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89C02" w14:textId="77777777" w:rsidR="00933AEC" w:rsidRPr="00A11D50" w:rsidRDefault="00933AEC" w:rsidP="42F1EA2D">
      <w:pPr>
        <w:ind w:left="2880"/>
        <w:rPr>
          <w:rFonts w:cs="Arial"/>
          <w:b/>
          <w:bCs/>
          <w:color w:val="00B0F0"/>
          <w:sz w:val="48"/>
          <w:szCs w:val="48"/>
          <w:lang w:val="en-GB"/>
        </w:rPr>
      </w:pPr>
    </w:p>
    <w:p w14:paraId="10C5C48F" w14:textId="77777777" w:rsidR="00933AEC" w:rsidRPr="00A11D50" w:rsidRDefault="00933AEC" w:rsidP="009E1965">
      <w:pPr>
        <w:ind w:left="2880"/>
        <w:rPr>
          <w:rFonts w:cs="Arial"/>
          <w:b/>
          <w:color w:val="00B0F0"/>
          <w:sz w:val="48"/>
          <w:szCs w:val="48"/>
          <w:lang w:val="en-GB"/>
        </w:rPr>
      </w:pPr>
    </w:p>
    <w:p w14:paraId="0E124E89" w14:textId="77777777" w:rsidR="00933AEC" w:rsidRPr="00A11D50" w:rsidRDefault="00933AEC" w:rsidP="009E1965">
      <w:pPr>
        <w:ind w:left="2880"/>
        <w:rPr>
          <w:rFonts w:cs="Arial"/>
          <w:b/>
          <w:color w:val="00B0F0"/>
          <w:sz w:val="48"/>
          <w:szCs w:val="48"/>
          <w:lang w:val="en-GB"/>
        </w:rPr>
      </w:pPr>
    </w:p>
    <w:p w14:paraId="6F5B942A" w14:textId="77777777" w:rsidR="00933AEC" w:rsidRPr="00A11D50" w:rsidRDefault="00933AEC" w:rsidP="009E1965">
      <w:pPr>
        <w:ind w:left="2880"/>
        <w:rPr>
          <w:rFonts w:cs="Arial"/>
          <w:b/>
          <w:color w:val="00B0F0"/>
          <w:sz w:val="48"/>
          <w:szCs w:val="48"/>
          <w:lang w:val="en-GB"/>
        </w:rPr>
      </w:pPr>
    </w:p>
    <w:p w14:paraId="27500A84" w14:textId="6BB85EE3" w:rsidR="00D92F3A" w:rsidRDefault="004B3E9D" w:rsidP="009E1965">
      <w:pPr>
        <w:ind w:left="2880"/>
        <w:rPr>
          <w:rFonts w:ascii="Leelawadee UI" w:hAnsi="Leelawadee UI" w:cs="Leelawadee UI"/>
          <w:b/>
          <w:bCs/>
          <w:color w:val="00B0F0"/>
          <w:sz w:val="48"/>
          <w:szCs w:val="48"/>
          <w:lang w:val="en-GB"/>
        </w:rPr>
      </w:pPr>
      <w:proofErr w:type="spellStart"/>
      <w:r w:rsidRPr="004B3E9D">
        <w:rPr>
          <w:rFonts w:ascii="Leelawadee UI" w:hAnsi="Leelawadee UI" w:cs="Leelawadee UI"/>
          <w:b/>
          <w:bCs/>
          <w:color w:val="00B0F0"/>
          <w:sz w:val="48"/>
          <w:szCs w:val="48"/>
          <w:lang w:val="en-GB"/>
        </w:rPr>
        <w:t>ការវាយតម្លៃដើម្បីសិក្សាស្វែងយល់អំពីបរិយាប័ន្ន</w:t>
      </w:r>
      <w:proofErr w:type="spellEnd"/>
      <w:r w:rsidRPr="004B3E9D">
        <w:rPr>
          <w:rFonts w:cs="Arial"/>
          <w:b/>
          <w:bCs/>
          <w:color w:val="00B0F0"/>
          <w:sz w:val="48"/>
          <w:szCs w:val="48"/>
          <w:lang w:val="en-GB"/>
        </w:rPr>
        <w:t xml:space="preserve"> </w:t>
      </w:r>
      <w:proofErr w:type="spellStart"/>
      <w:r w:rsidRPr="004B3E9D">
        <w:rPr>
          <w:rFonts w:ascii="Leelawadee UI" w:hAnsi="Leelawadee UI" w:cs="Leelawadee UI"/>
          <w:b/>
          <w:bCs/>
          <w:color w:val="00B0F0"/>
          <w:sz w:val="48"/>
          <w:szCs w:val="48"/>
          <w:lang w:val="en-GB"/>
        </w:rPr>
        <w:t>និងការបញ្ជ្រៀបភាពធន់នឹងអាកាសធាតុនៅក្នុងកម្មវិធី</w:t>
      </w:r>
      <w:proofErr w:type="spellEnd"/>
      <w:r w:rsidRPr="004B3E9D">
        <w:rPr>
          <w:rFonts w:cs="Arial"/>
          <w:b/>
          <w:bCs/>
          <w:color w:val="00B0F0"/>
          <w:sz w:val="48"/>
          <w:szCs w:val="48"/>
          <w:lang w:val="en-GB"/>
        </w:rPr>
        <w:t xml:space="preserve"> WASH </w:t>
      </w:r>
      <w:proofErr w:type="spellStart"/>
      <w:r w:rsidRPr="004B3E9D">
        <w:rPr>
          <w:rFonts w:ascii="Leelawadee UI" w:hAnsi="Leelawadee UI" w:cs="Leelawadee UI"/>
          <w:b/>
          <w:bCs/>
          <w:color w:val="00B0F0"/>
          <w:sz w:val="48"/>
          <w:szCs w:val="48"/>
          <w:lang w:val="en-GB"/>
        </w:rPr>
        <w:t>នៃអង្គការយូនីសេហ្វកម្ពុជា</w:t>
      </w:r>
      <w:proofErr w:type="spellEnd"/>
    </w:p>
    <w:p w14:paraId="1B1D21E7" w14:textId="7E390D07" w:rsidR="0078541F" w:rsidRPr="00AB067D" w:rsidRDefault="0078541F" w:rsidP="009E1965">
      <w:pPr>
        <w:ind w:left="2880"/>
        <w:rPr>
          <w:rFonts w:cs="Arial"/>
          <w:b/>
          <w:bCs/>
          <w:color w:val="00B0F0"/>
          <w:sz w:val="40"/>
          <w:szCs w:val="40"/>
          <w:lang w:val="en-GB"/>
        </w:rPr>
      </w:pPr>
      <w:proofErr w:type="spellStart"/>
      <w:r w:rsidRPr="00AB067D">
        <w:rPr>
          <w:rFonts w:ascii="Leelawadee UI" w:hAnsi="Leelawadee UI" w:cs="Leelawadee UI"/>
          <w:b/>
          <w:bCs/>
          <w:color w:val="00B0F0"/>
          <w:sz w:val="40"/>
          <w:szCs w:val="40"/>
          <w:lang w:val="en-GB"/>
        </w:rPr>
        <w:t>របាយការណ៍វាយតម្លៃចុងក្រោយ</w:t>
      </w:r>
      <w:proofErr w:type="spellEnd"/>
      <w:r w:rsidRPr="00AB067D">
        <w:rPr>
          <w:rFonts w:cs="Arial"/>
          <w:b/>
          <w:bCs/>
          <w:color w:val="00B0F0"/>
          <w:sz w:val="40"/>
          <w:szCs w:val="40"/>
          <w:lang w:val="en-GB"/>
        </w:rPr>
        <w:t xml:space="preserve"> (</w:t>
      </w:r>
      <w:r w:rsidRPr="00AB067D">
        <w:rPr>
          <w:rFonts w:ascii="Leelawadee UI" w:hAnsi="Leelawadee UI" w:cs="Leelawadee UI"/>
          <w:b/>
          <w:bCs/>
          <w:color w:val="00B0F0"/>
          <w:sz w:val="40"/>
          <w:szCs w:val="40"/>
          <w:lang w:val="en-GB"/>
        </w:rPr>
        <w:t>ច្បាប់ទី២</w:t>
      </w:r>
      <w:r w:rsidRPr="00AB067D">
        <w:rPr>
          <w:rFonts w:cs="Arial"/>
          <w:b/>
          <w:bCs/>
          <w:color w:val="00B0F0"/>
          <w:sz w:val="40"/>
          <w:szCs w:val="40"/>
          <w:lang w:val="en-GB"/>
        </w:rPr>
        <w:t>)</w:t>
      </w:r>
    </w:p>
    <w:p w14:paraId="44B03C26" w14:textId="77777777" w:rsidR="00D92F3A" w:rsidRDefault="00D92F3A" w:rsidP="009E1965">
      <w:pPr>
        <w:ind w:left="2880"/>
        <w:rPr>
          <w:rFonts w:cs="Arial"/>
          <w:b/>
          <w:bCs/>
          <w:color w:val="00B0F0"/>
          <w:sz w:val="48"/>
          <w:szCs w:val="48"/>
          <w:lang w:val="en-GB"/>
        </w:rPr>
      </w:pPr>
    </w:p>
    <w:p w14:paraId="3800619C" w14:textId="77777777" w:rsidR="00933AEC" w:rsidRPr="00A11D50" w:rsidRDefault="00A13DFE" w:rsidP="009E1965">
      <w:pPr>
        <w:ind w:left="2880"/>
        <w:rPr>
          <w:rFonts w:cs="Arial"/>
          <w:b/>
          <w:color w:val="00B0F0"/>
          <w:sz w:val="42"/>
          <w:szCs w:val="42"/>
          <w:lang w:val="en-GB"/>
        </w:rPr>
      </w:pPr>
      <w:r>
        <w:rPr>
          <w:rFonts w:cs="Arial"/>
          <w:b/>
          <w:noProof/>
          <w:color w:val="00B0F0"/>
          <w:sz w:val="40"/>
          <w:szCs w:val="32"/>
          <w:lang w:val="en-GB"/>
        </w:rPr>
        <mc:AlternateContent>
          <mc:Choice Requires="wps">
            <w:drawing>
              <wp:anchor distT="0" distB="0" distL="114300" distR="114300" simplePos="0" relativeHeight="251726336" behindDoc="0" locked="0" layoutInCell="1" allowOverlap="1" wp14:anchorId="4FD5C120" wp14:editId="565EC2EA">
                <wp:simplePos x="0" y="0"/>
                <wp:positionH relativeFrom="column">
                  <wp:posOffset>5810250</wp:posOffset>
                </wp:positionH>
                <wp:positionV relativeFrom="paragraph">
                  <wp:posOffset>5532120</wp:posOffset>
                </wp:positionV>
                <wp:extent cx="25717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57175" cy="257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ACECF" id="Rectangle 5" o:spid="_x0000_s1026" style="position:absolute;margin-left:457.5pt;margin-top:435.6pt;width:20.25pt;height:20.2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" fillcolor="white [3212]" strokecolor="white [3212]" strokeweight="2pt"/>
            </w:pict>
          </mc:Fallback>
        </mc:AlternateContent>
      </w:r>
      <w:r w:rsidR="001C2413">
        <w:rPr>
          <w:rFonts w:cs="Arial"/>
          <w:b/>
          <w:noProof/>
          <w:color w:val="00B0F0"/>
          <w:sz w:val="40"/>
          <w:szCs w:val="32"/>
          <w:lang w:val="en-GB"/>
        </w:rPr>
        <w:drawing>
          <wp:anchor distT="0" distB="0" distL="114300" distR="114300" simplePos="0" relativeHeight="251723264" behindDoc="0" locked="0" layoutInCell="1" allowOverlap="1" wp14:anchorId="0C686021" wp14:editId="1B3C92A7">
            <wp:simplePos x="0" y="0"/>
            <wp:positionH relativeFrom="column">
              <wp:posOffset>1733550</wp:posOffset>
            </wp:positionH>
            <wp:positionV relativeFrom="paragraph">
              <wp:posOffset>5076885</wp:posOffset>
            </wp:positionV>
            <wp:extent cx="4425696" cy="694944"/>
            <wp:effectExtent l="0" t="0" r="0" b="0"/>
            <wp:wrapSquare wrapText="bothSides"/>
            <wp:docPr id="8" name="Picture 8"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ICEF_ForEveryChild_Cyan_Horizontal_RGB_144ppi_E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25696" cy="694944"/>
                    </a:xfrm>
                    <a:prstGeom prst="rect">
                      <a:avLst/>
                    </a:prstGeom>
                  </pic:spPr>
                </pic:pic>
              </a:graphicData>
            </a:graphic>
            <wp14:sizeRelH relativeFrom="page">
              <wp14:pctWidth>0</wp14:pctWidth>
            </wp14:sizeRelH>
            <wp14:sizeRelV relativeFrom="page">
              <wp14:pctHeight>0</wp14:pctHeight>
            </wp14:sizeRelV>
          </wp:anchor>
        </w:drawing>
      </w:r>
      <w:r w:rsidR="003C0A70" w:rsidRPr="00A11D50">
        <w:rPr>
          <w:rFonts w:cs="Arial"/>
          <w:noProof/>
          <w:sz w:val="40"/>
          <w:szCs w:val="32"/>
        </w:rPr>
        <mc:AlternateContent>
          <mc:Choice Requires="wps">
            <w:drawing>
              <wp:anchor distT="0" distB="0" distL="114300" distR="114300" simplePos="0" relativeHeight="251721216" behindDoc="0" locked="0" layoutInCell="1" allowOverlap="1" wp14:anchorId="7DD2E123" wp14:editId="1E13FF11">
                <wp:simplePos x="0" y="0"/>
                <wp:positionH relativeFrom="column">
                  <wp:posOffset>5829300</wp:posOffset>
                </wp:positionH>
                <wp:positionV relativeFrom="paragraph">
                  <wp:posOffset>5763260</wp:posOffset>
                </wp:positionV>
                <wp:extent cx="185420" cy="180975"/>
                <wp:effectExtent l="0" t="0" r="5080" b="9525"/>
                <wp:wrapNone/>
                <wp:docPr id="1" name="Rectangle 1"/>
                <wp:cNvGraphicFramePr/>
                <a:graphic xmlns:a="http://schemas.openxmlformats.org/drawingml/2006/main">
                  <a:graphicData uri="http://schemas.microsoft.com/office/word/2010/wordprocessingShape">
                    <wps:wsp>
                      <wps:cNvSpPr/>
                      <wps:spPr>
                        <a:xfrm>
                          <a:off x="0" y="0"/>
                          <a:ext cx="18542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00DD6B" id="Rectangle 1" o:spid="_x0000_s1026" style="position:absolute;margin-left:459pt;margin-top:453.8pt;width:14.6pt;height:14.25pt;z-index:25172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" fillcolor="white [3212]" stroked="f" strokeweight="2pt"/>
            </w:pict>
          </mc:Fallback>
        </mc:AlternateContent>
      </w:r>
      <w:r w:rsidR="002D0A16" w:rsidRPr="00A11D50">
        <w:rPr>
          <w:rFonts w:cs="Arial"/>
          <w:noProof/>
          <w:sz w:val="40"/>
          <w:szCs w:val="32"/>
        </w:rPr>
        <mc:AlternateContent>
          <mc:Choice Requires="wps">
            <w:drawing>
              <wp:anchor distT="0" distB="0" distL="114300" distR="114300" simplePos="0" relativeHeight="251718144" behindDoc="0" locked="0" layoutInCell="1" allowOverlap="1" wp14:anchorId="002CF2B1" wp14:editId="576716AA">
                <wp:simplePos x="0" y="0"/>
                <wp:positionH relativeFrom="column">
                  <wp:posOffset>5830957</wp:posOffset>
                </wp:positionH>
                <wp:positionV relativeFrom="paragraph">
                  <wp:posOffset>5944042</wp:posOffset>
                </wp:positionV>
                <wp:extent cx="185530" cy="212035"/>
                <wp:effectExtent l="0" t="0" r="24130" b="17145"/>
                <wp:wrapNone/>
                <wp:docPr id="6" name="Rectangle 6"/>
                <wp:cNvGraphicFramePr/>
                <a:graphic xmlns:a="http://schemas.openxmlformats.org/drawingml/2006/main">
                  <a:graphicData uri="http://schemas.microsoft.com/office/word/2010/wordprocessingShape">
                    <wps:wsp>
                      <wps:cNvSpPr/>
                      <wps:spPr>
                        <a:xfrm>
                          <a:off x="0" y="0"/>
                          <a:ext cx="185530" cy="2120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9B3BE" id="Rectangle 6" o:spid="_x0000_s1026" style="position:absolute;margin-left:459.15pt;margin-top:468.05pt;width:14.6pt;height:16.7pt;z-index:25171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" fillcolor="white [3212]" strokecolor="white [3212]" strokeweight="2pt"/>
            </w:pict>
          </mc:Fallback>
        </mc:AlternateContent>
      </w:r>
      <w:r w:rsidR="0012697A" w:rsidRPr="00A11D50">
        <w:rPr>
          <w:rFonts w:cs="Arial"/>
          <w:noProof/>
          <w:sz w:val="40"/>
          <w:szCs w:val="32"/>
        </w:rPr>
        <mc:AlternateContent>
          <mc:Choice Requires="wps">
            <w:drawing>
              <wp:anchor distT="0" distB="0" distL="114300" distR="114300" simplePos="0" relativeHeight="251654144" behindDoc="0" locked="1" layoutInCell="1" allowOverlap="1" wp14:anchorId="28DD519A" wp14:editId="4D903AA4">
                <wp:simplePos x="0" y="0"/>
                <wp:positionH relativeFrom="page">
                  <wp:posOffset>-5715</wp:posOffset>
                </wp:positionH>
                <wp:positionV relativeFrom="page">
                  <wp:posOffset>-5715</wp:posOffset>
                </wp:positionV>
                <wp:extent cx="2472055" cy="10101580"/>
                <wp:effectExtent l="0" t="0" r="4445" b="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0886C" w14:textId="77777777" w:rsidR="00576042" w:rsidRPr="003C0A70" w:rsidRDefault="00576042" w:rsidP="009E1965">
                            <w:pPr>
                              <w:rPr>
                                <w:rFonts w:ascii="Univers LT Std 55" w:eastAsiaTheme="minorHAnsi" w:hAnsi="Univers LT Std 55" w:cs="Arial"/>
                                <w:color w:val="FFFFFF"/>
                                <w:szCs w:val="24"/>
                                <w:lang w:val="en-GB"/>
                              </w:rPr>
                            </w:pPr>
                          </w:p>
                          <w:p w14:paraId="6E7E6994" w14:textId="77777777" w:rsidR="00576042" w:rsidRPr="003C0A70" w:rsidRDefault="00576042" w:rsidP="009E1965">
                            <w:pPr>
                              <w:rPr>
                                <w:rFonts w:ascii="Univers LT Std 55" w:hAnsi="Univers LT Std 55" w:cs="Arial"/>
                                <w:b/>
                                <w:bCs/>
                                <w:caps/>
                                <w:color w:val="FFFFFF"/>
                                <w:sz w:val="32"/>
                                <w:szCs w:val="32"/>
                              </w:rPr>
                            </w:pPr>
                          </w:p>
                          <w:p w14:paraId="02A54483" w14:textId="77777777" w:rsidR="00576042" w:rsidRPr="00F953E8" w:rsidRDefault="00576042" w:rsidP="001C2413">
                            <w:pPr>
                              <w:ind w:left="360"/>
                              <w:rPr>
                                <w:rFonts w:cs="Arial"/>
                                <w:b/>
                                <w:bCs/>
                                <w:caps/>
                                <w:color w:val="FFFFFF"/>
                                <w:sz w:val="28"/>
                                <w:szCs w:val="32"/>
                              </w:rPr>
                            </w:pPr>
                            <w:r w:rsidRPr="00F953E8">
                              <w:rPr>
                                <w:rFonts w:cs="Arial"/>
                                <w:b/>
                                <w:bCs/>
                                <w:caps/>
                                <w:color w:val="FFFFFF"/>
                                <w:sz w:val="28"/>
                                <w:szCs w:val="32"/>
                              </w:rPr>
                              <w:t>EVALUATION REPORT</w:t>
                            </w:r>
                          </w:p>
                          <w:p w14:paraId="1941FEE1" w14:textId="77777777" w:rsidR="00576042" w:rsidRPr="003C0A70" w:rsidRDefault="00576042" w:rsidP="009E1965">
                            <w:pPr>
                              <w:rPr>
                                <w:rFonts w:ascii="Univers LT Std 55" w:eastAsiaTheme="minorHAnsi" w:hAnsi="Univers LT Std 55" w:cs="Arial"/>
                                <w:color w:val="FFFFFF"/>
                                <w:szCs w:val="24"/>
                                <w:lang w:val="en-GB"/>
                              </w:rPr>
                            </w:pPr>
                          </w:p>
                          <w:p w14:paraId="13DBB471" w14:textId="77777777" w:rsidR="00576042" w:rsidRPr="003C0A70" w:rsidRDefault="00576042" w:rsidP="009E1965">
                            <w:pPr>
                              <w:rPr>
                                <w:rFonts w:ascii="Univers LT Std 55" w:eastAsiaTheme="minorHAnsi" w:hAnsi="Univers LT Std 55" w:cs="Arial"/>
                                <w:color w:val="FFFFFF"/>
                                <w:szCs w:val="24"/>
                                <w:lang w:val="en-GB"/>
                              </w:rPr>
                            </w:pPr>
                          </w:p>
                          <w:p w14:paraId="6EA60E17" w14:textId="77777777" w:rsidR="00576042" w:rsidRPr="003C0A70" w:rsidRDefault="00576042" w:rsidP="009E1965">
                            <w:pPr>
                              <w:ind w:left="2880"/>
                              <w:rPr>
                                <w:rFonts w:ascii="Univers LT Std 55" w:hAnsi="Univers LT Std 55" w:cs="Arial"/>
                                <w:b/>
                                <w:color w:val="00B0F0"/>
                                <w:sz w:val="48"/>
                                <w:szCs w:val="48"/>
                              </w:rPr>
                            </w:pPr>
                          </w:p>
                          <w:p w14:paraId="73778DA6" w14:textId="77777777" w:rsidR="00576042" w:rsidRPr="003C0A70" w:rsidRDefault="00576042" w:rsidP="009E1965">
                            <w:pPr>
                              <w:rPr>
                                <w:rFonts w:ascii="Univers LT Std 55" w:eastAsiaTheme="minorHAnsi" w:hAnsi="Univers LT Std 55" w:cs="Arial"/>
                                <w:color w:val="FFFFFF"/>
                                <w:szCs w:val="24"/>
                                <w:lang w:val="en-GB"/>
                              </w:rPr>
                            </w:pPr>
                          </w:p>
                          <w:p w14:paraId="4C821EE7" w14:textId="77777777" w:rsidR="00576042" w:rsidRPr="003C0A70" w:rsidRDefault="00576042" w:rsidP="009E1965">
                            <w:pPr>
                              <w:rPr>
                                <w:rFonts w:ascii="Univers LT Std 55" w:eastAsiaTheme="minorHAnsi" w:hAnsi="Univers LT Std 55" w:cs="Arial"/>
                                <w:color w:val="FFFFFF"/>
                                <w:szCs w:val="24"/>
                                <w:lang w:val="en-GB"/>
                              </w:rPr>
                            </w:pPr>
                          </w:p>
                          <w:p w14:paraId="36E858AA" w14:textId="77777777" w:rsidR="00576042" w:rsidRPr="003C0A70" w:rsidRDefault="00576042" w:rsidP="009E1965">
                            <w:pPr>
                              <w:rPr>
                                <w:rFonts w:ascii="Univers LT Std 55" w:eastAsiaTheme="minorHAnsi" w:hAnsi="Univers LT Std 55" w:cs="Arial"/>
                                <w:color w:val="FFFFFF"/>
                                <w:szCs w:val="24"/>
                                <w:lang w:val="en-GB"/>
                              </w:rPr>
                            </w:pPr>
                          </w:p>
                          <w:p w14:paraId="0A9E35F2" w14:textId="77777777" w:rsidR="00576042" w:rsidRPr="003C0A70" w:rsidRDefault="00576042" w:rsidP="009E1965">
                            <w:pPr>
                              <w:rPr>
                                <w:rFonts w:ascii="Univers LT Std 55" w:eastAsiaTheme="minorHAnsi" w:hAnsi="Univers LT Std 55" w:cs="Arial"/>
                                <w:color w:val="FFFFFF"/>
                                <w:szCs w:val="24"/>
                                <w:lang w:val="en-GB"/>
                              </w:rPr>
                            </w:pPr>
                          </w:p>
                          <w:p w14:paraId="728843A0" w14:textId="77777777" w:rsidR="00576042" w:rsidRPr="003C0A70" w:rsidRDefault="00576042" w:rsidP="009E1965">
                            <w:pPr>
                              <w:rPr>
                                <w:rFonts w:ascii="Univers LT Std 55" w:eastAsiaTheme="minorHAnsi" w:hAnsi="Univers LT Std 55" w:cs="Arial"/>
                                <w:color w:val="FFFFFF"/>
                                <w:szCs w:val="24"/>
                                <w:lang w:val="en-GB"/>
                              </w:rPr>
                            </w:pPr>
                          </w:p>
                          <w:p w14:paraId="70975299" w14:textId="77777777" w:rsidR="00576042" w:rsidRPr="003C0A70" w:rsidRDefault="00576042" w:rsidP="009E1965">
                            <w:pPr>
                              <w:rPr>
                                <w:rFonts w:ascii="Univers LT Std 55" w:eastAsiaTheme="minorHAnsi" w:hAnsi="Univers LT Std 55" w:cs="Arial"/>
                                <w:color w:val="FFFFFF"/>
                                <w:szCs w:val="24"/>
                                <w:lang w:val="en-GB"/>
                              </w:rPr>
                            </w:pPr>
                          </w:p>
                          <w:p w14:paraId="7848B2FC" w14:textId="77777777" w:rsidR="00576042" w:rsidRPr="003C0A70" w:rsidRDefault="00576042" w:rsidP="009E1965">
                            <w:pPr>
                              <w:rPr>
                                <w:rFonts w:ascii="Univers LT Std 55" w:eastAsiaTheme="minorHAnsi" w:hAnsi="Univers LT Std 55" w:cs="Arial"/>
                                <w:color w:val="FFFFFF"/>
                                <w:szCs w:val="24"/>
                                <w:lang w:val="en-GB"/>
                              </w:rPr>
                            </w:pPr>
                          </w:p>
                          <w:p w14:paraId="1807740C" w14:textId="77777777" w:rsidR="00576042" w:rsidRPr="003C0A70" w:rsidRDefault="00576042" w:rsidP="009E1965">
                            <w:pPr>
                              <w:rPr>
                                <w:rFonts w:ascii="Univers LT Std 55" w:eastAsiaTheme="minorHAnsi" w:hAnsi="Univers LT Std 55" w:cs="Arial"/>
                                <w:color w:val="FFFFFF"/>
                                <w:szCs w:val="24"/>
                                <w:lang w:val="en-GB"/>
                              </w:rPr>
                            </w:pPr>
                          </w:p>
                          <w:p w14:paraId="70FBA5A1" w14:textId="77777777" w:rsidR="00576042" w:rsidRPr="003C0A70" w:rsidRDefault="00576042" w:rsidP="009E1965">
                            <w:pPr>
                              <w:rPr>
                                <w:rFonts w:ascii="Univers LT Std 55" w:eastAsiaTheme="minorHAnsi" w:hAnsi="Univers LT Std 55" w:cs="Arial"/>
                                <w:color w:val="FFFFFF"/>
                                <w:szCs w:val="24"/>
                                <w:lang w:val="en-GB"/>
                              </w:rPr>
                            </w:pPr>
                          </w:p>
                          <w:p w14:paraId="010E1750" w14:textId="77777777" w:rsidR="00576042" w:rsidRPr="003C0A70" w:rsidRDefault="00576042" w:rsidP="009E1965">
                            <w:pPr>
                              <w:rPr>
                                <w:rFonts w:ascii="Univers LT Std 55" w:eastAsiaTheme="minorHAnsi" w:hAnsi="Univers LT Std 55" w:cs="Arial"/>
                                <w:color w:val="FFFFFF"/>
                                <w:szCs w:val="24"/>
                                <w:lang w:val="en-GB"/>
                              </w:rPr>
                            </w:pPr>
                          </w:p>
                          <w:p w14:paraId="14A11B6D" w14:textId="77777777" w:rsidR="00576042" w:rsidRPr="003C0A70" w:rsidRDefault="00576042" w:rsidP="009E1965">
                            <w:pPr>
                              <w:rPr>
                                <w:rFonts w:ascii="Univers LT Std 55" w:eastAsiaTheme="minorHAnsi" w:hAnsi="Univers LT Std 55" w:cs="Arial"/>
                                <w:color w:val="FFFFFF"/>
                                <w:szCs w:val="24"/>
                                <w:lang w:val="en-GB"/>
                              </w:rPr>
                            </w:pPr>
                          </w:p>
                          <w:p w14:paraId="03A5E365" w14:textId="77777777" w:rsidR="00576042" w:rsidRPr="003C0A70" w:rsidRDefault="00576042" w:rsidP="009E1965">
                            <w:pPr>
                              <w:rPr>
                                <w:rFonts w:ascii="Univers LT Std 55" w:eastAsiaTheme="minorHAnsi" w:hAnsi="Univers LT Std 55" w:cs="Arial"/>
                                <w:color w:val="FFFFFF"/>
                                <w:szCs w:val="24"/>
                                <w:lang w:val="en-GB"/>
                              </w:rPr>
                            </w:pPr>
                          </w:p>
                          <w:p w14:paraId="0E113A8D" w14:textId="77777777" w:rsidR="00576042" w:rsidRPr="003C0A70" w:rsidRDefault="00576042" w:rsidP="009E1965">
                            <w:pPr>
                              <w:rPr>
                                <w:rFonts w:ascii="Univers LT Std 55" w:eastAsiaTheme="minorHAnsi" w:hAnsi="Univers LT Std 55" w:cs="Arial"/>
                                <w:color w:val="FFFFFF"/>
                                <w:szCs w:val="24"/>
                                <w:lang w:val="en-GB"/>
                              </w:rPr>
                            </w:pPr>
                          </w:p>
                          <w:p w14:paraId="45FFEC6E" w14:textId="77777777" w:rsidR="00576042" w:rsidRPr="003C0A70" w:rsidRDefault="00576042" w:rsidP="009E1965">
                            <w:pPr>
                              <w:rPr>
                                <w:rFonts w:ascii="Univers LT Std 55" w:eastAsiaTheme="minorHAnsi" w:hAnsi="Univers LT Std 55" w:cs="Arial"/>
                                <w:color w:val="FFFFFF"/>
                                <w:szCs w:val="24"/>
                                <w:lang w:val="en-GB"/>
                              </w:rPr>
                            </w:pPr>
                          </w:p>
                          <w:p w14:paraId="061E18CF" w14:textId="77777777" w:rsidR="00576042" w:rsidRPr="003C0A70" w:rsidRDefault="00576042" w:rsidP="009E1965">
                            <w:pPr>
                              <w:rPr>
                                <w:rFonts w:ascii="Univers LT Std 55" w:eastAsiaTheme="minorHAnsi" w:hAnsi="Univers LT Std 55" w:cs="Arial"/>
                                <w:color w:val="FFFFFF"/>
                                <w:szCs w:val="24"/>
                                <w:lang w:val="en-GB"/>
                              </w:rPr>
                            </w:pPr>
                          </w:p>
                          <w:p w14:paraId="4BAA7B17" w14:textId="77777777" w:rsidR="00576042" w:rsidRPr="003C0A70" w:rsidRDefault="00576042" w:rsidP="009E1965">
                            <w:pPr>
                              <w:rPr>
                                <w:rFonts w:ascii="Univers LT Std 55" w:eastAsiaTheme="minorHAnsi" w:hAnsi="Univers LT Std 55" w:cs="Arial"/>
                                <w:color w:val="FFFFFF"/>
                                <w:szCs w:val="24"/>
                                <w:lang w:val="en-GB"/>
                              </w:rPr>
                            </w:pPr>
                          </w:p>
                          <w:p w14:paraId="6640FC8B" w14:textId="77777777" w:rsidR="00576042" w:rsidRPr="003C0A70" w:rsidRDefault="00576042" w:rsidP="009E1965">
                            <w:pPr>
                              <w:rPr>
                                <w:rFonts w:ascii="Univers LT Std 55" w:eastAsiaTheme="minorHAnsi" w:hAnsi="Univers LT Std 55" w:cs="Arial"/>
                                <w:color w:val="FFFFFF"/>
                                <w:szCs w:val="24"/>
                                <w:lang w:val="en-GB"/>
                              </w:rPr>
                            </w:pPr>
                          </w:p>
                          <w:p w14:paraId="66253C82" w14:textId="77777777" w:rsidR="00576042" w:rsidRPr="003C0A70" w:rsidRDefault="00576042" w:rsidP="009E1965">
                            <w:pPr>
                              <w:rPr>
                                <w:rFonts w:ascii="Univers LT Std 55" w:eastAsiaTheme="minorHAnsi" w:hAnsi="Univers LT Std 55" w:cs="Arial"/>
                                <w:color w:val="FFFFFF"/>
                                <w:szCs w:val="24"/>
                                <w:lang w:val="en-GB"/>
                              </w:rPr>
                            </w:pPr>
                          </w:p>
                          <w:p w14:paraId="3D8F232A" w14:textId="77777777" w:rsidR="00576042" w:rsidRPr="003C0A70" w:rsidRDefault="00576042" w:rsidP="009E1965">
                            <w:pPr>
                              <w:rPr>
                                <w:rFonts w:ascii="Univers LT Std 55" w:eastAsiaTheme="minorHAnsi" w:hAnsi="Univers LT Std 55" w:cs="Arial"/>
                                <w:color w:val="FFFFFF"/>
                                <w:szCs w:val="24"/>
                                <w:lang w:val="en-GB"/>
                              </w:rPr>
                            </w:pPr>
                          </w:p>
                          <w:p w14:paraId="3744D73A" w14:textId="77777777" w:rsidR="00576042" w:rsidRPr="003C0A70" w:rsidRDefault="00576042" w:rsidP="009E1965">
                            <w:pPr>
                              <w:rPr>
                                <w:rFonts w:ascii="Univers LT Std 55" w:eastAsiaTheme="minorHAnsi" w:hAnsi="Univers LT Std 55" w:cs="Arial"/>
                                <w:color w:val="FFFFFF"/>
                                <w:szCs w:val="24"/>
                                <w:lang w:val="en-GB"/>
                              </w:rPr>
                            </w:pPr>
                          </w:p>
                          <w:p w14:paraId="6701A528" w14:textId="77777777" w:rsidR="00576042" w:rsidRPr="003C0A70" w:rsidRDefault="00576042" w:rsidP="009E1965">
                            <w:pPr>
                              <w:rPr>
                                <w:rFonts w:ascii="Univers LT Std 55" w:eastAsiaTheme="minorHAnsi" w:hAnsi="Univers LT Std 55" w:cs="Arial"/>
                                <w:color w:val="FFFFFF"/>
                                <w:szCs w:val="24"/>
                                <w:lang w:val="en-GB"/>
                              </w:rPr>
                            </w:pPr>
                          </w:p>
                          <w:p w14:paraId="4529EE9C" w14:textId="77777777" w:rsidR="00576042" w:rsidRPr="003C0A70" w:rsidRDefault="00576042" w:rsidP="009E1965">
                            <w:pPr>
                              <w:rPr>
                                <w:rFonts w:ascii="Univers LT Std 55" w:eastAsiaTheme="minorHAnsi" w:hAnsi="Univers LT Std 55" w:cs="Arial"/>
                                <w:color w:val="FFFFFF"/>
                                <w:szCs w:val="24"/>
                                <w:lang w:val="en-GB"/>
                              </w:rPr>
                            </w:pPr>
                          </w:p>
                          <w:p w14:paraId="74B3B2E8" w14:textId="77777777" w:rsidR="00576042" w:rsidRPr="003C0A70" w:rsidRDefault="00576042" w:rsidP="009E1965">
                            <w:pPr>
                              <w:rPr>
                                <w:rFonts w:ascii="Univers LT Std 55" w:eastAsiaTheme="minorHAnsi" w:hAnsi="Univers LT Std 55" w:cs="Arial"/>
                                <w:color w:val="FFFFFF"/>
                                <w:szCs w:val="24"/>
                                <w:lang w:val="en-GB"/>
                              </w:rPr>
                            </w:pPr>
                          </w:p>
                          <w:p w14:paraId="2CE35F20" w14:textId="77777777" w:rsidR="00576042" w:rsidRPr="003C0A70" w:rsidRDefault="00576042" w:rsidP="009E1965">
                            <w:pPr>
                              <w:rPr>
                                <w:rFonts w:ascii="Univers LT Std 55" w:eastAsiaTheme="minorHAnsi" w:hAnsi="Univers LT Std 55" w:cs="Arial"/>
                                <w:color w:val="FFFFFF"/>
                                <w:szCs w:val="24"/>
                                <w:lang w:val="en-GB"/>
                              </w:rPr>
                            </w:pPr>
                          </w:p>
                          <w:p w14:paraId="29C51762" w14:textId="77777777" w:rsidR="00576042" w:rsidRPr="003C0A70" w:rsidRDefault="00576042" w:rsidP="009E1965">
                            <w:pPr>
                              <w:rPr>
                                <w:rFonts w:ascii="Univers LT Std 55" w:eastAsiaTheme="minorHAnsi" w:hAnsi="Univers LT Std 55" w:cs="Arial"/>
                                <w:color w:val="FFFFFF"/>
                                <w:szCs w:val="24"/>
                                <w:lang w:val="en-GB"/>
                              </w:rPr>
                            </w:pPr>
                          </w:p>
                          <w:p w14:paraId="091ECC64" w14:textId="77777777" w:rsidR="00576042" w:rsidRPr="003C0A70" w:rsidRDefault="00576042" w:rsidP="009E1965">
                            <w:pPr>
                              <w:rPr>
                                <w:rFonts w:ascii="Univers LT Std 55" w:eastAsiaTheme="minorHAnsi" w:hAnsi="Univers LT Std 55" w:cs="Arial"/>
                                <w:color w:val="FFFFFF"/>
                                <w:szCs w:val="24"/>
                                <w:lang w:val="en-GB"/>
                              </w:rPr>
                            </w:pPr>
                          </w:p>
                          <w:p w14:paraId="7D93DE3C" w14:textId="77777777" w:rsidR="00576042" w:rsidRPr="003C0A70" w:rsidRDefault="00576042" w:rsidP="009E1965">
                            <w:pPr>
                              <w:rPr>
                                <w:rFonts w:ascii="Univers LT Std 55" w:eastAsiaTheme="minorHAnsi" w:hAnsi="Univers LT Std 55" w:cs="Arial"/>
                                <w:color w:val="FFFFFF"/>
                                <w:szCs w:val="24"/>
                                <w:lang w:val="en-GB"/>
                              </w:rPr>
                            </w:pPr>
                          </w:p>
                          <w:p w14:paraId="2CC18FB2" w14:textId="77777777" w:rsidR="00576042" w:rsidRPr="003C0A70" w:rsidRDefault="00576042" w:rsidP="009E1965">
                            <w:pPr>
                              <w:rPr>
                                <w:rFonts w:ascii="Univers LT Std 55" w:eastAsiaTheme="minorHAnsi" w:hAnsi="Univers LT Std 55" w:cs="Arial"/>
                                <w:color w:val="FFFFFF"/>
                                <w:szCs w:val="24"/>
                                <w:lang w:val="en-GB"/>
                              </w:rPr>
                            </w:pPr>
                          </w:p>
                          <w:p w14:paraId="18B268B9" w14:textId="77777777" w:rsidR="00576042" w:rsidRPr="003C0A70" w:rsidRDefault="00576042" w:rsidP="009E1965">
                            <w:pPr>
                              <w:rPr>
                                <w:rFonts w:ascii="Univers LT Std 55" w:eastAsiaTheme="minorHAnsi" w:hAnsi="Univers LT Std 55" w:cs="Arial"/>
                                <w:color w:val="FFFFFF"/>
                                <w:szCs w:val="24"/>
                                <w:lang w:val="en-GB"/>
                              </w:rPr>
                            </w:pPr>
                          </w:p>
                          <w:p w14:paraId="0F683882" w14:textId="77777777" w:rsidR="00576042" w:rsidRPr="003C0A70" w:rsidRDefault="00576042" w:rsidP="009E1965">
                            <w:pPr>
                              <w:rPr>
                                <w:rFonts w:ascii="Univers LT Std 55" w:eastAsiaTheme="minorHAnsi" w:hAnsi="Univers LT Std 55" w:cs="Arial"/>
                                <w:color w:val="FFFFFF"/>
                                <w:szCs w:val="24"/>
                                <w:lang w:val="en-GB"/>
                              </w:rPr>
                            </w:pPr>
                          </w:p>
                          <w:p w14:paraId="2C4C88A7" w14:textId="77777777" w:rsidR="00576042" w:rsidRPr="003C0A70" w:rsidRDefault="00576042" w:rsidP="009E1965">
                            <w:pPr>
                              <w:rPr>
                                <w:rFonts w:ascii="Univers LT Std 55" w:eastAsiaTheme="minorHAnsi" w:hAnsi="Univers LT Std 55" w:cs="Arial"/>
                                <w:color w:val="FFFFFF"/>
                                <w:szCs w:val="24"/>
                                <w:lang w:val="en-GB"/>
                              </w:rPr>
                            </w:pPr>
                          </w:p>
                          <w:p w14:paraId="0F2335B4" w14:textId="77777777" w:rsidR="00576042" w:rsidRPr="003C0A70" w:rsidRDefault="00576042" w:rsidP="009E1965">
                            <w:pPr>
                              <w:rPr>
                                <w:rFonts w:ascii="Univers LT Std 55" w:eastAsiaTheme="minorHAnsi" w:hAnsi="Univers LT Std 55" w:cs="Arial"/>
                                <w:color w:val="FFFFFF"/>
                                <w:szCs w:val="24"/>
                                <w:lang w:val="en-GB"/>
                              </w:rPr>
                            </w:pPr>
                          </w:p>
                          <w:p w14:paraId="54CFF55C" w14:textId="77777777" w:rsidR="00576042" w:rsidRDefault="00576042" w:rsidP="009E1965">
                            <w:pPr>
                              <w:rPr>
                                <w:rFonts w:ascii="Univers LT Std 55" w:eastAsiaTheme="minorHAnsi" w:hAnsi="Univers LT Std 55" w:cs="Arial"/>
                                <w:color w:val="FFFFFF"/>
                                <w:szCs w:val="24"/>
                                <w:lang w:val="en-GB"/>
                              </w:rPr>
                            </w:pPr>
                          </w:p>
                          <w:p w14:paraId="4904A263" w14:textId="77777777" w:rsidR="00576042" w:rsidRPr="003C0A70" w:rsidRDefault="00576042" w:rsidP="009E1965">
                            <w:pPr>
                              <w:rPr>
                                <w:rFonts w:ascii="Univers LT Std 55" w:eastAsiaTheme="minorHAnsi" w:hAnsi="Univers LT Std 55" w:cs="Arial"/>
                                <w:color w:val="FFFFFF"/>
                                <w:szCs w:val="24"/>
                                <w:lang w:val="en-GB"/>
                              </w:rPr>
                            </w:pPr>
                          </w:p>
                          <w:p w14:paraId="51D6933E" w14:textId="77777777" w:rsidR="00576042" w:rsidRPr="003C0A70" w:rsidRDefault="00576042" w:rsidP="009E1965">
                            <w:pPr>
                              <w:rPr>
                                <w:rFonts w:ascii="Univers LT Std 55" w:eastAsiaTheme="minorHAnsi" w:hAnsi="Univers LT Std 55" w:cs="Arial"/>
                                <w:color w:val="FFFFFF"/>
                                <w:szCs w:val="24"/>
                                <w:lang w:val="en-GB"/>
                              </w:rPr>
                            </w:pPr>
                          </w:p>
                          <w:p w14:paraId="2FDBA537" w14:textId="77777777" w:rsidR="00576042" w:rsidRPr="003C0A70" w:rsidRDefault="00576042" w:rsidP="009E1965">
                            <w:pPr>
                              <w:rPr>
                                <w:rFonts w:ascii="Univers LT Std 55" w:eastAsiaTheme="minorHAnsi" w:hAnsi="Univers LT Std 55" w:cs="Arial"/>
                                <w:color w:val="FFFFFF"/>
                                <w:szCs w:val="24"/>
                                <w:lang w:val="en-GB"/>
                              </w:rPr>
                            </w:pPr>
                          </w:p>
                          <w:p w14:paraId="185DF3D8" w14:textId="77777777" w:rsidR="00576042" w:rsidRPr="003C0A70" w:rsidRDefault="00576042" w:rsidP="009E1965">
                            <w:pPr>
                              <w:rPr>
                                <w:rFonts w:ascii="Univers LT Std 55" w:eastAsiaTheme="minorHAnsi" w:hAnsi="Univers LT Std 55" w:cs="Arial"/>
                                <w:color w:val="FFFFFF"/>
                                <w:szCs w:val="24"/>
                                <w:lang w:val="en-GB"/>
                              </w:rPr>
                            </w:pPr>
                          </w:p>
                          <w:p w14:paraId="6760562C" w14:textId="77777777" w:rsidR="00576042" w:rsidRPr="003C0A70" w:rsidRDefault="00576042" w:rsidP="009E1965">
                            <w:pPr>
                              <w:rPr>
                                <w:rFonts w:ascii="Univers LT Std 55" w:eastAsiaTheme="minorHAnsi" w:hAnsi="Univers LT Std 55" w:cs="Arial"/>
                                <w:color w:val="FFFFFF"/>
                                <w:szCs w:val="24"/>
                                <w:lang w:val="en-GB"/>
                              </w:rPr>
                            </w:pPr>
                          </w:p>
                          <w:p w14:paraId="75D6B25E" w14:textId="77777777" w:rsidR="00576042" w:rsidRPr="003C0A70" w:rsidRDefault="00576042" w:rsidP="001C2413">
                            <w:pPr>
                              <w:ind w:left="360"/>
                              <w:rPr>
                                <w:rFonts w:ascii="Univers LT Std 55" w:eastAsiaTheme="minorHAnsi" w:hAnsi="Univers LT Std 55" w:cs="Arial"/>
                                <w:color w:val="FFFFFF"/>
                                <w:szCs w:val="24"/>
                                <w:lang w:val="en-GB"/>
                              </w:rPr>
                            </w:pPr>
                          </w:p>
                          <w:p w14:paraId="4885BEED" w14:textId="77777777" w:rsidR="00576042" w:rsidRPr="00F953E8" w:rsidRDefault="00576042" w:rsidP="009E1965">
                            <w:pPr>
                              <w:ind w:left="360"/>
                              <w:jc w:val="both"/>
                              <w:rPr>
                                <w:rFonts w:cs="Arial"/>
                                <w:b/>
                                <w:color w:val="FFFFFF"/>
                                <w:sz w:val="27"/>
                                <w:szCs w:val="27"/>
                              </w:rPr>
                            </w:pPr>
                            <w:r w:rsidRPr="00F953E8">
                              <w:rPr>
                                <w:rFonts w:cs="Arial"/>
                                <w:b/>
                                <w:color w:val="FFFFFF"/>
                                <w:sz w:val="27"/>
                                <w:szCs w:val="27"/>
                              </w:rPr>
                              <w:t>EVALUATION OFFICE</w:t>
                            </w:r>
                          </w:p>
                          <w:p w14:paraId="4DFA70D3" w14:textId="630518B4" w:rsidR="00576042" w:rsidRPr="00F953E8" w:rsidRDefault="0078541F" w:rsidP="009E1965">
                            <w:pPr>
                              <w:ind w:left="360"/>
                              <w:rPr>
                                <w:rFonts w:cs="Arial"/>
                              </w:rPr>
                            </w:pPr>
                            <w:r>
                              <w:rPr>
                                <w:rFonts w:eastAsiaTheme="minorHAnsi" w:cs="Arial"/>
                                <w:b/>
                                <w:color w:val="FFFFFF"/>
                                <w:sz w:val="24"/>
                                <w:szCs w:val="24"/>
                                <w:lang w:val="en-GB"/>
                              </w:rPr>
                              <w:t>May</w:t>
                            </w:r>
                            <w:r w:rsidR="00923E7A">
                              <w:rPr>
                                <w:rFonts w:eastAsiaTheme="minorHAnsi" w:cs="Arial"/>
                                <w:b/>
                                <w:color w:val="FFFFFF"/>
                                <w:sz w:val="24"/>
                                <w:szCs w:val="24"/>
                                <w:lang w:val="en-GB"/>
                              </w:rPr>
                              <w:t xml:space="preserve"> </w:t>
                            </w:r>
                            <w:r>
                              <w:rPr>
                                <w:rFonts w:eastAsiaTheme="minorHAnsi" w:cs="Arial"/>
                                <w:b/>
                                <w:color w:val="FFFFFF"/>
                                <w:sz w:val="24"/>
                                <w:szCs w:val="24"/>
                                <w:lang w:val="en-GB"/>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D519A" id="Rectangle 92" o:spid="_x0000_s1026" style="position:absolute;left:0;text-align:left;margin-left:-.45pt;margin-top:-.45pt;width:194.65pt;height:79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" fillcolor="#0cf" stroked="f">
                <v:textbox>
                  <w:txbxContent>
                    <w:p w14:paraId="4B00886C" w14:textId="77777777" w:rsidR="00576042" w:rsidRPr="003C0A70" w:rsidRDefault="00576042" w:rsidP="009E1965">
                      <w:pPr>
                        <w:rPr>
                          <w:rFonts w:ascii="Univers LT Std 55" w:eastAsiaTheme="minorHAnsi" w:hAnsi="Univers LT Std 55" w:cs="Arial"/>
                          <w:color w:val="FFFFFF"/>
                          <w:szCs w:val="24"/>
                          <w:lang w:val="en-GB"/>
                        </w:rPr>
                      </w:pPr>
                    </w:p>
                    <w:p w14:paraId="6E7E6994" w14:textId="77777777" w:rsidR="00576042" w:rsidRPr="003C0A70" w:rsidRDefault="00576042" w:rsidP="009E1965">
                      <w:pPr>
                        <w:rPr>
                          <w:rFonts w:ascii="Univers LT Std 55" w:hAnsi="Univers LT Std 55" w:cs="Arial"/>
                          <w:b/>
                          <w:bCs/>
                          <w:caps/>
                          <w:color w:val="FFFFFF"/>
                          <w:sz w:val="32"/>
                          <w:szCs w:val="32"/>
                        </w:rPr>
                      </w:pPr>
                    </w:p>
                    <w:p w14:paraId="02A54483" w14:textId="77777777" w:rsidR="00576042" w:rsidRPr="00F953E8" w:rsidRDefault="00576042" w:rsidP="001C2413">
                      <w:pPr>
                        <w:ind w:left="360"/>
                        <w:rPr>
                          <w:rFonts w:cs="Arial"/>
                          <w:b/>
                          <w:bCs/>
                          <w:caps/>
                          <w:color w:val="FFFFFF"/>
                          <w:sz w:val="28"/>
                          <w:szCs w:val="32"/>
                        </w:rPr>
                      </w:pPr>
                      <w:r w:rsidRPr="00F953E8">
                        <w:rPr>
                          <w:rFonts w:cs="Arial"/>
                          <w:b/>
                          <w:bCs/>
                          <w:caps/>
                          <w:color w:val="FFFFFF"/>
                          <w:sz w:val="28"/>
                          <w:szCs w:val="32"/>
                        </w:rPr>
                        <w:t>EVALUATION REPORT</w:t>
                      </w:r>
                    </w:p>
                    <w:p w14:paraId="1941FEE1" w14:textId="77777777" w:rsidR="00576042" w:rsidRPr="003C0A70" w:rsidRDefault="00576042" w:rsidP="009E1965">
                      <w:pPr>
                        <w:rPr>
                          <w:rFonts w:ascii="Univers LT Std 55" w:eastAsiaTheme="minorHAnsi" w:hAnsi="Univers LT Std 55" w:cs="Arial"/>
                          <w:color w:val="FFFFFF"/>
                          <w:szCs w:val="24"/>
                          <w:lang w:val="en-GB"/>
                        </w:rPr>
                      </w:pPr>
                    </w:p>
                    <w:p w14:paraId="13DBB471" w14:textId="77777777" w:rsidR="00576042" w:rsidRPr="003C0A70" w:rsidRDefault="00576042" w:rsidP="009E1965">
                      <w:pPr>
                        <w:rPr>
                          <w:rFonts w:ascii="Univers LT Std 55" w:eastAsiaTheme="minorHAnsi" w:hAnsi="Univers LT Std 55" w:cs="Arial"/>
                          <w:color w:val="FFFFFF"/>
                          <w:szCs w:val="24"/>
                          <w:lang w:val="en-GB"/>
                        </w:rPr>
                      </w:pPr>
                    </w:p>
                    <w:p w14:paraId="6EA60E17" w14:textId="77777777" w:rsidR="00576042" w:rsidRPr="003C0A70" w:rsidRDefault="00576042" w:rsidP="009E1965">
                      <w:pPr>
                        <w:ind w:left="2880"/>
                        <w:rPr>
                          <w:rFonts w:ascii="Univers LT Std 55" w:hAnsi="Univers LT Std 55" w:cs="Arial"/>
                          <w:b/>
                          <w:color w:val="00B0F0"/>
                          <w:sz w:val="48"/>
                          <w:szCs w:val="48"/>
                        </w:rPr>
                      </w:pPr>
                    </w:p>
                    <w:p w14:paraId="73778DA6" w14:textId="77777777" w:rsidR="00576042" w:rsidRPr="003C0A70" w:rsidRDefault="00576042" w:rsidP="009E1965">
                      <w:pPr>
                        <w:rPr>
                          <w:rFonts w:ascii="Univers LT Std 55" w:eastAsiaTheme="minorHAnsi" w:hAnsi="Univers LT Std 55" w:cs="Arial"/>
                          <w:color w:val="FFFFFF"/>
                          <w:szCs w:val="24"/>
                          <w:lang w:val="en-GB"/>
                        </w:rPr>
                      </w:pPr>
                    </w:p>
                    <w:p w14:paraId="4C821EE7" w14:textId="77777777" w:rsidR="00576042" w:rsidRPr="003C0A70" w:rsidRDefault="00576042" w:rsidP="009E1965">
                      <w:pPr>
                        <w:rPr>
                          <w:rFonts w:ascii="Univers LT Std 55" w:eastAsiaTheme="minorHAnsi" w:hAnsi="Univers LT Std 55" w:cs="Arial"/>
                          <w:color w:val="FFFFFF"/>
                          <w:szCs w:val="24"/>
                          <w:lang w:val="en-GB"/>
                        </w:rPr>
                      </w:pPr>
                    </w:p>
                    <w:p w14:paraId="36E858AA" w14:textId="77777777" w:rsidR="00576042" w:rsidRPr="003C0A70" w:rsidRDefault="00576042" w:rsidP="009E1965">
                      <w:pPr>
                        <w:rPr>
                          <w:rFonts w:ascii="Univers LT Std 55" w:eastAsiaTheme="minorHAnsi" w:hAnsi="Univers LT Std 55" w:cs="Arial"/>
                          <w:color w:val="FFFFFF"/>
                          <w:szCs w:val="24"/>
                          <w:lang w:val="en-GB"/>
                        </w:rPr>
                      </w:pPr>
                    </w:p>
                    <w:p w14:paraId="0A9E35F2" w14:textId="77777777" w:rsidR="00576042" w:rsidRPr="003C0A70" w:rsidRDefault="00576042" w:rsidP="009E1965">
                      <w:pPr>
                        <w:rPr>
                          <w:rFonts w:ascii="Univers LT Std 55" w:eastAsiaTheme="minorHAnsi" w:hAnsi="Univers LT Std 55" w:cs="Arial"/>
                          <w:color w:val="FFFFFF"/>
                          <w:szCs w:val="24"/>
                          <w:lang w:val="en-GB"/>
                        </w:rPr>
                      </w:pPr>
                    </w:p>
                    <w:p w14:paraId="728843A0" w14:textId="77777777" w:rsidR="00576042" w:rsidRPr="003C0A70" w:rsidRDefault="00576042" w:rsidP="009E1965">
                      <w:pPr>
                        <w:rPr>
                          <w:rFonts w:ascii="Univers LT Std 55" w:eastAsiaTheme="minorHAnsi" w:hAnsi="Univers LT Std 55" w:cs="Arial"/>
                          <w:color w:val="FFFFFF"/>
                          <w:szCs w:val="24"/>
                          <w:lang w:val="en-GB"/>
                        </w:rPr>
                      </w:pPr>
                    </w:p>
                    <w:p w14:paraId="70975299" w14:textId="77777777" w:rsidR="00576042" w:rsidRPr="003C0A70" w:rsidRDefault="00576042" w:rsidP="009E1965">
                      <w:pPr>
                        <w:rPr>
                          <w:rFonts w:ascii="Univers LT Std 55" w:eastAsiaTheme="minorHAnsi" w:hAnsi="Univers LT Std 55" w:cs="Arial"/>
                          <w:color w:val="FFFFFF"/>
                          <w:szCs w:val="24"/>
                          <w:lang w:val="en-GB"/>
                        </w:rPr>
                      </w:pPr>
                    </w:p>
                    <w:p w14:paraId="7848B2FC" w14:textId="77777777" w:rsidR="00576042" w:rsidRPr="003C0A70" w:rsidRDefault="00576042" w:rsidP="009E1965">
                      <w:pPr>
                        <w:rPr>
                          <w:rFonts w:ascii="Univers LT Std 55" w:eastAsiaTheme="minorHAnsi" w:hAnsi="Univers LT Std 55" w:cs="Arial"/>
                          <w:color w:val="FFFFFF"/>
                          <w:szCs w:val="24"/>
                          <w:lang w:val="en-GB"/>
                        </w:rPr>
                      </w:pPr>
                    </w:p>
                    <w:p w14:paraId="1807740C" w14:textId="77777777" w:rsidR="00576042" w:rsidRPr="003C0A70" w:rsidRDefault="00576042" w:rsidP="009E1965">
                      <w:pPr>
                        <w:rPr>
                          <w:rFonts w:ascii="Univers LT Std 55" w:eastAsiaTheme="minorHAnsi" w:hAnsi="Univers LT Std 55" w:cs="Arial"/>
                          <w:color w:val="FFFFFF"/>
                          <w:szCs w:val="24"/>
                          <w:lang w:val="en-GB"/>
                        </w:rPr>
                      </w:pPr>
                    </w:p>
                    <w:p w14:paraId="70FBA5A1" w14:textId="77777777" w:rsidR="00576042" w:rsidRPr="003C0A70" w:rsidRDefault="00576042" w:rsidP="009E1965">
                      <w:pPr>
                        <w:rPr>
                          <w:rFonts w:ascii="Univers LT Std 55" w:eastAsiaTheme="minorHAnsi" w:hAnsi="Univers LT Std 55" w:cs="Arial"/>
                          <w:color w:val="FFFFFF"/>
                          <w:szCs w:val="24"/>
                          <w:lang w:val="en-GB"/>
                        </w:rPr>
                      </w:pPr>
                    </w:p>
                    <w:p w14:paraId="010E1750" w14:textId="77777777" w:rsidR="00576042" w:rsidRPr="003C0A70" w:rsidRDefault="00576042" w:rsidP="009E1965">
                      <w:pPr>
                        <w:rPr>
                          <w:rFonts w:ascii="Univers LT Std 55" w:eastAsiaTheme="minorHAnsi" w:hAnsi="Univers LT Std 55" w:cs="Arial"/>
                          <w:color w:val="FFFFFF"/>
                          <w:szCs w:val="24"/>
                          <w:lang w:val="en-GB"/>
                        </w:rPr>
                      </w:pPr>
                    </w:p>
                    <w:p w14:paraId="14A11B6D" w14:textId="77777777" w:rsidR="00576042" w:rsidRPr="003C0A70" w:rsidRDefault="00576042" w:rsidP="009E1965">
                      <w:pPr>
                        <w:rPr>
                          <w:rFonts w:ascii="Univers LT Std 55" w:eastAsiaTheme="minorHAnsi" w:hAnsi="Univers LT Std 55" w:cs="Arial"/>
                          <w:color w:val="FFFFFF"/>
                          <w:szCs w:val="24"/>
                          <w:lang w:val="en-GB"/>
                        </w:rPr>
                      </w:pPr>
                    </w:p>
                    <w:p w14:paraId="03A5E365" w14:textId="77777777" w:rsidR="00576042" w:rsidRPr="003C0A70" w:rsidRDefault="00576042" w:rsidP="009E1965">
                      <w:pPr>
                        <w:rPr>
                          <w:rFonts w:ascii="Univers LT Std 55" w:eastAsiaTheme="minorHAnsi" w:hAnsi="Univers LT Std 55" w:cs="Arial"/>
                          <w:color w:val="FFFFFF"/>
                          <w:szCs w:val="24"/>
                          <w:lang w:val="en-GB"/>
                        </w:rPr>
                      </w:pPr>
                    </w:p>
                    <w:p w14:paraId="0E113A8D" w14:textId="77777777" w:rsidR="00576042" w:rsidRPr="003C0A70" w:rsidRDefault="00576042" w:rsidP="009E1965">
                      <w:pPr>
                        <w:rPr>
                          <w:rFonts w:ascii="Univers LT Std 55" w:eastAsiaTheme="minorHAnsi" w:hAnsi="Univers LT Std 55" w:cs="Arial"/>
                          <w:color w:val="FFFFFF"/>
                          <w:szCs w:val="24"/>
                          <w:lang w:val="en-GB"/>
                        </w:rPr>
                      </w:pPr>
                    </w:p>
                    <w:p w14:paraId="45FFEC6E" w14:textId="77777777" w:rsidR="00576042" w:rsidRPr="003C0A70" w:rsidRDefault="00576042" w:rsidP="009E1965">
                      <w:pPr>
                        <w:rPr>
                          <w:rFonts w:ascii="Univers LT Std 55" w:eastAsiaTheme="minorHAnsi" w:hAnsi="Univers LT Std 55" w:cs="Arial"/>
                          <w:color w:val="FFFFFF"/>
                          <w:szCs w:val="24"/>
                          <w:lang w:val="en-GB"/>
                        </w:rPr>
                      </w:pPr>
                    </w:p>
                    <w:p w14:paraId="061E18CF" w14:textId="77777777" w:rsidR="00576042" w:rsidRPr="003C0A70" w:rsidRDefault="00576042" w:rsidP="009E1965">
                      <w:pPr>
                        <w:rPr>
                          <w:rFonts w:ascii="Univers LT Std 55" w:eastAsiaTheme="minorHAnsi" w:hAnsi="Univers LT Std 55" w:cs="Arial"/>
                          <w:color w:val="FFFFFF"/>
                          <w:szCs w:val="24"/>
                          <w:lang w:val="en-GB"/>
                        </w:rPr>
                      </w:pPr>
                    </w:p>
                    <w:p w14:paraId="4BAA7B17" w14:textId="77777777" w:rsidR="00576042" w:rsidRPr="003C0A70" w:rsidRDefault="00576042" w:rsidP="009E1965">
                      <w:pPr>
                        <w:rPr>
                          <w:rFonts w:ascii="Univers LT Std 55" w:eastAsiaTheme="minorHAnsi" w:hAnsi="Univers LT Std 55" w:cs="Arial"/>
                          <w:color w:val="FFFFFF"/>
                          <w:szCs w:val="24"/>
                          <w:lang w:val="en-GB"/>
                        </w:rPr>
                      </w:pPr>
                    </w:p>
                    <w:p w14:paraId="6640FC8B" w14:textId="77777777" w:rsidR="00576042" w:rsidRPr="003C0A70" w:rsidRDefault="00576042" w:rsidP="009E1965">
                      <w:pPr>
                        <w:rPr>
                          <w:rFonts w:ascii="Univers LT Std 55" w:eastAsiaTheme="minorHAnsi" w:hAnsi="Univers LT Std 55" w:cs="Arial"/>
                          <w:color w:val="FFFFFF"/>
                          <w:szCs w:val="24"/>
                          <w:lang w:val="en-GB"/>
                        </w:rPr>
                      </w:pPr>
                    </w:p>
                    <w:p w14:paraId="66253C82" w14:textId="77777777" w:rsidR="00576042" w:rsidRPr="003C0A70" w:rsidRDefault="00576042" w:rsidP="009E1965">
                      <w:pPr>
                        <w:rPr>
                          <w:rFonts w:ascii="Univers LT Std 55" w:eastAsiaTheme="minorHAnsi" w:hAnsi="Univers LT Std 55" w:cs="Arial"/>
                          <w:color w:val="FFFFFF"/>
                          <w:szCs w:val="24"/>
                          <w:lang w:val="en-GB"/>
                        </w:rPr>
                      </w:pPr>
                    </w:p>
                    <w:p w14:paraId="3D8F232A" w14:textId="77777777" w:rsidR="00576042" w:rsidRPr="003C0A70" w:rsidRDefault="00576042" w:rsidP="009E1965">
                      <w:pPr>
                        <w:rPr>
                          <w:rFonts w:ascii="Univers LT Std 55" w:eastAsiaTheme="minorHAnsi" w:hAnsi="Univers LT Std 55" w:cs="Arial"/>
                          <w:color w:val="FFFFFF"/>
                          <w:szCs w:val="24"/>
                          <w:lang w:val="en-GB"/>
                        </w:rPr>
                      </w:pPr>
                    </w:p>
                    <w:p w14:paraId="3744D73A" w14:textId="77777777" w:rsidR="00576042" w:rsidRPr="003C0A70" w:rsidRDefault="00576042" w:rsidP="009E1965">
                      <w:pPr>
                        <w:rPr>
                          <w:rFonts w:ascii="Univers LT Std 55" w:eastAsiaTheme="minorHAnsi" w:hAnsi="Univers LT Std 55" w:cs="Arial"/>
                          <w:color w:val="FFFFFF"/>
                          <w:szCs w:val="24"/>
                          <w:lang w:val="en-GB"/>
                        </w:rPr>
                      </w:pPr>
                    </w:p>
                    <w:p w14:paraId="6701A528" w14:textId="77777777" w:rsidR="00576042" w:rsidRPr="003C0A70" w:rsidRDefault="00576042" w:rsidP="009E1965">
                      <w:pPr>
                        <w:rPr>
                          <w:rFonts w:ascii="Univers LT Std 55" w:eastAsiaTheme="minorHAnsi" w:hAnsi="Univers LT Std 55" w:cs="Arial"/>
                          <w:color w:val="FFFFFF"/>
                          <w:szCs w:val="24"/>
                          <w:lang w:val="en-GB"/>
                        </w:rPr>
                      </w:pPr>
                    </w:p>
                    <w:p w14:paraId="4529EE9C" w14:textId="77777777" w:rsidR="00576042" w:rsidRPr="003C0A70" w:rsidRDefault="00576042" w:rsidP="009E1965">
                      <w:pPr>
                        <w:rPr>
                          <w:rFonts w:ascii="Univers LT Std 55" w:eastAsiaTheme="minorHAnsi" w:hAnsi="Univers LT Std 55" w:cs="Arial"/>
                          <w:color w:val="FFFFFF"/>
                          <w:szCs w:val="24"/>
                          <w:lang w:val="en-GB"/>
                        </w:rPr>
                      </w:pPr>
                    </w:p>
                    <w:p w14:paraId="74B3B2E8" w14:textId="77777777" w:rsidR="00576042" w:rsidRPr="003C0A70" w:rsidRDefault="00576042" w:rsidP="009E1965">
                      <w:pPr>
                        <w:rPr>
                          <w:rFonts w:ascii="Univers LT Std 55" w:eastAsiaTheme="minorHAnsi" w:hAnsi="Univers LT Std 55" w:cs="Arial"/>
                          <w:color w:val="FFFFFF"/>
                          <w:szCs w:val="24"/>
                          <w:lang w:val="en-GB"/>
                        </w:rPr>
                      </w:pPr>
                    </w:p>
                    <w:p w14:paraId="2CE35F20" w14:textId="77777777" w:rsidR="00576042" w:rsidRPr="003C0A70" w:rsidRDefault="00576042" w:rsidP="009E1965">
                      <w:pPr>
                        <w:rPr>
                          <w:rFonts w:ascii="Univers LT Std 55" w:eastAsiaTheme="minorHAnsi" w:hAnsi="Univers LT Std 55" w:cs="Arial"/>
                          <w:color w:val="FFFFFF"/>
                          <w:szCs w:val="24"/>
                          <w:lang w:val="en-GB"/>
                        </w:rPr>
                      </w:pPr>
                    </w:p>
                    <w:p w14:paraId="29C51762" w14:textId="77777777" w:rsidR="00576042" w:rsidRPr="003C0A70" w:rsidRDefault="00576042" w:rsidP="009E1965">
                      <w:pPr>
                        <w:rPr>
                          <w:rFonts w:ascii="Univers LT Std 55" w:eastAsiaTheme="minorHAnsi" w:hAnsi="Univers LT Std 55" w:cs="Arial"/>
                          <w:color w:val="FFFFFF"/>
                          <w:szCs w:val="24"/>
                          <w:lang w:val="en-GB"/>
                        </w:rPr>
                      </w:pPr>
                    </w:p>
                    <w:p w14:paraId="091ECC64" w14:textId="77777777" w:rsidR="00576042" w:rsidRPr="003C0A70" w:rsidRDefault="00576042" w:rsidP="009E1965">
                      <w:pPr>
                        <w:rPr>
                          <w:rFonts w:ascii="Univers LT Std 55" w:eastAsiaTheme="minorHAnsi" w:hAnsi="Univers LT Std 55" w:cs="Arial"/>
                          <w:color w:val="FFFFFF"/>
                          <w:szCs w:val="24"/>
                          <w:lang w:val="en-GB"/>
                        </w:rPr>
                      </w:pPr>
                    </w:p>
                    <w:p w14:paraId="7D93DE3C" w14:textId="77777777" w:rsidR="00576042" w:rsidRPr="003C0A70" w:rsidRDefault="00576042" w:rsidP="009E1965">
                      <w:pPr>
                        <w:rPr>
                          <w:rFonts w:ascii="Univers LT Std 55" w:eastAsiaTheme="minorHAnsi" w:hAnsi="Univers LT Std 55" w:cs="Arial"/>
                          <w:color w:val="FFFFFF"/>
                          <w:szCs w:val="24"/>
                          <w:lang w:val="en-GB"/>
                        </w:rPr>
                      </w:pPr>
                    </w:p>
                    <w:p w14:paraId="2CC18FB2" w14:textId="77777777" w:rsidR="00576042" w:rsidRPr="003C0A70" w:rsidRDefault="00576042" w:rsidP="009E1965">
                      <w:pPr>
                        <w:rPr>
                          <w:rFonts w:ascii="Univers LT Std 55" w:eastAsiaTheme="minorHAnsi" w:hAnsi="Univers LT Std 55" w:cs="Arial"/>
                          <w:color w:val="FFFFFF"/>
                          <w:szCs w:val="24"/>
                          <w:lang w:val="en-GB"/>
                        </w:rPr>
                      </w:pPr>
                    </w:p>
                    <w:p w14:paraId="18B268B9" w14:textId="77777777" w:rsidR="00576042" w:rsidRPr="003C0A70" w:rsidRDefault="00576042" w:rsidP="009E1965">
                      <w:pPr>
                        <w:rPr>
                          <w:rFonts w:ascii="Univers LT Std 55" w:eastAsiaTheme="minorHAnsi" w:hAnsi="Univers LT Std 55" w:cs="Arial"/>
                          <w:color w:val="FFFFFF"/>
                          <w:szCs w:val="24"/>
                          <w:lang w:val="en-GB"/>
                        </w:rPr>
                      </w:pPr>
                    </w:p>
                    <w:p w14:paraId="0F683882" w14:textId="77777777" w:rsidR="00576042" w:rsidRPr="003C0A70" w:rsidRDefault="00576042" w:rsidP="009E1965">
                      <w:pPr>
                        <w:rPr>
                          <w:rFonts w:ascii="Univers LT Std 55" w:eastAsiaTheme="minorHAnsi" w:hAnsi="Univers LT Std 55" w:cs="Arial"/>
                          <w:color w:val="FFFFFF"/>
                          <w:szCs w:val="24"/>
                          <w:lang w:val="en-GB"/>
                        </w:rPr>
                      </w:pPr>
                    </w:p>
                    <w:p w14:paraId="2C4C88A7" w14:textId="77777777" w:rsidR="00576042" w:rsidRPr="003C0A70" w:rsidRDefault="00576042" w:rsidP="009E1965">
                      <w:pPr>
                        <w:rPr>
                          <w:rFonts w:ascii="Univers LT Std 55" w:eastAsiaTheme="minorHAnsi" w:hAnsi="Univers LT Std 55" w:cs="Arial"/>
                          <w:color w:val="FFFFFF"/>
                          <w:szCs w:val="24"/>
                          <w:lang w:val="en-GB"/>
                        </w:rPr>
                      </w:pPr>
                    </w:p>
                    <w:p w14:paraId="0F2335B4" w14:textId="77777777" w:rsidR="00576042" w:rsidRPr="003C0A70" w:rsidRDefault="00576042" w:rsidP="009E1965">
                      <w:pPr>
                        <w:rPr>
                          <w:rFonts w:ascii="Univers LT Std 55" w:eastAsiaTheme="minorHAnsi" w:hAnsi="Univers LT Std 55" w:cs="Arial"/>
                          <w:color w:val="FFFFFF"/>
                          <w:szCs w:val="24"/>
                          <w:lang w:val="en-GB"/>
                        </w:rPr>
                      </w:pPr>
                    </w:p>
                    <w:p w14:paraId="54CFF55C" w14:textId="77777777" w:rsidR="00576042" w:rsidRDefault="00576042" w:rsidP="009E1965">
                      <w:pPr>
                        <w:rPr>
                          <w:rFonts w:ascii="Univers LT Std 55" w:eastAsiaTheme="minorHAnsi" w:hAnsi="Univers LT Std 55" w:cs="Arial"/>
                          <w:color w:val="FFFFFF"/>
                          <w:szCs w:val="24"/>
                          <w:lang w:val="en-GB"/>
                        </w:rPr>
                      </w:pPr>
                    </w:p>
                    <w:p w14:paraId="4904A263" w14:textId="77777777" w:rsidR="00576042" w:rsidRPr="003C0A70" w:rsidRDefault="00576042" w:rsidP="009E1965">
                      <w:pPr>
                        <w:rPr>
                          <w:rFonts w:ascii="Univers LT Std 55" w:eastAsiaTheme="minorHAnsi" w:hAnsi="Univers LT Std 55" w:cs="Arial"/>
                          <w:color w:val="FFFFFF"/>
                          <w:szCs w:val="24"/>
                          <w:lang w:val="en-GB"/>
                        </w:rPr>
                      </w:pPr>
                    </w:p>
                    <w:p w14:paraId="51D6933E" w14:textId="77777777" w:rsidR="00576042" w:rsidRPr="003C0A70" w:rsidRDefault="00576042" w:rsidP="009E1965">
                      <w:pPr>
                        <w:rPr>
                          <w:rFonts w:ascii="Univers LT Std 55" w:eastAsiaTheme="minorHAnsi" w:hAnsi="Univers LT Std 55" w:cs="Arial"/>
                          <w:color w:val="FFFFFF"/>
                          <w:szCs w:val="24"/>
                          <w:lang w:val="en-GB"/>
                        </w:rPr>
                      </w:pPr>
                    </w:p>
                    <w:p w14:paraId="2FDBA537" w14:textId="77777777" w:rsidR="00576042" w:rsidRPr="003C0A70" w:rsidRDefault="00576042" w:rsidP="009E1965">
                      <w:pPr>
                        <w:rPr>
                          <w:rFonts w:ascii="Univers LT Std 55" w:eastAsiaTheme="minorHAnsi" w:hAnsi="Univers LT Std 55" w:cs="Arial"/>
                          <w:color w:val="FFFFFF"/>
                          <w:szCs w:val="24"/>
                          <w:lang w:val="en-GB"/>
                        </w:rPr>
                      </w:pPr>
                    </w:p>
                    <w:p w14:paraId="185DF3D8" w14:textId="77777777" w:rsidR="00576042" w:rsidRPr="003C0A70" w:rsidRDefault="00576042" w:rsidP="009E1965">
                      <w:pPr>
                        <w:rPr>
                          <w:rFonts w:ascii="Univers LT Std 55" w:eastAsiaTheme="minorHAnsi" w:hAnsi="Univers LT Std 55" w:cs="Arial"/>
                          <w:color w:val="FFFFFF"/>
                          <w:szCs w:val="24"/>
                          <w:lang w:val="en-GB"/>
                        </w:rPr>
                      </w:pPr>
                    </w:p>
                    <w:p w14:paraId="6760562C" w14:textId="77777777" w:rsidR="00576042" w:rsidRPr="003C0A70" w:rsidRDefault="00576042" w:rsidP="009E1965">
                      <w:pPr>
                        <w:rPr>
                          <w:rFonts w:ascii="Univers LT Std 55" w:eastAsiaTheme="minorHAnsi" w:hAnsi="Univers LT Std 55" w:cs="Arial"/>
                          <w:color w:val="FFFFFF"/>
                          <w:szCs w:val="24"/>
                          <w:lang w:val="en-GB"/>
                        </w:rPr>
                      </w:pPr>
                    </w:p>
                    <w:p w14:paraId="75D6B25E" w14:textId="77777777" w:rsidR="00576042" w:rsidRPr="003C0A70" w:rsidRDefault="00576042" w:rsidP="001C2413">
                      <w:pPr>
                        <w:ind w:left="360"/>
                        <w:rPr>
                          <w:rFonts w:ascii="Univers LT Std 55" w:eastAsiaTheme="minorHAnsi" w:hAnsi="Univers LT Std 55" w:cs="Arial"/>
                          <w:color w:val="FFFFFF"/>
                          <w:szCs w:val="24"/>
                          <w:lang w:val="en-GB"/>
                        </w:rPr>
                      </w:pPr>
                    </w:p>
                    <w:p w14:paraId="4885BEED" w14:textId="77777777" w:rsidR="00576042" w:rsidRPr="00F953E8" w:rsidRDefault="00576042" w:rsidP="009E1965">
                      <w:pPr>
                        <w:ind w:left="360"/>
                        <w:jc w:val="both"/>
                        <w:rPr>
                          <w:rFonts w:cs="Arial"/>
                          <w:b/>
                          <w:color w:val="FFFFFF"/>
                          <w:sz w:val="27"/>
                          <w:szCs w:val="27"/>
                        </w:rPr>
                      </w:pPr>
                      <w:r w:rsidRPr="00F953E8">
                        <w:rPr>
                          <w:rFonts w:cs="Arial"/>
                          <w:b/>
                          <w:color w:val="FFFFFF"/>
                          <w:sz w:val="27"/>
                          <w:szCs w:val="27"/>
                        </w:rPr>
                        <w:t>EVALUATION OFFICE</w:t>
                      </w:r>
                    </w:p>
                    <w:p w14:paraId="4DFA70D3" w14:textId="630518B4" w:rsidR="00576042" w:rsidRPr="00F953E8" w:rsidRDefault="0078541F" w:rsidP="009E1965">
                      <w:pPr>
                        <w:ind w:left="360"/>
                        <w:rPr>
                          <w:rFonts w:cs="Arial"/>
                        </w:rPr>
                      </w:pPr>
                      <w:r>
                        <w:rPr>
                          <w:rFonts w:eastAsiaTheme="minorHAnsi" w:cs="Arial"/>
                          <w:b/>
                          <w:color w:val="FFFFFF"/>
                          <w:sz w:val="24"/>
                          <w:szCs w:val="24"/>
                          <w:lang w:val="en-GB"/>
                        </w:rPr>
                        <w:t>May</w:t>
                      </w:r>
                      <w:r w:rsidR="00923E7A">
                        <w:rPr>
                          <w:rFonts w:eastAsiaTheme="minorHAnsi" w:cs="Arial"/>
                          <w:b/>
                          <w:color w:val="FFFFFF"/>
                          <w:sz w:val="24"/>
                          <w:szCs w:val="24"/>
                          <w:lang w:val="en-GB"/>
                        </w:rPr>
                        <w:t xml:space="preserve"> </w:t>
                      </w:r>
                      <w:r>
                        <w:rPr>
                          <w:rFonts w:eastAsiaTheme="minorHAnsi" w:cs="Arial"/>
                          <w:b/>
                          <w:color w:val="FFFFFF"/>
                          <w:sz w:val="24"/>
                          <w:szCs w:val="24"/>
                          <w:lang w:val="en-GB"/>
                        </w:rPr>
                        <w:t>2022</w:t>
                      </w:r>
                    </w:p>
                  </w:txbxContent>
                </v:textbox>
                <w10:wrap anchorx="page" anchory="page"/>
                <w10:anchorlock/>
              </v:rect>
            </w:pict>
          </mc:Fallback>
        </mc:AlternateContent>
      </w:r>
      <w:r w:rsidR="00D92F3A" w:rsidRPr="15E03C21">
        <w:rPr>
          <w:rFonts w:cs="Arial"/>
          <w:b/>
          <w:bCs/>
          <w:color w:val="00B0F0"/>
          <w:sz w:val="42"/>
          <w:szCs w:val="42"/>
          <w:lang w:val="en-GB"/>
        </w:rPr>
        <w:t xml:space="preserve"> </w:t>
      </w:r>
      <w:r w:rsidR="00A66705" w:rsidRPr="15E03C21">
        <w:rPr>
          <w:rFonts w:cs="Arial"/>
          <w:b/>
          <w:bCs/>
          <w:color w:val="00B0F0"/>
          <w:sz w:val="42"/>
          <w:szCs w:val="42"/>
          <w:lang w:val="en-GB"/>
        </w:rPr>
        <w:br w:type="page"/>
      </w:r>
    </w:p>
    <w:p w14:paraId="01AD756B" w14:textId="77777777" w:rsidR="00933AEC" w:rsidRPr="00A11D50" w:rsidRDefault="00933AEC" w:rsidP="009E1965">
      <w:pPr>
        <w:ind w:left="2880"/>
        <w:rPr>
          <w:rFonts w:cs="Arial"/>
          <w:b/>
          <w:color w:val="000000" w:themeColor="text1"/>
          <w:sz w:val="40"/>
          <w:szCs w:val="40"/>
          <w:lang w:val="en-GB"/>
        </w:rPr>
      </w:pPr>
    </w:p>
    <w:p w14:paraId="767E31E1" w14:textId="77777777" w:rsidR="00FD4281" w:rsidRPr="00A11D50" w:rsidRDefault="00FD4281" w:rsidP="009E1965">
      <w:pPr>
        <w:ind w:left="2880"/>
        <w:rPr>
          <w:rFonts w:cs="Arial"/>
          <w:b/>
          <w:color w:val="000000" w:themeColor="text1"/>
          <w:sz w:val="40"/>
          <w:szCs w:val="40"/>
          <w:lang w:val="en-GB"/>
        </w:rPr>
      </w:pPr>
    </w:p>
    <w:p w14:paraId="624C84CB" w14:textId="77777777" w:rsidR="00FD4281" w:rsidRPr="00A11D50" w:rsidRDefault="00FD4281" w:rsidP="009E1965">
      <w:pPr>
        <w:ind w:left="2880"/>
        <w:rPr>
          <w:rFonts w:cs="Arial"/>
          <w:b/>
          <w:color w:val="000000" w:themeColor="text1"/>
          <w:sz w:val="40"/>
          <w:szCs w:val="40"/>
          <w:lang w:val="en-GB"/>
        </w:rPr>
      </w:pPr>
    </w:p>
    <w:p w14:paraId="2C8F3A7C" w14:textId="77777777" w:rsidR="00933AEC" w:rsidRPr="00A11D50" w:rsidRDefault="002D0A16" w:rsidP="009E1965">
      <w:pPr>
        <w:rPr>
          <w:rFonts w:cs="Arial"/>
          <w:b/>
          <w:color w:val="000000" w:themeColor="text1"/>
          <w:sz w:val="70"/>
          <w:szCs w:val="70"/>
          <w:lang w:val="en-GB"/>
        </w:rPr>
      </w:pPr>
      <w:r w:rsidRPr="00A11D50">
        <w:rPr>
          <w:rFonts w:cs="Arial"/>
          <w:b/>
          <w:color w:val="000000" w:themeColor="text1"/>
          <w:sz w:val="70"/>
          <w:szCs w:val="70"/>
          <w:lang w:val="en-GB"/>
        </w:rPr>
        <w:t xml:space="preserve"> </w:t>
      </w:r>
    </w:p>
    <w:p w14:paraId="23943ECE" w14:textId="77777777" w:rsidR="00A52D71" w:rsidRPr="00A52D71" w:rsidRDefault="00A52D71" w:rsidP="00A52D71">
      <w:pPr>
        <w:ind w:left="2880"/>
        <w:rPr>
          <w:rFonts w:ascii="Leelawadee UI" w:hAnsi="Leelawadee UI" w:cs="Leelawadee UI"/>
          <w:b/>
          <w:bCs/>
          <w:sz w:val="48"/>
          <w:szCs w:val="48"/>
          <w:lang w:val="en-GB"/>
        </w:rPr>
      </w:pPr>
      <w:proofErr w:type="spellStart"/>
      <w:r w:rsidRPr="00A52D71">
        <w:rPr>
          <w:rFonts w:ascii="Leelawadee UI" w:hAnsi="Leelawadee UI" w:cs="Leelawadee UI"/>
          <w:b/>
          <w:bCs/>
          <w:sz w:val="48"/>
          <w:szCs w:val="48"/>
          <w:lang w:val="en-GB"/>
        </w:rPr>
        <w:t>ការវាយតម្លៃដើម្បីសិក្សាស្វែងយល់អំពីបរិយាប័ន្ន</w:t>
      </w:r>
      <w:proofErr w:type="spellEnd"/>
      <w:r w:rsidRPr="00A52D71">
        <w:rPr>
          <w:rFonts w:cs="Arial"/>
          <w:b/>
          <w:bCs/>
          <w:sz w:val="48"/>
          <w:szCs w:val="48"/>
          <w:lang w:val="en-GB"/>
        </w:rPr>
        <w:t xml:space="preserve"> </w:t>
      </w:r>
      <w:proofErr w:type="spellStart"/>
      <w:r w:rsidRPr="00A52D71">
        <w:rPr>
          <w:rFonts w:ascii="Leelawadee UI" w:hAnsi="Leelawadee UI" w:cs="Leelawadee UI"/>
          <w:b/>
          <w:bCs/>
          <w:sz w:val="48"/>
          <w:szCs w:val="48"/>
          <w:lang w:val="en-GB"/>
        </w:rPr>
        <w:t>និងការបញ្ជ្រៀបភាពធន់នឹងអាកាសធាតុនៅក្នុងកម្មវិធី</w:t>
      </w:r>
      <w:proofErr w:type="spellEnd"/>
      <w:r w:rsidRPr="00A52D71">
        <w:rPr>
          <w:rFonts w:cs="Arial"/>
          <w:b/>
          <w:bCs/>
          <w:sz w:val="48"/>
          <w:szCs w:val="48"/>
          <w:lang w:val="en-GB"/>
        </w:rPr>
        <w:t xml:space="preserve"> WASH </w:t>
      </w:r>
      <w:proofErr w:type="spellStart"/>
      <w:r w:rsidRPr="00A52D71">
        <w:rPr>
          <w:rFonts w:ascii="Leelawadee UI" w:hAnsi="Leelawadee UI" w:cs="Leelawadee UI"/>
          <w:b/>
          <w:bCs/>
          <w:sz w:val="48"/>
          <w:szCs w:val="48"/>
          <w:lang w:val="en-GB"/>
        </w:rPr>
        <w:t>នៃអង្គការយូនីសេហ្វកម្ពុជា</w:t>
      </w:r>
      <w:proofErr w:type="spellEnd"/>
    </w:p>
    <w:p w14:paraId="093A2235" w14:textId="77777777" w:rsidR="00A52D71" w:rsidRPr="00A52D71" w:rsidRDefault="00A52D71" w:rsidP="00A52D71">
      <w:pPr>
        <w:ind w:left="2880"/>
        <w:rPr>
          <w:rFonts w:cs="Arial"/>
          <w:b/>
          <w:bCs/>
          <w:sz w:val="40"/>
          <w:szCs w:val="40"/>
          <w:lang w:val="en-GB"/>
        </w:rPr>
      </w:pPr>
      <w:proofErr w:type="spellStart"/>
      <w:r w:rsidRPr="00A52D71">
        <w:rPr>
          <w:rFonts w:ascii="Leelawadee UI" w:hAnsi="Leelawadee UI" w:cs="Leelawadee UI"/>
          <w:b/>
          <w:bCs/>
          <w:sz w:val="40"/>
          <w:szCs w:val="40"/>
          <w:lang w:val="en-GB"/>
        </w:rPr>
        <w:t>របាយការណ៍វាយតម្លៃចុងក្រោយ</w:t>
      </w:r>
      <w:proofErr w:type="spellEnd"/>
      <w:r w:rsidRPr="00A52D71">
        <w:rPr>
          <w:rFonts w:cs="Arial"/>
          <w:b/>
          <w:bCs/>
          <w:sz w:val="40"/>
          <w:szCs w:val="40"/>
          <w:lang w:val="en-GB"/>
        </w:rPr>
        <w:t xml:space="preserve"> (</w:t>
      </w:r>
      <w:r w:rsidRPr="00A52D71">
        <w:rPr>
          <w:rFonts w:ascii="Leelawadee UI" w:hAnsi="Leelawadee UI" w:cs="Leelawadee UI"/>
          <w:b/>
          <w:bCs/>
          <w:sz w:val="40"/>
          <w:szCs w:val="40"/>
          <w:lang w:val="en-GB"/>
        </w:rPr>
        <w:t>ច្បាប់ទី២</w:t>
      </w:r>
      <w:r w:rsidRPr="00A52D71">
        <w:rPr>
          <w:rFonts w:cs="Arial"/>
          <w:b/>
          <w:bCs/>
          <w:sz w:val="40"/>
          <w:szCs w:val="40"/>
          <w:lang w:val="en-GB"/>
        </w:rPr>
        <w:t>)</w:t>
      </w:r>
    </w:p>
    <w:p w14:paraId="20037856" w14:textId="77777777" w:rsidR="00A66705" w:rsidRPr="00A11D50" w:rsidRDefault="00A66705" w:rsidP="009E1965">
      <w:pPr>
        <w:ind w:left="2835"/>
        <w:rPr>
          <w:rFonts w:cs="Arial"/>
          <w:b/>
          <w:color w:val="000000" w:themeColor="text1"/>
          <w:sz w:val="48"/>
          <w:szCs w:val="48"/>
          <w:lang w:val="en-GB"/>
        </w:rPr>
      </w:pPr>
    </w:p>
    <w:p w14:paraId="402C4DF7" w14:textId="77777777" w:rsidR="0065372A" w:rsidRPr="00A11D50" w:rsidRDefault="0065372A" w:rsidP="009E1965">
      <w:pPr>
        <w:ind w:left="2835"/>
        <w:rPr>
          <w:rFonts w:cs="Arial"/>
          <w:b/>
          <w:color w:val="000000" w:themeColor="text1"/>
          <w:sz w:val="48"/>
          <w:szCs w:val="48"/>
          <w:lang w:val="en-GB"/>
        </w:rPr>
      </w:pPr>
    </w:p>
    <w:p w14:paraId="6AFD8FBF" w14:textId="77777777" w:rsidR="00A66705" w:rsidRPr="00A11D50" w:rsidRDefault="00A66705" w:rsidP="009E1965">
      <w:pPr>
        <w:ind w:left="2835"/>
        <w:rPr>
          <w:rFonts w:cs="Arial"/>
          <w:color w:val="000000"/>
          <w:lang w:val="en-GB"/>
        </w:rPr>
      </w:pPr>
    </w:p>
    <w:p w14:paraId="1C8089E6" w14:textId="77777777" w:rsidR="00A66705" w:rsidRPr="00A11D50" w:rsidRDefault="00A66705" w:rsidP="009E1965">
      <w:pPr>
        <w:ind w:left="2835"/>
        <w:rPr>
          <w:rFonts w:cs="Arial"/>
          <w:color w:val="000000"/>
          <w:lang w:val="en-GB"/>
        </w:rPr>
      </w:pPr>
      <w:r w:rsidRPr="00A11D50">
        <w:rPr>
          <w:rFonts w:cs="Arial"/>
          <w:noProof/>
          <w:sz w:val="40"/>
          <w:szCs w:val="40"/>
        </w:rPr>
        <mc:AlternateContent>
          <mc:Choice Requires="wps">
            <w:drawing>
              <wp:anchor distT="0" distB="0" distL="114300" distR="114300" simplePos="0" relativeHeight="251655168" behindDoc="0" locked="1" layoutInCell="1" allowOverlap="1" wp14:anchorId="31267A2C" wp14:editId="2C29C699">
                <wp:simplePos x="0" y="0"/>
                <wp:positionH relativeFrom="page">
                  <wp:posOffset>3810</wp:posOffset>
                </wp:positionH>
                <wp:positionV relativeFrom="page">
                  <wp:posOffset>3810</wp:posOffset>
                </wp:positionV>
                <wp:extent cx="2472055" cy="10101580"/>
                <wp:effectExtent l="0" t="0" r="444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chemeClr val="bg1">
                            <a:lumMod val="65000"/>
                          </a:schemeClr>
                        </a:solidFill>
                        <a:ln>
                          <a:noFill/>
                        </a:ln>
                      </wps:spPr>
                      <wps:txbx>
                        <w:txbxContent>
                          <w:p w14:paraId="42945981" w14:textId="77777777" w:rsidR="00576042" w:rsidRPr="003C0A70" w:rsidRDefault="00576042" w:rsidP="00A66705">
                            <w:pPr>
                              <w:rPr>
                                <w:rFonts w:ascii="Univers LT Std 55" w:eastAsiaTheme="minorHAnsi" w:hAnsi="Univers LT Std 55" w:cs="Arial"/>
                                <w:color w:val="FFFFFF"/>
                                <w:szCs w:val="24"/>
                                <w:lang w:val="en-GB"/>
                              </w:rPr>
                            </w:pPr>
                          </w:p>
                          <w:p w14:paraId="503A922A" w14:textId="77777777" w:rsidR="00576042" w:rsidRPr="003C0A70" w:rsidRDefault="00576042" w:rsidP="00A66705">
                            <w:pPr>
                              <w:rPr>
                                <w:rFonts w:ascii="Univers LT Std 55" w:hAnsi="Univers LT Std 55" w:cs="Arial"/>
                                <w:b/>
                                <w:bCs/>
                                <w:caps/>
                                <w:color w:val="FFFFFF"/>
                                <w:sz w:val="32"/>
                                <w:szCs w:val="32"/>
                              </w:rPr>
                            </w:pPr>
                          </w:p>
                          <w:p w14:paraId="7206291A" w14:textId="77777777" w:rsidR="00576042" w:rsidRPr="00F953E8" w:rsidRDefault="00576042" w:rsidP="001C2413">
                            <w:pPr>
                              <w:ind w:left="360"/>
                              <w:rPr>
                                <w:rFonts w:cs="Arial"/>
                                <w:b/>
                                <w:bCs/>
                                <w:caps/>
                                <w:color w:val="FFFFFF"/>
                                <w:sz w:val="28"/>
                                <w:szCs w:val="32"/>
                              </w:rPr>
                            </w:pPr>
                            <w:r w:rsidRPr="00F953E8">
                              <w:rPr>
                                <w:rFonts w:cs="Arial"/>
                                <w:b/>
                                <w:bCs/>
                                <w:caps/>
                                <w:color w:val="FFFFFF"/>
                                <w:sz w:val="28"/>
                                <w:szCs w:val="32"/>
                              </w:rPr>
                              <w:t>EVALUATION REPORT</w:t>
                            </w:r>
                          </w:p>
                          <w:p w14:paraId="7163AE19" w14:textId="77777777" w:rsidR="00576042" w:rsidRPr="003C0A70" w:rsidRDefault="00576042" w:rsidP="00A66705">
                            <w:pPr>
                              <w:rPr>
                                <w:rFonts w:ascii="Univers LT Std 55" w:eastAsiaTheme="minorHAnsi" w:hAnsi="Univers LT Std 55" w:cs="Arial"/>
                                <w:color w:val="FFFFFF"/>
                                <w:szCs w:val="24"/>
                                <w:lang w:val="en-GB"/>
                              </w:rPr>
                            </w:pPr>
                          </w:p>
                          <w:p w14:paraId="181AE567" w14:textId="77777777" w:rsidR="00576042" w:rsidRPr="003C0A70" w:rsidRDefault="00576042" w:rsidP="00A66705">
                            <w:pPr>
                              <w:rPr>
                                <w:rFonts w:ascii="Univers LT Std 55" w:eastAsiaTheme="minorHAnsi" w:hAnsi="Univers LT Std 55" w:cs="Arial"/>
                                <w:color w:val="FFFFFF"/>
                                <w:szCs w:val="24"/>
                                <w:lang w:val="en-GB"/>
                              </w:rPr>
                            </w:pPr>
                          </w:p>
                          <w:p w14:paraId="5ADF5EAF" w14:textId="77777777" w:rsidR="00576042" w:rsidRPr="003C0A70" w:rsidRDefault="00576042" w:rsidP="00A66705">
                            <w:pPr>
                              <w:rPr>
                                <w:rFonts w:ascii="Univers LT Std 55" w:eastAsiaTheme="minorHAnsi" w:hAnsi="Univers LT Std 55" w:cs="Arial"/>
                                <w:color w:val="FFFFFF"/>
                                <w:szCs w:val="24"/>
                                <w:lang w:val="en-GB"/>
                              </w:rPr>
                            </w:pPr>
                          </w:p>
                          <w:p w14:paraId="4640373E" w14:textId="77777777" w:rsidR="00576042" w:rsidRPr="003C0A70" w:rsidRDefault="00576042" w:rsidP="00A66705">
                            <w:pPr>
                              <w:rPr>
                                <w:rFonts w:ascii="Univers LT Std 55" w:eastAsiaTheme="minorHAnsi" w:hAnsi="Univers LT Std 55" w:cs="Arial"/>
                                <w:color w:val="FFFFFF"/>
                                <w:szCs w:val="24"/>
                                <w:lang w:val="en-GB"/>
                              </w:rPr>
                            </w:pPr>
                          </w:p>
                          <w:p w14:paraId="28940CEF" w14:textId="77777777" w:rsidR="00576042" w:rsidRPr="003C0A70" w:rsidRDefault="00576042" w:rsidP="00A66705">
                            <w:pPr>
                              <w:rPr>
                                <w:rFonts w:ascii="Univers LT Std 55" w:eastAsiaTheme="minorHAnsi" w:hAnsi="Univers LT Std 55" w:cs="Arial"/>
                                <w:color w:val="FFFFFF"/>
                                <w:szCs w:val="24"/>
                                <w:lang w:val="en-GB"/>
                              </w:rPr>
                            </w:pPr>
                          </w:p>
                          <w:p w14:paraId="52C0E445" w14:textId="77777777" w:rsidR="00576042" w:rsidRPr="003C0A70" w:rsidRDefault="00576042" w:rsidP="00A66705">
                            <w:pPr>
                              <w:rPr>
                                <w:rFonts w:ascii="Univers LT Std 55" w:eastAsiaTheme="minorHAnsi" w:hAnsi="Univers LT Std 55" w:cs="Arial"/>
                                <w:color w:val="FFFFFF"/>
                                <w:szCs w:val="24"/>
                                <w:lang w:val="en-GB"/>
                              </w:rPr>
                            </w:pPr>
                          </w:p>
                          <w:p w14:paraId="4D0214CA" w14:textId="77777777" w:rsidR="00576042" w:rsidRPr="003C0A70" w:rsidRDefault="00576042" w:rsidP="00A66705">
                            <w:pPr>
                              <w:rPr>
                                <w:rFonts w:ascii="Univers LT Std 55" w:eastAsiaTheme="minorHAnsi" w:hAnsi="Univers LT Std 55" w:cs="Arial"/>
                                <w:color w:val="FFFFFF"/>
                                <w:szCs w:val="24"/>
                                <w:lang w:val="en-GB"/>
                              </w:rPr>
                            </w:pPr>
                          </w:p>
                          <w:p w14:paraId="63E46E89" w14:textId="77777777" w:rsidR="00576042" w:rsidRPr="003C0A70" w:rsidRDefault="00576042" w:rsidP="00A66705">
                            <w:pPr>
                              <w:rPr>
                                <w:rFonts w:ascii="Univers LT Std 55" w:eastAsiaTheme="minorHAnsi" w:hAnsi="Univers LT Std 55" w:cs="Arial"/>
                                <w:color w:val="FFFFFF"/>
                                <w:szCs w:val="24"/>
                                <w:lang w:val="en-GB"/>
                              </w:rPr>
                            </w:pPr>
                          </w:p>
                          <w:p w14:paraId="4D715FDA" w14:textId="77777777" w:rsidR="00576042" w:rsidRPr="003C0A70" w:rsidRDefault="00576042" w:rsidP="00A66705">
                            <w:pPr>
                              <w:rPr>
                                <w:rFonts w:ascii="Univers LT Std 55" w:eastAsiaTheme="minorHAnsi" w:hAnsi="Univers LT Std 55" w:cs="Arial"/>
                                <w:color w:val="FFFFFF"/>
                                <w:szCs w:val="24"/>
                                <w:lang w:val="en-GB"/>
                              </w:rPr>
                            </w:pPr>
                          </w:p>
                          <w:p w14:paraId="1176FF1F" w14:textId="77777777" w:rsidR="00576042" w:rsidRPr="003C0A70" w:rsidRDefault="00576042" w:rsidP="00A66705">
                            <w:pPr>
                              <w:rPr>
                                <w:rFonts w:ascii="Univers LT Std 55" w:eastAsiaTheme="minorHAnsi" w:hAnsi="Univers LT Std 55" w:cs="Arial"/>
                                <w:color w:val="FFFFFF"/>
                                <w:szCs w:val="24"/>
                                <w:lang w:val="en-GB"/>
                              </w:rPr>
                            </w:pPr>
                          </w:p>
                          <w:p w14:paraId="1D260255" w14:textId="77777777" w:rsidR="00576042" w:rsidRPr="003C0A70" w:rsidRDefault="00576042" w:rsidP="00A66705">
                            <w:pPr>
                              <w:rPr>
                                <w:rFonts w:ascii="Univers LT Std 55" w:eastAsiaTheme="minorHAnsi" w:hAnsi="Univers LT Std 55" w:cs="Arial"/>
                                <w:color w:val="FFFFFF"/>
                                <w:szCs w:val="24"/>
                                <w:lang w:val="en-GB"/>
                              </w:rPr>
                            </w:pPr>
                          </w:p>
                          <w:p w14:paraId="563447F3" w14:textId="77777777" w:rsidR="00576042" w:rsidRPr="003C0A70" w:rsidRDefault="00576042" w:rsidP="00A66705">
                            <w:pPr>
                              <w:rPr>
                                <w:rFonts w:ascii="Univers LT Std 55" w:eastAsiaTheme="minorHAnsi" w:hAnsi="Univers LT Std 55" w:cs="Arial"/>
                                <w:color w:val="FFFFFF"/>
                                <w:szCs w:val="24"/>
                                <w:lang w:val="en-GB"/>
                              </w:rPr>
                            </w:pPr>
                          </w:p>
                          <w:p w14:paraId="2EB923A6" w14:textId="77777777" w:rsidR="00576042" w:rsidRPr="003C0A70" w:rsidRDefault="00576042" w:rsidP="00A66705">
                            <w:pPr>
                              <w:rPr>
                                <w:rFonts w:ascii="Univers LT Std 55" w:eastAsiaTheme="minorHAnsi" w:hAnsi="Univers LT Std 55" w:cs="Arial"/>
                                <w:color w:val="FFFFFF"/>
                                <w:szCs w:val="24"/>
                                <w:lang w:val="en-GB"/>
                              </w:rPr>
                            </w:pPr>
                          </w:p>
                          <w:p w14:paraId="0F996023" w14:textId="77777777" w:rsidR="00576042" w:rsidRPr="003C0A70" w:rsidRDefault="00576042" w:rsidP="00A66705">
                            <w:pPr>
                              <w:rPr>
                                <w:rFonts w:ascii="Univers LT Std 55" w:eastAsiaTheme="minorHAnsi" w:hAnsi="Univers LT Std 55" w:cs="Arial"/>
                                <w:color w:val="FFFFFF"/>
                                <w:szCs w:val="24"/>
                                <w:lang w:val="en-GB"/>
                              </w:rPr>
                            </w:pPr>
                          </w:p>
                          <w:p w14:paraId="0A09E779" w14:textId="77777777" w:rsidR="00576042" w:rsidRPr="003C0A70" w:rsidRDefault="00576042" w:rsidP="00A66705">
                            <w:pPr>
                              <w:rPr>
                                <w:rFonts w:ascii="Univers LT Std 55" w:eastAsiaTheme="minorHAnsi" w:hAnsi="Univers LT Std 55" w:cs="Arial"/>
                                <w:color w:val="FFFFFF"/>
                                <w:szCs w:val="24"/>
                                <w:lang w:val="en-GB"/>
                              </w:rPr>
                            </w:pPr>
                          </w:p>
                          <w:p w14:paraId="3901CEBF" w14:textId="77777777" w:rsidR="00576042" w:rsidRPr="003C0A70" w:rsidRDefault="00576042" w:rsidP="00A66705">
                            <w:pPr>
                              <w:rPr>
                                <w:rFonts w:ascii="Univers LT Std 55" w:eastAsiaTheme="minorHAnsi" w:hAnsi="Univers LT Std 55" w:cs="Arial"/>
                                <w:color w:val="FFFFFF"/>
                                <w:szCs w:val="24"/>
                                <w:lang w:val="en-GB"/>
                              </w:rPr>
                            </w:pPr>
                          </w:p>
                          <w:p w14:paraId="15653B4C" w14:textId="77777777" w:rsidR="00576042" w:rsidRPr="003C0A70" w:rsidRDefault="00576042" w:rsidP="00A66705">
                            <w:pPr>
                              <w:rPr>
                                <w:rFonts w:ascii="Univers LT Std 55" w:eastAsiaTheme="minorHAnsi" w:hAnsi="Univers LT Std 55" w:cs="Arial"/>
                                <w:color w:val="FFFFFF"/>
                                <w:szCs w:val="24"/>
                                <w:lang w:val="en-GB"/>
                              </w:rPr>
                            </w:pPr>
                          </w:p>
                          <w:p w14:paraId="67A09824" w14:textId="77777777" w:rsidR="00576042" w:rsidRPr="003C0A70" w:rsidRDefault="00576042" w:rsidP="00A66705">
                            <w:pPr>
                              <w:rPr>
                                <w:rFonts w:ascii="Univers LT Std 55" w:eastAsiaTheme="minorHAnsi" w:hAnsi="Univers LT Std 55" w:cs="Arial"/>
                                <w:color w:val="FFFFFF"/>
                                <w:szCs w:val="24"/>
                                <w:lang w:val="en-GB"/>
                              </w:rPr>
                            </w:pPr>
                          </w:p>
                          <w:p w14:paraId="16F98C80" w14:textId="77777777" w:rsidR="00576042" w:rsidRPr="003C0A70" w:rsidRDefault="00576042" w:rsidP="00A66705">
                            <w:pPr>
                              <w:rPr>
                                <w:rFonts w:ascii="Univers LT Std 55" w:eastAsiaTheme="minorHAnsi" w:hAnsi="Univers LT Std 55" w:cs="Arial"/>
                                <w:color w:val="FFFFFF"/>
                                <w:szCs w:val="24"/>
                                <w:lang w:val="en-GB"/>
                              </w:rPr>
                            </w:pPr>
                          </w:p>
                          <w:p w14:paraId="7E8FC1CB" w14:textId="77777777" w:rsidR="00576042" w:rsidRPr="003C0A70" w:rsidRDefault="00576042" w:rsidP="00A66705">
                            <w:pPr>
                              <w:rPr>
                                <w:rFonts w:ascii="Univers LT Std 55" w:eastAsiaTheme="minorHAnsi" w:hAnsi="Univers LT Std 55" w:cs="Arial"/>
                                <w:color w:val="FFFFFF"/>
                                <w:szCs w:val="24"/>
                                <w:lang w:val="en-GB"/>
                              </w:rPr>
                            </w:pPr>
                          </w:p>
                          <w:p w14:paraId="6C0A8AE5" w14:textId="77777777" w:rsidR="00576042" w:rsidRPr="003C0A70" w:rsidRDefault="00576042" w:rsidP="00A66705">
                            <w:pPr>
                              <w:rPr>
                                <w:rFonts w:ascii="Univers LT Std 55" w:eastAsiaTheme="minorHAnsi" w:hAnsi="Univers LT Std 55" w:cs="Arial"/>
                                <w:color w:val="FFFFFF"/>
                                <w:szCs w:val="24"/>
                                <w:lang w:val="en-GB"/>
                              </w:rPr>
                            </w:pPr>
                          </w:p>
                          <w:p w14:paraId="6B7F60A9" w14:textId="77777777" w:rsidR="00576042" w:rsidRPr="003C0A70" w:rsidRDefault="00576042" w:rsidP="00A66705">
                            <w:pPr>
                              <w:rPr>
                                <w:rFonts w:ascii="Univers LT Std 55" w:eastAsiaTheme="minorHAnsi" w:hAnsi="Univers LT Std 55" w:cs="Arial"/>
                                <w:color w:val="FFFFFF"/>
                                <w:szCs w:val="24"/>
                                <w:lang w:val="en-GB"/>
                              </w:rPr>
                            </w:pPr>
                          </w:p>
                          <w:p w14:paraId="10AC1BC6" w14:textId="77777777" w:rsidR="00576042" w:rsidRPr="003C0A70" w:rsidRDefault="00576042" w:rsidP="00A66705">
                            <w:pPr>
                              <w:rPr>
                                <w:rFonts w:ascii="Univers LT Std 55" w:eastAsiaTheme="minorHAnsi" w:hAnsi="Univers LT Std 55" w:cs="Arial"/>
                                <w:color w:val="FFFFFF"/>
                                <w:szCs w:val="24"/>
                                <w:lang w:val="en-GB"/>
                              </w:rPr>
                            </w:pPr>
                          </w:p>
                          <w:p w14:paraId="35B22F75" w14:textId="77777777" w:rsidR="00576042" w:rsidRPr="003C0A70" w:rsidRDefault="00576042" w:rsidP="00A66705">
                            <w:pPr>
                              <w:rPr>
                                <w:rFonts w:ascii="Univers LT Std 55" w:eastAsiaTheme="minorHAnsi" w:hAnsi="Univers LT Std 55" w:cs="Arial"/>
                                <w:color w:val="FFFFFF"/>
                                <w:szCs w:val="24"/>
                                <w:lang w:val="en-GB"/>
                              </w:rPr>
                            </w:pPr>
                          </w:p>
                          <w:p w14:paraId="0FD35BA5" w14:textId="77777777" w:rsidR="00576042" w:rsidRPr="003C0A70" w:rsidRDefault="00576042" w:rsidP="00A66705">
                            <w:pPr>
                              <w:rPr>
                                <w:rFonts w:ascii="Univers LT Std 55" w:eastAsiaTheme="minorHAnsi" w:hAnsi="Univers LT Std 55" w:cs="Arial"/>
                                <w:color w:val="FFFFFF"/>
                                <w:szCs w:val="24"/>
                                <w:lang w:val="en-GB"/>
                              </w:rPr>
                            </w:pPr>
                          </w:p>
                          <w:p w14:paraId="3A6F8F00" w14:textId="77777777" w:rsidR="00576042" w:rsidRPr="003C0A70" w:rsidRDefault="00576042" w:rsidP="00A66705">
                            <w:pPr>
                              <w:rPr>
                                <w:rFonts w:ascii="Univers LT Std 55" w:eastAsiaTheme="minorHAnsi" w:hAnsi="Univers LT Std 55" w:cs="Arial"/>
                                <w:color w:val="FFFFFF"/>
                                <w:szCs w:val="24"/>
                                <w:lang w:val="en-GB"/>
                              </w:rPr>
                            </w:pPr>
                          </w:p>
                          <w:p w14:paraId="64CDC678" w14:textId="77777777" w:rsidR="00576042" w:rsidRPr="003C0A70" w:rsidRDefault="00576042" w:rsidP="00A66705">
                            <w:pPr>
                              <w:rPr>
                                <w:rFonts w:ascii="Univers LT Std 55" w:eastAsiaTheme="minorHAnsi" w:hAnsi="Univers LT Std 55" w:cs="Arial"/>
                                <w:color w:val="FFFFFF"/>
                                <w:szCs w:val="24"/>
                                <w:lang w:val="en-GB"/>
                              </w:rPr>
                            </w:pPr>
                          </w:p>
                          <w:p w14:paraId="4543D0C5" w14:textId="77777777" w:rsidR="00576042" w:rsidRPr="003C0A70" w:rsidRDefault="00576042" w:rsidP="00A66705">
                            <w:pPr>
                              <w:rPr>
                                <w:rFonts w:ascii="Univers LT Std 55" w:eastAsiaTheme="minorHAnsi" w:hAnsi="Univers LT Std 55" w:cs="Arial"/>
                                <w:color w:val="FFFFFF"/>
                                <w:szCs w:val="24"/>
                                <w:lang w:val="en-GB"/>
                              </w:rPr>
                            </w:pPr>
                          </w:p>
                          <w:p w14:paraId="55ACF3FA" w14:textId="77777777" w:rsidR="00576042" w:rsidRPr="003C0A70" w:rsidRDefault="00576042" w:rsidP="00A66705">
                            <w:pPr>
                              <w:rPr>
                                <w:rFonts w:ascii="Univers LT Std 55" w:eastAsiaTheme="minorHAnsi" w:hAnsi="Univers LT Std 55" w:cs="Arial"/>
                                <w:color w:val="FFFFFF"/>
                                <w:szCs w:val="24"/>
                                <w:lang w:val="en-GB"/>
                              </w:rPr>
                            </w:pPr>
                          </w:p>
                          <w:p w14:paraId="67189290" w14:textId="77777777" w:rsidR="00576042" w:rsidRPr="003C0A70" w:rsidRDefault="00576042" w:rsidP="00A66705">
                            <w:pPr>
                              <w:rPr>
                                <w:rFonts w:ascii="Univers LT Std 55" w:eastAsiaTheme="minorHAnsi" w:hAnsi="Univers LT Std 55" w:cs="Arial"/>
                                <w:color w:val="FFFFFF"/>
                                <w:szCs w:val="24"/>
                                <w:lang w:val="en-GB"/>
                              </w:rPr>
                            </w:pPr>
                          </w:p>
                          <w:p w14:paraId="34BB88DD" w14:textId="77777777" w:rsidR="00576042" w:rsidRPr="003C0A70" w:rsidRDefault="00576042" w:rsidP="00A66705">
                            <w:pPr>
                              <w:rPr>
                                <w:rFonts w:ascii="Univers LT Std 55" w:eastAsiaTheme="minorHAnsi" w:hAnsi="Univers LT Std 55" w:cs="Arial"/>
                                <w:color w:val="FFFFFF"/>
                                <w:szCs w:val="24"/>
                                <w:lang w:val="en-GB"/>
                              </w:rPr>
                            </w:pPr>
                          </w:p>
                          <w:p w14:paraId="197E4501" w14:textId="77777777" w:rsidR="00576042" w:rsidRPr="003C0A70" w:rsidRDefault="00576042" w:rsidP="00A66705">
                            <w:pPr>
                              <w:rPr>
                                <w:rFonts w:ascii="Univers LT Std 55" w:eastAsiaTheme="minorHAnsi" w:hAnsi="Univers LT Std 55" w:cs="Arial"/>
                                <w:color w:val="FFFFFF"/>
                                <w:szCs w:val="24"/>
                                <w:lang w:val="en-GB"/>
                              </w:rPr>
                            </w:pPr>
                          </w:p>
                          <w:p w14:paraId="1C29EC1E" w14:textId="77777777" w:rsidR="00576042" w:rsidRPr="003C0A70" w:rsidRDefault="00576042" w:rsidP="00A66705">
                            <w:pPr>
                              <w:rPr>
                                <w:rFonts w:ascii="Univers LT Std 55" w:eastAsiaTheme="minorHAnsi" w:hAnsi="Univers LT Std 55" w:cs="Arial"/>
                                <w:color w:val="FFFFFF"/>
                                <w:szCs w:val="24"/>
                                <w:lang w:val="en-GB"/>
                              </w:rPr>
                            </w:pPr>
                          </w:p>
                          <w:p w14:paraId="0F53E995" w14:textId="77777777" w:rsidR="00576042" w:rsidRPr="003C0A70" w:rsidRDefault="00576042" w:rsidP="00A66705">
                            <w:pPr>
                              <w:rPr>
                                <w:rFonts w:ascii="Univers LT Std 55" w:eastAsiaTheme="minorHAnsi" w:hAnsi="Univers LT Std 55" w:cs="Arial"/>
                                <w:color w:val="FFFFFF"/>
                                <w:szCs w:val="24"/>
                                <w:lang w:val="en-GB"/>
                              </w:rPr>
                            </w:pPr>
                          </w:p>
                          <w:p w14:paraId="2134B2D3" w14:textId="77777777" w:rsidR="00576042" w:rsidRPr="003C0A70" w:rsidRDefault="00576042" w:rsidP="00A66705">
                            <w:pPr>
                              <w:rPr>
                                <w:rFonts w:ascii="Univers LT Std 55" w:eastAsiaTheme="minorHAnsi" w:hAnsi="Univers LT Std 55" w:cs="Arial"/>
                                <w:color w:val="FFFFFF"/>
                                <w:szCs w:val="24"/>
                                <w:lang w:val="en-GB"/>
                              </w:rPr>
                            </w:pPr>
                          </w:p>
                          <w:p w14:paraId="7DBD1D3E" w14:textId="77777777" w:rsidR="00576042" w:rsidRPr="003C0A70" w:rsidRDefault="00576042" w:rsidP="00A66705">
                            <w:pPr>
                              <w:rPr>
                                <w:rFonts w:ascii="Univers LT Std 55" w:eastAsiaTheme="minorHAnsi" w:hAnsi="Univers LT Std 55" w:cs="Arial"/>
                                <w:color w:val="FFFFFF"/>
                                <w:szCs w:val="24"/>
                                <w:lang w:val="en-GB"/>
                              </w:rPr>
                            </w:pPr>
                          </w:p>
                          <w:p w14:paraId="5B17D67F" w14:textId="77777777" w:rsidR="00576042" w:rsidRPr="003C0A70" w:rsidRDefault="00576042" w:rsidP="00A66705">
                            <w:pPr>
                              <w:rPr>
                                <w:rFonts w:ascii="Univers LT Std 55" w:eastAsiaTheme="minorHAnsi" w:hAnsi="Univers LT Std 55" w:cs="Arial"/>
                                <w:color w:val="FFFFFF"/>
                                <w:szCs w:val="24"/>
                                <w:lang w:val="en-GB"/>
                              </w:rPr>
                            </w:pPr>
                          </w:p>
                          <w:p w14:paraId="3C8CB375" w14:textId="77777777" w:rsidR="00576042" w:rsidRPr="003C0A70" w:rsidRDefault="00576042" w:rsidP="00A66705">
                            <w:pPr>
                              <w:rPr>
                                <w:rFonts w:ascii="Univers LT Std 55" w:eastAsiaTheme="minorHAnsi" w:hAnsi="Univers LT Std 55" w:cs="Arial"/>
                                <w:color w:val="FFFFFF"/>
                                <w:szCs w:val="24"/>
                                <w:lang w:val="en-GB"/>
                              </w:rPr>
                            </w:pPr>
                          </w:p>
                          <w:p w14:paraId="7CCD69DD" w14:textId="77777777" w:rsidR="00576042" w:rsidRPr="003C0A70" w:rsidRDefault="00576042" w:rsidP="00A66705">
                            <w:pPr>
                              <w:rPr>
                                <w:rFonts w:ascii="Univers LT Std 55" w:eastAsiaTheme="minorHAnsi" w:hAnsi="Univers LT Std 55" w:cs="Arial"/>
                                <w:color w:val="FFFFFF"/>
                                <w:szCs w:val="24"/>
                                <w:lang w:val="en-GB"/>
                              </w:rPr>
                            </w:pPr>
                          </w:p>
                          <w:p w14:paraId="6F6345BC" w14:textId="77777777" w:rsidR="00576042" w:rsidRDefault="00576042" w:rsidP="00A66705">
                            <w:pPr>
                              <w:rPr>
                                <w:rFonts w:ascii="Univers LT Std 55" w:eastAsiaTheme="minorHAnsi" w:hAnsi="Univers LT Std 55" w:cs="Arial"/>
                                <w:color w:val="FFFFFF"/>
                                <w:szCs w:val="24"/>
                                <w:lang w:val="en-GB"/>
                              </w:rPr>
                            </w:pPr>
                          </w:p>
                          <w:p w14:paraId="4E772047" w14:textId="77777777" w:rsidR="00576042" w:rsidRPr="003C0A70" w:rsidRDefault="00576042" w:rsidP="00A66705">
                            <w:pPr>
                              <w:rPr>
                                <w:rFonts w:ascii="Univers LT Std 55" w:eastAsiaTheme="minorHAnsi" w:hAnsi="Univers LT Std 55" w:cs="Arial"/>
                                <w:color w:val="FFFFFF"/>
                                <w:szCs w:val="24"/>
                                <w:lang w:val="en-GB"/>
                              </w:rPr>
                            </w:pPr>
                          </w:p>
                          <w:p w14:paraId="4B1E1BAF" w14:textId="77777777" w:rsidR="00576042" w:rsidRPr="003C0A70" w:rsidRDefault="00576042" w:rsidP="00A66705">
                            <w:pPr>
                              <w:rPr>
                                <w:rFonts w:ascii="Univers LT Std 55" w:eastAsiaTheme="minorHAnsi" w:hAnsi="Univers LT Std 55" w:cs="Arial"/>
                                <w:color w:val="FFFFFF"/>
                                <w:szCs w:val="24"/>
                                <w:lang w:val="en-GB"/>
                              </w:rPr>
                            </w:pPr>
                          </w:p>
                          <w:p w14:paraId="5D18E4E2" w14:textId="77777777" w:rsidR="00576042" w:rsidRPr="003C0A70" w:rsidRDefault="00576042" w:rsidP="00A66705">
                            <w:pPr>
                              <w:rPr>
                                <w:rFonts w:ascii="Univers LT Std 55" w:eastAsiaTheme="minorHAnsi" w:hAnsi="Univers LT Std 55" w:cs="Arial"/>
                                <w:color w:val="FFFFFF"/>
                                <w:szCs w:val="24"/>
                                <w:lang w:val="en-GB"/>
                              </w:rPr>
                            </w:pPr>
                          </w:p>
                          <w:p w14:paraId="1F11A9EA" w14:textId="77777777" w:rsidR="00576042" w:rsidRPr="00F953E8" w:rsidRDefault="00576042" w:rsidP="00A66705">
                            <w:pPr>
                              <w:rPr>
                                <w:rFonts w:eastAsiaTheme="minorHAnsi" w:cs="Arial"/>
                                <w:color w:val="FFFFFF"/>
                                <w:szCs w:val="24"/>
                                <w:lang w:val="en-GB"/>
                              </w:rPr>
                            </w:pPr>
                          </w:p>
                          <w:p w14:paraId="03B03A7F" w14:textId="77777777" w:rsidR="00576042" w:rsidRPr="00F953E8" w:rsidRDefault="00576042" w:rsidP="003C0A70">
                            <w:pPr>
                              <w:ind w:left="360"/>
                              <w:jc w:val="both"/>
                              <w:rPr>
                                <w:rFonts w:cs="Arial"/>
                                <w:b/>
                                <w:color w:val="FFFFFF"/>
                                <w:sz w:val="27"/>
                                <w:szCs w:val="27"/>
                              </w:rPr>
                            </w:pPr>
                            <w:r w:rsidRPr="00F953E8">
                              <w:rPr>
                                <w:rFonts w:cs="Arial"/>
                                <w:b/>
                                <w:color w:val="FFFFFF"/>
                                <w:sz w:val="27"/>
                                <w:szCs w:val="27"/>
                              </w:rPr>
                              <w:t>EVALUATION OFFICE</w:t>
                            </w:r>
                          </w:p>
                          <w:p w14:paraId="1AC0CE5D" w14:textId="29084A14" w:rsidR="00576042" w:rsidRPr="00F953E8" w:rsidRDefault="0078541F" w:rsidP="003C0A70">
                            <w:pPr>
                              <w:ind w:left="360"/>
                              <w:rPr>
                                <w:rFonts w:cs="Arial"/>
                              </w:rPr>
                            </w:pPr>
                            <w:r>
                              <w:rPr>
                                <w:rFonts w:eastAsiaTheme="minorHAnsi" w:cs="Arial"/>
                                <w:b/>
                                <w:color w:val="FFFFFF"/>
                                <w:sz w:val="24"/>
                                <w:szCs w:val="24"/>
                                <w:lang w:val="en-GB"/>
                              </w:rPr>
                              <w:t>May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67A2C" id="Rectangle 3" o:spid="_x0000_s1027" style="position:absolute;left:0;text-align:left;margin-left:.3pt;margin-top:.3pt;width:194.65pt;height:79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" fillcolor="#a5a5a5 [2092]" stroked="f">
                <v:textbox>
                  <w:txbxContent>
                    <w:p w14:paraId="42945981" w14:textId="77777777" w:rsidR="00576042" w:rsidRPr="003C0A70" w:rsidRDefault="00576042" w:rsidP="00A66705">
                      <w:pPr>
                        <w:rPr>
                          <w:rFonts w:ascii="Univers LT Std 55" w:eastAsiaTheme="minorHAnsi" w:hAnsi="Univers LT Std 55" w:cs="Arial"/>
                          <w:color w:val="FFFFFF"/>
                          <w:szCs w:val="24"/>
                          <w:lang w:val="en-GB"/>
                        </w:rPr>
                      </w:pPr>
                    </w:p>
                    <w:p w14:paraId="503A922A" w14:textId="77777777" w:rsidR="00576042" w:rsidRPr="003C0A70" w:rsidRDefault="00576042" w:rsidP="00A66705">
                      <w:pPr>
                        <w:rPr>
                          <w:rFonts w:ascii="Univers LT Std 55" w:hAnsi="Univers LT Std 55" w:cs="Arial"/>
                          <w:b/>
                          <w:bCs/>
                          <w:caps/>
                          <w:color w:val="FFFFFF"/>
                          <w:sz w:val="32"/>
                          <w:szCs w:val="32"/>
                        </w:rPr>
                      </w:pPr>
                    </w:p>
                    <w:p w14:paraId="7206291A" w14:textId="77777777" w:rsidR="00576042" w:rsidRPr="00F953E8" w:rsidRDefault="00576042" w:rsidP="001C2413">
                      <w:pPr>
                        <w:ind w:left="360"/>
                        <w:rPr>
                          <w:rFonts w:cs="Arial"/>
                          <w:b/>
                          <w:bCs/>
                          <w:caps/>
                          <w:color w:val="FFFFFF"/>
                          <w:sz w:val="28"/>
                          <w:szCs w:val="32"/>
                        </w:rPr>
                      </w:pPr>
                      <w:r w:rsidRPr="00F953E8">
                        <w:rPr>
                          <w:rFonts w:cs="Arial"/>
                          <w:b/>
                          <w:bCs/>
                          <w:caps/>
                          <w:color w:val="FFFFFF"/>
                          <w:sz w:val="28"/>
                          <w:szCs w:val="32"/>
                        </w:rPr>
                        <w:t>EVALUATION REPORT</w:t>
                      </w:r>
                    </w:p>
                    <w:p w14:paraId="7163AE19" w14:textId="77777777" w:rsidR="00576042" w:rsidRPr="003C0A70" w:rsidRDefault="00576042" w:rsidP="00A66705">
                      <w:pPr>
                        <w:rPr>
                          <w:rFonts w:ascii="Univers LT Std 55" w:eastAsiaTheme="minorHAnsi" w:hAnsi="Univers LT Std 55" w:cs="Arial"/>
                          <w:color w:val="FFFFFF"/>
                          <w:szCs w:val="24"/>
                          <w:lang w:val="en-GB"/>
                        </w:rPr>
                      </w:pPr>
                    </w:p>
                    <w:p w14:paraId="181AE567" w14:textId="77777777" w:rsidR="00576042" w:rsidRPr="003C0A70" w:rsidRDefault="00576042" w:rsidP="00A66705">
                      <w:pPr>
                        <w:rPr>
                          <w:rFonts w:ascii="Univers LT Std 55" w:eastAsiaTheme="minorHAnsi" w:hAnsi="Univers LT Std 55" w:cs="Arial"/>
                          <w:color w:val="FFFFFF"/>
                          <w:szCs w:val="24"/>
                          <w:lang w:val="en-GB"/>
                        </w:rPr>
                      </w:pPr>
                    </w:p>
                    <w:p w14:paraId="5ADF5EAF" w14:textId="77777777" w:rsidR="00576042" w:rsidRPr="003C0A70" w:rsidRDefault="00576042" w:rsidP="00A66705">
                      <w:pPr>
                        <w:rPr>
                          <w:rFonts w:ascii="Univers LT Std 55" w:eastAsiaTheme="minorHAnsi" w:hAnsi="Univers LT Std 55" w:cs="Arial"/>
                          <w:color w:val="FFFFFF"/>
                          <w:szCs w:val="24"/>
                          <w:lang w:val="en-GB"/>
                        </w:rPr>
                      </w:pPr>
                    </w:p>
                    <w:p w14:paraId="4640373E" w14:textId="77777777" w:rsidR="00576042" w:rsidRPr="003C0A70" w:rsidRDefault="00576042" w:rsidP="00A66705">
                      <w:pPr>
                        <w:rPr>
                          <w:rFonts w:ascii="Univers LT Std 55" w:eastAsiaTheme="minorHAnsi" w:hAnsi="Univers LT Std 55" w:cs="Arial"/>
                          <w:color w:val="FFFFFF"/>
                          <w:szCs w:val="24"/>
                          <w:lang w:val="en-GB"/>
                        </w:rPr>
                      </w:pPr>
                    </w:p>
                    <w:p w14:paraId="28940CEF" w14:textId="77777777" w:rsidR="00576042" w:rsidRPr="003C0A70" w:rsidRDefault="00576042" w:rsidP="00A66705">
                      <w:pPr>
                        <w:rPr>
                          <w:rFonts w:ascii="Univers LT Std 55" w:eastAsiaTheme="minorHAnsi" w:hAnsi="Univers LT Std 55" w:cs="Arial"/>
                          <w:color w:val="FFFFFF"/>
                          <w:szCs w:val="24"/>
                          <w:lang w:val="en-GB"/>
                        </w:rPr>
                      </w:pPr>
                    </w:p>
                    <w:p w14:paraId="52C0E445" w14:textId="77777777" w:rsidR="00576042" w:rsidRPr="003C0A70" w:rsidRDefault="00576042" w:rsidP="00A66705">
                      <w:pPr>
                        <w:rPr>
                          <w:rFonts w:ascii="Univers LT Std 55" w:eastAsiaTheme="minorHAnsi" w:hAnsi="Univers LT Std 55" w:cs="Arial"/>
                          <w:color w:val="FFFFFF"/>
                          <w:szCs w:val="24"/>
                          <w:lang w:val="en-GB"/>
                        </w:rPr>
                      </w:pPr>
                    </w:p>
                    <w:p w14:paraId="4D0214CA" w14:textId="77777777" w:rsidR="00576042" w:rsidRPr="003C0A70" w:rsidRDefault="00576042" w:rsidP="00A66705">
                      <w:pPr>
                        <w:rPr>
                          <w:rFonts w:ascii="Univers LT Std 55" w:eastAsiaTheme="minorHAnsi" w:hAnsi="Univers LT Std 55" w:cs="Arial"/>
                          <w:color w:val="FFFFFF"/>
                          <w:szCs w:val="24"/>
                          <w:lang w:val="en-GB"/>
                        </w:rPr>
                      </w:pPr>
                    </w:p>
                    <w:p w14:paraId="63E46E89" w14:textId="77777777" w:rsidR="00576042" w:rsidRPr="003C0A70" w:rsidRDefault="00576042" w:rsidP="00A66705">
                      <w:pPr>
                        <w:rPr>
                          <w:rFonts w:ascii="Univers LT Std 55" w:eastAsiaTheme="minorHAnsi" w:hAnsi="Univers LT Std 55" w:cs="Arial"/>
                          <w:color w:val="FFFFFF"/>
                          <w:szCs w:val="24"/>
                          <w:lang w:val="en-GB"/>
                        </w:rPr>
                      </w:pPr>
                    </w:p>
                    <w:p w14:paraId="4D715FDA" w14:textId="77777777" w:rsidR="00576042" w:rsidRPr="003C0A70" w:rsidRDefault="00576042" w:rsidP="00A66705">
                      <w:pPr>
                        <w:rPr>
                          <w:rFonts w:ascii="Univers LT Std 55" w:eastAsiaTheme="minorHAnsi" w:hAnsi="Univers LT Std 55" w:cs="Arial"/>
                          <w:color w:val="FFFFFF"/>
                          <w:szCs w:val="24"/>
                          <w:lang w:val="en-GB"/>
                        </w:rPr>
                      </w:pPr>
                    </w:p>
                    <w:p w14:paraId="1176FF1F" w14:textId="77777777" w:rsidR="00576042" w:rsidRPr="003C0A70" w:rsidRDefault="00576042" w:rsidP="00A66705">
                      <w:pPr>
                        <w:rPr>
                          <w:rFonts w:ascii="Univers LT Std 55" w:eastAsiaTheme="minorHAnsi" w:hAnsi="Univers LT Std 55" w:cs="Arial"/>
                          <w:color w:val="FFFFFF"/>
                          <w:szCs w:val="24"/>
                          <w:lang w:val="en-GB"/>
                        </w:rPr>
                      </w:pPr>
                    </w:p>
                    <w:p w14:paraId="1D260255" w14:textId="77777777" w:rsidR="00576042" w:rsidRPr="003C0A70" w:rsidRDefault="00576042" w:rsidP="00A66705">
                      <w:pPr>
                        <w:rPr>
                          <w:rFonts w:ascii="Univers LT Std 55" w:eastAsiaTheme="minorHAnsi" w:hAnsi="Univers LT Std 55" w:cs="Arial"/>
                          <w:color w:val="FFFFFF"/>
                          <w:szCs w:val="24"/>
                          <w:lang w:val="en-GB"/>
                        </w:rPr>
                      </w:pPr>
                    </w:p>
                    <w:p w14:paraId="563447F3" w14:textId="77777777" w:rsidR="00576042" w:rsidRPr="003C0A70" w:rsidRDefault="00576042" w:rsidP="00A66705">
                      <w:pPr>
                        <w:rPr>
                          <w:rFonts w:ascii="Univers LT Std 55" w:eastAsiaTheme="minorHAnsi" w:hAnsi="Univers LT Std 55" w:cs="Arial"/>
                          <w:color w:val="FFFFFF"/>
                          <w:szCs w:val="24"/>
                          <w:lang w:val="en-GB"/>
                        </w:rPr>
                      </w:pPr>
                    </w:p>
                    <w:p w14:paraId="2EB923A6" w14:textId="77777777" w:rsidR="00576042" w:rsidRPr="003C0A70" w:rsidRDefault="00576042" w:rsidP="00A66705">
                      <w:pPr>
                        <w:rPr>
                          <w:rFonts w:ascii="Univers LT Std 55" w:eastAsiaTheme="minorHAnsi" w:hAnsi="Univers LT Std 55" w:cs="Arial"/>
                          <w:color w:val="FFFFFF"/>
                          <w:szCs w:val="24"/>
                          <w:lang w:val="en-GB"/>
                        </w:rPr>
                      </w:pPr>
                    </w:p>
                    <w:p w14:paraId="0F996023" w14:textId="77777777" w:rsidR="00576042" w:rsidRPr="003C0A70" w:rsidRDefault="00576042" w:rsidP="00A66705">
                      <w:pPr>
                        <w:rPr>
                          <w:rFonts w:ascii="Univers LT Std 55" w:eastAsiaTheme="minorHAnsi" w:hAnsi="Univers LT Std 55" w:cs="Arial"/>
                          <w:color w:val="FFFFFF"/>
                          <w:szCs w:val="24"/>
                          <w:lang w:val="en-GB"/>
                        </w:rPr>
                      </w:pPr>
                    </w:p>
                    <w:p w14:paraId="0A09E779" w14:textId="77777777" w:rsidR="00576042" w:rsidRPr="003C0A70" w:rsidRDefault="00576042" w:rsidP="00A66705">
                      <w:pPr>
                        <w:rPr>
                          <w:rFonts w:ascii="Univers LT Std 55" w:eastAsiaTheme="minorHAnsi" w:hAnsi="Univers LT Std 55" w:cs="Arial"/>
                          <w:color w:val="FFFFFF"/>
                          <w:szCs w:val="24"/>
                          <w:lang w:val="en-GB"/>
                        </w:rPr>
                      </w:pPr>
                    </w:p>
                    <w:p w14:paraId="3901CEBF" w14:textId="77777777" w:rsidR="00576042" w:rsidRPr="003C0A70" w:rsidRDefault="00576042" w:rsidP="00A66705">
                      <w:pPr>
                        <w:rPr>
                          <w:rFonts w:ascii="Univers LT Std 55" w:eastAsiaTheme="minorHAnsi" w:hAnsi="Univers LT Std 55" w:cs="Arial"/>
                          <w:color w:val="FFFFFF"/>
                          <w:szCs w:val="24"/>
                          <w:lang w:val="en-GB"/>
                        </w:rPr>
                      </w:pPr>
                    </w:p>
                    <w:p w14:paraId="15653B4C" w14:textId="77777777" w:rsidR="00576042" w:rsidRPr="003C0A70" w:rsidRDefault="00576042" w:rsidP="00A66705">
                      <w:pPr>
                        <w:rPr>
                          <w:rFonts w:ascii="Univers LT Std 55" w:eastAsiaTheme="minorHAnsi" w:hAnsi="Univers LT Std 55" w:cs="Arial"/>
                          <w:color w:val="FFFFFF"/>
                          <w:szCs w:val="24"/>
                          <w:lang w:val="en-GB"/>
                        </w:rPr>
                      </w:pPr>
                    </w:p>
                    <w:p w14:paraId="67A09824" w14:textId="77777777" w:rsidR="00576042" w:rsidRPr="003C0A70" w:rsidRDefault="00576042" w:rsidP="00A66705">
                      <w:pPr>
                        <w:rPr>
                          <w:rFonts w:ascii="Univers LT Std 55" w:eastAsiaTheme="minorHAnsi" w:hAnsi="Univers LT Std 55" w:cs="Arial"/>
                          <w:color w:val="FFFFFF"/>
                          <w:szCs w:val="24"/>
                          <w:lang w:val="en-GB"/>
                        </w:rPr>
                      </w:pPr>
                    </w:p>
                    <w:p w14:paraId="16F98C80" w14:textId="77777777" w:rsidR="00576042" w:rsidRPr="003C0A70" w:rsidRDefault="00576042" w:rsidP="00A66705">
                      <w:pPr>
                        <w:rPr>
                          <w:rFonts w:ascii="Univers LT Std 55" w:eastAsiaTheme="minorHAnsi" w:hAnsi="Univers LT Std 55" w:cs="Arial"/>
                          <w:color w:val="FFFFFF"/>
                          <w:szCs w:val="24"/>
                          <w:lang w:val="en-GB"/>
                        </w:rPr>
                      </w:pPr>
                    </w:p>
                    <w:p w14:paraId="7E8FC1CB" w14:textId="77777777" w:rsidR="00576042" w:rsidRPr="003C0A70" w:rsidRDefault="00576042" w:rsidP="00A66705">
                      <w:pPr>
                        <w:rPr>
                          <w:rFonts w:ascii="Univers LT Std 55" w:eastAsiaTheme="minorHAnsi" w:hAnsi="Univers LT Std 55" w:cs="Arial"/>
                          <w:color w:val="FFFFFF"/>
                          <w:szCs w:val="24"/>
                          <w:lang w:val="en-GB"/>
                        </w:rPr>
                      </w:pPr>
                    </w:p>
                    <w:p w14:paraId="6C0A8AE5" w14:textId="77777777" w:rsidR="00576042" w:rsidRPr="003C0A70" w:rsidRDefault="00576042" w:rsidP="00A66705">
                      <w:pPr>
                        <w:rPr>
                          <w:rFonts w:ascii="Univers LT Std 55" w:eastAsiaTheme="minorHAnsi" w:hAnsi="Univers LT Std 55" w:cs="Arial"/>
                          <w:color w:val="FFFFFF"/>
                          <w:szCs w:val="24"/>
                          <w:lang w:val="en-GB"/>
                        </w:rPr>
                      </w:pPr>
                    </w:p>
                    <w:p w14:paraId="6B7F60A9" w14:textId="77777777" w:rsidR="00576042" w:rsidRPr="003C0A70" w:rsidRDefault="00576042" w:rsidP="00A66705">
                      <w:pPr>
                        <w:rPr>
                          <w:rFonts w:ascii="Univers LT Std 55" w:eastAsiaTheme="minorHAnsi" w:hAnsi="Univers LT Std 55" w:cs="Arial"/>
                          <w:color w:val="FFFFFF"/>
                          <w:szCs w:val="24"/>
                          <w:lang w:val="en-GB"/>
                        </w:rPr>
                      </w:pPr>
                    </w:p>
                    <w:p w14:paraId="10AC1BC6" w14:textId="77777777" w:rsidR="00576042" w:rsidRPr="003C0A70" w:rsidRDefault="00576042" w:rsidP="00A66705">
                      <w:pPr>
                        <w:rPr>
                          <w:rFonts w:ascii="Univers LT Std 55" w:eastAsiaTheme="minorHAnsi" w:hAnsi="Univers LT Std 55" w:cs="Arial"/>
                          <w:color w:val="FFFFFF"/>
                          <w:szCs w:val="24"/>
                          <w:lang w:val="en-GB"/>
                        </w:rPr>
                      </w:pPr>
                    </w:p>
                    <w:p w14:paraId="35B22F75" w14:textId="77777777" w:rsidR="00576042" w:rsidRPr="003C0A70" w:rsidRDefault="00576042" w:rsidP="00A66705">
                      <w:pPr>
                        <w:rPr>
                          <w:rFonts w:ascii="Univers LT Std 55" w:eastAsiaTheme="minorHAnsi" w:hAnsi="Univers LT Std 55" w:cs="Arial"/>
                          <w:color w:val="FFFFFF"/>
                          <w:szCs w:val="24"/>
                          <w:lang w:val="en-GB"/>
                        </w:rPr>
                      </w:pPr>
                    </w:p>
                    <w:p w14:paraId="0FD35BA5" w14:textId="77777777" w:rsidR="00576042" w:rsidRPr="003C0A70" w:rsidRDefault="00576042" w:rsidP="00A66705">
                      <w:pPr>
                        <w:rPr>
                          <w:rFonts w:ascii="Univers LT Std 55" w:eastAsiaTheme="minorHAnsi" w:hAnsi="Univers LT Std 55" w:cs="Arial"/>
                          <w:color w:val="FFFFFF"/>
                          <w:szCs w:val="24"/>
                          <w:lang w:val="en-GB"/>
                        </w:rPr>
                      </w:pPr>
                    </w:p>
                    <w:p w14:paraId="3A6F8F00" w14:textId="77777777" w:rsidR="00576042" w:rsidRPr="003C0A70" w:rsidRDefault="00576042" w:rsidP="00A66705">
                      <w:pPr>
                        <w:rPr>
                          <w:rFonts w:ascii="Univers LT Std 55" w:eastAsiaTheme="minorHAnsi" w:hAnsi="Univers LT Std 55" w:cs="Arial"/>
                          <w:color w:val="FFFFFF"/>
                          <w:szCs w:val="24"/>
                          <w:lang w:val="en-GB"/>
                        </w:rPr>
                      </w:pPr>
                    </w:p>
                    <w:p w14:paraId="64CDC678" w14:textId="77777777" w:rsidR="00576042" w:rsidRPr="003C0A70" w:rsidRDefault="00576042" w:rsidP="00A66705">
                      <w:pPr>
                        <w:rPr>
                          <w:rFonts w:ascii="Univers LT Std 55" w:eastAsiaTheme="minorHAnsi" w:hAnsi="Univers LT Std 55" w:cs="Arial"/>
                          <w:color w:val="FFFFFF"/>
                          <w:szCs w:val="24"/>
                          <w:lang w:val="en-GB"/>
                        </w:rPr>
                      </w:pPr>
                    </w:p>
                    <w:p w14:paraId="4543D0C5" w14:textId="77777777" w:rsidR="00576042" w:rsidRPr="003C0A70" w:rsidRDefault="00576042" w:rsidP="00A66705">
                      <w:pPr>
                        <w:rPr>
                          <w:rFonts w:ascii="Univers LT Std 55" w:eastAsiaTheme="minorHAnsi" w:hAnsi="Univers LT Std 55" w:cs="Arial"/>
                          <w:color w:val="FFFFFF"/>
                          <w:szCs w:val="24"/>
                          <w:lang w:val="en-GB"/>
                        </w:rPr>
                      </w:pPr>
                    </w:p>
                    <w:p w14:paraId="55ACF3FA" w14:textId="77777777" w:rsidR="00576042" w:rsidRPr="003C0A70" w:rsidRDefault="00576042" w:rsidP="00A66705">
                      <w:pPr>
                        <w:rPr>
                          <w:rFonts w:ascii="Univers LT Std 55" w:eastAsiaTheme="minorHAnsi" w:hAnsi="Univers LT Std 55" w:cs="Arial"/>
                          <w:color w:val="FFFFFF"/>
                          <w:szCs w:val="24"/>
                          <w:lang w:val="en-GB"/>
                        </w:rPr>
                      </w:pPr>
                    </w:p>
                    <w:p w14:paraId="67189290" w14:textId="77777777" w:rsidR="00576042" w:rsidRPr="003C0A70" w:rsidRDefault="00576042" w:rsidP="00A66705">
                      <w:pPr>
                        <w:rPr>
                          <w:rFonts w:ascii="Univers LT Std 55" w:eastAsiaTheme="minorHAnsi" w:hAnsi="Univers LT Std 55" w:cs="Arial"/>
                          <w:color w:val="FFFFFF"/>
                          <w:szCs w:val="24"/>
                          <w:lang w:val="en-GB"/>
                        </w:rPr>
                      </w:pPr>
                    </w:p>
                    <w:p w14:paraId="34BB88DD" w14:textId="77777777" w:rsidR="00576042" w:rsidRPr="003C0A70" w:rsidRDefault="00576042" w:rsidP="00A66705">
                      <w:pPr>
                        <w:rPr>
                          <w:rFonts w:ascii="Univers LT Std 55" w:eastAsiaTheme="minorHAnsi" w:hAnsi="Univers LT Std 55" w:cs="Arial"/>
                          <w:color w:val="FFFFFF"/>
                          <w:szCs w:val="24"/>
                          <w:lang w:val="en-GB"/>
                        </w:rPr>
                      </w:pPr>
                    </w:p>
                    <w:p w14:paraId="197E4501" w14:textId="77777777" w:rsidR="00576042" w:rsidRPr="003C0A70" w:rsidRDefault="00576042" w:rsidP="00A66705">
                      <w:pPr>
                        <w:rPr>
                          <w:rFonts w:ascii="Univers LT Std 55" w:eastAsiaTheme="minorHAnsi" w:hAnsi="Univers LT Std 55" w:cs="Arial"/>
                          <w:color w:val="FFFFFF"/>
                          <w:szCs w:val="24"/>
                          <w:lang w:val="en-GB"/>
                        </w:rPr>
                      </w:pPr>
                    </w:p>
                    <w:p w14:paraId="1C29EC1E" w14:textId="77777777" w:rsidR="00576042" w:rsidRPr="003C0A70" w:rsidRDefault="00576042" w:rsidP="00A66705">
                      <w:pPr>
                        <w:rPr>
                          <w:rFonts w:ascii="Univers LT Std 55" w:eastAsiaTheme="minorHAnsi" w:hAnsi="Univers LT Std 55" w:cs="Arial"/>
                          <w:color w:val="FFFFFF"/>
                          <w:szCs w:val="24"/>
                          <w:lang w:val="en-GB"/>
                        </w:rPr>
                      </w:pPr>
                    </w:p>
                    <w:p w14:paraId="0F53E995" w14:textId="77777777" w:rsidR="00576042" w:rsidRPr="003C0A70" w:rsidRDefault="00576042" w:rsidP="00A66705">
                      <w:pPr>
                        <w:rPr>
                          <w:rFonts w:ascii="Univers LT Std 55" w:eastAsiaTheme="minorHAnsi" w:hAnsi="Univers LT Std 55" w:cs="Arial"/>
                          <w:color w:val="FFFFFF"/>
                          <w:szCs w:val="24"/>
                          <w:lang w:val="en-GB"/>
                        </w:rPr>
                      </w:pPr>
                    </w:p>
                    <w:p w14:paraId="2134B2D3" w14:textId="77777777" w:rsidR="00576042" w:rsidRPr="003C0A70" w:rsidRDefault="00576042" w:rsidP="00A66705">
                      <w:pPr>
                        <w:rPr>
                          <w:rFonts w:ascii="Univers LT Std 55" w:eastAsiaTheme="minorHAnsi" w:hAnsi="Univers LT Std 55" w:cs="Arial"/>
                          <w:color w:val="FFFFFF"/>
                          <w:szCs w:val="24"/>
                          <w:lang w:val="en-GB"/>
                        </w:rPr>
                      </w:pPr>
                    </w:p>
                    <w:p w14:paraId="7DBD1D3E" w14:textId="77777777" w:rsidR="00576042" w:rsidRPr="003C0A70" w:rsidRDefault="00576042" w:rsidP="00A66705">
                      <w:pPr>
                        <w:rPr>
                          <w:rFonts w:ascii="Univers LT Std 55" w:eastAsiaTheme="minorHAnsi" w:hAnsi="Univers LT Std 55" w:cs="Arial"/>
                          <w:color w:val="FFFFFF"/>
                          <w:szCs w:val="24"/>
                          <w:lang w:val="en-GB"/>
                        </w:rPr>
                      </w:pPr>
                    </w:p>
                    <w:p w14:paraId="5B17D67F" w14:textId="77777777" w:rsidR="00576042" w:rsidRPr="003C0A70" w:rsidRDefault="00576042" w:rsidP="00A66705">
                      <w:pPr>
                        <w:rPr>
                          <w:rFonts w:ascii="Univers LT Std 55" w:eastAsiaTheme="minorHAnsi" w:hAnsi="Univers LT Std 55" w:cs="Arial"/>
                          <w:color w:val="FFFFFF"/>
                          <w:szCs w:val="24"/>
                          <w:lang w:val="en-GB"/>
                        </w:rPr>
                      </w:pPr>
                    </w:p>
                    <w:p w14:paraId="3C8CB375" w14:textId="77777777" w:rsidR="00576042" w:rsidRPr="003C0A70" w:rsidRDefault="00576042" w:rsidP="00A66705">
                      <w:pPr>
                        <w:rPr>
                          <w:rFonts w:ascii="Univers LT Std 55" w:eastAsiaTheme="minorHAnsi" w:hAnsi="Univers LT Std 55" w:cs="Arial"/>
                          <w:color w:val="FFFFFF"/>
                          <w:szCs w:val="24"/>
                          <w:lang w:val="en-GB"/>
                        </w:rPr>
                      </w:pPr>
                    </w:p>
                    <w:p w14:paraId="7CCD69DD" w14:textId="77777777" w:rsidR="00576042" w:rsidRPr="003C0A70" w:rsidRDefault="00576042" w:rsidP="00A66705">
                      <w:pPr>
                        <w:rPr>
                          <w:rFonts w:ascii="Univers LT Std 55" w:eastAsiaTheme="minorHAnsi" w:hAnsi="Univers LT Std 55" w:cs="Arial"/>
                          <w:color w:val="FFFFFF"/>
                          <w:szCs w:val="24"/>
                          <w:lang w:val="en-GB"/>
                        </w:rPr>
                      </w:pPr>
                    </w:p>
                    <w:p w14:paraId="6F6345BC" w14:textId="77777777" w:rsidR="00576042" w:rsidRDefault="00576042" w:rsidP="00A66705">
                      <w:pPr>
                        <w:rPr>
                          <w:rFonts w:ascii="Univers LT Std 55" w:eastAsiaTheme="minorHAnsi" w:hAnsi="Univers LT Std 55" w:cs="Arial"/>
                          <w:color w:val="FFFFFF"/>
                          <w:szCs w:val="24"/>
                          <w:lang w:val="en-GB"/>
                        </w:rPr>
                      </w:pPr>
                    </w:p>
                    <w:p w14:paraId="4E772047" w14:textId="77777777" w:rsidR="00576042" w:rsidRPr="003C0A70" w:rsidRDefault="00576042" w:rsidP="00A66705">
                      <w:pPr>
                        <w:rPr>
                          <w:rFonts w:ascii="Univers LT Std 55" w:eastAsiaTheme="minorHAnsi" w:hAnsi="Univers LT Std 55" w:cs="Arial"/>
                          <w:color w:val="FFFFFF"/>
                          <w:szCs w:val="24"/>
                          <w:lang w:val="en-GB"/>
                        </w:rPr>
                      </w:pPr>
                    </w:p>
                    <w:p w14:paraId="4B1E1BAF" w14:textId="77777777" w:rsidR="00576042" w:rsidRPr="003C0A70" w:rsidRDefault="00576042" w:rsidP="00A66705">
                      <w:pPr>
                        <w:rPr>
                          <w:rFonts w:ascii="Univers LT Std 55" w:eastAsiaTheme="minorHAnsi" w:hAnsi="Univers LT Std 55" w:cs="Arial"/>
                          <w:color w:val="FFFFFF"/>
                          <w:szCs w:val="24"/>
                          <w:lang w:val="en-GB"/>
                        </w:rPr>
                      </w:pPr>
                    </w:p>
                    <w:p w14:paraId="5D18E4E2" w14:textId="77777777" w:rsidR="00576042" w:rsidRPr="003C0A70" w:rsidRDefault="00576042" w:rsidP="00A66705">
                      <w:pPr>
                        <w:rPr>
                          <w:rFonts w:ascii="Univers LT Std 55" w:eastAsiaTheme="minorHAnsi" w:hAnsi="Univers LT Std 55" w:cs="Arial"/>
                          <w:color w:val="FFFFFF"/>
                          <w:szCs w:val="24"/>
                          <w:lang w:val="en-GB"/>
                        </w:rPr>
                      </w:pPr>
                    </w:p>
                    <w:p w14:paraId="1F11A9EA" w14:textId="77777777" w:rsidR="00576042" w:rsidRPr="00F953E8" w:rsidRDefault="00576042" w:rsidP="00A66705">
                      <w:pPr>
                        <w:rPr>
                          <w:rFonts w:eastAsiaTheme="minorHAnsi" w:cs="Arial"/>
                          <w:color w:val="FFFFFF"/>
                          <w:szCs w:val="24"/>
                          <w:lang w:val="en-GB"/>
                        </w:rPr>
                      </w:pPr>
                    </w:p>
                    <w:p w14:paraId="03B03A7F" w14:textId="77777777" w:rsidR="00576042" w:rsidRPr="00F953E8" w:rsidRDefault="00576042" w:rsidP="003C0A70">
                      <w:pPr>
                        <w:ind w:left="360"/>
                        <w:jc w:val="both"/>
                        <w:rPr>
                          <w:rFonts w:cs="Arial"/>
                          <w:b/>
                          <w:color w:val="FFFFFF"/>
                          <w:sz w:val="27"/>
                          <w:szCs w:val="27"/>
                        </w:rPr>
                      </w:pPr>
                      <w:r w:rsidRPr="00F953E8">
                        <w:rPr>
                          <w:rFonts w:cs="Arial"/>
                          <w:b/>
                          <w:color w:val="FFFFFF"/>
                          <w:sz w:val="27"/>
                          <w:szCs w:val="27"/>
                        </w:rPr>
                        <w:t>EVALUATION OFFICE</w:t>
                      </w:r>
                    </w:p>
                    <w:p w14:paraId="1AC0CE5D" w14:textId="29084A14" w:rsidR="00576042" w:rsidRPr="00F953E8" w:rsidRDefault="0078541F" w:rsidP="003C0A70">
                      <w:pPr>
                        <w:ind w:left="360"/>
                        <w:rPr>
                          <w:rFonts w:cs="Arial"/>
                        </w:rPr>
                      </w:pPr>
                      <w:r>
                        <w:rPr>
                          <w:rFonts w:eastAsiaTheme="minorHAnsi" w:cs="Arial"/>
                          <w:b/>
                          <w:color w:val="FFFFFF"/>
                          <w:sz w:val="24"/>
                          <w:szCs w:val="24"/>
                          <w:lang w:val="en-GB"/>
                        </w:rPr>
                        <w:t>May 2022</w:t>
                      </w:r>
                    </w:p>
                  </w:txbxContent>
                </v:textbox>
                <w10:wrap anchorx="page" anchory="page"/>
                <w10:anchorlock/>
              </v:rect>
            </w:pict>
          </mc:Fallback>
        </mc:AlternateContent>
      </w:r>
    </w:p>
    <w:p w14:paraId="0A370B9C" w14:textId="77777777" w:rsidR="00E161A8" w:rsidRPr="00A11D50" w:rsidRDefault="00A13DFE" w:rsidP="009E1965">
      <w:pPr>
        <w:rPr>
          <w:rFonts w:cs="Arial"/>
          <w:color w:val="000000"/>
          <w:lang w:val="en-GB"/>
        </w:rPr>
        <w:sectPr w:rsidR="00E161A8" w:rsidRPr="00A11D50" w:rsidSect="00366569">
          <w:headerReference w:type="default" r:id="rId15"/>
          <w:footerReference w:type="default" r:id="rId16"/>
          <w:footerReference w:type="first" r:id="rId17"/>
          <w:pgSz w:w="12240" w:h="15840"/>
          <w:pgMar w:top="1440" w:right="1440" w:bottom="1440" w:left="1440" w:header="720" w:footer="720" w:gutter="0"/>
          <w:cols w:space="720"/>
          <w:titlePg/>
          <w:docGrid w:linePitch="360"/>
        </w:sectPr>
      </w:pPr>
      <w:r>
        <w:rPr>
          <w:rFonts w:cs="Arial"/>
          <w:noProof/>
          <w:color w:val="000000"/>
          <w:lang w:val="en-GB"/>
        </w:rPr>
        <mc:AlternateContent>
          <mc:Choice Requires="wps">
            <w:drawing>
              <wp:anchor distT="0" distB="0" distL="114300" distR="114300" simplePos="0" relativeHeight="251725312" behindDoc="0" locked="0" layoutInCell="1" allowOverlap="1" wp14:anchorId="59B4A28A" wp14:editId="01CC6280">
                <wp:simplePos x="0" y="0"/>
                <wp:positionH relativeFrom="column">
                  <wp:posOffset>5810250</wp:posOffset>
                </wp:positionH>
                <wp:positionV relativeFrom="paragraph">
                  <wp:posOffset>4119245</wp:posOffset>
                </wp:positionV>
                <wp:extent cx="247650" cy="2286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47650"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CFE7A" id="Rectangle 4" o:spid="_x0000_s1026" style="position:absolute;margin-left:457.5pt;margin-top:324.35pt;width:19.5pt;height:18pt;z-index:25172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" fillcolor="white [3212]" strokecolor="white [3212]" strokeweight="2pt"/>
            </w:pict>
          </mc:Fallback>
        </mc:AlternateContent>
      </w:r>
      <w:r w:rsidR="001C2413">
        <w:rPr>
          <w:rFonts w:cs="Arial"/>
          <w:noProof/>
          <w:color w:val="000000"/>
          <w:lang w:val="en-GB"/>
        </w:rPr>
        <w:drawing>
          <wp:anchor distT="0" distB="0" distL="114300" distR="114300" simplePos="0" relativeHeight="251724288" behindDoc="0" locked="0" layoutInCell="1" allowOverlap="1" wp14:anchorId="18EB7E3A" wp14:editId="1D56339E">
            <wp:simplePos x="0" y="0"/>
            <wp:positionH relativeFrom="column">
              <wp:posOffset>1819275</wp:posOffset>
            </wp:positionH>
            <wp:positionV relativeFrom="paragraph">
              <wp:posOffset>4458335</wp:posOffset>
            </wp:positionV>
            <wp:extent cx="4416552" cy="694944"/>
            <wp:effectExtent l="0" t="0" r="3175" b="0"/>
            <wp:wrapSquare wrapText="bothSides"/>
            <wp:docPr id="9" name="Picture 9"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ICEF_ForEveryChild_Black_Horizontal_RGB_144ppi_EN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16552" cy="694944"/>
                    </a:xfrm>
                    <a:prstGeom prst="rect">
                      <a:avLst/>
                    </a:prstGeom>
                  </pic:spPr>
                </pic:pic>
              </a:graphicData>
            </a:graphic>
            <wp14:sizeRelH relativeFrom="page">
              <wp14:pctWidth>0</wp14:pctWidth>
            </wp14:sizeRelH>
            <wp14:sizeRelV relativeFrom="page">
              <wp14:pctHeight>0</wp14:pctHeight>
            </wp14:sizeRelV>
          </wp:anchor>
        </w:drawing>
      </w:r>
      <w:r w:rsidR="003C0A70" w:rsidRPr="00A11D50">
        <w:rPr>
          <w:rFonts w:cs="Arial"/>
          <w:noProof/>
          <w:sz w:val="32"/>
          <w:szCs w:val="32"/>
        </w:rPr>
        <mc:AlternateContent>
          <mc:Choice Requires="wps">
            <w:drawing>
              <wp:anchor distT="0" distB="0" distL="114300" distR="114300" simplePos="0" relativeHeight="251722240" behindDoc="0" locked="0" layoutInCell="1" allowOverlap="1" wp14:anchorId="0F06F5E4" wp14:editId="1913D5DE">
                <wp:simplePos x="0" y="0"/>
                <wp:positionH relativeFrom="column">
                  <wp:posOffset>5848350</wp:posOffset>
                </wp:positionH>
                <wp:positionV relativeFrom="paragraph">
                  <wp:posOffset>5080635</wp:posOffset>
                </wp:positionV>
                <wp:extent cx="142875" cy="190500"/>
                <wp:effectExtent l="0" t="0" r="9525" b="0"/>
                <wp:wrapNone/>
                <wp:docPr id="2" name="Rectangle 2"/>
                <wp:cNvGraphicFramePr/>
                <a:graphic xmlns:a="http://schemas.openxmlformats.org/drawingml/2006/main">
                  <a:graphicData uri="http://schemas.microsoft.com/office/word/2010/wordprocessingShape">
                    <wps:wsp>
                      <wps:cNvSpPr/>
                      <wps:spPr>
                        <a:xfrm>
                          <a:off x="0" y="0"/>
                          <a:ext cx="142875" cy="1905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96180" id="Rectangle 2" o:spid="_x0000_s1026" style="position:absolute;margin-left:460.5pt;margin-top:400.05pt;width:11.25pt;height:15pt;z-index:25172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" fillcolor="white [3212]" stroked="f" strokeweight="2pt"/>
            </w:pict>
          </mc:Fallback>
        </mc:AlternateContent>
      </w:r>
      <w:r w:rsidR="002D0A16" w:rsidRPr="00A11D50">
        <w:rPr>
          <w:rFonts w:cs="Arial"/>
          <w:noProof/>
          <w:sz w:val="32"/>
          <w:szCs w:val="32"/>
        </w:rPr>
        <mc:AlternateContent>
          <mc:Choice Requires="wps">
            <w:drawing>
              <wp:anchor distT="0" distB="0" distL="114300" distR="114300" simplePos="0" relativeHeight="251720192" behindDoc="0" locked="0" layoutInCell="1" allowOverlap="1" wp14:anchorId="2900554E" wp14:editId="0CD558E5">
                <wp:simplePos x="0" y="0"/>
                <wp:positionH relativeFrom="margin">
                  <wp:align>right</wp:align>
                </wp:positionH>
                <wp:positionV relativeFrom="paragraph">
                  <wp:posOffset>5342780</wp:posOffset>
                </wp:positionV>
                <wp:extent cx="198783" cy="225287"/>
                <wp:effectExtent l="0" t="0" r="10795" b="22860"/>
                <wp:wrapNone/>
                <wp:docPr id="7" name="Rectangle 7"/>
                <wp:cNvGraphicFramePr/>
                <a:graphic xmlns:a="http://schemas.openxmlformats.org/drawingml/2006/main">
                  <a:graphicData uri="http://schemas.microsoft.com/office/word/2010/wordprocessingShape">
                    <wps:wsp>
                      <wps:cNvSpPr/>
                      <wps:spPr>
                        <a:xfrm>
                          <a:off x="0" y="0"/>
                          <a:ext cx="198783" cy="22528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F592E" id="Rectangle 7" o:spid="_x0000_s1026" style="position:absolute;margin-left:-35.55pt;margin-top:420.7pt;width:15.65pt;height:17.75pt;z-index:251720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" fillcolor="white [3212]" strokecolor="white [3212]" strokeweight="2pt">
                <w10:wrap anchorx="margin"/>
              </v:rect>
            </w:pict>
          </mc:Fallback>
        </mc:AlternateContent>
      </w:r>
      <w:r w:rsidR="00A66705" w:rsidRPr="00A11D50">
        <w:rPr>
          <w:rFonts w:cs="Arial"/>
          <w:color w:val="000000"/>
          <w:lang w:val="en-GB"/>
        </w:rPr>
        <w:br w:type="page"/>
      </w:r>
    </w:p>
    <w:p w14:paraId="3EF43D29" w14:textId="77777777" w:rsidR="009E4D5E" w:rsidRPr="00687DF5" w:rsidRDefault="009E4D5E" w:rsidP="009E4D5E">
      <w:pPr>
        <w:rPr>
          <w:rFonts w:ascii="Leelawadee UI" w:hAnsi="Leelawadee UI" w:cs="Leelawadee UI"/>
          <w:b/>
          <w:sz w:val="22"/>
          <w:lang w:val="en-GB"/>
        </w:rPr>
      </w:pPr>
      <w:proofErr w:type="spellStart"/>
      <w:r w:rsidRPr="00687DF5">
        <w:rPr>
          <w:rFonts w:ascii="Leelawadee UI" w:hAnsi="Leelawadee UI" w:cs="Leelawadee UI"/>
          <w:b/>
          <w:sz w:val="22"/>
          <w:lang w:val="en-GB"/>
        </w:rPr>
        <w:lastRenderedPageBreak/>
        <w:t>ការវាយតម្លៃដើម្បីសិក្សាស្វែងយល់អំពីបរិយាប័ន្ន</w:t>
      </w:r>
      <w:proofErr w:type="spellEnd"/>
      <w:r w:rsidRPr="00687DF5">
        <w:rPr>
          <w:rFonts w:cs="Arial"/>
          <w:b/>
          <w:sz w:val="22"/>
          <w:lang w:val="en-GB"/>
        </w:rPr>
        <w:t xml:space="preserve"> </w:t>
      </w:r>
      <w:proofErr w:type="spellStart"/>
      <w:r w:rsidRPr="00687DF5">
        <w:rPr>
          <w:rFonts w:ascii="Leelawadee UI" w:hAnsi="Leelawadee UI" w:cs="Leelawadee UI"/>
          <w:b/>
          <w:sz w:val="22"/>
          <w:lang w:val="en-GB"/>
        </w:rPr>
        <w:t>និងការបញ្ជ្រៀបភាពធន់នឹងអាកាសធាតុនៅក្នុងកម្មវិធី</w:t>
      </w:r>
      <w:proofErr w:type="spellEnd"/>
      <w:r w:rsidRPr="00687DF5">
        <w:rPr>
          <w:rFonts w:cs="Arial"/>
          <w:b/>
          <w:sz w:val="22"/>
          <w:lang w:val="en-GB"/>
        </w:rPr>
        <w:t xml:space="preserve"> WASH </w:t>
      </w:r>
      <w:proofErr w:type="spellStart"/>
      <w:r w:rsidRPr="00687DF5">
        <w:rPr>
          <w:rFonts w:ascii="Leelawadee UI" w:hAnsi="Leelawadee UI" w:cs="Leelawadee UI"/>
          <w:b/>
          <w:sz w:val="22"/>
          <w:lang w:val="en-GB"/>
        </w:rPr>
        <w:t>នៃអង្គការយូនីសេហ្វកម្ពុជា</w:t>
      </w:r>
      <w:proofErr w:type="spellEnd"/>
    </w:p>
    <w:p w14:paraId="2D5D22EC" w14:textId="77777777" w:rsidR="001C2413" w:rsidRPr="001C2413" w:rsidRDefault="001C2413" w:rsidP="42F1EA2D">
      <w:pPr>
        <w:rPr>
          <w:rFonts w:eastAsia="Arial" w:cs="Arial"/>
          <w:b/>
          <w:bCs/>
          <w:sz w:val="22"/>
          <w:lang w:val="en-GB"/>
        </w:rPr>
      </w:pPr>
    </w:p>
    <w:p w14:paraId="69117672" w14:textId="43AD2F3B" w:rsidR="00E161A8" w:rsidRPr="001C2413" w:rsidRDefault="00E161A8" w:rsidP="31E7668C">
      <w:pPr>
        <w:rPr>
          <w:rFonts w:eastAsia="Arial" w:cs="Arial"/>
          <w:sz w:val="22"/>
          <w:lang w:val="en-GB"/>
        </w:rPr>
      </w:pPr>
      <w:r w:rsidRPr="31E7668C">
        <w:rPr>
          <w:rFonts w:eastAsia="Arial" w:cs="Arial"/>
          <w:sz w:val="22"/>
          <w:lang w:val="en-GB"/>
        </w:rPr>
        <w:t xml:space="preserve">© United Nations Children’s Fund, </w:t>
      </w:r>
      <w:r w:rsidR="00692ADB">
        <w:rPr>
          <w:rFonts w:eastAsia="Arial" w:cs="Arial"/>
          <w:sz w:val="22"/>
          <w:lang w:val="en-GB"/>
        </w:rPr>
        <w:t>Cambodia, 2022</w:t>
      </w:r>
    </w:p>
    <w:p w14:paraId="5DF9F4E3" w14:textId="77777777" w:rsidR="00E161A8" w:rsidRPr="001C2413" w:rsidRDefault="00E161A8" w:rsidP="31E7668C">
      <w:pPr>
        <w:rPr>
          <w:rFonts w:eastAsia="Arial" w:cs="Arial"/>
          <w:sz w:val="22"/>
          <w:lang w:val="en-GB"/>
        </w:rPr>
      </w:pPr>
      <w:r w:rsidRPr="31E7668C">
        <w:rPr>
          <w:rFonts w:eastAsia="Arial" w:cs="Arial"/>
          <w:sz w:val="22"/>
          <w:lang w:val="en-GB"/>
        </w:rPr>
        <w:t>United Nations Children’s Fund</w:t>
      </w:r>
    </w:p>
    <w:p w14:paraId="5934A3DF" w14:textId="142BC520" w:rsidR="00E161A8" w:rsidRPr="001C2413" w:rsidRDefault="00692ADB" w:rsidP="42F1EA2D">
      <w:pPr>
        <w:rPr>
          <w:rFonts w:eastAsia="Arial" w:cs="Arial"/>
          <w:sz w:val="22"/>
          <w:lang w:val="en-GB"/>
        </w:rPr>
      </w:pPr>
      <w:r>
        <w:rPr>
          <w:rFonts w:eastAsia="Arial" w:cs="Arial"/>
          <w:sz w:val="22"/>
          <w:lang w:val="en-GB"/>
        </w:rPr>
        <w:t>Exchange Square, 5</w:t>
      </w:r>
      <w:r w:rsidRPr="00692ADB">
        <w:rPr>
          <w:rFonts w:eastAsia="Arial" w:cs="Arial"/>
          <w:sz w:val="22"/>
          <w:vertAlign w:val="superscript"/>
          <w:lang w:val="en-GB"/>
        </w:rPr>
        <w:t>th</w:t>
      </w:r>
      <w:r>
        <w:rPr>
          <w:rFonts w:eastAsia="Arial" w:cs="Arial"/>
          <w:sz w:val="22"/>
          <w:lang w:val="en-GB"/>
        </w:rPr>
        <w:t xml:space="preserve"> floor</w:t>
      </w:r>
    </w:p>
    <w:p w14:paraId="537F8212" w14:textId="322107AA" w:rsidR="00E161A8" w:rsidRPr="001C2413" w:rsidRDefault="00692ADB" w:rsidP="42F1EA2D">
      <w:pPr>
        <w:rPr>
          <w:rFonts w:eastAsia="Arial" w:cs="Arial"/>
          <w:sz w:val="22"/>
          <w:lang w:val="en-GB"/>
        </w:rPr>
      </w:pPr>
      <w:r>
        <w:rPr>
          <w:rFonts w:eastAsia="Arial" w:cs="Arial"/>
          <w:sz w:val="22"/>
          <w:lang w:val="en-GB"/>
        </w:rPr>
        <w:t>Bldg. no 19&amp; 20 Street 106, Sang</w:t>
      </w:r>
      <w:r w:rsidR="00315D35">
        <w:rPr>
          <w:rFonts w:eastAsia="Arial" w:cs="Arial"/>
          <w:sz w:val="22"/>
          <w:lang w:val="en-GB"/>
        </w:rPr>
        <w:t xml:space="preserve">kat Wat Phnom, Khan </w:t>
      </w:r>
      <w:proofErr w:type="spellStart"/>
      <w:r w:rsidR="00315D35">
        <w:rPr>
          <w:rFonts w:eastAsia="Arial" w:cs="Arial"/>
          <w:sz w:val="22"/>
          <w:lang w:val="en-GB"/>
        </w:rPr>
        <w:t>Daun</w:t>
      </w:r>
      <w:proofErr w:type="spellEnd"/>
      <w:r w:rsidR="00315D35">
        <w:rPr>
          <w:rFonts w:eastAsia="Arial" w:cs="Arial"/>
          <w:sz w:val="22"/>
          <w:lang w:val="en-GB"/>
        </w:rPr>
        <w:t xml:space="preserve"> Penh, Phnom Penh</w:t>
      </w:r>
    </w:p>
    <w:p w14:paraId="5DADC122" w14:textId="77777777" w:rsidR="00E161A8" w:rsidRPr="00A11D50" w:rsidRDefault="00E161A8" w:rsidP="009E1965">
      <w:pPr>
        <w:rPr>
          <w:rFonts w:cs="Arial"/>
          <w:szCs w:val="24"/>
          <w:lang w:val="en-GB"/>
        </w:rPr>
      </w:pPr>
    </w:p>
    <w:p w14:paraId="6DD711F6" w14:textId="1DC4942E" w:rsidR="00E161A8" w:rsidRPr="00315D35" w:rsidRDefault="00315D35" w:rsidP="009E1965">
      <w:pPr>
        <w:rPr>
          <w:rFonts w:cs="Arial"/>
          <w:szCs w:val="24"/>
          <w:lang w:val="en-GB"/>
        </w:rPr>
      </w:pPr>
      <w:r w:rsidRPr="00315D35">
        <w:rPr>
          <w:rFonts w:cs="Arial"/>
          <w:szCs w:val="24"/>
          <w:lang w:val="en-GB"/>
        </w:rPr>
        <w:t>May 2022</w:t>
      </w:r>
    </w:p>
    <w:p w14:paraId="6ED8F7AF" w14:textId="77777777" w:rsidR="00E161A8" w:rsidRPr="00A11D50" w:rsidRDefault="00E161A8" w:rsidP="009E1965">
      <w:pPr>
        <w:rPr>
          <w:rFonts w:cs="Arial"/>
          <w:szCs w:val="24"/>
          <w:lang w:val="en-GB"/>
        </w:rPr>
      </w:pPr>
    </w:p>
    <w:p w14:paraId="14A2F561" w14:textId="19757836" w:rsidR="001F07EA" w:rsidRPr="00A11D50" w:rsidRDefault="001F07EA" w:rsidP="009E1965">
      <w:pPr>
        <w:rPr>
          <w:rFonts w:cs="Arial"/>
          <w:szCs w:val="24"/>
          <w:lang w:val="en-GB"/>
        </w:rPr>
      </w:pPr>
      <w:r w:rsidRPr="00A11D50">
        <w:rPr>
          <w:rFonts w:cs="Arial"/>
          <w:szCs w:val="24"/>
          <w:lang w:val="en-GB"/>
        </w:rPr>
        <w:t xml:space="preserve">The purpose of publishing evaluation reports produced by the UNICEF Evaluation Office is to fulfil a corporate commitment to transparency through the publication of all completed evaluations. The reports are designed to stimulate a free exchange of ideas among those interested in the topic and to assure those supporting the work of UNICEF that it rigorously examines its strategies, results, and overall effectiveness. </w:t>
      </w:r>
    </w:p>
    <w:p w14:paraId="4AAC4701" w14:textId="77777777" w:rsidR="001F07EA" w:rsidRPr="00A11D50" w:rsidRDefault="001F07EA" w:rsidP="009E1965">
      <w:pPr>
        <w:rPr>
          <w:rFonts w:cs="Arial"/>
          <w:szCs w:val="24"/>
          <w:lang w:val="en-GB"/>
        </w:rPr>
      </w:pPr>
    </w:p>
    <w:p w14:paraId="4E2CD71E" w14:textId="77777777" w:rsidR="001F07EA" w:rsidRPr="00A11D50" w:rsidRDefault="001F07EA" w:rsidP="009E1965">
      <w:pPr>
        <w:rPr>
          <w:rFonts w:cs="Arial"/>
          <w:szCs w:val="24"/>
          <w:lang w:val="en-GB"/>
        </w:rPr>
      </w:pPr>
      <w:r w:rsidRPr="00A11D50">
        <w:rPr>
          <w:rFonts w:cs="Arial"/>
          <w:szCs w:val="24"/>
          <w:lang w:val="en-GB"/>
        </w:rPr>
        <w:t>The contents of the report do not necessarily reflect the policies or views of UNICEF.</w:t>
      </w:r>
    </w:p>
    <w:p w14:paraId="29456700" w14:textId="77777777" w:rsidR="001F07EA" w:rsidRPr="00A11D50" w:rsidRDefault="001F07EA" w:rsidP="009E1965">
      <w:pPr>
        <w:rPr>
          <w:rFonts w:cs="Arial"/>
          <w:szCs w:val="24"/>
          <w:lang w:val="en-GB"/>
        </w:rPr>
      </w:pPr>
    </w:p>
    <w:p w14:paraId="668D4151" w14:textId="77777777" w:rsidR="001F07EA" w:rsidRPr="00A11D50" w:rsidRDefault="001F07EA" w:rsidP="009E1965">
      <w:pPr>
        <w:rPr>
          <w:rFonts w:cs="Arial"/>
          <w:szCs w:val="24"/>
          <w:lang w:val="en-GB"/>
        </w:rPr>
      </w:pPr>
      <w:r w:rsidRPr="00A11D50">
        <w:rPr>
          <w:rFonts w:cs="Arial"/>
          <w:szCs w:val="24"/>
          <w:lang w:val="en-GB"/>
        </w:rPr>
        <w:t>The text has not been edited to official publication standards and UNICEF accepts no responsibility for error.</w:t>
      </w:r>
    </w:p>
    <w:p w14:paraId="540FA3DB" w14:textId="77777777" w:rsidR="001F07EA" w:rsidRPr="00A11D50" w:rsidRDefault="001F07EA" w:rsidP="009E1965">
      <w:pPr>
        <w:rPr>
          <w:rFonts w:cs="Arial"/>
          <w:szCs w:val="24"/>
          <w:lang w:val="en-GB"/>
        </w:rPr>
      </w:pPr>
    </w:p>
    <w:p w14:paraId="770DE3D1" w14:textId="77777777" w:rsidR="001F07EA" w:rsidRPr="00A11D50" w:rsidRDefault="001F07EA" w:rsidP="009E1965">
      <w:pPr>
        <w:rPr>
          <w:rFonts w:cs="Arial"/>
          <w:szCs w:val="24"/>
          <w:lang w:val="en-GB"/>
        </w:rPr>
      </w:pPr>
      <w:r w:rsidRPr="00A11D50">
        <w:rPr>
          <w:rFonts w:cs="Arial"/>
          <w:szCs w:val="24"/>
          <w:lang w:val="en-GB"/>
        </w:rPr>
        <w:t>The designations in this publication do not imply an opinion on the legal status of any country or territory, or of its authorities, or the delimitation of frontiers.</w:t>
      </w:r>
    </w:p>
    <w:p w14:paraId="6AE9D244" w14:textId="77777777" w:rsidR="001F07EA" w:rsidRPr="00A11D50" w:rsidRDefault="001F07EA" w:rsidP="009E1965">
      <w:pPr>
        <w:rPr>
          <w:rFonts w:cs="Arial"/>
          <w:szCs w:val="24"/>
          <w:lang w:val="en-GB"/>
        </w:rPr>
      </w:pPr>
    </w:p>
    <w:p w14:paraId="273478F6" w14:textId="77777777" w:rsidR="001F07EA" w:rsidRDefault="001F07EA" w:rsidP="009E1965">
      <w:pPr>
        <w:rPr>
          <w:rFonts w:cs="Arial"/>
          <w:szCs w:val="24"/>
          <w:lang w:val="en-GB"/>
        </w:rPr>
      </w:pPr>
      <w:r w:rsidRPr="00A11D50">
        <w:rPr>
          <w:rFonts w:cs="Arial"/>
          <w:szCs w:val="24"/>
          <w:lang w:val="en-GB"/>
        </w:rPr>
        <w:t xml:space="preserve">The copyright for this report is held by the United Nations Children’s Fund.  Permission is required to reprint/reproduce/photocopy or in any other way to cite or quote from this report in written form. UNICEF has a formal permission policy that requires a written request to be submitted. For non-commercial uses, the permission will normally be granted free of charge. Please write to the Evaluation Office at the address below to initiate a permission request. </w:t>
      </w:r>
    </w:p>
    <w:p w14:paraId="23112B65" w14:textId="77777777" w:rsidR="00F21E9E" w:rsidRDefault="00F21E9E" w:rsidP="00F21E9E">
      <w:pPr>
        <w:rPr>
          <w:szCs w:val="24"/>
          <w:lang w:val="en-GB"/>
        </w:rPr>
      </w:pPr>
    </w:p>
    <w:p w14:paraId="6F594BF3" w14:textId="77777777" w:rsidR="00880065" w:rsidRPr="00880065" w:rsidRDefault="001530ED" w:rsidP="00880065">
      <w:pPr>
        <w:spacing w:before="120" w:after="120" w:line="240" w:lineRule="auto"/>
        <w:jc w:val="both"/>
        <w:rPr>
          <w:rFonts w:cs="Arial"/>
          <w:i/>
          <w:iCs/>
          <w:color w:val="000000" w:themeColor="text1"/>
          <w:szCs w:val="20"/>
          <w:lang w:val="en-GB"/>
        </w:rPr>
      </w:pPr>
      <w:r w:rsidRPr="00880065">
        <w:rPr>
          <w:rFonts w:cs="Arial"/>
          <w:szCs w:val="20"/>
          <w:lang w:val="en-GB"/>
        </w:rPr>
        <w:t xml:space="preserve">Please cite the work as follows: </w:t>
      </w:r>
      <w:r w:rsidR="00880065" w:rsidRPr="00880065">
        <w:rPr>
          <w:rFonts w:cs="Arial"/>
          <w:color w:val="000000" w:themeColor="text1"/>
          <w:szCs w:val="20"/>
          <w:lang w:val="en-GB"/>
        </w:rPr>
        <w:t xml:space="preserve">UNICEF. 2022. </w:t>
      </w:r>
      <w:r w:rsidR="00880065" w:rsidRPr="00880065">
        <w:rPr>
          <w:rFonts w:cs="Arial"/>
          <w:i/>
          <w:iCs/>
          <w:color w:val="000000" w:themeColor="text1"/>
          <w:szCs w:val="20"/>
          <w:lang w:val="en-GB"/>
        </w:rPr>
        <w:t>“Formative Evaluation of the Inclusion and Mainstreaming of Climate Resilience in UNICEF Cambodia WASH Programme Final Report”</w:t>
      </w:r>
      <w:r w:rsidR="00880065" w:rsidRPr="00880065">
        <w:rPr>
          <w:rFonts w:cs="Arial"/>
          <w:color w:val="000000" w:themeColor="text1"/>
          <w:szCs w:val="20"/>
          <w:lang w:val="en-GB"/>
        </w:rPr>
        <w:t>. UNICEF Cambodia.</w:t>
      </w:r>
    </w:p>
    <w:p w14:paraId="51222996" w14:textId="4FC3A6A2" w:rsidR="001F07EA" w:rsidRPr="00880065" w:rsidRDefault="001F07EA" w:rsidP="009E1965">
      <w:pPr>
        <w:rPr>
          <w:rFonts w:cs="Arial"/>
          <w:szCs w:val="20"/>
          <w:lang w:val="en-GB"/>
        </w:rPr>
      </w:pPr>
    </w:p>
    <w:p w14:paraId="26A247CB" w14:textId="77777777" w:rsidR="001F07EA" w:rsidRPr="00880065" w:rsidRDefault="001F07EA" w:rsidP="009E1965">
      <w:pPr>
        <w:rPr>
          <w:rFonts w:cs="Arial"/>
          <w:szCs w:val="20"/>
          <w:lang w:val="en-GB"/>
        </w:rPr>
      </w:pPr>
      <w:r w:rsidRPr="00880065">
        <w:rPr>
          <w:rFonts w:cs="Arial"/>
          <w:szCs w:val="20"/>
          <w:lang w:val="en-GB"/>
        </w:rPr>
        <w:t>For further information, please contact:</w:t>
      </w:r>
    </w:p>
    <w:p w14:paraId="3AA90A97" w14:textId="77777777" w:rsidR="00E161A8" w:rsidRPr="00A11D50" w:rsidRDefault="00E161A8" w:rsidP="009E1965">
      <w:pPr>
        <w:rPr>
          <w:rFonts w:cs="Arial"/>
          <w:szCs w:val="24"/>
          <w:lang w:val="en-GB"/>
        </w:rPr>
      </w:pPr>
    </w:p>
    <w:p w14:paraId="02082684" w14:textId="77777777" w:rsidR="00E161A8" w:rsidRPr="00A11D50" w:rsidRDefault="00E161A8" w:rsidP="009E1965">
      <w:pPr>
        <w:rPr>
          <w:rFonts w:cs="Arial"/>
          <w:szCs w:val="24"/>
          <w:lang w:val="en-GB"/>
        </w:rPr>
      </w:pPr>
      <w:r w:rsidRPr="00A11D50">
        <w:rPr>
          <w:rFonts w:cs="Arial"/>
          <w:szCs w:val="24"/>
          <w:lang w:val="en-GB"/>
        </w:rPr>
        <w:t>Evaluation Office</w:t>
      </w:r>
    </w:p>
    <w:p w14:paraId="0DBA3966" w14:textId="77777777" w:rsidR="00E161A8" w:rsidRPr="00A11D50" w:rsidRDefault="00E161A8" w:rsidP="009E1965">
      <w:pPr>
        <w:rPr>
          <w:rFonts w:cs="Arial"/>
          <w:szCs w:val="24"/>
          <w:lang w:val="en-GB"/>
        </w:rPr>
      </w:pPr>
      <w:r w:rsidRPr="00A11D50">
        <w:rPr>
          <w:rFonts w:cs="Arial"/>
          <w:szCs w:val="24"/>
          <w:lang w:val="en-GB"/>
        </w:rPr>
        <w:t>United Nations Children’s Fund</w:t>
      </w:r>
    </w:p>
    <w:p w14:paraId="3C38AE50" w14:textId="77777777" w:rsidR="00E161A8" w:rsidRPr="00A11D50" w:rsidRDefault="00E161A8" w:rsidP="009E1965">
      <w:pPr>
        <w:rPr>
          <w:rFonts w:cs="Arial"/>
          <w:szCs w:val="24"/>
          <w:lang w:val="en-GB"/>
        </w:rPr>
      </w:pPr>
      <w:r w:rsidRPr="00A11D50">
        <w:rPr>
          <w:rFonts w:cs="Arial"/>
          <w:szCs w:val="24"/>
          <w:lang w:val="en-GB"/>
        </w:rPr>
        <w:t>Three United Nations Plaza</w:t>
      </w:r>
    </w:p>
    <w:p w14:paraId="6583FCA4" w14:textId="77777777" w:rsidR="00E161A8" w:rsidRPr="00A11D50" w:rsidRDefault="00E161A8" w:rsidP="009E1965">
      <w:pPr>
        <w:rPr>
          <w:rFonts w:cs="Arial"/>
          <w:szCs w:val="24"/>
          <w:lang w:val="en-GB"/>
        </w:rPr>
      </w:pPr>
      <w:r w:rsidRPr="00A11D50">
        <w:rPr>
          <w:rFonts w:cs="Arial"/>
          <w:szCs w:val="24"/>
          <w:lang w:val="en-GB"/>
        </w:rPr>
        <w:t>New York, New York 10017</w:t>
      </w:r>
    </w:p>
    <w:p w14:paraId="138007A8" w14:textId="77777777" w:rsidR="00E161A8" w:rsidRPr="00A11D50" w:rsidRDefault="006026A0" w:rsidP="009E1965">
      <w:pPr>
        <w:rPr>
          <w:rFonts w:cs="Arial"/>
          <w:szCs w:val="24"/>
          <w:lang w:val="fr-FR"/>
        </w:rPr>
      </w:pPr>
      <w:hyperlink r:id="rId19" w:history="1">
        <w:r w:rsidR="00E161A8" w:rsidRPr="00A11D50">
          <w:rPr>
            <w:rStyle w:val="Hyperlink"/>
            <w:rFonts w:cs="Arial"/>
            <w:szCs w:val="24"/>
            <w:lang w:val="fr-FR"/>
          </w:rPr>
          <w:t>evalhelp@unicef.org</w:t>
        </w:r>
      </w:hyperlink>
      <w:r w:rsidR="00E161A8" w:rsidRPr="00A11D50">
        <w:rPr>
          <w:rFonts w:cs="Arial"/>
          <w:szCs w:val="24"/>
          <w:lang w:val="fr-FR"/>
        </w:rPr>
        <w:t xml:space="preserve"> </w:t>
      </w:r>
    </w:p>
    <w:p w14:paraId="31B276F9" w14:textId="77777777" w:rsidR="00E161A8" w:rsidRPr="00A11D50" w:rsidRDefault="00E161A8" w:rsidP="009E1965">
      <w:pPr>
        <w:rPr>
          <w:rFonts w:cs="Arial"/>
          <w:spacing w:val="100"/>
          <w:sz w:val="28"/>
          <w:szCs w:val="20"/>
          <w:lang w:val="fr-FR"/>
        </w:rPr>
      </w:pPr>
      <w:r w:rsidRPr="00A11D50">
        <w:rPr>
          <w:rFonts w:cs="Arial"/>
          <w:lang w:val="fr-FR"/>
        </w:rPr>
        <w:br w:type="page"/>
      </w:r>
    </w:p>
    <w:sdt>
      <w:sdtPr>
        <w:rPr>
          <w:rFonts w:eastAsia="Calibri" w:cs="Arial"/>
          <w:b w:val="0"/>
          <w:caps w:val="0"/>
          <w:color w:val="auto"/>
          <w:sz w:val="20"/>
          <w:lang w:bidi="ar-SA"/>
        </w:rPr>
        <w:id w:val="822080635"/>
        <w:docPartObj>
          <w:docPartGallery w:val="Table of Contents"/>
          <w:docPartUnique/>
        </w:docPartObj>
      </w:sdtPr>
      <w:sdtEndPr>
        <w:rPr>
          <w:bCs/>
          <w:noProof/>
        </w:rPr>
      </w:sdtEndPr>
      <w:sdtContent>
        <w:p w14:paraId="6C1E764D" w14:textId="567D2FDF" w:rsidR="002970AB" w:rsidRPr="00A11D50" w:rsidRDefault="005117C7" w:rsidP="009E1965">
          <w:pPr>
            <w:pStyle w:val="TOCHeading"/>
            <w:rPr>
              <w:rFonts w:cs="Arial"/>
              <w:sz w:val="42"/>
              <w:szCs w:val="42"/>
              <w:lang w:val="fr-FR"/>
            </w:rPr>
          </w:pPr>
          <w:proofErr w:type="spellStart"/>
          <w:proofErr w:type="gramStart"/>
          <w:r w:rsidRPr="00F152D1">
            <w:rPr>
              <w:rFonts w:ascii="Leelawadee UI" w:hAnsi="Leelawadee UI" w:cs="Leelawadee UI"/>
              <w:sz w:val="42"/>
              <w:szCs w:val="42"/>
              <w:lang w:val="fr-FR"/>
            </w:rPr>
            <w:t>តារាងមាតិកា</w:t>
          </w:r>
          <w:proofErr w:type="spellEnd"/>
          <w:proofErr w:type="gramEnd"/>
        </w:p>
        <w:p w14:paraId="654CF067" w14:textId="4B7F0E8A" w:rsidR="00CC2D68" w:rsidRDefault="00E6609C">
          <w:pPr>
            <w:pStyle w:val="TOC1"/>
            <w:tabs>
              <w:tab w:val="right" w:leader="dot" w:pos="9350"/>
            </w:tabs>
            <w:rPr>
              <w:rFonts w:asciiTheme="minorHAnsi" w:eastAsiaTheme="minorEastAsia" w:hAnsiTheme="minorHAnsi" w:cstheme="minorBidi"/>
              <w:noProof/>
              <w:sz w:val="22"/>
            </w:rPr>
          </w:pPr>
          <w:r>
            <w:rPr>
              <w:rFonts w:cs="Arial"/>
              <w:b/>
              <w:bCs/>
              <w:noProof/>
            </w:rPr>
            <w:fldChar w:fldCharType="begin"/>
          </w:r>
          <w:r>
            <w:rPr>
              <w:rFonts w:cs="Arial"/>
              <w:b/>
              <w:bCs/>
              <w:noProof/>
            </w:rPr>
            <w:instrText xml:space="preserve"> TOC \o "1-2" \h \z \u </w:instrText>
          </w:r>
          <w:r>
            <w:rPr>
              <w:rFonts w:cs="Arial"/>
              <w:b/>
              <w:bCs/>
              <w:noProof/>
            </w:rPr>
            <w:fldChar w:fldCharType="separate"/>
          </w:r>
          <w:hyperlink w:anchor="_Toc110933809" w:history="1">
            <w:r w:rsidR="00CC2D68" w:rsidRPr="00556E75">
              <w:rPr>
                <w:rStyle w:val="Hyperlink"/>
                <w:rFonts w:ascii="Leelawadee UI" w:hAnsi="Leelawadee UI" w:cs="Leelawadee UI" w:hint="cs"/>
                <w:noProof/>
                <w:cs/>
                <w:lang w:bidi="km-KH"/>
              </w:rPr>
              <w:t>ឧបសម្ព័ន្ធ</w:t>
            </w:r>
            <w:r w:rsidR="00CC2D68" w:rsidRPr="00556E75">
              <w:rPr>
                <w:rStyle w:val="Hyperlink"/>
                <w:rFonts w:ascii="Khmer OS Muol Light" w:hAnsi="Khmer OS Muol Light" w:cs="Khmer OS Muol Light"/>
                <w:noProof/>
                <w:lang w:bidi="en-US"/>
              </w:rPr>
              <w:t xml:space="preserve"> </w:t>
            </w:r>
            <w:r w:rsidR="00CC2D68" w:rsidRPr="00556E75">
              <w:rPr>
                <w:rStyle w:val="Hyperlink"/>
                <w:rFonts w:ascii="Leelawadee UI" w:hAnsi="Leelawadee UI" w:cs="Leelawadee UI" w:hint="cs"/>
                <w:noProof/>
                <w:cs/>
                <w:lang w:bidi="km-KH"/>
              </w:rPr>
              <w:t>ក៖</w:t>
            </w:r>
            <w:r w:rsidR="00CC2D68" w:rsidRPr="00556E75">
              <w:rPr>
                <w:rStyle w:val="Hyperlink"/>
                <w:rFonts w:ascii="Khmer OS Muol Light" w:hAnsi="Khmer OS Muol Light" w:cs="Khmer OS Muol Light"/>
                <w:noProof/>
                <w:cs/>
                <w:lang w:bidi="km-KH"/>
              </w:rPr>
              <w:t xml:space="preserve"> </w:t>
            </w:r>
            <w:r w:rsidR="00CC2D68" w:rsidRPr="00556E75">
              <w:rPr>
                <w:rStyle w:val="Hyperlink"/>
                <w:rFonts w:ascii="Leelawadee UI" w:hAnsi="Leelawadee UI" w:cs="Leelawadee UI" w:hint="cs"/>
                <w:noProof/>
                <w:cs/>
                <w:lang w:bidi="km-KH"/>
              </w:rPr>
              <w:t>លក្ខខណ្ឌយោង</w:t>
            </w:r>
            <w:r w:rsidR="00CC2D68">
              <w:rPr>
                <w:noProof/>
                <w:webHidden/>
              </w:rPr>
              <w:tab/>
            </w:r>
            <w:r w:rsidR="00CC2D68">
              <w:rPr>
                <w:noProof/>
                <w:webHidden/>
              </w:rPr>
              <w:fldChar w:fldCharType="begin"/>
            </w:r>
            <w:r w:rsidR="00CC2D68">
              <w:rPr>
                <w:noProof/>
                <w:webHidden/>
              </w:rPr>
              <w:instrText xml:space="preserve"> PAGEREF _Toc110933809 \h </w:instrText>
            </w:r>
            <w:r w:rsidR="00CC2D68">
              <w:rPr>
                <w:noProof/>
                <w:webHidden/>
              </w:rPr>
            </w:r>
            <w:r w:rsidR="00CC2D68">
              <w:rPr>
                <w:noProof/>
                <w:webHidden/>
              </w:rPr>
              <w:fldChar w:fldCharType="separate"/>
            </w:r>
            <w:r w:rsidR="00CC2D68">
              <w:rPr>
                <w:noProof/>
                <w:webHidden/>
              </w:rPr>
              <w:t>1</w:t>
            </w:r>
            <w:r w:rsidR="00CC2D68">
              <w:rPr>
                <w:noProof/>
                <w:webHidden/>
              </w:rPr>
              <w:fldChar w:fldCharType="end"/>
            </w:r>
          </w:hyperlink>
        </w:p>
        <w:p w14:paraId="53AF7F54" w14:textId="3E4D610D" w:rsidR="00CC2D68" w:rsidRDefault="00CC2D68">
          <w:pPr>
            <w:pStyle w:val="TOC1"/>
            <w:tabs>
              <w:tab w:val="right" w:leader="dot" w:pos="9350"/>
            </w:tabs>
            <w:rPr>
              <w:rFonts w:asciiTheme="minorHAnsi" w:eastAsiaTheme="minorEastAsia" w:hAnsiTheme="minorHAnsi" w:cstheme="minorBidi"/>
              <w:noProof/>
              <w:sz w:val="22"/>
            </w:rPr>
          </w:pPr>
          <w:hyperlink w:anchor="_Toc110933810"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ខ៖</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តារាងម៉ាទ្រិចនៃការវាយតម្លៃ</w:t>
            </w:r>
            <w:r>
              <w:rPr>
                <w:noProof/>
                <w:webHidden/>
              </w:rPr>
              <w:tab/>
            </w:r>
            <w:r>
              <w:rPr>
                <w:noProof/>
                <w:webHidden/>
              </w:rPr>
              <w:fldChar w:fldCharType="begin"/>
            </w:r>
            <w:r>
              <w:rPr>
                <w:noProof/>
                <w:webHidden/>
              </w:rPr>
              <w:instrText xml:space="preserve"> PAGEREF _Toc110933810 \h </w:instrText>
            </w:r>
            <w:r>
              <w:rPr>
                <w:noProof/>
                <w:webHidden/>
              </w:rPr>
            </w:r>
            <w:r>
              <w:rPr>
                <w:noProof/>
                <w:webHidden/>
              </w:rPr>
              <w:fldChar w:fldCharType="separate"/>
            </w:r>
            <w:r>
              <w:rPr>
                <w:noProof/>
                <w:webHidden/>
              </w:rPr>
              <w:t>2</w:t>
            </w:r>
            <w:r>
              <w:rPr>
                <w:noProof/>
                <w:webHidden/>
              </w:rPr>
              <w:fldChar w:fldCharType="end"/>
            </w:r>
          </w:hyperlink>
        </w:p>
        <w:p w14:paraId="0EB48BA4" w14:textId="7D46E89D" w:rsidR="00CC2D68" w:rsidRDefault="00CC2D68">
          <w:pPr>
            <w:pStyle w:val="TOC1"/>
            <w:tabs>
              <w:tab w:val="right" w:leader="dot" w:pos="9350"/>
            </w:tabs>
            <w:rPr>
              <w:rFonts w:asciiTheme="minorHAnsi" w:eastAsiaTheme="minorEastAsia" w:hAnsiTheme="minorHAnsi" w:cstheme="minorBidi"/>
              <w:noProof/>
              <w:sz w:val="22"/>
            </w:rPr>
          </w:pPr>
          <w:hyperlink w:anchor="_Toc110933811"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គ៖</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ឯកសារដែលត្រូវបានត្រួតពិនិត្យឡើងវិញ</w:t>
            </w:r>
            <w:r>
              <w:rPr>
                <w:noProof/>
                <w:webHidden/>
              </w:rPr>
              <w:tab/>
            </w:r>
            <w:r>
              <w:rPr>
                <w:noProof/>
                <w:webHidden/>
              </w:rPr>
              <w:fldChar w:fldCharType="begin"/>
            </w:r>
            <w:r>
              <w:rPr>
                <w:noProof/>
                <w:webHidden/>
              </w:rPr>
              <w:instrText xml:space="preserve"> PAGEREF _Toc110933811 \h </w:instrText>
            </w:r>
            <w:r>
              <w:rPr>
                <w:noProof/>
                <w:webHidden/>
              </w:rPr>
            </w:r>
            <w:r>
              <w:rPr>
                <w:noProof/>
                <w:webHidden/>
              </w:rPr>
              <w:fldChar w:fldCharType="separate"/>
            </w:r>
            <w:r>
              <w:rPr>
                <w:noProof/>
                <w:webHidden/>
              </w:rPr>
              <w:t>8</w:t>
            </w:r>
            <w:r>
              <w:rPr>
                <w:noProof/>
                <w:webHidden/>
              </w:rPr>
              <w:fldChar w:fldCharType="end"/>
            </w:r>
          </w:hyperlink>
        </w:p>
        <w:p w14:paraId="3F5DC90D" w14:textId="07591F6F" w:rsidR="00CC2D68" w:rsidRDefault="00CC2D68">
          <w:pPr>
            <w:pStyle w:val="TOC1"/>
            <w:tabs>
              <w:tab w:val="right" w:leader="dot" w:pos="9350"/>
            </w:tabs>
            <w:rPr>
              <w:rFonts w:asciiTheme="minorHAnsi" w:eastAsiaTheme="minorEastAsia" w:hAnsiTheme="minorHAnsi" w:cstheme="minorBidi"/>
              <w:noProof/>
              <w:sz w:val="22"/>
            </w:rPr>
          </w:pPr>
          <w:hyperlink w:anchor="_Toc110933812"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ឃ៖</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ឯកសារគោលរបស់</w:t>
            </w:r>
            <w:r w:rsidRPr="00556E75">
              <w:rPr>
                <w:rStyle w:val="Hyperlink"/>
                <w:rFonts w:ascii="Khmer OS Muol Light" w:hAnsi="Khmer OS Muol Light" w:cs="Khmer OS Muol Light"/>
                <w:noProof/>
                <w:cs/>
                <w:lang w:bidi="km-KH"/>
              </w:rPr>
              <w:t xml:space="preserve"> </w:t>
            </w:r>
            <w:r w:rsidRPr="00556E75">
              <w:rPr>
                <w:rStyle w:val="Hyperlink"/>
                <w:rFonts w:ascii="Khmer OS Muol Light" w:hAnsi="Khmer OS Muol Light" w:cs="Khmer OS Muol Light"/>
                <w:noProof/>
                <w:lang w:bidi="km-KH"/>
              </w:rPr>
              <w:t>WASH</w:t>
            </w:r>
            <w:r w:rsidRPr="00556E75">
              <w:rPr>
                <w:rStyle w:val="Hyperlink"/>
                <w:rFonts w:ascii="Leelawadee UI" w:hAnsi="Leelawadee UI" w:cs="Leelawadee UI" w:hint="cs"/>
                <w:noProof/>
                <w:cs/>
                <w:lang w:bidi="km-KH"/>
              </w:rPr>
              <w:t>៖</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ការពង្រឹងភាពធន់នឹងអាកាសធាតុនៅប្រទេសកម្ពុជា</w:t>
            </w:r>
            <w:r>
              <w:rPr>
                <w:noProof/>
                <w:webHidden/>
              </w:rPr>
              <w:tab/>
            </w:r>
            <w:r>
              <w:rPr>
                <w:noProof/>
                <w:webHidden/>
              </w:rPr>
              <w:fldChar w:fldCharType="begin"/>
            </w:r>
            <w:r>
              <w:rPr>
                <w:noProof/>
                <w:webHidden/>
              </w:rPr>
              <w:instrText xml:space="preserve"> PAGEREF _Toc110933812 \h </w:instrText>
            </w:r>
            <w:r>
              <w:rPr>
                <w:noProof/>
                <w:webHidden/>
              </w:rPr>
            </w:r>
            <w:r>
              <w:rPr>
                <w:noProof/>
                <w:webHidden/>
              </w:rPr>
              <w:fldChar w:fldCharType="separate"/>
            </w:r>
            <w:r>
              <w:rPr>
                <w:noProof/>
                <w:webHidden/>
              </w:rPr>
              <w:t>12</w:t>
            </w:r>
            <w:r>
              <w:rPr>
                <w:noProof/>
                <w:webHidden/>
              </w:rPr>
              <w:fldChar w:fldCharType="end"/>
            </w:r>
          </w:hyperlink>
        </w:p>
        <w:p w14:paraId="0BF6D397" w14:textId="61724941" w:rsidR="00CC2D68" w:rsidRDefault="00CC2D68">
          <w:pPr>
            <w:pStyle w:val="TOC2"/>
            <w:tabs>
              <w:tab w:val="right" w:leader="dot" w:pos="9350"/>
            </w:tabs>
            <w:rPr>
              <w:rFonts w:asciiTheme="minorHAnsi" w:eastAsiaTheme="minorEastAsia" w:hAnsiTheme="minorHAnsi" w:cstheme="minorBidi"/>
              <w:noProof/>
              <w:sz w:val="22"/>
            </w:rPr>
          </w:pPr>
          <w:hyperlink w:anchor="_Toc110933813" w:history="1">
            <w:r w:rsidRPr="00556E75">
              <w:rPr>
                <w:rStyle w:val="Hyperlink"/>
                <w:rFonts w:ascii="Leelawadee UI" w:hAnsi="Leelawadee UI" w:cs="Leelawadee UI" w:hint="cs"/>
                <w:noProof/>
                <w:cs/>
                <w:lang w:bidi="km-KH"/>
              </w:rPr>
              <w:t>សេចក្តីផ្តើម</w:t>
            </w:r>
            <w:r>
              <w:rPr>
                <w:noProof/>
                <w:webHidden/>
              </w:rPr>
              <w:tab/>
            </w:r>
            <w:r>
              <w:rPr>
                <w:noProof/>
                <w:webHidden/>
              </w:rPr>
              <w:fldChar w:fldCharType="begin"/>
            </w:r>
            <w:r>
              <w:rPr>
                <w:noProof/>
                <w:webHidden/>
              </w:rPr>
              <w:instrText xml:space="preserve"> PAGEREF _Toc110933813 \h </w:instrText>
            </w:r>
            <w:r>
              <w:rPr>
                <w:noProof/>
                <w:webHidden/>
              </w:rPr>
            </w:r>
            <w:r>
              <w:rPr>
                <w:noProof/>
                <w:webHidden/>
              </w:rPr>
              <w:fldChar w:fldCharType="separate"/>
            </w:r>
            <w:r>
              <w:rPr>
                <w:noProof/>
                <w:webHidden/>
              </w:rPr>
              <w:t>12</w:t>
            </w:r>
            <w:r>
              <w:rPr>
                <w:noProof/>
                <w:webHidden/>
              </w:rPr>
              <w:fldChar w:fldCharType="end"/>
            </w:r>
          </w:hyperlink>
        </w:p>
        <w:p w14:paraId="171FEF7F" w14:textId="231A879B" w:rsidR="00CC2D68" w:rsidRDefault="00CC2D68">
          <w:pPr>
            <w:pStyle w:val="TOC2"/>
            <w:tabs>
              <w:tab w:val="right" w:leader="dot" w:pos="9350"/>
            </w:tabs>
            <w:rPr>
              <w:rFonts w:asciiTheme="minorHAnsi" w:eastAsiaTheme="minorEastAsia" w:hAnsiTheme="minorHAnsi" w:cstheme="minorBidi"/>
              <w:noProof/>
              <w:sz w:val="22"/>
            </w:rPr>
          </w:pPr>
          <w:hyperlink w:anchor="_Toc110933814" w:history="1">
            <w:r w:rsidRPr="00556E75">
              <w:rPr>
                <w:rStyle w:val="Hyperlink"/>
                <w:rFonts w:ascii="Leelawadee UI" w:hAnsi="Leelawadee UI" w:cs="Leelawadee UI" w:hint="cs"/>
                <w:noProof/>
                <w:cs/>
                <w:lang w:bidi="km-KH"/>
              </w:rPr>
              <w:t>សាវតា</w:t>
            </w:r>
            <w:r>
              <w:rPr>
                <w:noProof/>
                <w:webHidden/>
              </w:rPr>
              <w:tab/>
            </w:r>
            <w:r>
              <w:rPr>
                <w:noProof/>
                <w:webHidden/>
              </w:rPr>
              <w:fldChar w:fldCharType="begin"/>
            </w:r>
            <w:r>
              <w:rPr>
                <w:noProof/>
                <w:webHidden/>
              </w:rPr>
              <w:instrText xml:space="preserve"> PAGEREF _Toc110933814 \h </w:instrText>
            </w:r>
            <w:r>
              <w:rPr>
                <w:noProof/>
                <w:webHidden/>
              </w:rPr>
            </w:r>
            <w:r>
              <w:rPr>
                <w:noProof/>
                <w:webHidden/>
              </w:rPr>
              <w:fldChar w:fldCharType="separate"/>
            </w:r>
            <w:r>
              <w:rPr>
                <w:noProof/>
                <w:webHidden/>
              </w:rPr>
              <w:t>13</w:t>
            </w:r>
            <w:r>
              <w:rPr>
                <w:noProof/>
                <w:webHidden/>
              </w:rPr>
              <w:fldChar w:fldCharType="end"/>
            </w:r>
          </w:hyperlink>
        </w:p>
        <w:p w14:paraId="3F3391FC" w14:textId="20422664" w:rsidR="00CC2D68" w:rsidRDefault="00CC2D68">
          <w:pPr>
            <w:pStyle w:val="TOC2"/>
            <w:tabs>
              <w:tab w:val="right" w:leader="dot" w:pos="9350"/>
            </w:tabs>
            <w:rPr>
              <w:rFonts w:asciiTheme="minorHAnsi" w:eastAsiaTheme="minorEastAsia" w:hAnsiTheme="minorHAnsi" w:cstheme="minorBidi"/>
              <w:noProof/>
              <w:sz w:val="22"/>
            </w:rPr>
          </w:pPr>
          <w:hyperlink w:anchor="_Toc110933815" w:history="1">
            <w:r w:rsidRPr="00556E75">
              <w:rPr>
                <w:rStyle w:val="Hyperlink"/>
                <w:rFonts w:ascii="Leelawadee UI" w:hAnsi="Leelawadee UI" w:cs="Leelawadee UI" w:hint="cs"/>
                <w:noProof/>
                <w:cs/>
                <w:lang w:bidi="km-KH"/>
              </w:rPr>
              <w:t>គោលការណ៍គោល</w:t>
            </w:r>
            <w:r>
              <w:rPr>
                <w:noProof/>
                <w:webHidden/>
              </w:rPr>
              <w:tab/>
            </w:r>
            <w:r>
              <w:rPr>
                <w:noProof/>
                <w:webHidden/>
              </w:rPr>
              <w:fldChar w:fldCharType="begin"/>
            </w:r>
            <w:r>
              <w:rPr>
                <w:noProof/>
                <w:webHidden/>
              </w:rPr>
              <w:instrText xml:space="preserve"> PAGEREF _Toc110933815 \h </w:instrText>
            </w:r>
            <w:r>
              <w:rPr>
                <w:noProof/>
                <w:webHidden/>
              </w:rPr>
            </w:r>
            <w:r>
              <w:rPr>
                <w:noProof/>
                <w:webHidden/>
              </w:rPr>
              <w:fldChar w:fldCharType="separate"/>
            </w:r>
            <w:r>
              <w:rPr>
                <w:noProof/>
                <w:webHidden/>
              </w:rPr>
              <w:t>14</w:t>
            </w:r>
            <w:r>
              <w:rPr>
                <w:noProof/>
                <w:webHidden/>
              </w:rPr>
              <w:fldChar w:fldCharType="end"/>
            </w:r>
          </w:hyperlink>
        </w:p>
        <w:p w14:paraId="387448E3" w14:textId="69426004" w:rsidR="00CC2D68" w:rsidRDefault="00CC2D68">
          <w:pPr>
            <w:pStyle w:val="TOC2"/>
            <w:tabs>
              <w:tab w:val="right" w:leader="dot" w:pos="9350"/>
            </w:tabs>
            <w:rPr>
              <w:rFonts w:asciiTheme="minorHAnsi" w:eastAsiaTheme="minorEastAsia" w:hAnsiTheme="minorHAnsi" w:cstheme="minorBidi"/>
              <w:noProof/>
              <w:sz w:val="22"/>
            </w:rPr>
          </w:pPr>
          <w:hyperlink w:anchor="_Toc110933816" w:history="1">
            <w:r w:rsidRPr="00556E75">
              <w:rPr>
                <w:rStyle w:val="Hyperlink"/>
                <w:rFonts w:ascii="Leelawadee UI" w:hAnsi="Leelawadee UI" w:cs="Leelawadee UI" w:hint="cs"/>
                <w:noProof/>
                <w:cs/>
                <w:lang w:bidi="km-KH"/>
              </w:rPr>
              <w:t>សូចនាករ</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គោល</w:t>
            </w:r>
            <w:r w:rsidRPr="00556E75">
              <w:rPr>
                <w:rStyle w:val="Hyperlink"/>
                <w:rFonts w:ascii="Khmer OS Muol Light" w:hAnsi="Khmer OS Muol Light" w:cs="Khmer OS Muol Light" w:hint="eastAsia"/>
                <w:noProof/>
                <w:cs/>
                <w:lang w:bidi="km-KH"/>
              </w:rPr>
              <w:t>”</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ដែលត្រូវបានស្នើឡើង</w:t>
            </w:r>
            <w:r>
              <w:rPr>
                <w:noProof/>
                <w:webHidden/>
              </w:rPr>
              <w:tab/>
            </w:r>
            <w:r>
              <w:rPr>
                <w:noProof/>
                <w:webHidden/>
              </w:rPr>
              <w:fldChar w:fldCharType="begin"/>
            </w:r>
            <w:r>
              <w:rPr>
                <w:noProof/>
                <w:webHidden/>
              </w:rPr>
              <w:instrText xml:space="preserve"> PAGEREF _Toc110933816 \h </w:instrText>
            </w:r>
            <w:r>
              <w:rPr>
                <w:noProof/>
                <w:webHidden/>
              </w:rPr>
            </w:r>
            <w:r>
              <w:rPr>
                <w:noProof/>
                <w:webHidden/>
              </w:rPr>
              <w:fldChar w:fldCharType="separate"/>
            </w:r>
            <w:r>
              <w:rPr>
                <w:noProof/>
                <w:webHidden/>
              </w:rPr>
              <w:t>25</w:t>
            </w:r>
            <w:r>
              <w:rPr>
                <w:noProof/>
                <w:webHidden/>
              </w:rPr>
              <w:fldChar w:fldCharType="end"/>
            </w:r>
          </w:hyperlink>
        </w:p>
        <w:p w14:paraId="601D0C39" w14:textId="1E16FEDD" w:rsidR="00CC2D68" w:rsidRDefault="00CC2D68">
          <w:pPr>
            <w:pStyle w:val="TOC2"/>
            <w:tabs>
              <w:tab w:val="right" w:leader="dot" w:pos="9350"/>
            </w:tabs>
            <w:rPr>
              <w:rFonts w:asciiTheme="minorHAnsi" w:eastAsiaTheme="minorEastAsia" w:hAnsiTheme="minorHAnsi" w:cstheme="minorBidi"/>
              <w:noProof/>
              <w:sz w:val="22"/>
            </w:rPr>
          </w:pPr>
          <w:hyperlink w:anchor="_Toc110933817" w:history="1">
            <w:r w:rsidRPr="00556E75">
              <w:rPr>
                <w:rStyle w:val="Hyperlink"/>
                <w:rFonts w:ascii="Leelawadee UI" w:hAnsi="Leelawadee UI" w:cs="Leelawadee UI" w:hint="cs"/>
                <w:noProof/>
                <w:cs/>
                <w:lang w:val="en-GB" w:bidi="km-KH"/>
              </w:rPr>
              <w:t>តើឯកសារគោលត្រូវបានអនុវត្តដោយរបៀបណា</w:t>
            </w:r>
            <w:r w:rsidRPr="00556E75">
              <w:rPr>
                <w:rStyle w:val="Hyperlink"/>
                <w:rFonts w:ascii="Khmer OS Muol Light" w:hAnsi="Khmer OS Muol Light" w:cs="Khmer OS Muol Light"/>
                <w:noProof/>
                <w:lang w:val="en-GB" w:bidi="km-KH"/>
              </w:rPr>
              <w:t>?</w:t>
            </w:r>
            <w:r>
              <w:rPr>
                <w:noProof/>
                <w:webHidden/>
              </w:rPr>
              <w:tab/>
            </w:r>
            <w:r>
              <w:rPr>
                <w:noProof/>
                <w:webHidden/>
              </w:rPr>
              <w:fldChar w:fldCharType="begin"/>
            </w:r>
            <w:r>
              <w:rPr>
                <w:noProof/>
                <w:webHidden/>
              </w:rPr>
              <w:instrText xml:space="preserve"> PAGEREF _Toc110933817 \h </w:instrText>
            </w:r>
            <w:r>
              <w:rPr>
                <w:noProof/>
                <w:webHidden/>
              </w:rPr>
            </w:r>
            <w:r>
              <w:rPr>
                <w:noProof/>
                <w:webHidden/>
              </w:rPr>
              <w:fldChar w:fldCharType="separate"/>
            </w:r>
            <w:r>
              <w:rPr>
                <w:noProof/>
                <w:webHidden/>
              </w:rPr>
              <w:t>28</w:t>
            </w:r>
            <w:r>
              <w:rPr>
                <w:noProof/>
                <w:webHidden/>
              </w:rPr>
              <w:fldChar w:fldCharType="end"/>
            </w:r>
          </w:hyperlink>
        </w:p>
        <w:p w14:paraId="556AC5CA" w14:textId="71CCBD67" w:rsidR="00CC2D68" w:rsidRDefault="00CC2D68">
          <w:pPr>
            <w:pStyle w:val="TOC1"/>
            <w:tabs>
              <w:tab w:val="right" w:leader="dot" w:pos="9350"/>
            </w:tabs>
            <w:rPr>
              <w:rFonts w:asciiTheme="minorHAnsi" w:eastAsiaTheme="minorEastAsia" w:hAnsiTheme="minorHAnsi" w:cstheme="minorBidi"/>
              <w:noProof/>
              <w:sz w:val="22"/>
            </w:rPr>
          </w:pPr>
          <w:hyperlink w:anchor="_Toc110933818"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ង៖</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ការដាក់ពិន្ទុឯកសារគោល</w:t>
            </w:r>
            <w:r>
              <w:rPr>
                <w:noProof/>
                <w:webHidden/>
              </w:rPr>
              <w:tab/>
            </w:r>
            <w:r>
              <w:rPr>
                <w:noProof/>
                <w:webHidden/>
              </w:rPr>
              <w:fldChar w:fldCharType="begin"/>
            </w:r>
            <w:r>
              <w:rPr>
                <w:noProof/>
                <w:webHidden/>
              </w:rPr>
              <w:instrText xml:space="preserve"> PAGEREF _Toc110933818 \h </w:instrText>
            </w:r>
            <w:r>
              <w:rPr>
                <w:noProof/>
                <w:webHidden/>
              </w:rPr>
            </w:r>
            <w:r>
              <w:rPr>
                <w:noProof/>
                <w:webHidden/>
              </w:rPr>
              <w:fldChar w:fldCharType="separate"/>
            </w:r>
            <w:r>
              <w:rPr>
                <w:noProof/>
                <w:webHidden/>
              </w:rPr>
              <w:t>29</w:t>
            </w:r>
            <w:r>
              <w:rPr>
                <w:noProof/>
                <w:webHidden/>
              </w:rPr>
              <w:fldChar w:fldCharType="end"/>
            </w:r>
          </w:hyperlink>
        </w:p>
        <w:p w14:paraId="7C32C37A" w14:textId="60B106B6" w:rsidR="00CC2D68" w:rsidRDefault="00CC2D68">
          <w:pPr>
            <w:pStyle w:val="TOC1"/>
            <w:tabs>
              <w:tab w:val="right" w:leader="dot" w:pos="9350"/>
            </w:tabs>
            <w:rPr>
              <w:rFonts w:asciiTheme="minorHAnsi" w:eastAsiaTheme="minorEastAsia" w:hAnsiTheme="minorHAnsi" w:cstheme="minorBidi"/>
              <w:noProof/>
              <w:sz w:val="22"/>
            </w:rPr>
          </w:pPr>
          <w:hyperlink w:anchor="_Toc110933819"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ច៖</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ការយកសំណាក</w:t>
            </w:r>
            <w:r>
              <w:rPr>
                <w:noProof/>
                <w:webHidden/>
              </w:rPr>
              <w:tab/>
            </w:r>
            <w:r>
              <w:rPr>
                <w:noProof/>
                <w:webHidden/>
              </w:rPr>
              <w:fldChar w:fldCharType="begin"/>
            </w:r>
            <w:r>
              <w:rPr>
                <w:noProof/>
                <w:webHidden/>
              </w:rPr>
              <w:instrText xml:space="preserve"> PAGEREF _Toc110933819 \h </w:instrText>
            </w:r>
            <w:r>
              <w:rPr>
                <w:noProof/>
                <w:webHidden/>
              </w:rPr>
            </w:r>
            <w:r>
              <w:rPr>
                <w:noProof/>
                <w:webHidden/>
              </w:rPr>
              <w:fldChar w:fldCharType="separate"/>
            </w:r>
            <w:r>
              <w:rPr>
                <w:noProof/>
                <w:webHidden/>
              </w:rPr>
              <w:t>32</w:t>
            </w:r>
            <w:r>
              <w:rPr>
                <w:noProof/>
                <w:webHidden/>
              </w:rPr>
              <w:fldChar w:fldCharType="end"/>
            </w:r>
          </w:hyperlink>
        </w:p>
        <w:p w14:paraId="42820B24" w14:textId="4B6CAC7D" w:rsidR="00CC2D68" w:rsidRDefault="00CC2D68">
          <w:pPr>
            <w:pStyle w:val="TOC1"/>
            <w:tabs>
              <w:tab w:val="right" w:leader="dot" w:pos="9350"/>
            </w:tabs>
            <w:rPr>
              <w:rFonts w:asciiTheme="minorHAnsi" w:eastAsiaTheme="minorEastAsia" w:hAnsiTheme="minorHAnsi" w:cstheme="minorBidi"/>
              <w:noProof/>
              <w:sz w:val="22"/>
            </w:rPr>
          </w:pPr>
          <w:hyperlink w:anchor="_Toc110933820"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ឆ៖</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កាលវិភាគការងារនៅទីវាល</w:t>
            </w:r>
            <w:r>
              <w:rPr>
                <w:noProof/>
                <w:webHidden/>
              </w:rPr>
              <w:tab/>
            </w:r>
            <w:r>
              <w:rPr>
                <w:noProof/>
                <w:webHidden/>
              </w:rPr>
              <w:fldChar w:fldCharType="begin"/>
            </w:r>
            <w:r>
              <w:rPr>
                <w:noProof/>
                <w:webHidden/>
              </w:rPr>
              <w:instrText xml:space="preserve"> PAGEREF _Toc110933820 \h </w:instrText>
            </w:r>
            <w:r>
              <w:rPr>
                <w:noProof/>
                <w:webHidden/>
              </w:rPr>
            </w:r>
            <w:r>
              <w:rPr>
                <w:noProof/>
                <w:webHidden/>
              </w:rPr>
              <w:fldChar w:fldCharType="separate"/>
            </w:r>
            <w:r>
              <w:rPr>
                <w:noProof/>
                <w:webHidden/>
              </w:rPr>
              <w:t>37</w:t>
            </w:r>
            <w:r>
              <w:rPr>
                <w:noProof/>
                <w:webHidden/>
              </w:rPr>
              <w:fldChar w:fldCharType="end"/>
            </w:r>
          </w:hyperlink>
        </w:p>
        <w:p w14:paraId="11F24C9B" w14:textId="2D2AA7EE" w:rsidR="00CC2D68" w:rsidRDefault="00CC2D68">
          <w:pPr>
            <w:pStyle w:val="TOC1"/>
            <w:tabs>
              <w:tab w:val="right" w:leader="dot" w:pos="9350"/>
            </w:tabs>
            <w:rPr>
              <w:rFonts w:asciiTheme="minorHAnsi" w:eastAsiaTheme="minorEastAsia" w:hAnsiTheme="minorHAnsi" w:cstheme="minorBidi"/>
              <w:noProof/>
              <w:sz w:val="22"/>
            </w:rPr>
          </w:pPr>
          <w:hyperlink w:anchor="_Toc110933821"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ជ៖</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ជនដែលត្រូវបានសម្ភាសន៍</w:t>
            </w:r>
            <w:r w:rsidRPr="00556E75">
              <w:rPr>
                <w:rStyle w:val="Hyperlink"/>
                <w:rFonts w:ascii="Khmer OS Muol Light" w:hAnsi="Khmer OS Muol Light" w:cs="Khmer OS Muol Light"/>
                <w:noProof/>
                <w:cs/>
                <w:lang w:bidi="km-KH"/>
              </w:rPr>
              <w:t>/</w:t>
            </w:r>
            <w:r w:rsidRPr="00556E75">
              <w:rPr>
                <w:rStyle w:val="Hyperlink"/>
                <w:rFonts w:ascii="Leelawadee UI" w:hAnsi="Leelawadee UI" w:cs="Leelawadee UI" w:hint="cs"/>
                <w:noProof/>
                <w:cs/>
                <w:lang w:bidi="km-KH"/>
              </w:rPr>
              <w:t>អ្នកចូលរួម</w:t>
            </w:r>
            <w:r>
              <w:rPr>
                <w:noProof/>
                <w:webHidden/>
              </w:rPr>
              <w:tab/>
            </w:r>
            <w:r>
              <w:rPr>
                <w:noProof/>
                <w:webHidden/>
              </w:rPr>
              <w:fldChar w:fldCharType="begin"/>
            </w:r>
            <w:r>
              <w:rPr>
                <w:noProof/>
                <w:webHidden/>
              </w:rPr>
              <w:instrText xml:space="preserve"> PAGEREF _Toc110933821 \h </w:instrText>
            </w:r>
            <w:r>
              <w:rPr>
                <w:noProof/>
                <w:webHidden/>
              </w:rPr>
            </w:r>
            <w:r>
              <w:rPr>
                <w:noProof/>
                <w:webHidden/>
              </w:rPr>
              <w:fldChar w:fldCharType="separate"/>
            </w:r>
            <w:r>
              <w:rPr>
                <w:noProof/>
                <w:webHidden/>
              </w:rPr>
              <w:t>38</w:t>
            </w:r>
            <w:r>
              <w:rPr>
                <w:noProof/>
                <w:webHidden/>
              </w:rPr>
              <w:fldChar w:fldCharType="end"/>
            </w:r>
          </w:hyperlink>
        </w:p>
        <w:p w14:paraId="177198B3" w14:textId="280127A3" w:rsidR="00CC2D68" w:rsidRDefault="00CC2D68">
          <w:pPr>
            <w:pStyle w:val="TOC1"/>
            <w:tabs>
              <w:tab w:val="right" w:leader="dot" w:pos="9350"/>
            </w:tabs>
            <w:rPr>
              <w:rFonts w:asciiTheme="minorHAnsi" w:eastAsiaTheme="minorEastAsia" w:hAnsiTheme="minorHAnsi" w:cstheme="minorBidi"/>
              <w:noProof/>
              <w:sz w:val="22"/>
            </w:rPr>
          </w:pPr>
          <w:hyperlink w:anchor="_Toc110933822"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ឈ៖</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ការពិចារណាផ្នែកសីលធម៌</w:t>
            </w:r>
            <w:r>
              <w:rPr>
                <w:noProof/>
                <w:webHidden/>
              </w:rPr>
              <w:tab/>
            </w:r>
            <w:r>
              <w:rPr>
                <w:noProof/>
                <w:webHidden/>
              </w:rPr>
              <w:fldChar w:fldCharType="begin"/>
            </w:r>
            <w:r>
              <w:rPr>
                <w:noProof/>
                <w:webHidden/>
              </w:rPr>
              <w:instrText xml:space="preserve"> PAGEREF _Toc110933822 \h </w:instrText>
            </w:r>
            <w:r>
              <w:rPr>
                <w:noProof/>
                <w:webHidden/>
              </w:rPr>
            </w:r>
            <w:r>
              <w:rPr>
                <w:noProof/>
                <w:webHidden/>
              </w:rPr>
              <w:fldChar w:fldCharType="separate"/>
            </w:r>
            <w:r>
              <w:rPr>
                <w:noProof/>
                <w:webHidden/>
              </w:rPr>
              <w:t>56</w:t>
            </w:r>
            <w:r>
              <w:rPr>
                <w:noProof/>
                <w:webHidden/>
              </w:rPr>
              <w:fldChar w:fldCharType="end"/>
            </w:r>
          </w:hyperlink>
        </w:p>
        <w:p w14:paraId="7BFBBBF4" w14:textId="39C4ECFE" w:rsidR="00CC2D68" w:rsidRDefault="00CC2D68">
          <w:pPr>
            <w:pStyle w:val="TOC1"/>
            <w:tabs>
              <w:tab w:val="right" w:leader="dot" w:pos="9350"/>
            </w:tabs>
            <w:rPr>
              <w:rFonts w:asciiTheme="minorHAnsi" w:eastAsiaTheme="minorEastAsia" w:hAnsiTheme="minorHAnsi" w:cstheme="minorBidi"/>
              <w:noProof/>
              <w:sz w:val="22"/>
            </w:rPr>
          </w:pPr>
          <w:hyperlink w:anchor="_Toc110933823" w:history="1">
            <w:r w:rsidRPr="00556E75">
              <w:rPr>
                <w:rStyle w:val="Hyperlink"/>
                <w:rFonts w:ascii="Leelawadee UI" w:hAnsi="Leelawadee UI" w:cs="Leelawadee UI" w:hint="cs"/>
                <w:noProof/>
                <w:cs/>
                <w:lang w:bidi="km-KH"/>
              </w:rPr>
              <w:t>ឧបសម្ព័ន្ធ</w:t>
            </w:r>
            <w:r w:rsidRPr="00556E75">
              <w:rPr>
                <w:rStyle w:val="Hyperlink"/>
                <w:noProof/>
                <w:lang w:bidi="en-US"/>
              </w:rPr>
              <w:t xml:space="preserve"> </w:t>
            </w:r>
            <w:r w:rsidRPr="00556E75">
              <w:rPr>
                <w:rStyle w:val="Hyperlink"/>
                <w:rFonts w:ascii="Leelawadee UI" w:hAnsi="Leelawadee UI" w:cs="Leelawadee UI" w:hint="cs"/>
                <w:noProof/>
                <w:cs/>
                <w:lang w:bidi="km-KH"/>
              </w:rPr>
              <w:t>ញ៖</w:t>
            </w:r>
            <w:r w:rsidRPr="00556E75">
              <w:rPr>
                <w:rStyle w:val="Hyperlink"/>
                <w:noProof/>
                <w:lang w:bidi="en-US"/>
              </w:rPr>
              <w:t xml:space="preserve"> </w:t>
            </w:r>
            <w:r w:rsidRPr="00556E75">
              <w:rPr>
                <w:rStyle w:val="Hyperlink"/>
                <w:rFonts w:ascii="Leelawadee UI" w:hAnsi="Leelawadee UI" w:cs="Leelawadee UI" w:hint="cs"/>
                <w:noProof/>
                <w:cs/>
                <w:lang w:bidi="km-KH"/>
              </w:rPr>
              <w:t>សម្ភារៈសម្រាប់ការចូលរួម</w:t>
            </w:r>
            <w:r w:rsidRPr="00556E75">
              <w:rPr>
                <w:rStyle w:val="Hyperlink"/>
                <w:noProof/>
                <w:lang w:bidi="en-US"/>
              </w:rPr>
              <w:t xml:space="preserve"> </w:t>
            </w:r>
            <w:r w:rsidRPr="00556E75">
              <w:rPr>
                <w:rStyle w:val="Hyperlink"/>
                <w:rFonts w:ascii="Leelawadee UI" w:hAnsi="Leelawadee UI" w:cs="Leelawadee UI" w:hint="cs"/>
                <w:noProof/>
                <w:cs/>
                <w:lang w:bidi="km-KH"/>
              </w:rPr>
              <w:t>ទម្រង់ព័ត៌មាន</w:t>
            </w:r>
            <w:r w:rsidRPr="00556E75">
              <w:rPr>
                <w:rStyle w:val="Hyperlink"/>
                <w:noProof/>
                <w:lang w:bidi="en-US"/>
              </w:rPr>
              <w:t xml:space="preserve"> </w:t>
            </w:r>
            <w:r w:rsidR="00525CC5">
              <w:rPr>
                <w:rStyle w:val="Hyperlink"/>
                <w:noProof/>
                <w:lang w:bidi="en-US"/>
              </w:rPr>
              <w:t xml:space="preserve"> </w:t>
            </w:r>
            <w:r w:rsidRPr="00556E75">
              <w:rPr>
                <w:rStyle w:val="Hyperlink"/>
                <w:rFonts w:ascii="Leelawadee UI" w:hAnsi="Leelawadee UI" w:cs="Leelawadee UI" w:hint="cs"/>
                <w:noProof/>
                <w:cs/>
                <w:lang w:bidi="km-KH"/>
              </w:rPr>
              <w:t>និងការយល់ព្រមដោយមានព័ត៌មានគ្រប់គ្រាន់</w:t>
            </w:r>
            <w:r>
              <w:rPr>
                <w:noProof/>
                <w:webHidden/>
              </w:rPr>
              <w:tab/>
            </w:r>
            <w:r>
              <w:rPr>
                <w:noProof/>
                <w:webHidden/>
              </w:rPr>
              <w:fldChar w:fldCharType="begin"/>
            </w:r>
            <w:r>
              <w:rPr>
                <w:noProof/>
                <w:webHidden/>
              </w:rPr>
              <w:instrText xml:space="preserve"> PAGEREF _Toc110933823 \h </w:instrText>
            </w:r>
            <w:r>
              <w:rPr>
                <w:noProof/>
                <w:webHidden/>
              </w:rPr>
            </w:r>
            <w:r>
              <w:rPr>
                <w:noProof/>
                <w:webHidden/>
              </w:rPr>
              <w:fldChar w:fldCharType="separate"/>
            </w:r>
            <w:r>
              <w:rPr>
                <w:noProof/>
                <w:webHidden/>
              </w:rPr>
              <w:t>58</w:t>
            </w:r>
            <w:r>
              <w:rPr>
                <w:noProof/>
                <w:webHidden/>
              </w:rPr>
              <w:fldChar w:fldCharType="end"/>
            </w:r>
          </w:hyperlink>
        </w:p>
        <w:p w14:paraId="036670F0" w14:textId="5A90EE11" w:rsidR="00CC2D68" w:rsidRDefault="00CC2D68">
          <w:pPr>
            <w:pStyle w:val="TOC1"/>
            <w:tabs>
              <w:tab w:val="right" w:leader="dot" w:pos="9350"/>
            </w:tabs>
            <w:rPr>
              <w:rFonts w:asciiTheme="minorHAnsi" w:eastAsiaTheme="minorEastAsia" w:hAnsiTheme="minorHAnsi" w:cstheme="minorBidi"/>
              <w:noProof/>
              <w:sz w:val="22"/>
            </w:rPr>
          </w:pPr>
          <w:hyperlink w:anchor="_Toc110933824" w:history="1">
            <w:r w:rsidRPr="00556E75">
              <w:rPr>
                <w:rStyle w:val="Hyperlink"/>
                <w:rFonts w:ascii="Leelawadee UI" w:hAnsi="Leelawadee UI" w:cs="Leelawadee UI" w:hint="cs"/>
                <w:noProof/>
                <w:cs/>
                <w:lang w:bidi="km-KH"/>
              </w:rPr>
              <w:t>ឧបសម្ព័ន្ធ</w:t>
            </w:r>
            <w:r w:rsidRPr="00556E75">
              <w:rPr>
                <w:rStyle w:val="Hyperlink"/>
                <w:noProof/>
                <w:lang w:bidi="en-US"/>
              </w:rPr>
              <w:t xml:space="preserve"> </w:t>
            </w:r>
            <w:r w:rsidRPr="00556E75">
              <w:rPr>
                <w:rStyle w:val="Hyperlink"/>
                <w:rFonts w:ascii="Leelawadee UI" w:hAnsi="Leelawadee UI" w:cs="Leelawadee UI" w:hint="cs"/>
                <w:noProof/>
                <w:cs/>
                <w:lang w:bidi="km-KH"/>
              </w:rPr>
              <w:t>ដ៖</w:t>
            </w:r>
            <w:r w:rsidRPr="00556E75">
              <w:rPr>
                <w:rStyle w:val="Hyperlink"/>
                <w:noProof/>
                <w:lang w:bidi="en-US"/>
              </w:rPr>
              <w:t xml:space="preserve"> </w:t>
            </w:r>
            <w:r w:rsidRPr="00556E75">
              <w:rPr>
                <w:rStyle w:val="Hyperlink"/>
                <w:rFonts w:ascii="Leelawadee UI" w:hAnsi="Leelawadee UI" w:cs="Leelawadee UI" w:hint="cs"/>
                <w:noProof/>
                <w:cs/>
                <w:lang w:bidi="km-KH"/>
              </w:rPr>
              <w:t>ក្រមសីលធម៌របស់</w:t>
            </w:r>
            <w:r w:rsidRPr="00556E75">
              <w:rPr>
                <w:rStyle w:val="Hyperlink"/>
                <w:noProof/>
                <w:lang w:bidi="en-US"/>
              </w:rPr>
              <w:t xml:space="preserve"> IOD PARC</w:t>
            </w:r>
            <w:r>
              <w:rPr>
                <w:noProof/>
                <w:webHidden/>
              </w:rPr>
              <w:tab/>
            </w:r>
            <w:r>
              <w:rPr>
                <w:noProof/>
                <w:webHidden/>
              </w:rPr>
              <w:fldChar w:fldCharType="begin"/>
            </w:r>
            <w:r>
              <w:rPr>
                <w:noProof/>
                <w:webHidden/>
              </w:rPr>
              <w:instrText xml:space="preserve"> PAGEREF _Toc110933824 \h </w:instrText>
            </w:r>
            <w:r>
              <w:rPr>
                <w:noProof/>
                <w:webHidden/>
              </w:rPr>
            </w:r>
            <w:r>
              <w:rPr>
                <w:noProof/>
                <w:webHidden/>
              </w:rPr>
              <w:fldChar w:fldCharType="separate"/>
            </w:r>
            <w:r>
              <w:rPr>
                <w:noProof/>
                <w:webHidden/>
              </w:rPr>
              <w:t>61</w:t>
            </w:r>
            <w:r>
              <w:rPr>
                <w:noProof/>
                <w:webHidden/>
              </w:rPr>
              <w:fldChar w:fldCharType="end"/>
            </w:r>
          </w:hyperlink>
        </w:p>
        <w:p w14:paraId="0C074CE1" w14:textId="45F06291" w:rsidR="00CC2D68" w:rsidRDefault="00CC2D68">
          <w:pPr>
            <w:pStyle w:val="TOC1"/>
            <w:tabs>
              <w:tab w:val="right" w:leader="dot" w:pos="9350"/>
            </w:tabs>
            <w:rPr>
              <w:rFonts w:asciiTheme="minorHAnsi" w:eastAsiaTheme="minorEastAsia" w:hAnsiTheme="minorHAnsi" w:cstheme="minorBidi"/>
              <w:noProof/>
              <w:sz w:val="22"/>
            </w:rPr>
          </w:pPr>
          <w:hyperlink w:anchor="_Toc110933825" w:history="1">
            <w:r w:rsidRPr="00556E75">
              <w:rPr>
                <w:rStyle w:val="Hyperlink"/>
                <w:rFonts w:ascii="Leelawadee UI" w:hAnsi="Leelawadee UI" w:cs="Leelawadee UI" w:hint="cs"/>
                <w:noProof/>
                <w:cs/>
                <w:lang w:bidi="km-KH"/>
              </w:rPr>
              <w:t>ឧបសម្ព័ន្ធ</w:t>
            </w:r>
            <w:r w:rsidRPr="00556E75">
              <w:rPr>
                <w:rStyle w:val="Hyperlink"/>
                <w:noProof/>
                <w:lang w:bidi="en-US"/>
              </w:rPr>
              <w:t xml:space="preserve"> </w:t>
            </w:r>
            <w:r w:rsidRPr="00556E75">
              <w:rPr>
                <w:rStyle w:val="Hyperlink"/>
                <w:rFonts w:ascii="Leelawadee UI" w:hAnsi="Leelawadee UI" w:cs="Leelawadee UI" w:hint="cs"/>
                <w:noProof/>
                <w:cs/>
                <w:lang w:bidi="km-KH"/>
              </w:rPr>
              <w:t>ឋ៖</w:t>
            </w:r>
            <w:r w:rsidRPr="00556E75">
              <w:rPr>
                <w:rStyle w:val="Hyperlink"/>
                <w:noProof/>
                <w:lang w:bidi="en-US"/>
              </w:rPr>
              <w:t xml:space="preserve"> </w:t>
            </w:r>
            <w:r w:rsidRPr="00556E75">
              <w:rPr>
                <w:rStyle w:val="Hyperlink"/>
                <w:rFonts w:ascii="Leelawadee UI" w:hAnsi="Leelawadee UI" w:cs="Leelawadee UI" w:hint="cs"/>
                <w:noProof/>
                <w:cs/>
                <w:lang w:bidi="km-KH"/>
              </w:rPr>
              <w:t>ដំណាក់កាលនៃការវាយតម្លៃ</w:t>
            </w:r>
            <w:r>
              <w:rPr>
                <w:noProof/>
                <w:webHidden/>
              </w:rPr>
              <w:tab/>
            </w:r>
            <w:r>
              <w:rPr>
                <w:noProof/>
                <w:webHidden/>
              </w:rPr>
              <w:fldChar w:fldCharType="begin"/>
            </w:r>
            <w:r>
              <w:rPr>
                <w:noProof/>
                <w:webHidden/>
              </w:rPr>
              <w:instrText xml:space="preserve"> PAGEREF _Toc110933825 \h </w:instrText>
            </w:r>
            <w:r>
              <w:rPr>
                <w:noProof/>
                <w:webHidden/>
              </w:rPr>
            </w:r>
            <w:r>
              <w:rPr>
                <w:noProof/>
                <w:webHidden/>
              </w:rPr>
              <w:fldChar w:fldCharType="separate"/>
            </w:r>
            <w:r>
              <w:rPr>
                <w:noProof/>
                <w:webHidden/>
              </w:rPr>
              <w:t>74</w:t>
            </w:r>
            <w:r>
              <w:rPr>
                <w:noProof/>
                <w:webHidden/>
              </w:rPr>
              <w:fldChar w:fldCharType="end"/>
            </w:r>
          </w:hyperlink>
        </w:p>
        <w:p w14:paraId="0F1D153B" w14:textId="1D0D88DC" w:rsidR="00CC2D68" w:rsidRDefault="00CC2D68">
          <w:pPr>
            <w:pStyle w:val="TOC1"/>
            <w:tabs>
              <w:tab w:val="right" w:leader="dot" w:pos="9350"/>
            </w:tabs>
            <w:rPr>
              <w:rFonts w:asciiTheme="minorHAnsi" w:eastAsiaTheme="minorEastAsia" w:hAnsiTheme="minorHAnsi" w:cstheme="minorBidi"/>
              <w:noProof/>
              <w:sz w:val="22"/>
            </w:rPr>
          </w:pPr>
          <w:hyperlink w:anchor="_Toc110933826"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ឌ៖</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ផែនការការងារ</w:t>
            </w:r>
            <w:r>
              <w:rPr>
                <w:noProof/>
                <w:webHidden/>
              </w:rPr>
              <w:tab/>
            </w:r>
            <w:r>
              <w:rPr>
                <w:noProof/>
                <w:webHidden/>
              </w:rPr>
              <w:fldChar w:fldCharType="begin"/>
            </w:r>
            <w:r>
              <w:rPr>
                <w:noProof/>
                <w:webHidden/>
              </w:rPr>
              <w:instrText xml:space="preserve"> PAGEREF _Toc110933826 \h </w:instrText>
            </w:r>
            <w:r>
              <w:rPr>
                <w:noProof/>
                <w:webHidden/>
              </w:rPr>
            </w:r>
            <w:r>
              <w:rPr>
                <w:noProof/>
                <w:webHidden/>
              </w:rPr>
              <w:fldChar w:fldCharType="separate"/>
            </w:r>
            <w:r>
              <w:rPr>
                <w:noProof/>
                <w:webHidden/>
              </w:rPr>
              <w:t>76</w:t>
            </w:r>
            <w:r>
              <w:rPr>
                <w:noProof/>
                <w:webHidden/>
              </w:rPr>
              <w:fldChar w:fldCharType="end"/>
            </w:r>
          </w:hyperlink>
        </w:p>
        <w:p w14:paraId="69C42277" w14:textId="6B182879" w:rsidR="00CC2D68" w:rsidRDefault="00CC2D68">
          <w:pPr>
            <w:pStyle w:val="TOC1"/>
            <w:tabs>
              <w:tab w:val="right" w:leader="dot" w:pos="9350"/>
            </w:tabs>
            <w:rPr>
              <w:rFonts w:asciiTheme="minorHAnsi" w:eastAsiaTheme="minorEastAsia" w:hAnsiTheme="minorHAnsi" w:cstheme="minorBidi"/>
              <w:noProof/>
              <w:sz w:val="22"/>
            </w:rPr>
          </w:pPr>
          <w:hyperlink w:anchor="_Toc110933827" w:history="1">
            <w:r w:rsidRPr="00556E75">
              <w:rPr>
                <w:rStyle w:val="Hyperlink"/>
                <w:rFonts w:ascii="Leelawadee UI" w:hAnsi="Leelawadee UI" w:cs="Leelawadee UI" w:hint="cs"/>
                <w:noProof/>
                <w:cs/>
                <w:lang w:bidi="km-KH"/>
              </w:rPr>
              <w:t>ឧបសម្ព័ន្ធ</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ឍ៖</w:t>
            </w:r>
            <w:r w:rsidRPr="00556E75">
              <w:rPr>
                <w:rStyle w:val="Hyperlink"/>
                <w:rFonts w:ascii="Khmer OS Muol Light" w:hAnsi="Khmer OS Muol Light" w:cs="Khmer OS Muol Light"/>
                <w:noProof/>
                <w:cs/>
                <w:lang w:bidi="km-KH"/>
              </w:rPr>
              <w:t xml:space="preserve"> </w:t>
            </w:r>
            <w:r w:rsidRPr="00556E75">
              <w:rPr>
                <w:rStyle w:val="Hyperlink"/>
                <w:rFonts w:ascii="Leelawadee UI" w:hAnsi="Leelawadee UI" w:cs="Leelawadee UI" w:hint="cs"/>
                <w:noProof/>
                <w:cs/>
                <w:lang w:bidi="km-KH"/>
              </w:rPr>
              <w:t>ក្រុមវាយតម្លៃ</w:t>
            </w:r>
            <w:r>
              <w:rPr>
                <w:noProof/>
                <w:webHidden/>
              </w:rPr>
              <w:tab/>
            </w:r>
            <w:r>
              <w:rPr>
                <w:noProof/>
                <w:webHidden/>
              </w:rPr>
              <w:fldChar w:fldCharType="begin"/>
            </w:r>
            <w:r>
              <w:rPr>
                <w:noProof/>
                <w:webHidden/>
              </w:rPr>
              <w:instrText xml:space="preserve"> PAGEREF _Toc110933827 \h </w:instrText>
            </w:r>
            <w:r>
              <w:rPr>
                <w:noProof/>
                <w:webHidden/>
              </w:rPr>
            </w:r>
            <w:r>
              <w:rPr>
                <w:noProof/>
                <w:webHidden/>
              </w:rPr>
              <w:fldChar w:fldCharType="separate"/>
            </w:r>
            <w:r>
              <w:rPr>
                <w:noProof/>
                <w:webHidden/>
              </w:rPr>
              <w:t>77</w:t>
            </w:r>
            <w:r>
              <w:rPr>
                <w:noProof/>
                <w:webHidden/>
              </w:rPr>
              <w:fldChar w:fldCharType="end"/>
            </w:r>
          </w:hyperlink>
        </w:p>
        <w:p w14:paraId="170AA5AD" w14:textId="246B2B9D" w:rsidR="002970AB" w:rsidRPr="00A11D50" w:rsidRDefault="00E6609C" w:rsidP="009E1965">
          <w:pPr>
            <w:rPr>
              <w:rFonts w:cs="Arial"/>
              <w:b/>
              <w:bCs/>
              <w:noProof/>
            </w:rPr>
          </w:pPr>
          <w:r>
            <w:rPr>
              <w:rFonts w:cs="Arial"/>
              <w:b/>
              <w:bCs/>
              <w:noProof/>
            </w:rPr>
            <w:fldChar w:fldCharType="end"/>
          </w:r>
        </w:p>
      </w:sdtContent>
    </w:sdt>
    <w:p w14:paraId="5640D173" w14:textId="5050BEC5" w:rsidR="008A1091" w:rsidRPr="00A11D50" w:rsidRDefault="008A1091" w:rsidP="008A1091">
      <w:pPr>
        <w:pStyle w:val="Heading1"/>
        <w:spacing w:before="120" w:after="120"/>
        <w:rPr>
          <w:rFonts w:cs="Arial"/>
          <w:b w:val="0"/>
          <w:szCs w:val="40"/>
          <w:lang w:val="en-GB"/>
        </w:rPr>
      </w:pPr>
      <w:r w:rsidRPr="00A11D50">
        <w:rPr>
          <w:rFonts w:cs="Arial"/>
          <w:b w:val="0"/>
          <w:szCs w:val="40"/>
          <w:lang w:val="en-GB"/>
        </w:rPr>
        <w:t xml:space="preserve"> </w:t>
      </w:r>
    </w:p>
    <w:p w14:paraId="7F3C7574" w14:textId="2F43C2A9" w:rsidR="00D24852" w:rsidRPr="008A1091" w:rsidRDefault="00D24852" w:rsidP="009E1965">
      <w:pPr>
        <w:rPr>
          <w:rFonts w:cs="Arial"/>
        </w:rPr>
      </w:pPr>
      <w:r w:rsidRPr="00A11D50">
        <w:rPr>
          <w:rFonts w:cs="Arial"/>
          <w:color w:val="000000"/>
          <w:lang w:val="en-GB"/>
        </w:rPr>
        <w:br w:type="page"/>
      </w:r>
    </w:p>
    <w:p w14:paraId="4D72E97D" w14:textId="77777777" w:rsidR="002D0A16" w:rsidRPr="00A11D50" w:rsidRDefault="002D0A16" w:rsidP="009E1965">
      <w:pPr>
        <w:pStyle w:val="Heading1"/>
        <w:rPr>
          <w:rFonts w:cs="Arial"/>
        </w:rPr>
        <w:sectPr w:rsidR="002D0A16" w:rsidRPr="00A11D50" w:rsidSect="002D0A16">
          <w:pgSz w:w="12240" w:h="15840"/>
          <w:pgMar w:top="1440" w:right="1440" w:bottom="1440" w:left="1440" w:header="720" w:footer="720" w:gutter="0"/>
          <w:pgNumType w:fmt="lowerRoman" w:start="1"/>
          <w:cols w:space="720"/>
          <w:titlePg/>
          <w:docGrid w:linePitch="360"/>
        </w:sectPr>
      </w:pPr>
    </w:p>
    <w:p w14:paraId="3D0A8E86" w14:textId="4794946C" w:rsidR="00DB6373" w:rsidRPr="00AB1A65" w:rsidRDefault="00DB6373" w:rsidP="00DB6373">
      <w:pPr>
        <w:pStyle w:val="Heading1"/>
        <w:spacing w:before="120" w:after="120"/>
        <w:rPr>
          <w:rFonts w:ascii="Khmer OS Muol Light" w:hAnsi="Khmer OS Muol Light" w:cs="Khmer OS Muol Light"/>
          <w:sz w:val="28"/>
        </w:rPr>
      </w:pPr>
      <w:bookmarkStart w:id="0" w:name="_Toc84481117"/>
      <w:bookmarkStart w:id="1" w:name="_Toc108542733"/>
      <w:bookmarkStart w:id="2" w:name="_Toc110933809"/>
      <w:r w:rsidRPr="00AB1A65">
        <w:rPr>
          <w:rFonts w:ascii="Khmer OS Muol Light" w:hAnsi="Khmer OS Muol Light" w:cs="Khmer OS Muol Light"/>
          <w:sz w:val="28"/>
          <w:cs/>
          <w:lang w:bidi="km-KH"/>
        </w:rPr>
        <w:lastRenderedPageBreak/>
        <w:t>ឧបសម្ព័ន្ធ</w:t>
      </w:r>
      <w:r w:rsidRPr="00AB1A65">
        <w:rPr>
          <w:rFonts w:ascii="Khmer OS Muol Light" w:hAnsi="Khmer OS Muol Light" w:cs="Khmer OS Muol Light"/>
          <w:sz w:val="28"/>
        </w:rPr>
        <w:t xml:space="preserve"> </w:t>
      </w:r>
      <w:r w:rsidRPr="00AB1A65">
        <w:rPr>
          <w:rFonts w:ascii="Khmer OS Muol Light" w:hAnsi="Khmer OS Muol Light" w:cs="Khmer OS Muol Light"/>
          <w:sz w:val="28"/>
          <w:cs/>
          <w:lang w:bidi="km-KH"/>
        </w:rPr>
        <w:t>ក៖ លក្ខខណ្ឌយោង</w:t>
      </w:r>
      <w:bookmarkEnd w:id="0"/>
      <w:bookmarkEnd w:id="1"/>
      <w:bookmarkEnd w:id="2"/>
    </w:p>
    <w:p w14:paraId="4E93F8DF" w14:textId="77777777" w:rsidR="00DD076D" w:rsidRDefault="005108FC" w:rsidP="009E1965">
      <w:pPr>
        <w:rPr>
          <w:noProof/>
        </w:rPr>
      </w:pPr>
      <w:r>
        <w:rPr>
          <w:noProof/>
        </w:rPr>
        <w:object w:dxaOrig="1533" w:dyaOrig="991" w14:anchorId="25B8E2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75.75pt;height:50.3pt" o:ole="">
            <v:imagedata r:id="rId20" o:title=""/>
          </v:shape>
          <o:OLEObject Type="Embed" ProgID="FoxitPhantomPDF.Document" ShapeID="_x0000_i1074" DrawAspect="Icon" ObjectID="_1721546668" r:id="rId21"/>
        </w:object>
      </w:r>
    </w:p>
    <w:p w14:paraId="545C4635" w14:textId="77777777" w:rsidR="00DD076D" w:rsidRDefault="00DD076D">
      <w:pPr>
        <w:spacing w:line="240" w:lineRule="auto"/>
        <w:rPr>
          <w:noProof/>
        </w:rPr>
      </w:pPr>
      <w:r>
        <w:rPr>
          <w:noProof/>
        </w:rPr>
        <w:br w:type="page"/>
      </w:r>
    </w:p>
    <w:p w14:paraId="6B1C6E6A" w14:textId="77777777" w:rsidR="00DD6A18" w:rsidRDefault="00DD6A18" w:rsidP="00DD6A18">
      <w:pPr>
        <w:pStyle w:val="Heading1"/>
        <w:spacing w:before="120" w:after="120"/>
        <w:rPr>
          <w:rFonts w:ascii="Khmer OS Muol Light" w:hAnsi="Khmer OS Muol Light" w:cs="Khmer OS Muol Light"/>
          <w:sz w:val="24"/>
          <w:szCs w:val="24"/>
          <w:cs/>
          <w:lang w:bidi="km-KH"/>
        </w:rPr>
        <w:sectPr w:rsidR="00DD6A18" w:rsidSect="002D0A16">
          <w:pgSz w:w="12240" w:h="15840"/>
          <w:pgMar w:top="1440" w:right="1440" w:bottom="1440" w:left="1440" w:header="720" w:footer="720" w:gutter="0"/>
          <w:pgNumType w:start="1"/>
          <w:cols w:space="720"/>
          <w:titlePg/>
          <w:docGrid w:linePitch="360"/>
        </w:sectPr>
      </w:pPr>
      <w:bookmarkStart w:id="3" w:name="_Toc108542734"/>
    </w:p>
    <w:p w14:paraId="640272BE" w14:textId="42A9CA25" w:rsidR="00DD6A18" w:rsidRPr="00AB1A65" w:rsidRDefault="00DD6A18" w:rsidP="00DD6A18">
      <w:pPr>
        <w:pStyle w:val="Heading1"/>
        <w:spacing w:before="120" w:after="120"/>
        <w:rPr>
          <w:rFonts w:ascii="Khmer OS Muol Light" w:hAnsi="Khmer OS Muol Light" w:cs="Khmer OS Muol Light"/>
          <w:sz w:val="28"/>
          <w:lang w:bidi="km-KH"/>
        </w:rPr>
      </w:pPr>
      <w:bookmarkStart w:id="4" w:name="_Toc110933810"/>
      <w:r w:rsidRPr="00AB1A65">
        <w:rPr>
          <w:rFonts w:ascii="Khmer OS Muol Light" w:hAnsi="Khmer OS Muol Light" w:cs="Khmer OS Muol Light" w:hint="cs"/>
          <w:sz w:val="28"/>
          <w:cs/>
          <w:lang w:bidi="km-KH"/>
        </w:rPr>
        <w:lastRenderedPageBreak/>
        <w:t>ឧបសម្ព័ន្ធ ខ៖ តារាងម៉ាទ្រិចនៃការវាយតម្លៃ</w:t>
      </w:r>
      <w:bookmarkEnd w:id="3"/>
      <w:bookmarkEnd w:id="4"/>
    </w:p>
    <w:p w14:paraId="4423DDC9" w14:textId="77777777" w:rsidR="00DD6A18" w:rsidRDefault="00DD6A18" w:rsidP="009E1965">
      <w:pPr>
        <w:rPr>
          <w:rFonts w:cs="Arial"/>
          <w:color w:val="000000"/>
        </w:rPr>
      </w:pPr>
    </w:p>
    <w:tbl>
      <w:tblPr>
        <w:tblStyle w:val="IODPARCtable21"/>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518"/>
        <w:gridCol w:w="4014"/>
        <w:gridCol w:w="2197"/>
        <w:gridCol w:w="1021"/>
        <w:gridCol w:w="1190"/>
      </w:tblGrid>
      <w:tr w:rsidR="00E90502" w:rsidRPr="00826624" w14:paraId="6318CBE7" w14:textId="77777777" w:rsidTr="00765117">
        <w:tc>
          <w:tcPr>
            <w:tcW w:w="884" w:type="pct"/>
            <w:vMerge w:val="restart"/>
            <w:tcBorders>
              <w:top w:val="single" w:sz="8" w:space="0" w:color="1F497D" w:themeColor="text2"/>
              <w:left w:val="single" w:sz="8" w:space="0" w:color="1F497D" w:themeColor="text2"/>
              <w:bottom w:val="single" w:sz="8" w:space="0" w:color="1F497D" w:themeColor="text2"/>
              <w:right w:val="single" w:sz="8" w:space="0" w:color="1F497D" w:themeColor="text2"/>
            </w:tcBorders>
            <w:shd w:val="clear" w:color="auto" w:fill="365F91" w:themeFill="accent1" w:themeFillShade="BF"/>
          </w:tcPr>
          <w:p w14:paraId="2F003D84" w14:textId="77777777" w:rsidR="00E90502" w:rsidRPr="00B242E9" w:rsidRDefault="00E90502" w:rsidP="00765117">
            <w:pPr>
              <w:rPr>
                <w:rFonts w:ascii="Khmer OS Battambang" w:hAnsi="Khmer OS Battambang" w:cs="Khmer OS Battambang"/>
                <w:b/>
                <w:sz w:val="16"/>
                <w:szCs w:val="16"/>
                <w:lang w:val="en-GB" w:eastAsia="en-GB" w:bidi="km-KH"/>
              </w:rPr>
            </w:pPr>
            <w:r>
              <w:rPr>
                <w:rFonts w:ascii="Khmer OS Battambang" w:hAnsi="Khmer OS Battambang" w:cs="Khmer OS Battambang" w:hint="cs"/>
                <w:b/>
                <w:color w:val="FFFFFF" w:themeColor="background1"/>
                <w:sz w:val="16"/>
                <w:szCs w:val="16"/>
                <w:cs/>
                <w:lang w:val="en-GB" w:eastAsia="en-GB" w:bidi="km-KH"/>
              </w:rPr>
              <w:t>សំណួរវាយតម្លៃ</w:t>
            </w:r>
          </w:p>
        </w:tc>
        <w:tc>
          <w:tcPr>
            <w:tcW w:w="1960" w:type="pct"/>
            <w:vMerge w:val="restart"/>
            <w:tcBorders>
              <w:top w:val="single" w:sz="8" w:space="0" w:color="1F497D" w:themeColor="text2"/>
              <w:left w:val="single" w:sz="8" w:space="0" w:color="1F497D" w:themeColor="text2"/>
              <w:bottom w:val="single" w:sz="8" w:space="0" w:color="1F497D" w:themeColor="text2"/>
              <w:right w:val="single" w:sz="8" w:space="0" w:color="1F497D" w:themeColor="text2"/>
            </w:tcBorders>
            <w:shd w:val="clear" w:color="auto" w:fill="365F91" w:themeFill="accent1" w:themeFillShade="BF"/>
          </w:tcPr>
          <w:p w14:paraId="3744AE18" w14:textId="77777777" w:rsidR="00E90502" w:rsidRPr="00D25AB4" w:rsidRDefault="00E90502" w:rsidP="00765117">
            <w:pPr>
              <w:rPr>
                <w:b/>
                <w:color w:val="FFFFFF" w:themeColor="background1"/>
                <w:sz w:val="16"/>
                <w:szCs w:val="16"/>
                <w:lang w:val="en-GB" w:eastAsia="en-GB" w:bidi="km-KH"/>
              </w:rPr>
            </w:pPr>
            <w:r>
              <w:rPr>
                <w:rFonts w:ascii="Khmer OS Battambang" w:hAnsi="Khmer OS Battambang" w:cs="Khmer OS Battambang" w:hint="cs"/>
                <w:b/>
                <w:color w:val="FFFFFF" w:themeColor="background1"/>
                <w:sz w:val="16"/>
                <w:szCs w:val="16"/>
                <w:cs/>
                <w:lang w:val="en-GB" w:eastAsia="en-GB" w:bidi="km-KH"/>
              </w:rPr>
              <w:t>សំណួររង/ចំណុចផ្តោត</w:t>
            </w:r>
          </w:p>
        </w:tc>
        <w:tc>
          <w:tcPr>
            <w:tcW w:w="1386" w:type="pct"/>
            <w:gridSpan w:val="2"/>
            <w:tcBorders>
              <w:top w:val="single" w:sz="8" w:space="0" w:color="1F497D" w:themeColor="text2"/>
              <w:left w:val="single" w:sz="8" w:space="0" w:color="1F497D" w:themeColor="text2"/>
              <w:bottom w:val="single" w:sz="8" w:space="0" w:color="1F497D" w:themeColor="text2"/>
              <w:right w:val="single" w:sz="8" w:space="0" w:color="1F497D" w:themeColor="text2"/>
            </w:tcBorders>
            <w:shd w:val="clear" w:color="auto" w:fill="365F91" w:themeFill="accent1" w:themeFillShade="BF"/>
          </w:tcPr>
          <w:p w14:paraId="60D7B0F3" w14:textId="77777777" w:rsidR="00E90502" w:rsidRPr="00D25AB4" w:rsidRDefault="00E90502" w:rsidP="00765117">
            <w:pPr>
              <w:rPr>
                <w:b/>
                <w:color w:val="FFFFFF" w:themeColor="background1"/>
                <w:sz w:val="16"/>
                <w:szCs w:val="16"/>
                <w:lang w:val="en-GB" w:eastAsia="en-GB"/>
              </w:rPr>
            </w:pPr>
            <w:r>
              <w:rPr>
                <w:rFonts w:ascii="Khmer OS Battambang" w:hAnsi="Khmer OS Battambang" w:cs="Khmer OS Battambang" w:hint="cs"/>
                <w:b/>
                <w:color w:val="FFFFFF" w:themeColor="background1"/>
                <w:sz w:val="16"/>
                <w:szCs w:val="16"/>
                <w:cs/>
                <w:lang w:val="en-GB" w:eastAsia="en-GB" w:bidi="km-KH"/>
              </w:rPr>
              <w:t>ប្រភពទិន្នន័យ</w:t>
            </w:r>
          </w:p>
        </w:tc>
        <w:tc>
          <w:tcPr>
            <w:tcW w:w="770" w:type="pct"/>
            <w:vMerge w:val="restart"/>
            <w:tcBorders>
              <w:top w:val="single" w:sz="8" w:space="0" w:color="1F497D" w:themeColor="text2"/>
              <w:left w:val="single" w:sz="8" w:space="0" w:color="1F497D" w:themeColor="text2"/>
              <w:bottom w:val="single" w:sz="8" w:space="0" w:color="1F497D" w:themeColor="text2"/>
              <w:right w:val="single" w:sz="8" w:space="0" w:color="1F497D" w:themeColor="text2"/>
            </w:tcBorders>
            <w:shd w:val="clear" w:color="auto" w:fill="365F91" w:themeFill="accent1" w:themeFillShade="BF"/>
          </w:tcPr>
          <w:p w14:paraId="4DAC3923" w14:textId="77777777" w:rsidR="00E90502" w:rsidRPr="00654856" w:rsidRDefault="00E90502" w:rsidP="00765117">
            <w:pPr>
              <w:rPr>
                <w:rFonts w:ascii="Khmer OS Battambang" w:hAnsi="Khmer OS Battambang" w:cs="Khmer OS Battambang"/>
                <w:b/>
                <w:color w:val="FFFFFF" w:themeColor="background1"/>
                <w:sz w:val="16"/>
                <w:szCs w:val="16"/>
                <w:lang w:val="en-GB" w:eastAsia="en-GB" w:bidi="km-KH"/>
              </w:rPr>
            </w:pPr>
            <w:r w:rsidRPr="00654856">
              <w:rPr>
                <w:rFonts w:ascii="Khmer OS Battambang" w:hAnsi="Khmer OS Battambang" w:cs="Khmer OS Battambang" w:hint="cs"/>
                <w:b/>
                <w:color w:val="FFFFFF" w:themeColor="background1"/>
                <w:sz w:val="16"/>
                <w:szCs w:val="16"/>
                <w:cs/>
                <w:lang w:val="en-GB" w:eastAsia="en-GB" w:bidi="km-KH"/>
              </w:rPr>
              <w:t>វិ</w:t>
            </w:r>
            <w:r>
              <w:rPr>
                <w:rFonts w:ascii="Khmer OS Battambang" w:hAnsi="Khmer OS Battambang" w:cs="Khmer OS Battambang" w:hint="cs"/>
                <w:b/>
                <w:color w:val="FFFFFF" w:themeColor="background1"/>
                <w:sz w:val="16"/>
                <w:szCs w:val="16"/>
                <w:cs/>
                <w:lang w:val="en-GB" w:eastAsia="en-GB" w:bidi="km-KH"/>
              </w:rPr>
              <w:t>ធីសាស្រ្តប្រមូលទិន្នន័យ</w:t>
            </w:r>
          </w:p>
        </w:tc>
      </w:tr>
      <w:tr w:rsidR="00E90502" w:rsidRPr="00826624" w14:paraId="5F42D795" w14:textId="77777777" w:rsidTr="00765117">
        <w:tc>
          <w:tcPr>
            <w:tcW w:w="884" w:type="pct"/>
            <w:vMerge/>
            <w:tcBorders>
              <w:top w:val="single" w:sz="8" w:space="0" w:color="1F497D" w:themeColor="text2"/>
            </w:tcBorders>
            <w:shd w:val="clear" w:color="auto" w:fill="595959" w:themeFill="text1" w:themeFillTint="A6"/>
          </w:tcPr>
          <w:p w14:paraId="4953551A" w14:textId="77777777" w:rsidR="00E90502" w:rsidRPr="00D25AB4" w:rsidRDefault="00E90502" w:rsidP="00765117">
            <w:pPr>
              <w:rPr>
                <w:b/>
                <w:color w:val="FFFFFF" w:themeColor="background1"/>
                <w:sz w:val="16"/>
                <w:szCs w:val="16"/>
                <w:lang w:val="en-GB" w:eastAsia="en-GB"/>
              </w:rPr>
            </w:pPr>
          </w:p>
        </w:tc>
        <w:tc>
          <w:tcPr>
            <w:tcW w:w="1960" w:type="pct"/>
            <w:vMerge/>
            <w:tcBorders>
              <w:top w:val="single" w:sz="8" w:space="0" w:color="1F497D" w:themeColor="text2"/>
            </w:tcBorders>
            <w:shd w:val="clear" w:color="auto" w:fill="595959" w:themeFill="text1" w:themeFillTint="A6"/>
          </w:tcPr>
          <w:p w14:paraId="1CF4ADC6" w14:textId="77777777" w:rsidR="00E90502" w:rsidRPr="00D25AB4" w:rsidRDefault="00E90502" w:rsidP="00765117">
            <w:pPr>
              <w:rPr>
                <w:sz w:val="16"/>
                <w:szCs w:val="16"/>
                <w:lang w:val="en-GB" w:eastAsia="en-GB"/>
              </w:rPr>
            </w:pPr>
          </w:p>
        </w:tc>
        <w:tc>
          <w:tcPr>
            <w:tcW w:w="712" w:type="pct"/>
            <w:tcBorders>
              <w:top w:val="single" w:sz="8" w:space="0" w:color="1F497D" w:themeColor="text2"/>
            </w:tcBorders>
            <w:shd w:val="clear" w:color="auto" w:fill="365F91" w:themeFill="accent1" w:themeFillShade="BF"/>
          </w:tcPr>
          <w:p w14:paraId="71BB4AE9" w14:textId="77777777" w:rsidR="00E90502" w:rsidRPr="00D25AB4" w:rsidRDefault="00E90502" w:rsidP="00765117">
            <w:pPr>
              <w:rPr>
                <w:b/>
                <w:color w:val="FFFFFF" w:themeColor="background1"/>
                <w:sz w:val="16"/>
                <w:szCs w:val="16"/>
                <w:lang w:val="en-GB" w:eastAsia="en-GB"/>
              </w:rPr>
            </w:pPr>
            <w:r>
              <w:rPr>
                <w:rFonts w:ascii="Khmer OS Battambang" w:hAnsi="Khmer OS Battambang" w:cs="Khmer OS Battambang" w:hint="cs"/>
                <w:b/>
                <w:color w:val="FFFFFF" w:themeColor="background1"/>
                <w:sz w:val="16"/>
                <w:szCs w:val="16"/>
                <w:cs/>
                <w:lang w:val="en-GB" w:eastAsia="en-GB" w:bidi="km-KH"/>
              </w:rPr>
              <w:t>ទិន្នន័យបន្ទាប់បន្សំ</w:t>
            </w:r>
          </w:p>
        </w:tc>
        <w:tc>
          <w:tcPr>
            <w:tcW w:w="674" w:type="pct"/>
            <w:tcBorders>
              <w:top w:val="single" w:sz="8" w:space="0" w:color="1F497D" w:themeColor="text2"/>
            </w:tcBorders>
            <w:shd w:val="clear" w:color="auto" w:fill="365F91" w:themeFill="accent1" w:themeFillShade="BF"/>
          </w:tcPr>
          <w:p w14:paraId="3935BF83" w14:textId="77777777" w:rsidR="00E90502" w:rsidRPr="00D25AB4" w:rsidRDefault="00E90502" w:rsidP="00765117">
            <w:pPr>
              <w:rPr>
                <w:b/>
                <w:color w:val="FFFFFF" w:themeColor="background1"/>
                <w:sz w:val="16"/>
                <w:szCs w:val="16"/>
                <w:lang w:val="en-GB" w:eastAsia="en-GB"/>
              </w:rPr>
            </w:pPr>
            <w:r>
              <w:rPr>
                <w:rFonts w:ascii="Khmer OS Battambang" w:hAnsi="Khmer OS Battambang" w:cs="Khmer OS Battambang" w:hint="cs"/>
                <w:b/>
                <w:color w:val="FFFFFF" w:themeColor="background1"/>
                <w:sz w:val="16"/>
                <w:szCs w:val="16"/>
                <w:cs/>
                <w:lang w:val="en-GB" w:eastAsia="en-GB" w:bidi="km-KH"/>
              </w:rPr>
              <w:t>ទិន្នន័យចម្បង</w:t>
            </w:r>
          </w:p>
        </w:tc>
        <w:tc>
          <w:tcPr>
            <w:tcW w:w="770" w:type="pct"/>
            <w:vMerge/>
            <w:tcBorders>
              <w:top w:val="single" w:sz="8" w:space="0" w:color="1F497D" w:themeColor="text2"/>
            </w:tcBorders>
            <w:shd w:val="clear" w:color="auto" w:fill="595959" w:themeFill="text1" w:themeFillTint="A6"/>
          </w:tcPr>
          <w:p w14:paraId="5E00C999" w14:textId="77777777" w:rsidR="00E90502" w:rsidRPr="00D25AB4" w:rsidRDefault="00E90502" w:rsidP="00765117">
            <w:pPr>
              <w:rPr>
                <w:sz w:val="16"/>
                <w:szCs w:val="16"/>
                <w:lang w:val="en-GB" w:eastAsia="en-GB"/>
              </w:rPr>
            </w:pPr>
          </w:p>
        </w:tc>
      </w:tr>
      <w:tr w:rsidR="00E90502" w:rsidRPr="00826624" w14:paraId="41C26B61" w14:textId="77777777" w:rsidTr="00765117">
        <w:tc>
          <w:tcPr>
            <w:tcW w:w="5000" w:type="pct"/>
            <w:gridSpan w:val="5"/>
            <w:shd w:val="clear" w:color="auto" w:fill="1F497D" w:themeFill="text2"/>
          </w:tcPr>
          <w:p w14:paraId="225569A4" w14:textId="77777777" w:rsidR="00E90502" w:rsidRPr="006C6CFA" w:rsidRDefault="00E90502" w:rsidP="00765117">
            <w:pPr>
              <w:rPr>
                <w:bCs/>
                <w:color w:val="FFFFFF" w:themeColor="background1"/>
                <w:sz w:val="16"/>
                <w:szCs w:val="16"/>
                <w:lang w:val="en-GB" w:eastAsia="en-GB" w:bidi="km-KH"/>
              </w:rPr>
            </w:pPr>
            <w:bookmarkStart w:id="5" w:name="_Hlk81992215"/>
            <w:r w:rsidRPr="006C6CFA">
              <w:rPr>
                <w:rFonts w:ascii="Khmer OS Battambang" w:hAnsi="Khmer OS Battambang" w:cs="Khmer OS Battambang"/>
                <w:bCs/>
                <w:color w:val="FFFFFF" w:themeColor="background1"/>
                <w:sz w:val="16"/>
                <w:szCs w:val="16"/>
                <w:cs/>
                <w:lang w:val="en-GB" w:eastAsia="en-GB" w:bidi="km-KH"/>
              </w:rPr>
              <w:t xml:space="preserve">ភាពពាក់ព័ន្ធ៖ </w:t>
            </w:r>
            <w:r w:rsidRPr="006C6CFA">
              <w:rPr>
                <w:rFonts w:ascii="Khmer OS Battambang" w:hAnsi="Khmer OS Battambang" w:cs="Khmer OS Battambang" w:hint="cs"/>
                <w:bCs/>
                <w:color w:val="FFFFFF" w:themeColor="background1"/>
                <w:sz w:val="16"/>
                <w:szCs w:val="16"/>
                <w:cs/>
                <w:lang w:val="en-GB" w:eastAsia="en-GB" w:bidi="km-KH"/>
              </w:rPr>
              <w:t>កម្រិត</w:t>
            </w:r>
            <w:r w:rsidRPr="006C6CFA">
              <w:rPr>
                <w:rFonts w:ascii="Khmer OS Battambang" w:hAnsi="Khmer OS Battambang" w:cs="Khmer OS Battambang"/>
                <w:bCs/>
                <w:color w:val="FFFFFF" w:themeColor="background1"/>
                <w:sz w:val="16"/>
                <w:szCs w:val="16"/>
                <w:cs/>
                <w:lang w:val="en-GB" w:eastAsia="en-GB" w:bidi="km-KH"/>
              </w:rPr>
              <w:t xml:space="preserve">ដែលការធ្វើសមាហរណកម្មភាពធន់នឹងអាកាសធាតុទៅក្នុងកម្មវិធី </w:t>
            </w:r>
            <w:r w:rsidRPr="006C6CFA">
              <w:rPr>
                <w:rFonts w:ascii="Khmer OS Battambang" w:hAnsi="Khmer OS Battambang" w:cs="Khmer OS Battambang"/>
                <w:bCs/>
                <w:color w:val="FFFFFF" w:themeColor="background1"/>
                <w:sz w:val="16"/>
                <w:szCs w:val="16"/>
                <w:lang w:val="en-GB" w:eastAsia="en-GB" w:bidi="km-KH"/>
              </w:rPr>
              <w:t xml:space="preserve">WASH </w:t>
            </w:r>
            <w:r w:rsidRPr="006C6CFA">
              <w:rPr>
                <w:rFonts w:ascii="Khmer OS Battambang" w:hAnsi="Khmer OS Battambang" w:cs="Khmer OS Battambang" w:hint="cs"/>
                <w:bCs/>
                <w:color w:val="FFFFFF" w:themeColor="background1"/>
                <w:sz w:val="16"/>
                <w:szCs w:val="16"/>
                <w:cs/>
                <w:lang w:val="en-GB" w:eastAsia="en-GB" w:bidi="km-KH"/>
              </w:rPr>
              <w:t>មានភាព</w:t>
            </w:r>
            <w:r w:rsidRPr="006C6CFA">
              <w:rPr>
                <w:rFonts w:ascii="Khmer OS Battambang" w:hAnsi="Khmer OS Battambang" w:cs="Khmer OS Battambang"/>
                <w:bCs/>
                <w:color w:val="FFFFFF" w:themeColor="background1"/>
                <w:sz w:val="16"/>
                <w:szCs w:val="16"/>
                <w:cs/>
                <w:lang w:val="en-GB" w:eastAsia="en-GB" w:bidi="km-KH"/>
              </w:rPr>
              <w:t>សមស្រប</w:t>
            </w:r>
            <w:r w:rsidRPr="006C6CFA">
              <w:rPr>
                <w:rFonts w:ascii="Khmer OS Battambang" w:hAnsi="Khmer OS Battambang" w:cs="Khmer OS Battambang" w:hint="cs"/>
                <w:bCs/>
                <w:color w:val="FFFFFF" w:themeColor="background1"/>
                <w:sz w:val="16"/>
                <w:szCs w:val="16"/>
                <w:cs/>
                <w:lang w:val="en-GB" w:eastAsia="en-GB" w:bidi="km-KH"/>
              </w:rPr>
              <w:t>តាម</w:t>
            </w:r>
            <w:r w:rsidRPr="006C6CFA">
              <w:rPr>
                <w:rFonts w:ascii="Khmer OS Battambang" w:hAnsi="Khmer OS Battambang" w:cs="Khmer OS Battambang"/>
                <w:bCs/>
                <w:color w:val="FFFFFF" w:themeColor="background1"/>
                <w:sz w:val="16"/>
                <w:szCs w:val="16"/>
                <w:cs/>
                <w:lang w:val="en-GB" w:eastAsia="en-GB" w:bidi="km-KH"/>
              </w:rPr>
              <w:t>អាទិភាព និងគោលនយោបាយរបស់ក្រុមគោលដៅ រដ្ឋាភិបាល</w:t>
            </w:r>
            <w:r w:rsidRPr="006C6CFA">
              <w:rPr>
                <w:rFonts w:ascii="Khmer OS Battambang" w:hAnsi="Khmer OS Battambang" w:cs="Khmer OS Battambang" w:hint="cs"/>
                <w:bCs/>
                <w:color w:val="FFFFFF" w:themeColor="background1"/>
                <w:sz w:val="16"/>
                <w:szCs w:val="16"/>
                <w:cs/>
                <w:lang w:val="en-GB" w:eastAsia="en-GB" w:bidi="km-KH"/>
              </w:rPr>
              <w:t>​</w:t>
            </w:r>
            <w:r w:rsidRPr="006C6CFA">
              <w:rPr>
                <w:rFonts w:ascii="Khmer OS Battambang" w:hAnsi="Khmer OS Battambang" w:cs="Khmer OS Battambang"/>
                <w:bCs/>
                <w:color w:val="FFFFFF" w:themeColor="background1"/>
                <w:sz w:val="16"/>
                <w:szCs w:val="16"/>
                <w:cs/>
                <w:lang w:val="en-GB" w:eastAsia="en-GB" w:bidi="km-KH"/>
              </w:rPr>
              <w:t>ជាតិ និងម្ចាស់ជំនួយ និងរបៀបដែលភាពពាក់ព័ន្ធអាចត្រូវបានពង្រឹងបន្ថែម</w:t>
            </w:r>
            <w:r w:rsidRPr="006C6CFA">
              <w:rPr>
                <w:rFonts w:ascii="Khmer OS Battambang" w:hAnsi="Khmer OS Battambang" w:cs="Khmer OS Battambang" w:hint="cs"/>
                <w:bCs/>
                <w:color w:val="FFFFFF" w:themeColor="background1"/>
                <w:sz w:val="16"/>
                <w:szCs w:val="16"/>
                <w:cs/>
                <w:lang w:val="en-GB" w:eastAsia="en-GB" w:bidi="km-KH"/>
              </w:rPr>
              <w:t>។</w:t>
            </w:r>
          </w:p>
        </w:tc>
      </w:tr>
      <w:bookmarkEnd w:id="5"/>
      <w:tr w:rsidR="00E90502" w:rsidRPr="00826624" w14:paraId="26215A67" w14:textId="77777777" w:rsidTr="00765117">
        <w:tc>
          <w:tcPr>
            <w:tcW w:w="884" w:type="pct"/>
          </w:tcPr>
          <w:p w14:paraId="5A9E47EC" w14:textId="77777777" w:rsidR="00E90502" w:rsidRPr="00B242E9" w:rsidRDefault="00E90502" w:rsidP="00765117">
            <w:pPr>
              <w:contextualSpacing/>
              <w:rPr>
                <w:rFonts w:ascii="Khmer OS Battambang" w:hAnsi="Khmer OS Battambang" w:cs="Khmer OS Battambang"/>
                <w:sz w:val="16"/>
                <w:szCs w:val="16"/>
                <w:lang w:eastAsia="en-GB" w:bidi="km-KH"/>
              </w:rPr>
            </w:pPr>
            <w:r w:rsidRPr="00B242E9">
              <w:rPr>
                <w:rFonts w:ascii="Khmer OS Battambang" w:hAnsi="Khmer OS Battambang" w:cs="Khmer OS Battambang"/>
                <w:sz w:val="16"/>
                <w:szCs w:val="16"/>
                <w:lang w:eastAsia="en-GB"/>
              </w:rPr>
              <w:t>R</w:t>
            </w:r>
            <w:r w:rsidRPr="00B242E9">
              <w:rPr>
                <w:rFonts w:ascii="Khmer OS Battambang" w:hAnsi="Khmer OS Battambang" w:cs="Khmer OS Battambang" w:hint="cs"/>
                <w:sz w:val="16"/>
                <w:szCs w:val="16"/>
                <w:cs/>
                <w:lang w:eastAsia="en-GB" w:bidi="km-KH"/>
              </w:rPr>
              <w:t>១</w:t>
            </w:r>
          </w:p>
          <w:p w14:paraId="053A00DB" w14:textId="77777777" w:rsidR="00E90502" w:rsidRPr="00046B25" w:rsidRDefault="00E90502" w:rsidP="00765117">
            <w:pPr>
              <w:contextualSpacing/>
              <w:rPr>
                <w:color w:val="000000" w:themeColor="text1"/>
                <w:sz w:val="16"/>
                <w:szCs w:val="16"/>
                <w:lang w:val="en-GB" w:eastAsia="en-GB"/>
              </w:rPr>
            </w:pPr>
            <w:r w:rsidRPr="00B242E9">
              <w:rPr>
                <w:rFonts w:ascii="Khmer OS Battambang" w:hAnsi="Khmer OS Battambang" w:cs="Khmer OS Battambang" w:hint="cs"/>
                <w:sz w:val="16"/>
                <w:szCs w:val="16"/>
                <w:cs/>
                <w:lang w:eastAsia="en-GB" w:bidi="km-KH"/>
              </w:rPr>
              <w:t>តើសមាហរណកម្ម</w:t>
            </w:r>
            <w:r w:rsidRPr="00B242E9">
              <w:rPr>
                <w:rFonts w:ascii="Khmer OS Battambang" w:hAnsi="Khmer OS Battambang" w:cs="Khmer OS Battambang"/>
                <w:sz w:val="16"/>
                <w:szCs w:val="16"/>
                <w:cs/>
                <w:lang w:eastAsia="en-GB" w:bidi="km-KH"/>
              </w:rPr>
              <w:t xml:space="preserve">ភាពធន់នឹងអាកាសធាតុទៅក្នុងកម្មវិធី </w:t>
            </w:r>
            <w:r w:rsidRPr="00B242E9">
              <w:rPr>
                <w:rFonts w:ascii="Khmer OS Battambang" w:hAnsi="Khmer OS Battambang" w:cs="Khmer OS Battambang"/>
                <w:sz w:val="16"/>
                <w:szCs w:val="16"/>
                <w:lang w:eastAsia="en-GB"/>
              </w:rPr>
              <w:t>WASH</w:t>
            </w:r>
            <w:r w:rsidRPr="00B242E9">
              <w:rPr>
                <w:rFonts w:ascii="Khmer OS Battambang" w:hAnsi="Khmer OS Battambang" w:cs="Khmer OS Battambang" w:hint="cs"/>
                <w:sz w:val="16"/>
                <w:szCs w:val="16"/>
                <w:cs/>
                <w:lang w:eastAsia="en-GB" w:bidi="km-KH"/>
              </w:rPr>
              <w:t xml:space="preserve"> មានភាពស្របគ្នានឹង</w:t>
            </w:r>
            <w:r w:rsidRPr="00B242E9">
              <w:rPr>
                <w:rFonts w:ascii="Khmer OS Battambang" w:hAnsi="Khmer OS Battambang" w:cs="Khmer OS Battambang"/>
                <w:sz w:val="16"/>
                <w:szCs w:val="16"/>
                <w:cs/>
                <w:lang w:eastAsia="en-GB" w:bidi="km-KH"/>
              </w:rPr>
              <w:t xml:space="preserve">ការណែនាំជាសកលរបស់អង្គការយូនីសេហ្វ ឬការណែនាំដែលមានផ្សេងទៀត </w:t>
            </w:r>
            <w:r w:rsidRPr="00B242E9">
              <w:rPr>
                <w:rFonts w:ascii="Khmer OS Battambang" w:hAnsi="Khmer OS Battambang" w:cs="Khmer OS Battambang" w:hint="cs"/>
                <w:sz w:val="16"/>
                <w:szCs w:val="16"/>
                <w:cs/>
                <w:lang w:eastAsia="en-GB" w:bidi="km-KH"/>
              </w:rPr>
              <w:t>ព្រមទាំង</w:t>
            </w:r>
            <w:r w:rsidRPr="00B242E9">
              <w:rPr>
                <w:rFonts w:ascii="Khmer OS Battambang" w:hAnsi="Khmer OS Battambang" w:cs="Khmer OS Battambang"/>
                <w:sz w:val="16"/>
                <w:szCs w:val="16"/>
                <w:cs/>
                <w:lang w:eastAsia="en-GB" w:bidi="km-KH"/>
              </w:rPr>
              <w:t>គោលនយោបាយជាតិ</w:t>
            </w:r>
            <w:r w:rsidRPr="00B242E9">
              <w:rPr>
                <w:rFonts w:ascii="Khmer OS Battambang" w:hAnsi="Khmer OS Battambang" w:cs="Khmer OS Battambang" w:hint="cs"/>
                <w:sz w:val="16"/>
                <w:szCs w:val="16"/>
                <w:cs/>
                <w:lang w:eastAsia="en-GB" w:bidi="km-KH"/>
              </w:rPr>
              <w:t xml:space="preserve"> បានដល់កម្រិតណា និង</w:t>
            </w:r>
            <w:r w:rsidRPr="00B242E9">
              <w:rPr>
                <w:rFonts w:ascii="Khmer OS Battambang" w:hAnsi="Khmer OS Battambang" w:cs="Khmer OS Battambang"/>
                <w:sz w:val="16"/>
                <w:szCs w:val="16"/>
                <w:cs/>
                <w:lang w:eastAsia="en-GB" w:bidi="km-KH"/>
              </w:rPr>
              <w:t>តើវា</w:t>
            </w:r>
            <w:r w:rsidRPr="00B242E9">
              <w:rPr>
                <w:rFonts w:ascii="Khmer OS Battambang" w:hAnsi="Khmer OS Battambang" w:cs="Khmer OS Battambang" w:hint="cs"/>
                <w:sz w:val="16"/>
                <w:szCs w:val="16"/>
                <w:cs/>
                <w:lang w:eastAsia="en-GB" w:bidi="km-KH"/>
              </w:rPr>
              <w:t>បំពេញតាម</w:t>
            </w:r>
            <w:r w:rsidRPr="00B242E9">
              <w:rPr>
                <w:rFonts w:ascii="Khmer OS Battambang" w:hAnsi="Khmer OS Battambang" w:cs="Khmer OS Battambang"/>
                <w:sz w:val="16"/>
                <w:szCs w:val="16"/>
                <w:cs/>
                <w:lang w:eastAsia="en-GB" w:bidi="km-KH"/>
              </w:rPr>
              <w:t>បញ្ហាប្រឈមនៃការប្រែប្រួលអាកាសធាតុនៅ</w:t>
            </w:r>
            <w:r w:rsidRPr="00B242E9">
              <w:rPr>
                <w:rFonts w:ascii="Khmer OS Battambang" w:hAnsi="Khmer OS Battambang" w:cs="Khmer OS Battambang" w:hint="cs"/>
                <w:sz w:val="16"/>
                <w:szCs w:val="16"/>
                <w:cs/>
                <w:lang w:eastAsia="en-GB" w:bidi="km-KH"/>
              </w:rPr>
              <w:t>ប្រទេស</w:t>
            </w:r>
            <w:r w:rsidRPr="00B242E9">
              <w:rPr>
                <w:rFonts w:ascii="Khmer OS Battambang" w:hAnsi="Khmer OS Battambang" w:cs="Khmer OS Battambang"/>
                <w:sz w:val="16"/>
                <w:szCs w:val="16"/>
                <w:cs/>
                <w:lang w:eastAsia="en-GB" w:bidi="km-KH"/>
              </w:rPr>
              <w:t>កម្ពុជា</w:t>
            </w:r>
            <w:r w:rsidRPr="00B242E9">
              <w:rPr>
                <w:rFonts w:ascii="Khmer OS Battambang" w:hAnsi="Khmer OS Battambang" w:cs="Khmer OS Battambang" w:hint="cs"/>
                <w:sz w:val="16"/>
                <w:szCs w:val="16"/>
                <w:cs/>
                <w:lang w:eastAsia="en-GB" w:bidi="km-KH"/>
              </w:rPr>
              <w:t>និង</w:t>
            </w:r>
            <w:r w:rsidRPr="00B242E9">
              <w:rPr>
                <w:rFonts w:ascii="Khmer OS Battambang" w:hAnsi="Khmer OS Battambang" w:cs="Khmer OS Battambang"/>
                <w:sz w:val="16"/>
                <w:szCs w:val="16"/>
                <w:cs/>
                <w:lang w:eastAsia="en-GB" w:bidi="km-KH"/>
              </w:rPr>
              <w:t>បំពេញតម្រូវការ</w:t>
            </w:r>
            <w:r w:rsidRPr="00B242E9">
              <w:rPr>
                <w:rFonts w:ascii="Khmer OS Battambang" w:hAnsi="Khmer OS Battambang" w:cs="Khmer OS Battambang" w:hint="cs"/>
                <w:sz w:val="16"/>
                <w:szCs w:val="16"/>
                <w:cs/>
                <w:lang w:eastAsia="en-GB" w:bidi="km-KH"/>
              </w:rPr>
              <w:t>របស់</w:t>
            </w:r>
            <w:r w:rsidRPr="00B242E9">
              <w:rPr>
                <w:rFonts w:ascii="Khmer OS Battambang" w:hAnsi="Khmer OS Battambang" w:cs="Khmer OS Battambang"/>
                <w:sz w:val="16"/>
                <w:szCs w:val="16"/>
                <w:cs/>
                <w:lang w:eastAsia="en-GB" w:bidi="km-KH"/>
              </w:rPr>
              <w:t>ប្រជាជនដែលងាយរងគ្រោះបំផុត</w:t>
            </w:r>
            <w:r w:rsidRPr="00B242E9">
              <w:rPr>
                <w:rFonts w:ascii="Khmer OS Battambang" w:hAnsi="Khmer OS Battambang" w:cs="Khmer OS Battambang" w:hint="cs"/>
                <w:sz w:val="16"/>
                <w:szCs w:val="16"/>
                <w:cs/>
                <w:lang w:eastAsia="en-GB" w:bidi="km-KH"/>
              </w:rPr>
              <w:t>​ ដល់កម្រិតណា</w:t>
            </w:r>
            <w:r w:rsidRPr="00B242E9">
              <w:rPr>
                <w:rFonts w:ascii="Khmer OS Battambang" w:hAnsi="Khmer OS Battambang" w:cs="Khmer OS Battambang"/>
                <w:sz w:val="16"/>
                <w:szCs w:val="16"/>
                <w:lang w:eastAsia="en-GB"/>
              </w:rPr>
              <w:t>?</w:t>
            </w:r>
          </w:p>
        </w:tc>
        <w:tc>
          <w:tcPr>
            <w:tcW w:w="1960" w:type="pct"/>
          </w:tcPr>
          <w:p w14:paraId="1D3F760D" w14:textId="77777777" w:rsidR="00E90502" w:rsidRPr="006C6CFA"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C6CFA">
              <w:rPr>
                <w:rFonts w:ascii="Khmer OS Battambang" w:hAnsi="Khmer OS Battambang" w:cs="Khmer OS Battambang"/>
                <w:color w:val="000000" w:themeColor="text1"/>
                <w:sz w:val="16"/>
                <w:szCs w:val="16"/>
                <w:cs/>
                <w:lang w:val="en-GB" w:bidi="km-KH"/>
              </w:rPr>
              <w:t>តើមានការខិតខំប្រឹងប្រែងអ្វីខ្លះ ដើម្បីឲ្យស្របតាមគោលនយោបាយទាំង</w:t>
            </w:r>
            <w:r>
              <w:rPr>
                <w:rFonts w:ascii="Khmer OS Battambang" w:hAnsi="Khmer OS Battambang" w:cs="Khmer OS Battambang" w:hint="cs"/>
                <w:color w:val="000000" w:themeColor="text1"/>
                <w:sz w:val="16"/>
                <w:szCs w:val="16"/>
                <w:cs/>
                <w:lang w:val="en-GB" w:bidi="km-KH"/>
              </w:rPr>
              <w:t>នៅថ្នាក់</w:t>
            </w:r>
            <w:r w:rsidRPr="006C6CFA">
              <w:rPr>
                <w:rFonts w:ascii="Khmer OS Battambang" w:hAnsi="Khmer OS Battambang" w:cs="Khmer OS Battambang"/>
                <w:color w:val="000000" w:themeColor="text1"/>
                <w:sz w:val="16"/>
                <w:szCs w:val="16"/>
                <w:cs/>
                <w:lang w:val="en-GB" w:bidi="km-KH"/>
              </w:rPr>
              <w:t>សកល និងថ្នាក់ជាតិ</w:t>
            </w:r>
            <w:r w:rsidRPr="006C6CFA">
              <w:rPr>
                <w:rFonts w:ascii="Khmer OS Battambang" w:hAnsi="Khmer OS Battambang" w:cs="Khmer OS Battambang"/>
                <w:color w:val="000000" w:themeColor="text1"/>
                <w:sz w:val="16"/>
                <w:szCs w:val="16"/>
                <w:lang w:val="en-GB" w:bidi="km-KH"/>
              </w:rPr>
              <w:t>?</w:t>
            </w:r>
          </w:p>
          <w:p w14:paraId="26A095CF" w14:textId="77777777" w:rsidR="00E90502" w:rsidRPr="006C6CFA"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C6CFA">
              <w:rPr>
                <w:rFonts w:ascii="Khmer OS Battambang" w:hAnsi="Khmer OS Battambang" w:cs="Khmer OS Battambang"/>
                <w:color w:val="000000" w:themeColor="text1"/>
                <w:sz w:val="16"/>
                <w:szCs w:val="16"/>
                <w:cs/>
                <w:lang w:val="en-GB" w:bidi="km-KH"/>
              </w:rPr>
              <w:t xml:space="preserve">តើការគាំទ្រដែលផ្តល់ដោយ </w:t>
            </w:r>
            <w:r w:rsidRPr="006C6CFA">
              <w:rPr>
                <w:rFonts w:ascii="Khmer OS Battambang" w:hAnsi="Khmer OS Battambang" w:cs="Khmer OS Battambang"/>
                <w:color w:val="000000" w:themeColor="text1"/>
                <w:sz w:val="16"/>
                <w:szCs w:val="16"/>
                <w:lang w:val="en-GB" w:bidi="km-KH"/>
              </w:rPr>
              <w:t xml:space="preserve">UNICEF EAPRO </w:t>
            </w:r>
            <w:r w:rsidRPr="006C6CFA">
              <w:rPr>
                <w:rFonts w:ascii="Khmer OS Battambang" w:hAnsi="Khmer OS Battambang" w:cs="Khmer OS Battambang"/>
                <w:color w:val="000000" w:themeColor="text1"/>
                <w:sz w:val="16"/>
                <w:szCs w:val="16"/>
                <w:cs/>
                <w:lang w:val="en-GB" w:bidi="km-KH"/>
              </w:rPr>
              <w:t xml:space="preserve">និង </w:t>
            </w:r>
            <w:r w:rsidRPr="006C6CFA">
              <w:rPr>
                <w:rFonts w:ascii="Khmer OS Battambang" w:hAnsi="Khmer OS Battambang" w:cs="Khmer OS Battambang"/>
                <w:color w:val="000000" w:themeColor="text1"/>
                <w:sz w:val="16"/>
                <w:szCs w:val="16"/>
                <w:lang w:val="en-GB" w:bidi="km-KH"/>
              </w:rPr>
              <w:t xml:space="preserve">HQ </w:t>
            </w:r>
            <w:r w:rsidRPr="006C6CFA">
              <w:rPr>
                <w:rFonts w:ascii="Khmer OS Battambang" w:hAnsi="Khmer OS Battambang" w:cs="Khmer OS Battambang"/>
                <w:color w:val="000000" w:themeColor="text1"/>
                <w:sz w:val="16"/>
                <w:szCs w:val="16"/>
                <w:cs/>
                <w:lang w:val="en-GB" w:bidi="km-KH"/>
              </w:rPr>
              <w:t>មានភាពសមស្របយ៉ាង</w:t>
            </w:r>
            <w:r>
              <w:rPr>
                <w:rFonts w:ascii="Khmer OS Battambang" w:hAnsi="Khmer OS Battambang" w:cs="Khmer OS Battambang" w:hint="cs"/>
                <w:color w:val="000000" w:themeColor="text1"/>
                <w:sz w:val="16"/>
                <w:szCs w:val="16"/>
                <w:cs/>
                <w:lang w:val="en-GB" w:bidi="km-KH"/>
              </w:rPr>
              <w:t>ដូចម្តេចខ្លះ</w:t>
            </w:r>
            <w:r w:rsidRPr="006C6CFA">
              <w:rPr>
                <w:rFonts w:ascii="Khmer OS Battambang" w:hAnsi="Khmer OS Battambang" w:cs="Khmer OS Battambang"/>
                <w:color w:val="000000" w:themeColor="text1"/>
                <w:sz w:val="16"/>
                <w:szCs w:val="16"/>
                <w:cs/>
                <w:lang w:val="en-GB" w:bidi="km-KH"/>
              </w:rPr>
              <w:t>ចំពោះការប្រើប្រាស់គោលការណ៍ណែនាំស្តីពីភាពធន់នឹងអាកាសធាតុ</w:t>
            </w:r>
            <w:r w:rsidRPr="006C6CFA">
              <w:rPr>
                <w:rFonts w:ascii="Khmer OS Battambang" w:hAnsi="Khmer OS Battambang" w:cs="Khmer OS Battambang"/>
                <w:color w:val="000000" w:themeColor="text1"/>
                <w:sz w:val="16"/>
                <w:szCs w:val="16"/>
                <w:lang w:val="en-GB" w:bidi="km-KH"/>
              </w:rPr>
              <w:t>?</w:t>
            </w:r>
          </w:p>
          <w:p w14:paraId="799FEBCE" w14:textId="77777777" w:rsidR="00E90502" w:rsidRPr="006C6CFA"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C6CFA">
              <w:rPr>
                <w:rFonts w:ascii="Khmer OS Battambang" w:hAnsi="Khmer OS Battambang" w:cs="Khmer OS Battambang"/>
                <w:color w:val="000000" w:themeColor="text1"/>
                <w:sz w:val="16"/>
                <w:szCs w:val="16"/>
                <w:cs/>
                <w:lang w:val="en-GB" w:bidi="km-KH"/>
              </w:rPr>
              <w:t>តើគោលការណ៍ណែនាំអាច</w:t>
            </w:r>
            <w:r>
              <w:rPr>
                <w:rFonts w:ascii="Khmer OS Battambang" w:hAnsi="Khmer OS Battambang" w:cs="Khmer OS Battambang" w:hint="cs"/>
                <w:color w:val="000000" w:themeColor="text1"/>
                <w:sz w:val="16"/>
                <w:szCs w:val="16"/>
                <w:cs/>
                <w:lang w:val="en-GB" w:bidi="km-KH"/>
              </w:rPr>
              <w:t>សម្របតាម</w:t>
            </w:r>
            <w:r w:rsidRPr="006C6CFA">
              <w:rPr>
                <w:rFonts w:ascii="Khmer OS Battambang" w:hAnsi="Khmer OS Battambang" w:cs="Khmer OS Battambang"/>
                <w:color w:val="000000" w:themeColor="text1"/>
                <w:sz w:val="16"/>
                <w:szCs w:val="16"/>
                <w:cs/>
                <w:lang w:val="en-GB" w:bidi="km-KH"/>
              </w:rPr>
              <w:t>បរិបទកម្ពុជាបានដល់កម្រិតណា</w:t>
            </w:r>
            <w:r w:rsidRPr="006C6CFA">
              <w:rPr>
                <w:rFonts w:ascii="Khmer OS Battambang" w:hAnsi="Khmer OS Battambang" w:cs="Khmer OS Battambang"/>
                <w:color w:val="000000" w:themeColor="text1"/>
                <w:sz w:val="16"/>
                <w:szCs w:val="16"/>
                <w:lang w:val="en-GB" w:bidi="km-KH"/>
              </w:rPr>
              <w:t>?</w:t>
            </w:r>
          </w:p>
          <w:p w14:paraId="0726343A" w14:textId="77777777" w:rsidR="00E90502" w:rsidRPr="006C6CFA"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C6CFA">
              <w:rPr>
                <w:rFonts w:ascii="Khmer OS Battambang" w:hAnsi="Khmer OS Battambang" w:cs="Khmer OS Battambang"/>
                <w:color w:val="000000" w:themeColor="text1"/>
                <w:sz w:val="16"/>
                <w:szCs w:val="16"/>
                <w:cs/>
                <w:lang w:val="en-GB" w:bidi="km-KH"/>
              </w:rPr>
              <w:t>តើហានិភ័យអាកាសធាតុត្រូវបានកំណត់យ៉ាងត្រឹមត្រូវ</w:t>
            </w:r>
            <w:r>
              <w:rPr>
                <w:rFonts w:ascii="Khmer OS Battambang" w:hAnsi="Khmer OS Battambang" w:cs="Khmer OS Battambang" w:hint="cs"/>
                <w:color w:val="000000" w:themeColor="text1"/>
                <w:sz w:val="16"/>
                <w:szCs w:val="16"/>
                <w:cs/>
                <w:lang w:val="en-GB" w:bidi="km-KH"/>
              </w:rPr>
              <w:t>ដែរឬ</w:t>
            </w:r>
            <w:r w:rsidRPr="006C6CFA">
              <w:rPr>
                <w:rFonts w:ascii="Khmer OS Battambang" w:hAnsi="Khmer OS Battambang" w:cs="Khmer OS Battambang"/>
                <w:color w:val="000000" w:themeColor="text1"/>
                <w:sz w:val="16"/>
                <w:szCs w:val="16"/>
                <w:cs/>
                <w:lang w:val="en-GB" w:bidi="km-KH"/>
              </w:rPr>
              <w:t>ទេ</w:t>
            </w:r>
            <w:r w:rsidRPr="006C6CFA">
              <w:rPr>
                <w:rFonts w:ascii="Khmer OS Battambang" w:hAnsi="Khmer OS Battambang" w:cs="Khmer OS Battambang"/>
                <w:color w:val="000000" w:themeColor="text1"/>
                <w:sz w:val="16"/>
                <w:szCs w:val="16"/>
                <w:lang w:val="en-GB" w:bidi="km-KH"/>
              </w:rPr>
              <w:t>?</w:t>
            </w:r>
          </w:p>
          <w:p w14:paraId="5FAE483F" w14:textId="77777777" w:rsidR="00E90502" w:rsidRPr="006C6CFA"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C6CFA">
              <w:rPr>
                <w:rFonts w:ascii="Khmer OS Battambang" w:hAnsi="Khmer OS Battambang" w:cs="Khmer OS Battambang"/>
                <w:color w:val="000000" w:themeColor="text1"/>
                <w:sz w:val="16"/>
                <w:szCs w:val="16"/>
                <w:cs/>
                <w:lang w:val="en-GB" w:bidi="km-KH"/>
              </w:rPr>
              <w:t>តើសកម្មភាពដែលកំពុង</w:t>
            </w:r>
            <w:r>
              <w:rPr>
                <w:rFonts w:ascii="Khmer OS Battambang" w:hAnsi="Khmer OS Battambang" w:cs="Khmer OS Battambang" w:hint="cs"/>
                <w:color w:val="000000" w:themeColor="text1"/>
                <w:sz w:val="16"/>
                <w:szCs w:val="16"/>
                <w:cs/>
                <w:lang w:val="en-GB" w:bidi="km-KH"/>
              </w:rPr>
              <w:t xml:space="preserve">អនុវត្ត </w:t>
            </w:r>
            <w:r w:rsidRPr="006C6CFA">
              <w:rPr>
                <w:rFonts w:ascii="Khmer OS Battambang" w:hAnsi="Khmer OS Battambang" w:cs="Khmer OS Battambang"/>
                <w:color w:val="000000" w:themeColor="text1"/>
                <w:sz w:val="16"/>
                <w:szCs w:val="16"/>
                <w:cs/>
                <w:lang w:val="en-GB" w:bidi="km-KH"/>
              </w:rPr>
              <w:t>ឆ្លើយតបនឹងហានិភ័យ និងតម្រូវការចាំបាច់បំផុតដែលត្រូវបានកំណត់</w:t>
            </w:r>
            <w:r>
              <w:rPr>
                <w:rFonts w:ascii="Khmer OS Battambang" w:hAnsi="Khmer OS Battambang" w:cs="Khmer OS Battambang" w:hint="cs"/>
                <w:color w:val="000000" w:themeColor="text1"/>
                <w:sz w:val="16"/>
                <w:szCs w:val="16"/>
                <w:cs/>
                <w:lang w:val="en-GB" w:bidi="km-KH"/>
              </w:rPr>
              <w:t xml:space="preserve"> ដែរឬ</w:t>
            </w:r>
            <w:r w:rsidRPr="006C6CFA">
              <w:rPr>
                <w:rFonts w:ascii="Khmer OS Battambang" w:hAnsi="Khmer OS Battambang" w:cs="Khmer OS Battambang"/>
                <w:color w:val="000000" w:themeColor="text1"/>
                <w:sz w:val="16"/>
                <w:szCs w:val="16"/>
                <w:cs/>
                <w:lang w:val="en-GB" w:bidi="km-KH"/>
              </w:rPr>
              <w:t>ទេ</w:t>
            </w:r>
            <w:r w:rsidRPr="006C6CFA">
              <w:rPr>
                <w:rFonts w:ascii="Khmer OS Battambang" w:hAnsi="Khmer OS Battambang" w:cs="Khmer OS Battambang"/>
                <w:color w:val="000000" w:themeColor="text1"/>
                <w:sz w:val="16"/>
                <w:szCs w:val="16"/>
                <w:lang w:val="en-GB" w:bidi="km-KH"/>
              </w:rPr>
              <w:t>?</w:t>
            </w:r>
          </w:p>
          <w:p w14:paraId="3C16750D" w14:textId="77777777" w:rsidR="00E90502" w:rsidRPr="00654856"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6C6CFA">
              <w:rPr>
                <w:rFonts w:ascii="Khmer OS Battambang" w:hAnsi="Khmer OS Battambang" w:cs="Khmer OS Battambang"/>
                <w:color w:val="000000" w:themeColor="text1"/>
                <w:sz w:val="16"/>
                <w:szCs w:val="16"/>
                <w:cs/>
                <w:lang w:val="en-GB" w:bidi="km-KH"/>
              </w:rPr>
              <w:t>តើការជ្រើសរើសទីតាំងភូមិសាស្រ្តដើម្បីអនុវត្តសកម្មភាពធន់នឹងអាកាសធាតុ</w:t>
            </w:r>
            <w:r w:rsidRPr="003148B7">
              <w:rPr>
                <w:rFonts w:ascii="Khmer OS Battambang" w:hAnsi="Khmer OS Battambang" w:cs="Khmer OS Battambang"/>
                <w:color w:val="000000" w:themeColor="text1"/>
                <w:spacing w:val="-2"/>
                <w:sz w:val="16"/>
                <w:szCs w:val="16"/>
                <w:cs/>
                <w:lang w:val="en-GB" w:bidi="km-KH"/>
              </w:rPr>
              <w:t>ឆ្លើយតបទៅនឹងការកំណត់ហានិភ័យ និងតម្រូវការ</w:t>
            </w:r>
            <w:r w:rsidRPr="003148B7">
              <w:rPr>
                <w:rFonts w:ascii="Khmer OS Battambang" w:hAnsi="Khmer OS Battambang" w:cs="Khmer OS Battambang" w:hint="cs"/>
                <w:color w:val="000000" w:themeColor="text1"/>
                <w:spacing w:val="-2"/>
                <w:sz w:val="16"/>
                <w:szCs w:val="16"/>
                <w:cs/>
                <w:lang w:val="en-GB" w:bidi="km-KH"/>
              </w:rPr>
              <w:t>យ៉ាង</w:t>
            </w:r>
            <w:r w:rsidRPr="003148B7">
              <w:rPr>
                <w:rFonts w:ascii="Khmer OS Battambang" w:hAnsi="Khmer OS Battambang" w:cs="Khmer OS Battambang"/>
                <w:color w:val="000000" w:themeColor="text1"/>
                <w:spacing w:val="-2"/>
                <w:sz w:val="16"/>
                <w:szCs w:val="16"/>
                <w:cs/>
                <w:lang w:val="en-GB" w:bidi="km-KH"/>
              </w:rPr>
              <w:t>ច្បាស់លាស់</w:t>
            </w:r>
            <w:r w:rsidRPr="003148B7">
              <w:rPr>
                <w:rFonts w:ascii="Khmer OS Battambang" w:hAnsi="Khmer OS Battambang" w:cs="Khmer OS Battambang" w:hint="cs"/>
                <w:color w:val="000000" w:themeColor="text1"/>
                <w:spacing w:val="-2"/>
                <w:sz w:val="16"/>
                <w:szCs w:val="16"/>
                <w:cs/>
                <w:lang w:val="en-GB" w:bidi="km-KH"/>
              </w:rPr>
              <w:t>ដែរឬ</w:t>
            </w:r>
            <w:r w:rsidRPr="003148B7">
              <w:rPr>
                <w:rFonts w:ascii="Khmer OS Battambang" w:hAnsi="Khmer OS Battambang" w:cs="Khmer OS Battambang"/>
                <w:color w:val="000000" w:themeColor="text1"/>
                <w:spacing w:val="-2"/>
                <w:sz w:val="16"/>
                <w:szCs w:val="16"/>
                <w:cs/>
                <w:lang w:val="en-GB" w:bidi="km-KH"/>
              </w:rPr>
              <w:t>ទេ</w:t>
            </w:r>
            <w:r w:rsidRPr="003148B7">
              <w:rPr>
                <w:rFonts w:ascii="Khmer OS Battambang" w:hAnsi="Khmer OS Battambang" w:cs="Khmer OS Battambang"/>
                <w:color w:val="000000" w:themeColor="text1"/>
                <w:spacing w:val="-2"/>
                <w:sz w:val="16"/>
                <w:szCs w:val="16"/>
                <w:lang w:val="en-GB"/>
              </w:rPr>
              <w:t>?</w:t>
            </w:r>
          </w:p>
        </w:tc>
        <w:tc>
          <w:tcPr>
            <w:tcW w:w="712" w:type="pct"/>
          </w:tcPr>
          <w:p w14:paraId="4495373C"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 xml:space="preserve">ក្របខណ្ឌ និងការណែនាំជាសកល </w:t>
            </w:r>
            <w:r w:rsidRPr="00654856">
              <w:rPr>
                <w:rFonts w:ascii="Khmer OS Battambang" w:eastAsia="Times New Roman" w:hAnsi="Khmer OS Battambang" w:cs="Khmer OS Battambang"/>
                <w:sz w:val="16"/>
                <w:szCs w:val="16"/>
                <w:lang w:eastAsia="en-GB"/>
              </w:rPr>
              <w:t>(</w:t>
            </w:r>
            <w:r w:rsidRPr="00654856">
              <w:rPr>
                <w:rFonts w:ascii="Khmer OS Battambang" w:eastAsia="Times New Roman" w:hAnsi="Khmer OS Battambang" w:cs="Khmer OS Battambang"/>
                <w:sz w:val="16"/>
                <w:szCs w:val="16"/>
                <w:cs/>
                <w:lang w:eastAsia="en-GB" w:bidi="km-KH"/>
              </w:rPr>
              <w:t>រួម</w:t>
            </w:r>
            <w:r w:rsidRPr="005D3392">
              <w:rPr>
                <w:rFonts w:ascii="Khmer OS Battambang" w:eastAsia="Calibri" w:hAnsi="Khmer OS Battambang" w:cs="Khmer OS Battambang"/>
                <w:sz w:val="16"/>
                <w:szCs w:val="16"/>
                <w:cs/>
                <w:lang w:bidi="km-KH"/>
              </w:rPr>
              <w:t>ទាំង</w:t>
            </w:r>
            <w:r>
              <w:rPr>
                <w:rFonts w:ascii="Khmer OS Battambang" w:eastAsia="Times New Roman" w:hAnsi="Khmer OS Battambang" w:cs="Khmer OS Battambang" w:hint="cs"/>
                <w:sz w:val="16"/>
                <w:szCs w:val="16"/>
                <w:cs/>
                <w:lang w:eastAsia="en-GB" w:bidi="km-KH"/>
              </w:rPr>
              <w:t>ក្របខណ្ឌ</w:t>
            </w:r>
            <w:r w:rsidRPr="00654856">
              <w:rPr>
                <w:rFonts w:ascii="Khmer OS Battambang" w:eastAsia="Times New Roman" w:hAnsi="Khmer OS Battambang" w:cs="Khmer OS Battambang"/>
                <w:sz w:val="16"/>
                <w:szCs w:val="16"/>
                <w:cs/>
                <w:lang w:eastAsia="en-GB" w:bidi="km-KH"/>
              </w:rPr>
              <w:t>យុទ្ធសាស្ត្រ</w:t>
            </w:r>
            <w:r>
              <w:rPr>
                <w:rFonts w:ascii="Khmer OS Battambang" w:eastAsia="Times New Roman" w:hAnsi="Khmer OS Battambang" w:cs="Khmer OS Battambang" w:hint="cs"/>
                <w:sz w:val="16"/>
                <w:szCs w:val="16"/>
                <w:cs/>
                <w:lang w:eastAsia="en-GB" w:bidi="km-KH"/>
              </w:rPr>
              <w:t>ដែលធន់នឹង</w:t>
            </w:r>
            <w:r w:rsidRPr="00654856">
              <w:rPr>
                <w:rFonts w:ascii="Khmer OS Battambang" w:eastAsia="Times New Roman" w:hAnsi="Khmer OS Battambang" w:cs="Khmer OS Battambang"/>
                <w:sz w:val="16"/>
                <w:szCs w:val="16"/>
                <w:cs/>
                <w:lang w:eastAsia="en-GB" w:bidi="km-KH"/>
              </w:rPr>
              <w:t>អាកាសធាតុ</w:t>
            </w:r>
            <w:r>
              <w:rPr>
                <w:rFonts w:ascii="Khmer OS Battambang" w:eastAsia="Times New Roman" w:hAnsi="Khmer OS Battambang" w:cs="Khmer OS Battambang" w:hint="cs"/>
                <w:sz w:val="16"/>
                <w:szCs w:val="16"/>
                <w:cs/>
                <w:lang w:eastAsia="en-GB" w:bidi="km-KH"/>
              </w:rPr>
              <w:t>នៃកម្មវិធី</w:t>
            </w:r>
            <w:r w:rsidRPr="00654856">
              <w:rPr>
                <w:rFonts w:ascii="Khmer OS Battambang" w:eastAsia="Times New Roman" w:hAnsi="Khmer OS Battambang" w:cs="Khmer OS Battambang"/>
                <w:sz w:val="16"/>
                <w:szCs w:val="16"/>
                <w:lang w:eastAsia="en-GB"/>
              </w:rPr>
              <w:t xml:space="preserve"> WASH</w:t>
            </w:r>
            <w:r>
              <w:rPr>
                <w:rFonts w:ascii="Khmer OS Battambang" w:eastAsia="Times New Roman" w:hAnsi="Khmer OS Battambang" w:cs="Khmer OS Battambang" w:hint="cs"/>
                <w:sz w:val="16"/>
                <w:szCs w:val="16"/>
                <w:cs/>
                <w:lang w:eastAsia="en-GB" w:bidi="km-KH"/>
              </w:rPr>
              <w:t xml:space="preserve"> របស់អង្គការយូនីសេហ្វផងដែរ</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ឯកសារណែនាំ</w:t>
            </w:r>
            <w:r>
              <w:rPr>
                <w:rFonts w:ascii="Khmer OS Battambang" w:eastAsia="Times New Roman" w:hAnsi="Khmer OS Battambang" w:cs="Khmer OS Battambang" w:hint="cs"/>
                <w:sz w:val="16"/>
                <w:szCs w:val="16"/>
                <w:cs/>
                <w:lang w:eastAsia="en-GB" w:bidi="km-KH"/>
              </w:rPr>
              <w:t>ថ្នាក់</w:t>
            </w:r>
            <w:r w:rsidRPr="00654856">
              <w:rPr>
                <w:rFonts w:ascii="Khmer OS Battambang" w:eastAsia="Times New Roman" w:hAnsi="Khmer OS Battambang" w:cs="Khmer OS Battambang"/>
                <w:sz w:val="16"/>
                <w:szCs w:val="16"/>
                <w:cs/>
                <w:lang w:eastAsia="en-GB" w:bidi="km-KH"/>
              </w:rPr>
              <w:t>ជាតិ និងឯកសារយុទ្ធសាស្ត្រ</w:t>
            </w:r>
          </w:p>
          <w:p w14:paraId="2B74C586" w14:textId="77777777" w:rsidR="00E90502" w:rsidRPr="006C6CFA" w:rsidRDefault="00E90502" w:rsidP="00765117">
            <w:pPr>
              <w:ind w:right="-72"/>
              <w:rPr>
                <w:rFonts w:ascii="Khmer OS Battambang" w:hAnsi="Khmer OS Battambang" w:cs="Khmer OS Battambang"/>
                <w:sz w:val="16"/>
                <w:szCs w:val="16"/>
                <w:lang w:val="en-GB" w:eastAsia="en-GB"/>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tc>
        <w:tc>
          <w:tcPr>
            <w:tcW w:w="674" w:type="pct"/>
          </w:tcPr>
          <w:p w14:paraId="39CA7F85"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Calibri" w:hAnsi="Khmer OS Battambang" w:cs="Khmer OS Battambang" w:hint="cs"/>
                <w:sz w:val="16"/>
                <w:szCs w:val="16"/>
                <w:cs/>
                <w:lang w:bidi="km-KH"/>
              </w:rPr>
              <w:t>បុគ្គលិក</w:t>
            </w:r>
            <w:r>
              <w:rPr>
                <w:rFonts w:ascii="Khmer OS Battambang" w:eastAsia="Times New Roman" w:hAnsi="Khmer OS Battambang" w:cs="Khmer OS Battambang" w:hint="cs"/>
                <w:sz w:val="16"/>
                <w:szCs w:val="16"/>
                <w:cs/>
                <w:lang w:eastAsia="en-GB" w:bidi="km-KH"/>
              </w:rPr>
              <w:t>របស់អង្គការ</w:t>
            </w:r>
          </w:p>
          <w:p w14:paraId="288AE2FD" w14:textId="77777777" w:rsidR="00E90502"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យូនីសេហ្វកម្ពុជា</w:t>
            </w:r>
          </w:p>
          <w:p w14:paraId="7332DD4C" w14:textId="77777777" w:rsidR="00E90502" w:rsidRPr="002A3436"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បុគ្គលិកអង្គការយូនីសេហ្វ អេប្រូ</w:t>
            </w:r>
          </w:p>
          <w:p w14:paraId="0160A134" w14:textId="77777777" w:rsidR="00E90502" w:rsidRDefault="00E90502" w:rsidP="00765117">
            <w:pPr>
              <w:rPr>
                <w:rFonts w:ascii="Khmer OS Battambang" w:eastAsia="Calibri" w:hAnsi="Khmer OS Battambang" w:cs="Khmer OS Battambang"/>
                <w:sz w:val="16"/>
                <w:szCs w:val="16"/>
                <w:lang w:bidi="km-KH"/>
              </w:rPr>
            </w:pPr>
            <w:r>
              <w:rPr>
                <w:rFonts w:ascii="Khmer OS Battambang" w:eastAsia="Calibri" w:hAnsi="Khmer OS Battambang" w:cs="Khmer OS Battambang" w:hint="cs"/>
                <w:sz w:val="16"/>
                <w:szCs w:val="16"/>
                <w:cs/>
                <w:lang w:bidi="km-KH"/>
              </w:rPr>
              <w:t>តំណាងមកពីរដ្ឋាភិបាល</w:t>
            </w:r>
          </w:p>
          <w:p w14:paraId="7314ED47" w14:textId="77777777" w:rsidR="00E90502" w:rsidRPr="006C6CFA" w:rsidRDefault="00E90502" w:rsidP="00765117">
            <w:pPr>
              <w:rPr>
                <w:rFonts w:ascii="Khmer OS Battambang" w:hAnsi="Khmer OS Battambang" w:cs="Khmer OS Battambang"/>
                <w:sz w:val="16"/>
                <w:szCs w:val="16"/>
                <w:lang w:val="en-GB" w:eastAsia="en-GB"/>
              </w:rPr>
            </w:pPr>
            <w:r>
              <w:rPr>
                <w:rFonts w:ascii="Khmer OS Battambang" w:eastAsia="Calibri" w:hAnsi="Khmer OS Battambang" w:cs="Khmer OS Battambang" w:hint="cs"/>
                <w:sz w:val="16"/>
                <w:szCs w:val="16"/>
                <w:cs/>
                <w:lang w:bidi="km-KH"/>
              </w:rPr>
              <w:t>ដៃគូអភិវឌ្ឍន៍</w:t>
            </w:r>
          </w:p>
        </w:tc>
        <w:tc>
          <w:tcPr>
            <w:tcW w:w="770" w:type="pct"/>
          </w:tcPr>
          <w:p w14:paraId="04DFAF23"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144E97C7" w14:textId="77777777" w:rsidR="00E90502" w:rsidRPr="006C6CFA" w:rsidRDefault="00E90502" w:rsidP="00765117">
            <w:pPr>
              <w:rPr>
                <w:rFonts w:ascii="Khmer OS Battambang" w:hAnsi="Khmer OS Battambang" w:cs="Khmer OS Battambang"/>
                <w:sz w:val="16"/>
                <w:szCs w:val="16"/>
                <w:lang w:val="en-GB" w:eastAsia="en-GB"/>
              </w:rPr>
            </w:pPr>
            <w:r w:rsidRPr="006C6CFA">
              <w:rPr>
                <w:rFonts w:ascii="Khmer OS Battambang" w:eastAsia="Times New Roman" w:hAnsi="Khmer OS Battambang" w:cs="Khmer OS Battambang"/>
                <w:sz w:val="16"/>
                <w:szCs w:val="16"/>
                <w:lang w:val="en-GB" w:eastAsia="en-GB"/>
              </w:rPr>
              <w:t xml:space="preserve">FGDs </w:t>
            </w:r>
            <w:r>
              <w:rPr>
                <w:rFonts w:ascii="Khmer OS Battambang" w:eastAsia="Times New Roman" w:hAnsi="Khmer OS Battambang" w:cs="Khmer OS Battambang" w:hint="cs"/>
                <w:sz w:val="16"/>
                <w:szCs w:val="16"/>
                <w:cs/>
                <w:lang w:val="en-GB" w:eastAsia="en-GB" w:bidi="km-KH"/>
              </w:rPr>
              <w:t>និង</w:t>
            </w:r>
            <w:r w:rsidRPr="006C6CFA">
              <w:rPr>
                <w:rFonts w:ascii="Khmer OS Battambang" w:eastAsia="Times New Roman" w:hAnsi="Khmer OS Battambang" w:cs="Khmer OS Battambang"/>
                <w:sz w:val="16"/>
                <w:szCs w:val="16"/>
                <w:lang w:val="en-GB" w:eastAsia="en-GB"/>
              </w:rPr>
              <w:t xml:space="preserve"> KIIs</w:t>
            </w:r>
          </w:p>
        </w:tc>
      </w:tr>
      <w:tr w:rsidR="00E90502" w:rsidRPr="00826624" w14:paraId="2905B67D" w14:textId="77777777" w:rsidTr="00765117">
        <w:tc>
          <w:tcPr>
            <w:tcW w:w="884" w:type="pct"/>
          </w:tcPr>
          <w:p w14:paraId="6895E23B" w14:textId="77777777" w:rsidR="00E90502" w:rsidRPr="005D3392" w:rsidRDefault="00E90502" w:rsidP="00765117">
            <w:pPr>
              <w:contextualSpacing/>
              <w:rPr>
                <w:rFonts w:ascii="Khmer OS Battambang" w:hAnsi="Khmer OS Battambang" w:cs="Khmer OS Battambang"/>
                <w:sz w:val="16"/>
                <w:szCs w:val="16"/>
                <w:lang w:eastAsia="en-GB" w:bidi="km-KH"/>
              </w:rPr>
            </w:pPr>
            <w:r w:rsidRPr="005D3392">
              <w:rPr>
                <w:rFonts w:ascii="Khmer OS Battambang" w:hAnsi="Khmer OS Battambang" w:cs="Khmer OS Battambang"/>
                <w:sz w:val="16"/>
                <w:szCs w:val="16"/>
                <w:lang w:eastAsia="en-GB" w:bidi="km-KH"/>
              </w:rPr>
              <w:t>R</w:t>
            </w:r>
            <w:r>
              <w:rPr>
                <w:rFonts w:ascii="Khmer OS Battambang" w:hAnsi="Khmer OS Battambang" w:cs="Khmer OS Battambang" w:hint="cs"/>
                <w:sz w:val="16"/>
                <w:szCs w:val="16"/>
                <w:cs/>
                <w:lang w:eastAsia="en-GB" w:bidi="km-KH"/>
              </w:rPr>
              <w:t>២</w:t>
            </w:r>
          </w:p>
          <w:p w14:paraId="5914CFD8" w14:textId="77777777" w:rsidR="00E90502" w:rsidRPr="005D3392" w:rsidRDefault="00E90502" w:rsidP="00765117">
            <w:pPr>
              <w:rPr>
                <w:rFonts w:ascii="Khmer OS Battambang" w:hAnsi="Khmer OS Battambang" w:cs="Khmer OS Battambang"/>
                <w:sz w:val="16"/>
                <w:szCs w:val="16"/>
                <w:lang w:eastAsia="en-GB" w:bidi="km-KH"/>
              </w:rPr>
            </w:pPr>
            <w:r w:rsidRPr="003148B7">
              <w:rPr>
                <w:rFonts w:ascii="Khmer OS Battambang" w:hAnsi="Khmer OS Battambang" w:cs="Khmer OS Battambang"/>
                <w:sz w:val="16"/>
                <w:szCs w:val="16"/>
                <w:cs/>
                <w:lang w:eastAsia="en-GB" w:bidi="km-KH"/>
              </w:rPr>
              <w:t>តើការ</w:t>
            </w:r>
            <w:r w:rsidRPr="003148B7">
              <w:rPr>
                <w:rFonts w:ascii="Khmer OS Battambang" w:hAnsi="Khmer OS Battambang" w:cs="Khmer OS Battambang" w:hint="cs"/>
                <w:sz w:val="16"/>
                <w:szCs w:val="16"/>
                <w:cs/>
                <w:lang w:eastAsia="en-GB" w:bidi="km-KH"/>
              </w:rPr>
              <w:t>រៀបចំ</w:t>
            </w:r>
            <w:r w:rsidRPr="003148B7">
              <w:rPr>
                <w:rFonts w:ascii="Khmer OS Battambang" w:hAnsi="Khmer OS Battambang" w:cs="Khmer OS Battambang"/>
                <w:sz w:val="16"/>
                <w:szCs w:val="16"/>
                <w:cs/>
                <w:lang w:eastAsia="en-GB" w:bidi="km-KH"/>
              </w:rPr>
              <w:t xml:space="preserve">កម្មវិធី </w:t>
            </w:r>
            <w:r w:rsidRPr="003148B7">
              <w:rPr>
                <w:rFonts w:ascii="Khmer OS Battambang" w:hAnsi="Khmer OS Battambang" w:cs="Khmer OS Battambang"/>
                <w:sz w:val="16"/>
                <w:szCs w:val="16"/>
                <w:lang w:eastAsia="en-GB" w:bidi="km-KH"/>
              </w:rPr>
              <w:t xml:space="preserve">WASH </w:t>
            </w:r>
            <w:r w:rsidRPr="003148B7">
              <w:rPr>
                <w:rFonts w:ascii="Khmer OS Battambang" w:hAnsi="Khmer OS Battambang" w:cs="Khmer OS Battambang"/>
                <w:sz w:val="16"/>
                <w:szCs w:val="16"/>
                <w:cs/>
                <w:lang w:eastAsia="en-GB" w:bidi="km-KH"/>
              </w:rPr>
              <w:t xml:space="preserve">និងទិដ្ឋភាពដែលធន់នឹងអាកាសធាតុ </w:t>
            </w:r>
            <w:r w:rsidRPr="003148B7">
              <w:rPr>
                <w:rFonts w:ascii="Khmer OS Battambang" w:hAnsi="Khmer OS Battambang" w:cs="Khmer OS Battambang" w:hint="cs"/>
                <w:sz w:val="16"/>
                <w:szCs w:val="16"/>
                <w:cs/>
                <w:lang w:eastAsia="en-GB" w:bidi="km-KH"/>
              </w:rPr>
              <w:t>មានភាព</w:t>
            </w:r>
            <w:r w:rsidRPr="003148B7">
              <w:rPr>
                <w:rFonts w:ascii="Khmer OS Battambang" w:hAnsi="Khmer OS Battambang" w:cs="Khmer OS Battambang"/>
                <w:sz w:val="16"/>
                <w:szCs w:val="16"/>
                <w:cs/>
                <w:lang w:eastAsia="en-GB" w:bidi="km-KH"/>
              </w:rPr>
              <w:t>អំណោយផលដល់ការសម្រេចបាននូវ</w:t>
            </w:r>
            <w:r w:rsidRPr="003148B7">
              <w:rPr>
                <w:rFonts w:ascii="Khmer OS Battambang" w:hAnsi="Khmer OS Battambang" w:cs="Khmer OS Battambang" w:hint="cs"/>
                <w:sz w:val="16"/>
                <w:szCs w:val="16"/>
                <w:cs/>
                <w:lang w:eastAsia="en-GB" w:bidi="km-KH"/>
              </w:rPr>
              <w:t>ធាតុចេញ</w:t>
            </w:r>
            <w:r w:rsidRPr="003148B7">
              <w:rPr>
                <w:rFonts w:ascii="Khmer OS Battambang" w:hAnsi="Khmer OS Battambang" w:cs="Khmer OS Battambang"/>
                <w:sz w:val="16"/>
                <w:szCs w:val="16"/>
                <w:cs/>
                <w:lang w:eastAsia="en-GB" w:bidi="km-KH"/>
              </w:rPr>
              <w:t xml:space="preserve"> និងលទ្ធផលចុងក្រោយដែល</w:t>
            </w:r>
            <w:r w:rsidRPr="003148B7">
              <w:rPr>
                <w:rFonts w:ascii="Khmer OS Battambang" w:hAnsi="Khmer OS Battambang" w:cs="Khmer OS Battambang" w:hint="cs"/>
                <w:sz w:val="16"/>
                <w:szCs w:val="16"/>
                <w:cs/>
                <w:lang w:eastAsia="en-GB" w:bidi="km-KH"/>
              </w:rPr>
              <w:t>ត្រូវបាន</w:t>
            </w:r>
            <w:r w:rsidRPr="003148B7">
              <w:rPr>
                <w:rFonts w:ascii="Khmer OS Battambang" w:hAnsi="Khmer OS Battambang" w:cs="Khmer OS Battambang"/>
                <w:sz w:val="16"/>
                <w:szCs w:val="16"/>
                <w:cs/>
                <w:lang w:eastAsia="en-GB" w:bidi="km-KH"/>
              </w:rPr>
              <w:t>កំណត់ដោយអង្គការយូនីសេហ្វកម្ពុជា</w:t>
            </w:r>
            <w:r w:rsidRPr="003148B7">
              <w:rPr>
                <w:rFonts w:ascii="Khmer OS Battambang" w:hAnsi="Khmer OS Battambang" w:cs="Khmer OS Battambang" w:hint="cs"/>
                <w:sz w:val="16"/>
                <w:szCs w:val="16"/>
                <w:cs/>
                <w:lang w:eastAsia="en-GB" w:bidi="km-KH"/>
              </w:rPr>
              <w:t xml:space="preserve"> </w:t>
            </w:r>
            <w:r w:rsidRPr="003148B7">
              <w:rPr>
                <w:rFonts w:ascii="Khmer OS Battambang" w:hAnsi="Khmer OS Battambang" w:cs="Khmer OS Battambang"/>
                <w:sz w:val="16"/>
                <w:szCs w:val="16"/>
                <w:cs/>
                <w:lang w:eastAsia="en-GB" w:bidi="km-KH"/>
              </w:rPr>
              <w:t>សម្រាប់</w:t>
            </w:r>
            <w:r w:rsidRPr="003148B7">
              <w:rPr>
                <w:rFonts w:ascii="Khmer OS Battambang" w:hAnsi="Khmer OS Battambang" w:cs="Khmer OS Battambang" w:hint="cs"/>
                <w:sz w:val="16"/>
                <w:szCs w:val="16"/>
                <w:cs/>
                <w:lang w:eastAsia="en-GB" w:bidi="km-KH"/>
              </w:rPr>
              <w:t>ការរៀបចំ</w:t>
            </w:r>
            <w:r w:rsidRPr="003148B7">
              <w:rPr>
                <w:rFonts w:ascii="Khmer OS Battambang" w:hAnsi="Khmer OS Battambang" w:cs="Khmer OS Battambang"/>
                <w:sz w:val="16"/>
                <w:szCs w:val="16"/>
                <w:cs/>
                <w:lang w:eastAsia="en-GB" w:bidi="km-KH"/>
              </w:rPr>
              <w:t xml:space="preserve">កម្មវិធី </w:t>
            </w:r>
            <w:r w:rsidRPr="003148B7">
              <w:rPr>
                <w:rFonts w:ascii="Khmer OS Battambang" w:hAnsi="Khmer OS Battambang" w:cs="Khmer OS Battambang"/>
                <w:sz w:val="16"/>
                <w:szCs w:val="16"/>
                <w:lang w:eastAsia="en-GB" w:bidi="km-KH"/>
              </w:rPr>
              <w:t xml:space="preserve">WASH </w:t>
            </w:r>
            <w:r w:rsidRPr="003148B7">
              <w:rPr>
                <w:rFonts w:ascii="Khmer OS Battambang" w:hAnsi="Khmer OS Battambang" w:cs="Khmer OS Battambang" w:hint="cs"/>
                <w:sz w:val="16"/>
                <w:szCs w:val="16"/>
                <w:cs/>
                <w:lang w:eastAsia="en-GB" w:bidi="km-KH"/>
              </w:rPr>
              <w:t>ដែល</w:t>
            </w:r>
            <w:r w:rsidRPr="003148B7">
              <w:rPr>
                <w:rFonts w:ascii="Khmer OS Battambang" w:hAnsi="Khmer OS Battambang" w:cs="Khmer OS Battambang"/>
                <w:sz w:val="16"/>
                <w:szCs w:val="16"/>
                <w:cs/>
                <w:lang w:eastAsia="en-GB" w:bidi="km-KH"/>
              </w:rPr>
              <w:t>ធន់នឹងអាកាសធាតុដែរឬទេ</w:t>
            </w:r>
            <w:r w:rsidRPr="003148B7">
              <w:rPr>
                <w:rFonts w:ascii="Khmer OS Battambang" w:hAnsi="Khmer OS Battambang" w:cs="Khmer OS Battambang"/>
                <w:sz w:val="16"/>
                <w:szCs w:val="16"/>
                <w:lang w:eastAsia="en-GB" w:bidi="km-KH"/>
              </w:rPr>
              <w:t>?</w:t>
            </w:r>
          </w:p>
        </w:tc>
        <w:tc>
          <w:tcPr>
            <w:tcW w:w="1960" w:type="pct"/>
          </w:tcPr>
          <w:p w14:paraId="0E766637" w14:textId="77777777" w:rsidR="00E90502" w:rsidRPr="003148B7" w:rsidRDefault="00E90502" w:rsidP="006026A0">
            <w:pPr>
              <w:numPr>
                <w:ilvl w:val="0"/>
                <w:numId w:val="1"/>
              </w:numPr>
              <w:spacing w:line="240" w:lineRule="auto"/>
              <w:ind w:left="539" w:right="175" w:hanging="284"/>
              <w:contextualSpacing/>
              <w:textAlignment w:val="baseline"/>
              <w:rPr>
                <w:rFonts w:ascii="Khmer OS Battambang" w:hAnsi="Khmer OS Battambang" w:cs="Khmer OS Battambang"/>
                <w:color w:val="000000" w:themeColor="text1"/>
                <w:sz w:val="16"/>
                <w:szCs w:val="16"/>
                <w:lang w:val="en-GB" w:bidi="km-KH"/>
              </w:rPr>
            </w:pPr>
            <w:r w:rsidRPr="003148B7">
              <w:rPr>
                <w:rFonts w:ascii="Khmer OS Battambang" w:hAnsi="Khmer OS Battambang" w:cs="Khmer OS Battambang"/>
                <w:color w:val="000000" w:themeColor="text1"/>
                <w:sz w:val="16"/>
                <w:szCs w:val="16"/>
                <w:cs/>
                <w:lang w:val="en-GB" w:bidi="km-KH"/>
              </w:rPr>
              <w:t>តើភាពធន់នឹងអាកាសធាតុត្រូវបានដាក់បញ្ចូលទៅគ្រប់</w:t>
            </w:r>
            <w:r>
              <w:rPr>
                <w:rFonts w:ascii="Khmer OS Battambang" w:hAnsi="Khmer OS Battambang" w:cs="Khmer OS Battambang" w:hint="cs"/>
                <w:color w:val="000000" w:themeColor="text1"/>
                <w:sz w:val="16"/>
                <w:szCs w:val="16"/>
                <w:cs/>
                <w:lang w:val="en-GB" w:bidi="km-KH"/>
              </w:rPr>
              <w:t>វិស័យ</w:t>
            </w:r>
            <w:r w:rsidRPr="003148B7">
              <w:rPr>
                <w:rFonts w:ascii="Khmer OS Battambang" w:hAnsi="Khmer OS Battambang" w:cs="Khmer OS Battambang"/>
                <w:color w:val="000000" w:themeColor="text1"/>
                <w:sz w:val="16"/>
                <w:szCs w:val="16"/>
                <w:cs/>
                <w:lang w:val="en-GB" w:bidi="km-KH"/>
              </w:rPr>
              <w:t xml:space="preserve">ទាំងអស់នៃកម្មវិធី </w:t>
            </w:r>
            <w:r w:rsidRPr="003148B7">
              <w:rPr>
                <w:rFonts w:ascii="Khmer OS Battambang" w:hAnsi="Khmer OS Battambang" w:cs="Khmer OS Battambang"/>
                <w:color w:val="000000" w:themeColor="text1"/>
                <w:sz w:val="16"/>
                <w:szCs w:val="16"/>
                <w:lang w:val="en-GB" w:bidi="km-KH"/>
              </w:rPr>
              <w:t xml:space="preserve">WASH </w:t>
            </w:r>
            <w:r w:rsidRPr="003148B7">
              <w:rPr>
                <w:rFonts w:ascii="Khmer OS Battambang" w:hAnsi="Khmer OS Battambang" w:cs="Khmer OS Battambang"/>
                <w:color w:val="000000" w:themeColor="text1"/>
                <w:sz w:val="16"/>
                <w:szCs w:val="16"/>
                <w:cs/>
                <w:lang w:val="en-GB" w:bidi="km-KH"/>
              </w:rPr>
              <w:t>ដែរឬទេ</w:t>
            </w:r>
            <w:r w:rsidRPr="003148B7">
              <w:rPr>
                <w:rFonts w:ascii="Khmer OS Battambang" w:hAnsi="Khmer OS Battambang" w:cs="Khmer OS Battambang"/>
                <w:color w:val="000000" w:themeColor="text1"/>
                <w:sz w:val="16"/>
                <w:szCs w:val="16"/>
                <w:lang w:val="en-GB" w:bidi="km-KH"/>
              </w:rPr>
              <w:t>?</w:t>
            </w:r>
          </w:p>
          <w:p w14:paraId="6F3C102A" w14:textId="77777777" w:rsidR="00E90502" w:rsidRPr="003148B7"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3148B7">
              <w:rPr>
                <w:rFonts w:ascii="Khmer OS Battambang" w:hAnsi="Khmer OS Battambang" w:cs="Khmer OS Battambang"/>
                <w:color w:val="000000" w:themeColor="text1"/>
                <w:sz w:val="16"/>
                <w:szCs w:val="16"/>
                <w:cs/>
                <w:lang w:val="en-GB" w:bidi="km-KH"/>
              </w:rPr>
              <w:t>តើមានឱកាស ឬ</w:t>
            </w:r>
            <w:r>
              <w:rPr>
                <w:rFonts w:ascii="Khmer OS Battambang" w:hAnsi="Khmer OS Battambang" w:cs="Khmer OS Battambang" w:hint="cs"/>
                <w:color w:val="000000" w:themeColor="text1"/>
                <w:sz w:val="16"/>
                <w:szCs w:val="16"/>
                <w:cs/>
                <w:lang w:val="en-GB" w:bidi="km-KH"/>
              </w:rPr>
              <w:t>វិស័យ</w:t>
            </w:r>
            <w:r w:rsidRPr="003148B7">
              <w:rPr>
                <w:rFonts w:ascii="Khmer OS Battambang" w:hAnsi="Khmer OS Battambang" w:cs="Khmer OS Battambang"/>
                <w:color w:val="000000" w:themeColor="text1"/>
                <w:sz w:val="16"/>
                <w:szCs w:val="16"/>
                <w:cs/>
                <w:lang w:val="en-GB" w:bidi="km-KH"/>
              </w:rPr>
              <w:t>ដែលខកខាន</w:t>
            </w:r>
            <w:r>
              <w:rPr>
                <w:rFonts w:ascii="Khmer OS Battambang" w:hAnsi="Khmer OS Battambang" w:cs="Khmer OS Battambang" w:hint="cs"/>
                <w:color w:val="000000" w:themeColor="text1"/>
                <w:sz w:val="16"/>
                <w:szCs w:val="16"/>
                <w:cs/>
                <w:lang w:val="en-GB" w:bidi="km-KH"/>
              </w:rPr>
              <w:t xml:space="preserve"> </w:t>
            </w:r>
            <w:r w:rsidRPr="003148B7">
              <w:rPr>
                <w:rFonts w:ascii="Khmer OS Battambang" w:hAnsi="Khmer OS Battambang" w:cs="Khmer OS Battambang"/>
                <w:color w:val="000000" w:themeColor="text1"/>
                <w:sz w:val="16"/>
                <w:szCs w:val="16"/>
                <w:cs/>
                <w:lang w:val="en-GB" w:bidi="km-KH"/>
              </w:rPr>
              <w:t>ដែលអាចទទួលបានអត្ថប្រយោជន៍ពី</w:t>
            </w:r>
            <w:r>
              <w:rPr>
                <w:rFonts w:ascii="Khmer OS Battambang" w:hAnsi="Khmer OS Battambang" w:cs="Khmer OS Battambang" w:hint="cs"/>
                <w:color w:val="000000" w:themeColor="text1"/>
                <w:sz w:val="16"/>
                <w:szCs w:val="16"/>
                <w:cs/>
                <w:lang w:val="en-GB" w:bidi="km-KH"/>
              </w:rPr>
              <w:t xml:space="preserve">  បរិយាប័ន្ន</w:t>
            </w:r>
            <w:r w:rsidRPr="003148B7">
              <w:rPr>
                <w:rFonts w:ascii="Khmer OS Battambang" w:hAnsi="Khmer OS Battambang" w:cs="Khmer OS Battambang"/>
                <w:color w:val="000000" w:themeColor="text1"/>
                <w:sz w:val="16"/>
                <w:szCs w:val="16"/>
                <w:cs/>
                <w:lang w:val="en-GB" w:bidi="km-KH"/>
              </w:rPr>
              <w:t>កាន់តែខ្លាំងនៃភាពធន់នឹងអាកាសធាតុនាពេលអនាគត</w:t>
            </w:r>
            <w:r>
              <w:rPr>
                <w:rFonts w:ascii="Khmer OS Battambang" w:hAnsi="Khmer OS Battambang" w:cs="Khmer OS Battambang" w:hint="cs"/>
                <w:color w:val="000000" w:themeColor="text1"/>
                <w:sz w:val="16"/>
                <w:szCs w:val="16"/>
                <w:cs/>
                <w:lang w:val="en-GB" w:bidi="km-KH"/>
              </w:rPr>
              <w:t xml:space="preserve"> </w:t>
            </w:r>
            <w:r w:rsidRPr="003148B7">
              <w:rPr>
                <w:rFonts w:ascii="Khmer OS Battambang" w:hAnsi="Khmer OS Battambang" w:cs="Khmer OS Battambang"/>
                <w:color w:val="000000" w:themeColor="text1"/>
                <w:sz w:val="16"/>
                <w:szCs w:val="16"/>
                <w:cs/>
                <w:lang w:val="en-GB" w:bidi="km-KH"/>
              </w:rPr>
              <w:t>ដែរឬទេ</w:t>
            </w:r>
            <w:r w:rsidRPr="003148B7">
              <w:rPr>
                <w:rFonts w:ascii="Khmer OS Battambang" w:hAnsi="Khmer OS Battambang" w:cs="Khmer OS Battambang"/>
                <w:color w:val="000000" w:themeColor="text1"/>
                <w:sz w:val="16"/>
                <w:szCs w:val="16"/>
                <w:lang w:val="en-GB"/>
              </w:rPr>
              <w:t>?</w:t>
            </w:r>
          </w:p>
          <w:p w14:paraId="6E450055" w14:textId="77777777" w:rsidR="00E90502" w:rsidRPr="003148B7"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3148B7">
              <w:rPr>
                <w:rFonts w:ascii="Khmer OS Battambang" w:hAnsi="Khmer OS Battambang" w:cs="Khmer OS Battambang"/>
                <w:color w:val="000000" w:themeColor="text1"/>
                <w:sz w:val="16"/>
                <w:szCs w:val="16"/>
                <w:cs/>
                <w:lang w:val="en-GB" w:bidi="km-KH"/>
              </w:rPr>
              <w:t>តើការ</w:t>
            </w:r>
            <w:r>
              <w:rPr>
                <w:rFonts w:ascii="Khmer OS Battambang" w:hAnsi="Khmer OS Battambang" w:cs="Khmer OS Battambang" w:hint="cs"/>
                <w:color w:val="000000" w:themeColor="text1"/>
                <w:sz w:val="16"/>
                <w:szCs w:val="16"/>
                <w:cs/>
                <w:lang w:val="en-GB" w:bidi="km-KH"/>
              </w:rPr>
              <w:t>រៀបចំ</w:t>
            </w:r>
            <w:r w:rsidRPr="003148B7">
              <w:rPr>
                <w:rFonts w:ascii="Khmer OS Battambang" w:hAnsi="Khmer OS Battambang" w:cs="Khmer OS Battambang"/>
                <w:color w:val="000000" w:themeColor="text1"/>
                <w:sz w:val="16"/>
                <w:szCs w:val="16"/>
                <w:cs/>
                <w:lang w:val="en-GB" w:bidi="km-KH"/>
              </w:rPr>
              <w:t xml:space="preserve"> និងមុខងារនៃការអនុវត្តកម្មវិធីណាមួយ</w:t>
            </w:r>
            <w:r>
              <w:rPr>
                <w:rFonts w:ascii="Khmer OS Battambang" w:hAnsi="Khmer OS Battambang" w:cs="Khmer OS Battambang" w:hint="cs"/>
                <w:color w:val="000000" w:themeColor="text1"/>
                <w:sz w:val="16"/>
                <w:szCs w:val="16"/>
                <w:cs/>
                <w:lang w:val="en-GB" w:bidi="km-KH"/>
              </w:rPr>
              <w:t xml:space="preserve"> ប្រសិនបើមាន </w:t>
            </w:r>
            <w:r w:rsidRPr="003148B7">
              <w:rPr>
                <w:rFonts w:ascii="Khmer OS Battambang" w:hAnsi="Khmer OS Battambang" w:cs="Khmer OS Battambang"/>
                <w:color w:val="000000" w:themeColor="text1"/>
                <w:sz w:val="16"/>
                <w:szCs w:val="16"/>
                <w:cs/>
                <w:lang w:val="en-GB" w:bidi="km-KH"/>
              </w:rPr>
              <w:t>អាចត្រូវបានកែលម្អ និងពង្រឹង</w:t>
            </w:r>
            <w:r w:rsidRPr="003148B7">
              <w:rPr>
                <w:rFonts w:ascii="Khmer OS Battambang" w:hAnsi="Khmer OS Battambang" w:cs="Khmer OS Battambang"/>
                <w:color w:val="000000" w:themeColor="text1"/>
                <w:sz w:val="16"/>
                <w:szCs w:val="16"/>
                <w:lang w:val="en-GB"/>
              </w:rPr>
              <w:t>?</w:t>
            </w:r>
          </w:p>
          <w:p w14:paraId="682ABE6E" w14:textId="77777777" w:rsidR="00E90502" w:rsidRPr="005D3392"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3148B7">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មាន</w:t>
            </w:r>
            <w:r w:rsidRPr="003148B7">
              <w:rPr>
                <w:rFonts w:ascii="Khmer OS Battambang" w:hAnsi="Khmer OS Battambang" w:cs="Khmer OS Battambang"/>
                <w:color w:val="000000" w:themeColor="text1"/>
                <w:sz w:val="16"/>
                <w:szCs w:val="16"/>
                <w:cs/>
                <w:lang w:val="en-GB" w:bidi="km-KH"/>
              </w:rPr>
              <w:t>ការសិក្សាណាមួយ</w:t>
            </w:r>
            <w:r>
              <w:rPr>
                <w:rFonts w:ascii="Khmer OS Battambang" w:hAnsi="Khmer OS Battambang" w:cs="Khmer OS Battambang" w:hint="cs"/>
                <w:color w:val="000000" w:themeColor="text1"/>
                <w:sz w:val="16"/>
                <w:szCs w:val="16"/>
                <w:cs/>
                <w:lang w:val="en-GB" w:bidi="km-KH"/>
              </w:rPr>
              <w:t xml:space="preserve"> ដែល</w:t>
            </w:r>
            <w:r w:rsidRPr="003148B7">
              <w:rPr>
                <w:rFonts w:ascii="Khmer OS Battambang" w:hAnsi="Khmer OS Battambang" w:cs="Khmer OS Battambang"/>
                <w:color w:val="000000" w:themeColor="text1"/>
                <w:sz w:val="16"/>
                <w:szCs w:val="16"/>
                <w:cs/>
                <w:lang w:val="en-GB" w:bidi="km-KH"/>
              </w:rPr>
              <w:t xml:space="preserve">ត្រូវបានបង្កើតឡើងដោយអង្គការយូនីសេហ្វ </w:t>
            </w:r>
            <w:r w:rsidRPr="003148B7">
              <w:rPr>
                <w:rFonts w:ascii="Khmer OS Battambang" w:hAnsi="Khmer OS Battambang" w:cs="Khmer OS Battambang"/>
                <w:color w:val="000000" w:themeColor="text1"/>
                <w:sz w:val="16"/>
                <w:szCs w:val="16"/>
                <w:cs/>
                <w:lang w:val="en-GB" w:bidi="km-KH"/>
              </w:rPr>
              <w:lastRenderedPageBreak/>
              <w:t>និងដៃគូរបស់ខ្លួន ដើម្បីបញ្ជាក់ថា អន្តរាគមន៍</w:t>
            </w:r>
            <w:r>
              <w:rPr>
                <w:rFonts w:ascii="Khmer OS Battambang" w:hAnsi="Khmer OS Battambang" w:cs="Khmer OS Battambang" w:hint="cs"/>
                <w:color w:val="000000" w:themeColor="text1"/>
                <w:sz w:val="16"/>
                <w:szCs w:val="16"/>
                <w:cs/>
                <w:lang w:val="en-GB" w:bidi="km-KH"/>
              </w:rPr>
              <w:t>មានភាពសមស្របដែរឬ</w:t>
            </w:r>
            <w:r w:rsidRPr="003148B7">
              <w:rPr>
                <w:rFonts w:ascii="Khmer OS Battambang" w:hAnsi="Khmer OS Battambang" w:cs="Khmer OS Battambang"/>
                <w:color w:val="000000" w:themeColor="text1"/>
                <w:sz w:val="16"/>
                <w:szCs w:val="16"/>
                <w:cs/>
                <w:lang w:val="en-GB" w:bidi="km-KH"/>
              </w:rPr>
              <w:t>ទេ</w:t>
            </w:r>
            <w:r w:rsidRPr="003148B7">
              <w:rPr>
                <w:rFonts w:ascii="Khmer OS Battambang" w:hAnsi="Khmer OS Battambang" w:cs="Khmer OS Battambang"/>
                <w:color w:val="000000" w:themeColor="text1"/>
                <w:sz w:val="16"/>
                <w:szCs w:val="16"/>
                <w:lang w:val="en-GB"/>
              </w:rPr>
              <w:t>?</w:t>
            </w:r>
          </w:p>
        </w:tc>
        <w:tc>
          <w:tcPr>
            <w:tcW w:w="712" w:type="pct"/>
          </w:tcPr>
          <w:p w14:paraId="4AD85E0C" w14:textId="77777777" w:rsidR="00E90502"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lastRenderedPageBreak/>
              <w:t>ក្របខណ្ឌ និងការណែនាំជាសកល</w:t>
            </w:r>
          </w:p>
          <w:p w14:paraId="699CD543" w14:textId="77777777" w:rsidR="00E90502" w:rsidRPr="00654856" w:rsidRDefault="00E90502" w:rsidP="00765117">
            <w:pPr>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ឯកសារណែនាំ</w:t>
            </w:r>
            <w:r>
              <w:rPr>
                <w:rFonts w:ascii="Khmer OS Battambang" w:eastAsia="Times New Roman" w:hAnsi="Khmer OS Battambang" w:cs="Khmer OS Battambang" w:hint="cs"/>
                <w:sz w:val="16"/>
                <w:szCs w:val="16"/>
                <w:cs/>
                <w:lang w:eastAsia="en-GB" w:bidi="km-KH"/>
              </w:rPr>
              <w:t>ថ្នាក់</w:t>
            </w:r>
            <w:r w:rsidRPr="00654856">
              <w:rPr>
                <w:rFonts w:ascii="Khmer OS Battambang" w:eastAsia="Times New Roman" w:hAnsi="Khmer OS Battambang" w:cs="Khmer OS Battambang"/>
                <w:sz w:val="16"/>
                <w:szCs w:val="16"/>
                <w:cs/>
                <w:lang w:eastAsia="en-GB" w:bidi="km-KH"/>
              </w:rPr>
              <w:t>ជាតិ និងឯកសារយុទ្ធសាស្ត្រ</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ឯកសារកម្មវិធី</w:t>
            </w:r>
          </w:p>
        </w:tc>
        <w:tc>
          <w:tcPr>
            <w:tcW w:w="674" w:type="pct"/>
          </w:tcPr>
          <w:p w14:paraId="40AE628D" w14:textId="77777777" w:rsidR="00E90502" w:rsidRDefault="00E90502" w:rsidP="00765117">
            <w:pPr>
              <w:rPr>
                <w:rFonts w:ascii="Khmer OS Battambang" w:eastAsia="Times New Roman" w:hAnsi="Khmer OS Battambang" w:cs="Khmer OS Battambang"/>
                <w:sz w:val="16"/>
                <w:szCs w:val="16"/>
                <w:lang w:eastAsia="en-GB" w:bidi="km-KH"/>
              </w:rPr>
            </w:pPr>
            <w:r>
              <w:rPr>
                <w:rFonts w:ascii="Khmer OS Battambang" w:eastAsia="Calibri" w:hAnsi="Khmer OS Battambang" w:cs="Khmer OS Battambang" w:hint="cs"/>
                <w:sz w:val="16"/>
                <w:szCs w:val="16"/>
                <w:cs/>
                <w:lang w:bidi="km-KH"/>
              </w:rPr>
              <w:t>បុគ្គលិក</w:t>
            </w:r>
            <w:r>
              <w:rPr>
                <w:rFonts w:ascii="Khmer OS Battambang" w:eastAsia="Times New Roman" w:hAnsi="Khmer OS Battambang" w:cs="Khmer OS Battambang" w:hint="cs"/>
                <w:sz w:val="16"/>
                <w:szCs w:val="16"/>
                <w:cs/>
                <w:lang w:eastAsia="en-GB" w:bidi="km-KH"/>
              </w:rPr>
              <w:t>របស់អង្គការ</w:t>
            </w:r>
          </w:p>
          <w:p w14:paraId="7D0794AF" w14:textId="77777777" w:rsidR="00E90502"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យូនីសេហ្វកម្ពុជា</w:t>
            </w:r>
          </w:p>
          <w:p w14:paraId="26DFF922" w14:textId="77777777" w:rsidR="00E90502" w:rsidRDefault="00E90502" w:rsidP="00765117">
            <w:pPr>
              <w:rPr>
                <w:rFonts w:ascii="Khmer OS Battambang" w:eastAsia="Calibri" w:hAnsi="Khmer OS Battambang" w:cs="Khmer OS Battambang"/>
                <w:sz w:val="16"/>
                <w:szCs w:val="16"/>
              </w:rPr>
            </w:pPr>
            <w:r>
              <w:rPr>
                <w:rFonts w:ascii="Khmer OS Battambang" w:eastAsia="Times New Roman" w:hAnsi="Khmer OS Battambang" w:cs="Khmer OS Battambang" w:hint="cs"/>
                <w:sz w:val="16"/>
                <w:szCs w:val="16"/>
                <w:cs/>
                <w:lang w:eastAsia="en-GB" w:bidi="km-KH"/>
              </w:rPr>
              <w:t>បុគ្គលិកអង្គការ</w:t>
            </w:r>
            <w:r w:rsidRPr="006C6CFA">
              <w:rPr>
                <w:rFonts w:ascii="Khmer OS Battambang" w:eastAsia="Calibri" w:hAnsi="Khmer OS Battambang" w:cs="Khmer OS Battambang"/>
                <w:sz w:val="16"/>
                <w:szCs w:val="16"/>
              </w:rPr>
              <w:t xml:space="preserve"> UNICEF EAPRO</w:t>
            </w:r>
          </w:p>
          <w:p w14:paraId="7965550E" w14:textId="77777777" w:rsidR="00E90502" w:rsidRPr="00654856" w:rsidRDefault="00E90502" w:rsidP="00765117">
            <w:pPr>
              <w:rPr>
                <w:rFonts w:ascii="Khmer OS Battambang" w:eastAsia="Calibri" w:hAnsi="Khmer OS Battambang" w:cs="Khmer OS Battambang"/>
                <w:sz w:val="16"/>
                <w:szCs w:val="16"/>
                <w:lang w:bidi="km-KH"/>
              </w:rPr>
            </w:pPr>
            <w:r>
              <w:rPr>
                <w:rFonts w:ascii="Khmer OS Battambang" w:eastAsia="Calibri" w:hAnsi="Khmer OS Battambang" w:cs="Khmer OS Battambang" w:hint="cs"/>
                <w:sz w:val="16"/>
                <w:szCs w:val="16"/>
                <w:cs/>
                <w:lang w:bidi="km-KH"/>
              </w:rPr>
              <w:t>តំណាងមកពីរដ្ឋាភិបាល</w:t>
            </w:r>
          </w:p>
        </w:tc>
        <w:tc>
          <w:tcPr>
            <w:tcW w:w="770" w:type="pct"/>
          </w:tcPr>
          <w:p w14:paraId="3F7CF3C5"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37A0A5CF" w14:textId="77777777" w:rsidR="00E90502" w:rsidRPr="00654856" w:rsidRDefault="00E90502" w:rsidP="00765117">
            <w:pPr>
              <w:rPr>
                <w:rFonts w:ascii="Khmer OS Battambang" w:eastAsia="Times New Roman" w:hAnsi="Khmer OS Battambang" w:cs="Khmer OS Battambang"/>
                <w:sz w:val="16"/>
                <w:szCs w:val="16"/>
                <w:lang w:eastAsia="en-GB" w:bidi="km-KH"/>
              </w:rPr>
            </w:pPr>
            <w:r w:rsidRPr="006C6CFA">
              <w:rPr>
                <w:rFonts w:ascii="Khmer OS Battambang" w:eastAsia="Times New Roman" w:hAnsi="Khmer OS Battambang" w:cs="Khmer OS Battambang"/>
                <w:sz w:val="16"/>
                <w:szCs w:val="16"/>
                <w:lang w:val="en-GB" w:eastAsia="en-GB"/>
              </w:rPr>
              <w:t>KIIs</w:t>
            </w:r>
          </w:p>
        </w:tc>
      </w:tr>
      <w:tr w:rsidR="00E90502" w:rsidRPr="00826624" w14:paraId="17A186F3" w14:textId="77777777" w:rsidTr="00765117">
        <w:tc>
          <w:tcPr>
            <w:tcW w:w="884" w:type="pct"/>
          </w:tcPr>
          <w:p w14:paraId="5B36AD67" w14:textId="77777777" w:rsidR="00E90502" w:rsidRPr="00046B25" w:rsidRDefault="00E90502" w:rsidP="00765117">
            <w:pPr>
              <w:rPr>
                <w:rFonts w:ascii="Khmer OS Battambang" w:hAnsi="Khmer OS Battambang" w:cs="Khmer OS Battambang"/>
                <w:sz w:val="16"/>
                <w:szCs w:val="16"/>
                <w:lang w:eastAsia="en-GB" w:bidi="km-KH"/>
              </w:rPr>
            </w:pPr>
            <w:r w:rsidRPr="00046B25">
              <w:rPr>
                <w:rFonts w:ascii="Khmer OS Battambang" w:hAnsi="Khmer OS Battambang" w:cs="Khmer OS Battambang"/>
                <w:sz w:val="16"/>
                <w:szCs w:val="16"/>
                <w:lang w:eastAsia="en-GB" w:bidi="km-KH"/>
              </w:rPr>
              <w:t>R</w:t>
            </w:r>
            <w:r>
              <w:rPr>
                <w:rFonts w:ascii="Khmer OS Battambang" w:hAnsi="Khmer OS Battambang" w:cs="Khmer OS Battambang" w:hint="cs"/>
                <w:sz w:val="16"/>
                <w:szCs w:val="16"/>
                <w:cs/>
                <w:lang w:eastAsia="en-GB" w:bidi="km-KH"/>
              </w:rPr>
              <w:t>៣</w:t>
            </w:r>
          </w:p>
          <w:p w14:paraId="5BA73A02" w14:textId="77777777" w:rsidR="00E90502" w:rsidRPr="00046B25" w:rsidRDefault="00E90502" w:rsidP="00765117">
            <w:pPr>
              <w:rPr>
                <w:rFonts w:ascii="Khmer OS Battambang" w:hAnsi="Khmer OS Battambang" w:cs="Khmer OS Battambang"/>
                <w:sz w:val="16"/>
                <w:szCs w:val="16"/>
                <w:lang w:eastAsia="en-GB" w:bidi="km-KH"/>
              </w:rPr>
            </w:pPr>
            <w:r w:rsidRPr="00046B25">
              <w:rPr>
                <w:rFonts w:ascii="Khmer OS Battambang" w:hAnsi="Khmer OS Battambang" w:cs="Khmer OS Battambang" w:hint="cs"/>
                <w:sz w:val="16"/>
                <w:szCs w:val="16"/>
                <w:cs/>
                <w:lang w:eastAsia="en-GB" w:bidi="km-KH"/>
              </w:rPr>
              <w:t>ការសម្លឹងមើលទៅមុខ</w:t>
            </w:r>
            <w:r w:rsidRPr="00046B25">
              <w:rPr>
                <w:rFonts w:ascii="Khmer OS Battambang" w:hAnsi="Khmer OS Battambang" w:cs="Khmer OS Battambang"/>
                <w:sz w:val="16"/>
                <w:szCs w:val="16"/>
                <w:cs/>
                <w:lang w:eastAsia="en-GB" w:bidi="km-KH"/>
              </w:rPr>
              <w:t xml:space="preserve"> តើភាពធន់នឹងអាកាសធាតុអាច</w:t>
            </w:r>
            <w:r w:rsidRPr="00046B25">
              <w:rPr>
                <w:rFonts w:ascii="Khmer OS Battambang" w:hAnsi="Khmer OS Battambang" w:cs="Khmer OS Battambang" w:hint="cs"/>
                <w:sz w:val="16"/>
                <w:szCs w:val="16"/>
                <w:cs/>
                <w:lang w:eastAsia="en-GB" w:bidi="km-KH"/>
              </w:rPr>
              <w:t>ត្រូវបានរួម</w:t>
            </w:r>
            <w:r w:rsidRPr="00046B25">
              <w:rPr>
                <w:rFonts w:ascii="Khmer OS Battambang" w:hAnsi="Khmer OS Battambang" w:cs="Khmer OS Battambang"/>
                <w:sz w:val="16"/>
                <w:szCs w:val="16"/>
                <w:cs/>
                <w:lang w:eastAsia="en-GB" w:bidi="km-KH"/>
              </w:rPr>
              <w:t>បញ្ចូល</w:t>
            </w:r>
            <w:r w:rsidRPr="00046B25">
              <w:rPr>
                <w:rFonts w:ascii="Khmer OS Battambang" w:hAnsi="Khmer OS Battambang" w:cs="Khmer OS Battambang" w:hint="cs"/>
                <w:sz w:val="16"/>
                <w:szCs w:val="16"/>
                <w:cs/>
                <w:lang w:eastAsia="en-GB" w:bidi="km-KH"/>
              </w:rPr>
              <w:t>ទៅ</w:t>
            </w:r>
            <w:r w:rsidRPr="00046B25">
              <w:rPr>
                <w:rFonts w:ascii="Khmer OS Battambang" w:hAnsi="Khmer OS Battambang" w:cs="Khmer OS Battambang"/>
                <w:sz w:val="16"/>
                <w:szCs w:val="16"/>
                <w:cs/>
                <w:lang w:eastAsia="en-GB" w:bidi="km-KH"/>
              </w:rPr>
              <w:t xml:space="preserve">ក្នុងកម្មវិធី </w:t>
            </w:r>
            <w:r w:rsidRPr="00046B25">
              <w:rPr>
                <w:rFonts w:ascii="Khmer OS Battambang" w:hAnsi="Khmer OS Battambang" w:cs="Khmer OS Battambang"/>
                <w:sz w:val="16"/>
                <w:szCs w:val="16"/>
                <w:lang w:eastAsia="en-GB" w:bidi="km-KH"/>
              </w:rPr>
              <w:t xml:space="preserve">WASH </w:t>
            </w:r>
            <w:r w:rsidRPr="00046B25">
              <w:rPr>
                <w:rFonts w:ascii="Khmer OS Battambang" w:hAnsi="Khmer OS Battambang" w:cs="Khmer OS Battambang" w:hint="cs"/>
                <w:sz w:val="16"/>
                <w:szCs w:val="16"/>
                <w:cs/>
                <w:lang w:eastAsia="en-GB" w:bidi="km-KH"/>
              </w:rPr>
              <w:t>បាន</w:t>
            </w:r>
            <w:r w:rsidRPr="00046B25">
              <w:rPr>
                <w:rFonts w:ascii="Khmer OS Battambang" w:hAnsi="Khmer OS Battambang" w:cs="Khmer OS Battambang"/>
                <w:sz w:val="16"/>
                <w:szCs w:val="16"/>
                <w:cs/>
                <w:lang w:eastAsia="en-GB" w:bidi="km-KH"/>
              </w:rPr>
              <w:t>ល្អបំផុត</w:t>
            </w:r>
            <w:r w:rsidRPr="00046B25">
              <w:rPr>
                <w:rFonts w:ascii="Khmer OS Battambang" w:hAnsi="Khmer OS Battambang" w:cs="Khmer OS Battambang" w:hint="cs"/>
                <w:sz w:val="16"/>
                <w:szCs w:val="16"/>
                <w:cs/>
                <w:lang w:eastAsia="en-GB" w:bidi="km-KH"/>
              </w:rPr>
              <w:t xml:space="preserve"> ដោយរបៀបណា</w:t>
            </w:r>
            <w:r w:rsidRPr="00046B25">
              <w:rPr>
                <w:rFonts w:ascii="Khmer OS Battambang" w:hAnsi="Khmer OS Battambang" w:cs="Khmer OS Battambang"/>
                <w:sz w:val="16"/>
                <w:szCs w:val="16"/>
                <w:lang w:eastAsia="en-GB" w:bidi="km-KH"/>
              </w:rPr>
              <w:t>?</w:t>
            </w:r>
          </w:p>
        </w:tc>
        <w:tc>
          <w:tcPr>
            <w:tcW w:w="1960" w:type="pct"/>
          </w:tcPr>
          <w:p w14:paraId="396946A7" w14:textId="77777777" w:rsidR="00E90502"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3148B7">
              <w:rPr>
                <w:rFonts w:ascii="Khmer OS Battambang" w:hAnsi="Khmer OS Battambang" w:cs="Khmer OS Battambang"/>
                <w:color w:val="000000" w:themeColor="text1"/>
                <w:sz w:val="16"/>
                <w:szCs w:val="16"/>
                <w:cs/>
                <w:lang w:val="en-GB" w:bidi="km-KH"/>
              </w:rPr>
              <w:t>តើការ</w:t>
            </w:r>
            <w:r>
              <w:rPr>
                <w:rFonts w:ascii="Khmer OS Battambang" w:hAnsi="Khmer OS Battambang" w:cs="Khmer OS Battambang" w:hint="cs"/>
                <w:color w:val="000000" w:themeColor="text1"/>
                <w:sz w:val="16"/>
                <w:szCs w:val="16"/>
                <w:cs/>
                <w:lang w:val="en-GB" w:bidi="km-KH"/>
              </w:rPr>
              <w:t>រៀបចំ</w:t>
            </w:r>
            <w:r w:rsidRPr="003148B7">
              <w:rPr>
                <w:rFonts w:ascii="Khmer OS Battambang" w:hAnsi="Khmer OS Battambang" w:cs="Khmer OS Battambang"/>
                <w:color w:val="000000" w:themeColor="text1"/>
                <w:sz w:val="16"/>
                <w:szCs w:val="16"/>
                <w:cs/>
                <w:lang w:val="en-GB" w:bidi="km-KH"/>
              </w:rPr>
              <w:t xml:space="preserve"> និងមុខងារនៃការអនុវត្តកម្មវិធីណាមួយ</w:t>
            </w:r>
            <w:r>
              <w:rPr>
                <w:rFonts w:ascii="Khmer OS Battambang" w:hAnsi="Khmer OS Battambang" w:cs="Khmer OS Battambang" w:hint="cs"/>
                <w:color w:val="000000" w:themeColor="text1"/>
                <w:sz w:val="16"/>
                <w:szCs w:val="16"/>
                <w:cs/>
                <w:lang w:val="en-GB" w:bidi="km-KH"/>
              </w:rPr>
              <w:t xml:space="preserve"> ប្រសិនបើមាន </w:t>
            </w:r>
            <w:r w:rsidRPr="003148B7">
              <w:rPr>
                <w:rFonts w:ascii="Khmer OS Battambang" w:hAnsi="Khmer OS Battambang" w:cs="Khmer OS Battambang"/>
                <w:color w:val="000000" w:themeColor="text1"/>
                <w:sz w:val="16"/>
                <w:szCs w:val="16"/>
                <w:cs/>
                <w:lang w:val="en-GB" w:bidi="km-KH"/>
              </w:rPr>
              <w:t>អាចត្រូវបានកែលម្អ និងពង្រឹង</w:t>
            </w:r>
            <w:r w:rsidRPr="003148B7">
              <w:rPr>
                <w:rFonts w:ascii="Khmer OS Battambang" w:hAnsi="Khmer OS Battambang" w:cs="Khmer OS Battambang"/>
                <w:color w:val="000000" w:themeColor="text1"/>
                <w:sz w:val="16"/>
                <w:szCs w:val="16"/>
                <w:lang w:val="en-GB"/>
              </w:rPr>
              <w:t>?</w:t>
            </w:r>
          </w:p>
          <w:p w14:paraId="16C84C0A" w14:textId="77777777" w:rsidR="00E90502" w:rsidRPr="00046B25"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046B25">
              <w:rPr>
                <w:rFonts w:ascii="Khmer OS Battambang" w:hAnsi="Khmer OS Battambang" w:cs="Khmer OS Battambang"/>
                <w:color w:val="000000" w:themeColor="text1"/>
                <w:sz w:val="16"/>
                <w:szCs w:val="16"/>
                <w:cs/>
                <w:lang w:val="en-GB" w:bidi="km-KH"/>
              </w:rPr>
              <w:t>តើការកែប្រែជាក់លាក់អ្វីខ្លះដែលនឹង</w:t>
            </w:r>
            <w:r>
              <w:rPr>
                <w:rFonts w:ascii="Khmer OS Battambang" w:hAnsi="Khmer OS Battambang" w:cs="Khmer OS Battambang" w:hint="cs"/>
                <w:color w:val="000000" w:themeColor="text1"/>
                <w:sz w:val="16"/>
                <w:szCs w:val="16"/>
                <w:cs/>
                <w:lang w:val="en-GB" w:bidi="km-KH"/>
              </w:rPr>
              <w:t xml:space="preserve">ចាំបាច់ </w:t>
            </w:r>
            <w:r w:rsidRPr="00046B25">
              <w:rPr>
                <w:rFonts w:ascii="Khmer OS Battambang" w:hAnsi="Khmer OS Battambang" w:cs="Khmer OS Battambang"/>
                <w:color w:val="000000" w:themeColor="text1"/>
                <w:sz w:val="16"/>
                <w:szCs w:val="16"/>
                <w:cs/>
                <w:lang w:val="en-GB" w:bidi="km-KH"/>
              </w:rPr>
              <w:t>ដើម្បីធានា</w:t>
            </w:r>
            <w:r>
              <w:rPr>
                <w:rFonts w:ascii="Khmer OS Battambang" w:hAnsi="Khmer OS Battambang" w:cs="Khmer OS Battambang" w:hint="cs"/>
                <w:color w:val="000000" w:themeColor="text1"/>
                <w:sz w:val="16"/>
                <w:szCs w:val="16"/>
                <w:cs/>
                <w:lang w:val="en-GB" w:bidi="km-KH"/>
              </w:rPr>
              <w:t>ចំពោះភាព</w:t>
            </w:r>
            <w:r w:rsidRPr="00046B25">
              <w:rPr>
                <w:rFonts w:ascii="Khmer OS Battambang" w:hAnsi="Khmer OS Battambang" w:cs="Khmer OS Battambang"/>
                <w:color w:val="000000" w:themeColor="text1"/>
                <w:sz w:val="16"/>
                <w:szCs w:val="16"/>
                <w:cs/>
                <w:lang w:val="en-GB" w:bidi="km-KH"/>
              </w:rPr>
              <w:t>ស្រប</w:t>
            </w:r>
            <w:r>
              <w:rPr>
                <w:rFonts w:ascii="Khmer OS Battambang" w:hAnsi="Khmer OS Battambang" w:cs="Khmer OS Battambang" w:hint="cs"/>
                <w:color w:val="000000" w:themeColor="text1"/>
                <w:sz w:val="16"/>
                <w:szCs w:val="16"/>
                <w:cs/>
                <w:lang w:val="en-GB" w:bidi="km-KH"/>
              </w:rPr>
              <w:t>គ្នានឹង</w:t>
            </w:r>
            <w:r w:rsidRPr="00046B25">
              <w:rPr>
                <w:rFonts w:ascii="Khmer OS Battambang" w:hAnsi="Khmer OS Battambang" w:cs="Khmer OS Battambang"/>
                <w:color w:val="000000" w:themeColor="text1"/>
                <w:sz w:val="16"/>
                <w:szCs w:val="16"/>
                <w:cs/>
                <w:lang w:val="en-GB" w:bidi="km-KH"/>
              </w:rPr>
              <w:t>ក្របខណ្ឌ</w:t>
            </w:r>
            <w:r>
              <w:rPr>
                <w:rFonts w:ascii="Khmer OS Battambang" w:hAnsi="Khmer OS Battambang" w:cs="Khmer OS Battambang" w:hint="cs"/>
                <w:color w:val="000000" w:themeColor="text1"/>
                <w:sz w:val="16"/>
                <w:szCs w:val="16"/>
                <w:cs/>
                <w:lang w:val="en-GB" w:bidi="km-KH"/>
              </w:rPr>
              <w:t>ថ្មីៗ</w:t>
            </w:r>
            <w:r w:rsidRPr="00046B25">
              <w:rPr>
                <w:rFonts w:ascii="Khmer OS Battambang" w:hAnsi="Khmer OS Battambang" w:cs="Khmer OS Battambang"/>
                <w:color w:val="000000" w:themeColor="text1"/>
                <w:sz w:val="16"/>
                <w:szCs w:val="16"/>
                <w:lang w:val="en-GB" w:bidi="km-KH"/>
              </w:rPr>
              <w:t>?</w:t>
            </w:r>
          </w:p>
          <w:p w14:paraId="1D19C72B" w14:textId="77777777" w:rsidR="00E90502" w:rsidRPr="00046B25"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rPr>
            </w:pPr>
            <w:r w:rsidRPr="00046B25">
              <w:rPr>
                <w:rFonts w:ascii="Khmer OS Battambang" w:hAnsi="Khmer OS Battambang" w:cs="Khmer OS Battambang"/>
                <w:color w:val="000000" w:themeColor="text1"/>
                <w:sz w:val="16"/>
                <w:szCs w:val="16"/>
                <w:cs/>
                <w:lang w:val="en-GB" w:bidi="km-KH"/>
              </w:rPr>
              <w:t>តើមានចន្លោះប្រហោង/</w:t>
            </w:r>
            <w:r>
              <w:rPr>
                <w:rFonts w:ascii="Khmer OS Battambang" w:hAnsi="Khmer OS Battambang" w:cs="Khmer OS Battambang" w:hint="cs"/>
                <w:color w:val="000000" w:themeColor="text1"/>
                <w:sz w:val="16"/>
                <w:szCs w:val="16"/>
                <w:cs/>
                <w:lang w:val="en-GB" w:bidi="km-KH"/>
              </w:rPr>
              <w:t>ការដាក់</w:t>
            </w:r>
            <w:r w:rsidRPr="00046B25">
              <w:rPr>
                <w:rFonts w:ascii="Khmer OS Battambang" w:hAnsi="Khmer OS Battambang" w:cs="Khmer OS Battambang"/>
                <w:color w:val="000000" w:themeColor="text1"/>
                <w:sz w:val="16"/>
                <w:szCs w:val="16"/>
                <w:cs/>
                <w:lang w:val="en-GB" w:bidi="km-KH"/>
              </w:rPr>
              <w:t>កម្រិតអ្វីខ្លះ</w:t>
            </w:r>
            <w:r>
              <w:rPr>
                <w:rFonts w:ascii="Khmer OS Battambang" w:hAnsi="Khmer OS Battambang" w:cs="Khmer OS Battambang" w:hint="cs"/>
                <w:color w:val="000000" w:themeColor="text1"/>
                <w:sz w:val="16"/>
                <w:szCs w:val="16"/>
                <w:cs/>
                <w:lang w:val="en-GB" w:bidi="km-KH"/>
              </w:rPr>
              <w:t xml:space="preserve"> </w:t>
            </w:r>
            <w:r w:rsidRPr="00046B25">
              <w:rPr>
                <w:rFonts w:ascii="Khmer OS Battambang" w:hAnsi="Khmer OS Battambang" w:cs="Khmer OS Battambang"/>
                <w:color w:val="000000" w:themeColor="text1"/>
                <w:sz w:val="16"/>
                <w:szCs w:val="16"/>
                <w:cs/>
                <w:lang w:val="en-GB" w:bidi="km-KH"/>
              </w:rPr>
              <w:t>នៅក្នុងការណែនាំដែលទើបចេញថ្មី ដែលនឹងចាំបាច់ត្រូវដោះស្រាយ</w:t>
            </w:r>
            <w:r>
              <w:rPr>
                <w:rFonts w:ascii="Khmer OS Battambang" w:hAnsi="Khmer OS Battambang" w:cs="Khmer OS Battambang" w:hint="cs"/>
                <w:color w:val="000000" w:themeColor="text1"/>
                <w:sz w:val="16"/>
                <w:szCs w:val="16"/>
                <w:cs/>
                <w:lang w:val="en-GB" w:bidi="km-KH"/>
              </w:rPr>
              <w:t xml:space="preserve"> ដើម្បី</w:t>
            </w:r>
            <w:r w:rsidRPr="00046B25">
              <w:rPr>
                <w:rFonts w:ascii="Khmer OS Battambang" w:hAnsi="Khmer OS Battambang" w:cs="Khmer OS Battambang"/>
                <w:color w:val="000000" w:themeColor="text1"/>
                <w:sz w:val="16"/>
                <w:szCs w:val="16"/>
                <w:cs/>
                <w:lang w:val="en-GB" w:bidi="km-KH"/>
              </w:rPr>
              <w:t>ការប្រើប្រាស់ឱ្យបានពេញលេញនៅក្នុងប្រទេសកម្ពុជា</w:t>
            </w:r>
            <w:r w:rsidRPr="00046B25">
              <w:rPr>
                <w:rFonts w:ascii="Khmer OS Battambang" w:hAnsi="Khmer OS Battambang" w:cs="Khmer OS Battambang"/>
                <w:color w:val="000000" w:themeColor="text1"/>
                <w:sz w:val="16"/>
                <w:szCs w:val="16"/>
                <w:lang w:val="en-GB"/>
              </w:rPr>
              <w:t>?</w:t>
            </w:r>
          </w:p>
        </w:tc>
        <w:tc>
          <w:tcPr>
            <w:tcW w:w="712" w:type="pct"/>
          </w:tcPr>
          <w:p w14:paraId="00FA848E" w14:textId="77777777" w:rsidR="00E90502" w:rsidRPr="00D25AB4" w:rsidRDefault="00E90502" w:rsidP="00765117">
            <w:pPr>
              <w:rPr>
                <w:sz w:val="16"/>
                <w:szCs w:val="16"/>
                <w:lang w:val="en-GB" w:eastAsia="en-GB"/>
              </w:rPr>
            </w:pPr>
          </w:p>
        </w:tc>
        <w:tc>
          <w:tcPr>
            <w:tcW w:w="674" w:type="pct"/>
          </w:tcPr>
          <w:p w14:paraId="25BBFD73" w14:textId="77777777" w:rsidR="00E90502" w:rsidRPr="00D25AB4" w:rsidRDefault="00E90502" w:rsidP="00765117">
            <w:pPr>
              <w:rPr>
                <w:sz w:val="16"/>
                <w:szCs w:val="16"/>
                <w:lang w:val="en-GB" w:eastAsia="en-GB"/>
              </w:rPr>
            </w:pPr>
          </w:p>
        </w:tc>
        <w:tc>
          <w:tcPr>
            <w:tcW w:w="770" w:type="pct"/>
          </w:tcPr>
          <w:p w14:paraId="37F6F1A8" w14:textId="77777777" w:rsidR="00E90502" w:rsidRPr="00D25AB4" w:rsidRDefault="00E90502" w:rsidP="00765117">
            <w:pPr>
              <w:rPr>
                <w:rFonts w:eastAsia="Times New Roman" w:cs="Segoe UI"/>
                <w:sz w:val="16"/>
                <w:szCs w:val="16"/>
                <w:lang w:eastAsia="en-GB"/>
              </w:rPr>
            </w:pPr>
          </w:p>
        </w:tc>
      </w:tr>
      <w:tr w:rsidR="00E90502" w:rsidRPr="00826624" w14:paraId="0DCD5FC3" w14:textId="77777777" w:rsidTr="00765117">
        <w:tc>
          <w:tcPr>
            <w:tcW w:w="5000" w:type="pct"/>
            <w:gridSpan w:val="5"/>
            <w:shd w:val="clear" w:color="auto" w:fill="1F497D" w:themeFill="text2"/>
          </w:tcPr>
          <w:p w14:paraId="2AC2CA08" w14:textId="77777777" w:rsidR="00E90502" w:rsidRPr="00D25AB4" w:rsidRDefault="00E90502" w:rsidP="00765117">
            <w:pPr>
              <w:rPr>
                <w:b/>
                <w:color w:val="FFFFFF" w:themeColor="background1"/>
                <w:sz w:val="16"/>
                <w:szCs w:val="16"/>
                <w:lang w:val="en-GB" w:eastAsia="en-GB" w:bidi="km-KH"/>
              </w:rPr>
            </w:pPr>
            <w:r>
              <w:rPr>
                <w:rFonts w:ascii="Khmer OS Battambang" w:hAnsi="Khmer OS Battambang" w:cs="Khmer OS Battambang" w:hint="cs"/>
                <w:bCs/>
                <w:color w:val="FFFFFF" w:themeColor="background1"/>
                <w:sz w:val="16"/>
                <w:szCs w:val="16"/>
                <w:cs/>
                <w:lang w:val="en-GB" w:eastAsia="en-GB" w:bidi="km-KH"/>
              </w:rPr>
              <w:t>ប្រសិទ្ធភាព៖ ក</w:t>
            </w:r>
            <w:r w:rsidRPr="005D3392">
              <w:rPr>
                <w:rFonts w:ascii="Khmer OS Battambang" w:hAnsi="Khmer OS Battambang" w:cs="Khmer OS Battambang" w:hint="cs"/>
                <w:bCs/>
                <w:color w:val="FFFFFF" w:themeColor="background1"/>
                <w:sz w:val="16"/>
                <w:szCs w:val="16"/>
                <w:cs/>
                <w:lang w:val="en-GB" w:eastAsia="en-GB" w:bidi="km-KH"/>
              </w:rPr>
              <w:t>ម្រិត</w:t>
            </w:r>
            <w:r w:rsidRPr="005D3392">
              <w:rPr>
                <w:rFonts w:ascii="Khmer OS Battambang" w:hAnsi="Khmer OS Battambang" w:cs="Khmer OS Battambang"/>
                <w:bCs/>
                <w:color w:val="FFFFFF" w:themeColor="background1"/>
                <w:sz w:val="16"/>
                <w:szCs w:val="16"/>
                <w:cs/>
                <w:lang w:val="en-GB" w:eastAsia="en-GB" w:bidi="km-KH"/>
              </w:rPr>
              <w:t xml:space="preserve">ដែលកម្មវិធី </w:t>
            </w:r>
            <w:r w:rsidRPr="005D3392">
              <w:rPr>
                <w:rFonts w:ascii="Khmer OS Battambang" w:hAnsi="Khmer OS Battambang" w:cs="Khmer OS Battambang"/>
                <w:bCs/>
                <w:color w:val="FFFFFF" w:themeColor="background1"/>
                <w:sz w:val="16"/>
                <w:szCs w:val="16"/>
                <w:lang w:val="en-GB" w:eastAsia="en-GB" w:bidi="km-KH"/>
              </w:rPr>
              <w:t>WASH</w:t>
            </w:r>
            <w:r w:rsidRPr="005D3392">
              <w:rPr>
                <w:rFonts w:ascii="Khmer OS Battambang" w:hAnsi="Khmer OS Battambang" w:cs="Khmer OS Battambang" w:hint="cs"/>
                <w:bCs/>
                <w:color w:val="FFFFFF" w:themeColor="background1"/>
                <w:sz w:val="16"/>
                <w:szCs w:val="16"/>
                <w:cs/>
                <w:lang w:val="en-GB" w:eastAsia="en-GB" w:bidi="km-KH"/>
              </w:rPr>
              <w:t xml:space="preserve"> របស់</w:t>
            </w:r>
            <w:r w:rsidRPr="005D3392">
              <w:rPr>
                <w:rFonts w:ascii="Khmer OS Battambang" w:hAnsi="Khmer OS Battambang" w:cs="Khmer OS Battambang"/>
                <w:bCs/>
                <w:color w:val="FFFFFF" w:themeColor="background1"/>
                <w:sz w:val="16"/>
                <w:szCs w:val="16"/>
                <w:cs/>
                <w:lang w:val="en-GB" w:eastAsia="en-GB" w:bidi="km-KH"/>
              </w:rPr>
              <w:t>អង្គការយូនីសេហ្វ</w:t>
            </w:r>
            <w:r w:rsidRPr="005D3392">
              <w:rPr>
                <w:rFonts w:ascii="Khmer OS Battambang" w:hAnsi="Khmer OS Battambang" w:cs="Khmer OS Battambang" w:hint="cs"/>
                <w:bCs/>
                <w:color w:val="FFFFFF" w:themeColor="background1"/>
                <w:sz w:val="16"/>
                <w:szCs w:val="16"/>
                <w:cs/>
                <w:lang w:val="en-GB" w:eastAsia="en-GB" w:bidi="km-KH"/>
              </w:rPr>
              <w:t>កម្ពុជា</w:t>
            </w:r>
            <w:r w:rsidRPr="005D3392">
              <w:rPr>
                <w:rFonts w:ascii="Khmer OS Battambang" w:hAnsi="Khmer OS Battambang" w:cs="Khmer OS Battambang"/>
                <w:bCs/>
                <w:color w:val="FFFFFF" w:themeColor="background1"/>
                <w:sz w:val="16"/>
                <w:szCs w:val="16"/>
                <w:lang w:val="en-GB" w:eastAsia="en-GB" w:bidi="km-KH"/>
              </w:rPr>
              <w:t xml:space="preserve"> </w:t>
            </w:r>
            <w:r w:rsidRPr="005D3392">
              <w:rPr>
                <w:rFonts w:ascii="Khmer OS Battambang" w:hAnsi="Khmer OS Battambang" w:cs="Khmer OS Battambang"/>
                <w:bCs/>
                <w:color w:val="FFFFFF" w:themeColor="background1"/>
                <w:sz w:val="16"/>
                <w:szCs w:val="16"/>
                <w:cs/>
                <w:lang w:val="en-GB" w:eastAsia="en-GB" w:bidi="km-KH"/>
              </w:rPr>
              <w:t>បាន</w:t>
            </w:r>
            <w:r w:rsidRPr="005D3392">
              <w:rPr>
                <w:rFonts w:ascii="Khmer OS Battambang" w:hAnsi="Khmer OS Battambang" w:cs="Khmer OS Battambang" w:hint="cs"/>
                <w:bCs/>
                <w:color w:val="FFFFFF" w:themeColor="background1"/>
                <w:sz w:val="16"/>
                <w:szCs w:val="16"/>
                <w:cs/>
                <w:lang w:val="en-GB" w:eastAsia="en-GB" w:bidi="km-KH"/>
              </w:rPr>
              <w:t>បញ្ជ្រាប</w:t>
            </w:r>
            <w:r w:rsidRPr="005D3392">
              <w:rPr>
                <w:rFonts w:ascii="Khmer OS Battambang" w:hAnsi="Khmer OS Battambang" w:cs="Khmer OS Battambang"/>
                <w:bCs/>
                <w:color w:val="FFFFFF" w:themeColor="background1"/>
                <w:sz w:val="16"/>
                <w:szCs w:val="16"/>
                <w:cs/>
                <w:lang w:val="en-GB" w:eastAsia="en-GB" w:bidi="km-KH"/>
              </w:rPr>
              <w:t xml:space="preserve"> និងបញ្ចូលភាពធន់នឹងអាកាសធាតុទៅក្នុងកម្មវិធីរបស់ខ្លួន ប្រសិទ្ធភាពនៃ</w:t>
            </w:r>
            <w:r w:rsidRPr="005D3392">
              <w:rPr>
                <w:rFonts w:ascii="Khmer OS Battambang" w:hAnsi="Khmer OS Battambang" w:cs="Khmer OS Battambang" w:hint="cs"/>
                <w:bCs/>
                <w:color w:val="FFFFFF" w:themeColor="background1"/>
                <w:sz w:val="16"/>
                <w:szCs w:val="16"/>
                <w:cs/>
                <w:lang w:val="en-GB" w:eastAsia="en-GB" w:bidi="km-KH"/>
              </w:rPr>
              <w:t>អភិក្រមដើម្បី</w:t>
            </w:r>
            <w:r w:rsidRPr="005D3392">
              <w:rPr>
                <w:rFonts w:ascii="Khmer OS Battambang" w:hAnsi="Khmer OS Battambang" w:cs="Khmer OS Battambang"/>
                <w:bCs/>
                <w:color w:val="FFFFFF" w:themeColor="background1"/>
                <w:sz w:val="16"/>
                <w:szCs w:val="16"/>
                <w:cs/>
                <w:lang w:val="en-GB" w:eastAsia="en-GB" w:bidi="km-KH"/>
              </w:rPr>
              <w:t>សម្រេច</w:t>
            </w:r>
            <w:r w:rsidRPr="005D3392">
              <w:rPr>
                <w:rFonts w:ascii="Khmer OS Battambang" w:hAnsi="Khmer OS Battambang" w:cs="Khmer OS Battambang" w:hint="cs"/>
                <w:bCs/>
                <w:color w:val="FFFFFF" w:themeColor="background1"/>
                <w:sz w:val="16"/>
                <w:szCs w:val="16"/>
                <w:cs/>
                <w:lang w:val="en-GB" w:eastAsia="en-GB" w:bidi="km-KH"/>
              </w:rPr>
              <w:t>វត្ថុ</w:t>
            </w:r>
            <w:r w:rsidRPr="005D3392">
              <w:rPr>
                <w:rFonts w:ascii="Khmer OS Battambang" w:hAnsi="Khmer OS Battambang" w:cs="Khmer OS Battambang"/>
                <w:bCs/>
                <w:color w:val="FFFFFF" w:themeColor="background1"/>
                <w:sz w:val="16"/>
                <w:szCs w:val="16"/>
                <w:cs/>
                <w:lang w:val="en-GB" w:eastAsia="en-GB" w:bidi="km-KH"/>
              </w:rPr>
              <w:t>បំណងរយៈពេលខ្លី/លក្ខខណ្ឌកម្រិតមធ្យមសម្រាប់ការផ្លាស់ប្តូរ និងសក្តានុពល</w:t>
            </w:r>
            <w:r w:rsidRPr="005D3392">
              <w:rPr>
                <w:rFonts w:ascii="Khmer OS Battambang" w:hAnsi="Khmer OS Battambang" w:cs="Khmer OS Battambang" w:hint="cs"/>
                <w:bCs/>
                <w:color w:val="FFFFFF" w:themeColor="background1"/>
                <w:sz w:val="16"/>
                <w:szCs w:val="16"/>
                <w:cs/>
                <w:lang w:val="en-GB" w:eastAsia="en-GB" w:bidi="km-KH"/>
              </w:rPr>
              <w:t>ដើម្បី</w:t>
            </w:r>
            <w:r w:rsidRPr="005D3392">
              <w:rPr>
                <w:rFonts w:ascii="Khmer OS Battambang" w:hAnsi="Khmer OS Battambang" w:cs="Khmer OS Battambang"/>
                <w:bCs/>
                <w:color w:val="FFFFFF" w:themeColor="background1"/>
                <w:sz w:val="16"/>
                <w:szCs w:val="16"/>
                <w:cs/>
                <w:lang w:val="en-GB" w:eastAsia="en-GB" w:bidi="km-KH"/>
              </w:rPr>
              <w:t>សម្រេច លទ្ធផលរយៈពេលវែង/លក្ខខណ្ឌ</w:t>
            </w:r>
            <w:r w:rsidRPr="005D3392">
              <w:rPr>
                <w:rFonts w:ascii="Khmer OS Battambang" w:hAnsi="Khmer OS Battambang" w:cs="Khmer OS Battambang" w:hint="cs"/>
                <w:bCs/>
                <w:color w:val="FFFFFF" w:themeColor="background1"/>
                <w:sz w:val="16"/>
                <w:szCs w:val="16"/>
                <w:cs/>
                <w:lang w:val="en-GB" w:eastAsia="en-GB" w:bidi="km-KH"/>
              </w:rPr>
              <w:t>នៃ</w:t>
            </w:r>
            <w:r w:rsidRPr="005D3392">
              <w:rPr>
                <w:rFonts w:ascii="Khmer OS Battambang" w:hAnsi="Khmer OS Battambang" w:cs="Khmer OS Battambang"/>
                <w:bCs/>
                <w:color w:val="FFFFFF" w:themeColor="background1"/>
                <w:sz w:val="16"/>
                <w:szCs w:val="16"/>
                <w:cs/>
                <w:lang w:val="en-GB" w:eastAsia="en-GB" w:bidi="km-KH"/>
              </w:rPr>
              <w:t>លទ្ធផល</w:t>
            </w:r>
            <w:r w:rsidRPr="005D3392">
              <w:rPr>
                <w:rFonts w:ascii="Khmer OS Battambang" w:hAnsi="Khmer OS Battambang" w:cs="Khmer OS Battambang" w:hint="cs"/>
                <w:bCs/>
                <w:color w:val="FFFFFF" w:themeColor="background1"/>
                <w:sz w:val="16"/>
                <w:szCs w:val="16"/>
                <w:cs/>
                <w:lang w:val="en-GB" w:eastAsia="en-GB" w:bidi="km-KH"/>
              </w:rPr>
              <w:t xml:space="preserve"> ដើម្បី</w:t>
            </w:r>
            <w:r w:rsidRPr="005D3392">
              <w:rPr>
                <w:rFonts w:ascii="Khmer OS Battambang" w:hAnsi="Khmer OS Battambang" w:cs="Khmer OS Battambang"/>
                <w:bCs/>
                <w:color w:val="FFFFFF" w:themeColor="background1"/>
                <w:sz w:val="16"/>
                <w:szCs w:val="16"/>
                <w:cs/>
                <w:lang w:val="en-GB" w:eastAsia="en-GB" w:bidi="km-KH"/>
              </w:rPr>
              <w:t>ការផ្លាស់ប្តូរ ដូចបានកំណត់</w:t>
            </w:r>
            <w:r w:rsidRPr="005D3392">
              <w:rPr>
                <w:rFonts w:ascii="Khmer OS Battambang" w:hAnsi="Khmer OS Battambang" w:cs="Khmer OS Battambang" w:hint="cs"/>
                <w:bCs/>
                <w:color w:val="FFFFFF" w:themeColor="background1"/>
                <w:sz w:val="16"/>
                <w:szCs w:val="16"/>
                <w:cs/>
                <w:lang w:val="en-GB" w:eastAsia="en-GB" w:bidi="km-KH"/>
              </w:rPr>
              <w:t>នៅ</w:t>
            </w:r>
            <w:r w:rsidRPr="005D3392">
              <w:rPr>
                <w:rFonts w:ascii="Khmer OS Battambang" w:hAnsi="Khmer OS Battambang" w:cs="Khmer OS Battambang"/>
                <w:bCs/>
                <w:color w:val="FFFFFF" w:themeColor="background1"/>
                <w:sz w:val="16"/>
                <w:szCs w:val="16"/>
                <w:cs/>
                <w:lang w:val="en-GB" w:eastAsia="en-GB" w:bidi="km-KH"/>
              </w:rPr>
              <w:t>ក្នុងក្របខណ្ឌលទ្ធផល</w:t>
            </w:r>
            <w:r w:rsidRPr="005D3392">
              <w:rPr>
                <w:rFonts w:ascii="Khmer OS Battambang" w:hAnsi="Khmer OS Battambang" w:cs="Khmer OS Battambang" w:hint="cs"/>
                <w:bCs/>
                <w:color w:val="FFFFFF" w:themeColor="background1"/>
                <w:sz w:val="16"/>
                <w:szCs w:val="16"/>
                <w:cs/>
                <w:lang w:val="en-GB" w:eastAsia="en-GB" w:bidi="km-KH"/>
              </w:rPr>
              <w:t>របស់</w:t>
            </w:r>
            <w:r w:rsidRPr="005D3392">
              <w:rPr>
                <w:rFonts w:ascii="Khmer OS Battambang" w:hAnsi="Khmer OS Battambang" w:cs="Khmer OS Battambang"/>
                <w:bCs/>
                <w:color w:val="FFFFFF" w:themeColor="background1"/>
                <w:sz w:val="16"/>
                <w:szCs w:val="16"/>
                <w:cs/>
                <w:lang w:val="en-GB" w:eastAsia="en-GB" w:bidi="km-KH"/>
              </w:rPr>
              <w:t xml:space="preserve"> </w:t>
            </w:r>
            <w:proofErr w:type="spellStart"/>
            <w:r w:rsidRPr="005D3392">
              <w:rPr>
                <w:rFonts w:ascii="Khmer OS Battambang" w:hAnsi="Khmer OS Battambang" w:cs="Khmer OS Battambang"/>
                <w:bCs/>
                <w:color w:val="FFFFFF" w:themeColor="background1"/>
                <w:sz w:val="16"/>
                <w:szCs w:val="16"/>
                <w:lang w:val="en-GB" w:eastAsia="en-GB" w:bidi="km-KH"/>
              </w:rPr>
              <w:t>ToC</w:t>
            </w:r>
            <w:proofErr w:type="spellEnd"/>
            <w:r>
              <w:rPr>
                <w:rFonts w:ascii="Khmer OS Battambang" w:hAnsi="Khmer OS Battambang" w:cs="Khmer OS Battambang" w:hint="cs"/>
                <w:bCs/>
                <w:color w:val="FFFFFF" w:themeColor="background1"/>
                <w:sz w:val="16"/>
                <w:szCs w:val="16"/>
                <w:cs/>
                <w:lang w:val="en-GB" w:eastAsia="en-GB" w:bidi="km-KH"/>
              </w:rPr>
              <w:t>។</w:t>
            </w:r>
          </w:p>
        </w:tc>
      </w:tr>
      <w:tr w:rsidR="00E90502" w:rsidRPr="00826624" w14:paraId="34205C17" w14:textId="77777777" w:rsidTr="00765117">
        <w:tc>
          <w:tcPr>
            <w:tcW w:w="884" w:type="pct"/>
          </w:tcPr>
          <w:p w14:paraId="1ADF80ED" w14:textId="77777777" w:rsidR="00E90502" w:rsidRPr="00046B25" w:rsidRDefault="00E90502" w:rsidP="00765117">
            <w:pPr>
              <w:rPr>
                <w:rFonts w:ascii="Khmer OS Battambang" w:hAnsi="Khmer OS Battambang" w:cs="Khmer OS Battambang"/>
                <w:sz w:val="16"/>
                <w:szCs w:val="16"/>
                <w:lang w:eastAsia="en-GB" w:bidi="km-KH"/>
              </w:rPr>
            </w:pPr>
            <w:r w:rsidRPr="00046B25">
              <w:rPr>
                <w:rFonts w:ascii="Khmer OS Battambang" w:hAnsi="Khmer OS Battambang" w:cs="Khmer OS Battambang"/>
                <w:sz w:val="16"/>
                <w:szCs w:val="16"/>
                <w:lang w:eastAsia="en-GB" w:bidi="km-KH"/>
              </w:rPr>
              <w:t>E</w:t>
            </w:r>
            <w:r>
              <w:rPr>
                <w:rFonts w:ascii="Khmer OS Battambang" w:hAnsi="Khmer OS Battambang" w:cs="Khmer OS Battambang" w:hint="cs"/>
                <w:sz w:val="16"/>
                <w:szCs w:val="16"/>
                <w:cs/>
                <w:lang w:eastAsia="en-GB" w:bidi="km-KH"/>
              </w:rPr>
              <w:t>១</w:t>
            </w:r>
          </w:p>
          <w:p w14:paraId="0B61C9B6" w14:textId="77777777" w:rsidR="00E90502" w:rsidRPr="00046B25" w:rsidRDefault="00E90502" w:rsidP="00765117">
            <w:pPr>
              <w:rPr>
                <w:rFonts w:ascii="Khmer OS Battambang" w:hAnsi="Khmer OS Battambang" w:cs="Khmer OS Battambang"/>
                <w:sz w:val="16"/>
                <w:szCs w:val="16"/>
                <w:lang w:eastAsia="en-GB" w:bidi="km-KH"/>
              </w:rPr>
            </w:pPr>
            <w:r w:rsidRPr="00682D79">
              <w:rPr>
                <w:rFonts w:ascii="Khmer OS Battambang" w:hAnsi="Khmer OS Battambang" w:cs="Khmer OS Battambang"/>
                <w:sz w:val="16"/>
                <w:szCs w:val="16"/>
                <w:cs/>
                <w:lang w:eastAsia="en-GB" w:bidi="km-KH"/>
              </w:rPr>
              <w:t xml:space="preserve">តើកម្មវិធី </w:t>
            </w:r>
            <w:r w:rsidRPr="00682D79">
              <w:rPr>
                <w:rFonts w:ascii="Khmer OS Battambang" w:hAnsi="Khmer OS Battambang" w:cs="Khmer OS Battambang"/>
                <w:sz w:val="16"/>
                <w:szCs w:val="16"/>
                <w:lang w:eastAsia="en-GB" w:bidi="km-KH"/>
              </w:rPr>
              <w:t>WASH</w:t>
            </w:r>
            <w:r w:rsidRPr="00682D79">
              <w:rPr>
                <w:rFonts w:ascii="Khmer OS Battambang" w:hAnsi="Khmer OS Battambang" w:cs="Khmer OS Battambang" w:hint="cs"/>
                <w:sz w:val="16"/>
                <w:szCs w:val="16"/>
                <w:cs/>
                <w:lang w:eastAsia="en-GB" w:bidi="km-KH"/>
              </w:rPr>
              <w:t xml:space="preserve"> របស់</w:t>
            </w:r>
            <w:bookmarkStart w:id="6" w:name="_Hlk108275468"/>
            <w:r w:rsidRPr="00682D79">
              <w:rPr>
                <w:rFonts w:ascii="Khmer OS Battambang" w:hAnsi="Khmer OS Battambang" w:cs="Khmer OS Battambang" w:hint="cs"/>
                <w:sz w:val="16"/>
                <w:szCs w:val="16"/>
                <w:cs/>
                <w:lang w:eastAsia="en-GB" w:bidi="km-KH"/>
              </w:rPr>
              <w:t>អង្គការយូនីសេហ្វ</w:t>
            </w:r>
            <w:bookmarkEnd w:id="6"/>
            <w:r w:rsidRPr="00682D79">
              <w:rPr>
                <w:rFonts w:ascii="Khmer OS Battambang" w:hAnsi="Khmer OS Battambang" w:cs="Khmer OS Battambang" w:hint="cs"/>
                <w:sz w:val="16"/>
                <w:szCs w:val="16"/>
                <w:cs/>
                <w:lang w:eastAsia="en-GB" w:bidi="km-KH"/>
              </w:rPr>
              <w:t>កម្ពុជា</w:t>
            </w:r>
            <w:r w:rsidRPr="00682D79">
              <w:rPr>
                <w:rFonts w:ascii="Khmer OS Battambang" w:hAnsi="Khmer OS Battambang" w:cs="Khmer OS Battambang"/>
                <w:sz w:val="16"/>
                <w:szCs w:val="16"/>
                <w:lang w:eastAsia="en-GB" w:bidi="km-KH"/>
              </w:rPr>
              <w:t xml:space="preserve"> </w:t>
            </w:r>
            <w:r w:rsidRPr="00682D79">
              <w:rPr>
                <w:rFonts w:ascii="Khmer OS Battambang" w:hAnsi="Khmer OS Battambang" w:cs="Khmer OS Battambang"/>
                <w:sz w:val="16"/>
                <w:szCs w:val="16"/>
                <w:cs/>
                <w:lang w:eastAsia="en-GB" w:bidi="km-KH"/>
              </w:rPr>
              <w:t>សម្រេចបាន ឬត្រូវបានរំពឹងថានឹងសម្រេចបាន</w:t>
            </w:r>
            <w:r w:rsidRPr="00682D79">
              <w:rPr>
                <w:rFonts w:ascii="Khmer OS Battambang" w:hAnsi="Khmer OS Battambang" w:cs="Khmer OS Battambang" w:hint="cs"/>
                <w:sz w:val="16"/>
                <w:szCs w:val="16"/>
                <w:cs/>
                <w:lang w:eastAsia="en-GB" w:bidi="km-KH"/>
              </w:rPr>
              <w:t>វត្ថុ</w:t>
            </w:r>
            <w:r w:rsidRPr="00682D79">
              <w:rPr>
                <w:rFonts w:ascii="Khmer OS Battambang" w:hAnsi="Khmer OS Battambang" w:cs="Khmer OS Battambang"/>
                <w:sz w:val="16"/>
                <w:szCs w:val="16"/>
                <w:cs/>
                <w:lang w:eastAsia="en-GB" w:bidi="km-KH"/>
              </w:rPr>
              <w:t>បំណង</w:t>
            </w:r>
            <w:r>
              <w:rPr>
                <w:rFonts w:ascii="Khmer OS Battambang" w:hAnsi="Khmer OS Battambang" w:cs="Khmer OS Battambang" w:hint="cs"/>
                <w:sz w:val="16"/>
                <w:szCs w:val="16"/>
                <w:cs/>
                <w:lang w:eastAsia="en-GB" w:bidi="km-KH"/>
              </w:rPr>
              <w:t xml:space="preserve">    </w:t>
            </w:r>
            <w:r w:rsidRPr="00682D79">
              <w:rPr>
                <w:rFonts w:ascii="Khmer OS Battambang" w:hAnsi="Khmer OS Battambang" w:cs="Khmer OS Battambang"/>
                <w:sz w:val="16"/>
                <w:szCs w:val="16"/>
                <w:cs/>
                <w:lang w:eastAsia="en-GB" w:bidi="km-KH"/>
              </w:rPr>
              <w:t>រយៈពេលខ្លី/លក្ខខណ្ឌសម្រាប់ការផ្លាស់ប្តូរកម្រិតមធ្យមរបស់</w:t>
            </w:r>
            <w:r w:rsidRPr="00682D79">
              <w:rPr>
                <w:rFonts w:ascii="Khmer OS Battambang" w:hAnsi="Khmer OS Battambang" w:cs="Khmer OS Battambang" w:hint="cs"/>
                <w:sz w:val="16"/>
                <w:szCs w:val="16"/>
                <w:cs/>
                <w:lang w:eastAsia="en-GB" w:bidi="km-KH"/>
              </w:rPr>
              <w:t>ខ្លួន បានដល់កម្រិតណា</w:t>
            </w:r>
            <w:r w:rsidRPr="00682D79">
              <w:rPr>
                <w:rFonts w:ascii="Khmer OS Battambang" w:hAnsi="Khmer OS Battambang" w:cs="Khmer OS Battambang"/>
                <w:sz w:val="16"/>
                <w:szCs w:val="16"/>
                <w:lang w:eastAsia="en-GB" w:bidi="km-KH"/>
              </w:rPr>
              <w:t>?</w:t>
            </w:r>
          </w:p>
        </w:tc>
        <w:tc>
          <w:tcPr>
            <w:tcW w:w="1960" w:type="pct"/>
          </w:tcPr>
          <w:p w14:paraId="4183F4C7" w14:textId="77777777" w:rsidR="00E90502" w:rsidRPr="00682D79"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82D79">
              <w:rPr>
                <w:rFonts w:ascii="Khmer OS Battambang" w:hAnsi="Khmer OS Battambang" w:cs="Khmer OS Battambang"/>
                <w:color w:val="000000" w:themeColor="text1"/>
                <w:sz w:val="16"/>
                <w:szCs w:val="16"/>
                <w:cs/>
                <w:lang w:val="en-GB" w:bidi="km-KH"/>
              </w:rPr>
              <w:t xml:space="preserve">តើកម្មវិធី </w:t>
            </w:r>
            <w:r w:rsidRPr="00682D79">
              <w:rPr>
                <w:rFonts w:ascii="Khmer OS Battambang" w:hAnsi="Khmer OS Battambang" w:cs="Khmer OS Battambang"/>
                <w:color w:val="000000" w:themeColor="text1"/>
                <w:sz w:val="16"/>
                <w:szCs w:val="16"/>
                <w:lang w:val="en-GB" w:bidi="km-KH"/>
              </w:rPr>
              <w:t xml:space="preserve">WASH </w:t>
            </w:r>
            <w:r w:rsidRPr="00682D79">
              <w:rPr>
                <w:rFonts w:ascii="Khmer OS Battambang" w:hAnsi="Khmer OS Battambang" w:cs="Khmer OS Battambang"/>
                <w:color w:val="000000" w:themeColor="text1"/>
                <w:sz w:val="16"/>
                <w:szCs w:val="16"/>
                <w:cs/>
                <w:lang w:val="en-GB" w:bidi="km-KH"/>
              </w:rPr>
              <w:t>មានប្រសិទ្ធភាព</w:t>
            </w:r>
            <w:r>
              <w:rPr>
                <w:rFonts w:ascii="Khmer OS Battambang" w:hAnsi="Khmer OS Battambang" w:cs="Khmer OS Battambang" w:hint="cs"/>
                <w:color w:val="000000" w:themeColor="text1"/>
                <w:sz w:val="16"/>
                <w:szCs w:val="16"/>
                <w:cs/>
                <w:lang w:val="en-GB" w:bidi="km-KH"/>
              </w:rPr>
              <w:t xml:space="preserve">ដល់កម្រិតណា </w:t>
            </w:r>
            <w:r w:rsidRPr="00682D79">
              <w:rPr>
                <w:rFonts w:ascii="Khmer OS Battambang" w:hAnsi="Khmer OS Battambang" w:cs="Khmer OS Battambang"/>
                <w:color w:val="000000" w:themeColor="text1"/>
                <w:sz w:val="16"/>
                <w:szCs w:val="16"/>
                <w:cs/>
                <w:lang w:val="en-GB" w:bidi="km-KH"/>
              </w:rPr>
              <w:t>ក្នុងការកាត់បន្ថយភាពងាយរងគ្រោះ</w:t>
            </w:r>
            <w:r>
              <w:rPr>
                <w:rFonts w:ascii="Khmer OS Battambang" w:hAnsi="Khmer OS Battambang" w:cs="Khmer OS Battambang" w:hint="cs"/>
                <w:color w:val="000000" w:themeColor="text1"/>
                <w:sz w:val="16"/>
                <w:szCs w:val="16"/>
                <w:cs/>
                <w:lang w:val="en-GB" w:bidi="km-KH"/>
              </w:rPr>
              <w:t xml:space="preserve"> ដែល</w:t>
            </w:r>
            <w:r w:rsidRPr="00682D79">
              <w:rPr>
                <w:rFonts w:ascii="Khmer OS Battambang" w:hAnsi="Khmer OS Battambang" w:cs="Khmer OS Battambang"/>
                <w:color w:val="000000" w:themeColor="text1"/>
                <w:sz w:val="16"/>
                <w:szCs w:val="16"/>
                <w:cs/>
                <w:lang w:val="en-GB" w:bidi="km-KH"/>
              </w:rPr>
              <w:t>ទាក់ទងនឹងអាកាសធាតុ</w:t>
            </w:r>
            <w:r>
              <w:rPr>
                <w:rFonts w:ascii="Khmer OS Battambang" w:hAnsi="Khmer OS Battambang" w:cs="Khmer OS Battambang" w:hint="cs"/>
                <w:color w:val="000000" w:themeColor="text1"/>
                <w:sz w:val="16"/>
                <w:szCs w:val="16"/>
                <w:cs/>
                <w:lang w:val="en-GB" w:bidi="km-KH"/>
              </w:rPr>
              <w:t xml:space="preserve"> </w:t>
            </w:r>
            <w:r w:rsidRPr="00682D79">
              <w:rPr>
                <w:rFonts w:ascii="Khmer OS Battambang" w:hAnsi="Khmer OS Battambang" w:cs="Khmer OS Battambang"/>
                <w:color w:val="000000" w:themeColor="text1"/>
                <w:sz w:val="16"/>
                <w:szCs w:val="16"/>
                <w:cs/>
                <w:lang w:val="en-GB" w:bidi="km-KH"/>
              </w:rPr>
              <w:t>នៅក្នុងតំបន់ដែល</w:t>
            </w:r>
            <w:r>
              <w:rPr>
                <w:rFonts w:ascii="Khmer OS Battambang" w:hAnsi="Khmer OS Battambang" w:cs="Khmer OS Battambang" w:hint="cs"/>
                <w:color w:val="000000" w:themeColor="text1"/>
                <w:sz w:val="16"/>
                <w:szCs w:val="16"/>
                <w:cs/>
                <w:lang w:val="en-GB" w:bidi="km-KH"/>
              </w:rPr>
              <w:t>កម្មវិធីនេះ</w:t>
            </w:r>
            <w:r w:rsidRPr="00682D79">
              <w:rPr>
                <w:rFonts w:ascii="Khmer OS Battambang" w:hAnsi="Khmer OS Battambang" w:cs="Khmer OS Battambang"/>
                <w:color w:val="000000" w:themeColor="text1"/>
                <w:sz w:val="16"/>
                <w:szCs w:val="16"/>
                <w:cs/>
                <w:lang w:val="en-GB" w:bidi="km-KH"/>
              </w:rPr>
              <w:t>បានចាប់ផ្តើមដំណើរការ</w:t>
            </w:r>
            <w:r w:rsidRPr="00682D79">
              <w:rPr>
                <w:rFonts w:ascii="Khmer OS Battambang" w:hAnsi="Khmer OS Battambang" w:cs="Khmer OS Battambang"/>
                <w:color w:val="000000" w:themeColor="text1"/>
                <w:sz w:val="16"/>
                <w:szCs w:val="16"/>
                <w:lang w:val="en-GB" w:bidi="km-KH"/>
              </w:rPr>
              <w:t>?</w:t>
            </w:r>
          </w:p>
          <w:p w14:paraId="7E524FD4" w14:textId="77777777" w:rsidR="00E90502" w:rsidRPr="00682D79"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82D79">
              <w:rPr>
                <w:rFonts w:ascii="Khmer OS Battambang" w:hAnsi="Khmer OS Battambang" w:cs="Khmer OS Battambang"/>
                <w:color w:val="000000" w:themeColor="text1"/>
                <w:sz w:val="16"/>
                <w:szCs w:val="16"/>
                <w:cs/>
                <w:lang w:val="en-GB" w:bidi="km-KH"/>
              </w:rPr>
              <w:t>តើមានភ័ស្តុតាង</w:t>
            </w:r>
            <w:r>
              <w:rPr>
                <w:rFonts w:ascii="Khmer OS Battambang" w:hAnsi="Khmer OS Battambang" w:cs="Khmer OS Battambang" w:hint="cs"/>
                <w:color w:val="000000" w:themeColor="text1"/>
                <w:sz w:val="16"/>
                <w:szCs w:val="16"/>
                <w:cs/>
                <w:lang w:val="en-GB" w:bidi="km-KH"/>
              </w:rPr>
              <w:t>បញ្ជាក់អំពីវត្ថុ</w:t>
            </w:r>
            <w:r w:rsidRPr="00682D79">
              <w:rPr>
                <w:rFonts w:ascii="Khmer OS Battambang" w:hAnsi="Khmer OS Battambang" w:cs="Khmer OS Battambang"/>
                <w:color w:val="000000" w:themeColor="text1"/>
                <w:sz w:val="16"/>
                <w:szCs w:val="16"/>
                <w:cs/>
                <w:lang w:val="en-GB" w:bidi="km-KH"/>
              </w:rPr>
              <w:t>បំណង</w:t>
            </w:r>
            <w:r>
              <w:rPr>
                <w:rFonts w:ascii="Khmer OS Battambang" w:hAnsi="Khmer OS Battambang" w:cs="Khmer OS Battambang" w:hint="cs"/>
                <w:color w:val="000000" w:themeColor="text1"/>
                <w:sz w:val="16"/>
                <w:szCs w:val="16"/>
                <w:cs/>
                <w:lang w:val="en-GB" w:bidi="km-KH"/>
              </w:rPr>
              <w:t xml:space="preserve">អ្វីខ្លះ </w:t>
            </w:r>
            <w:r w:rsidRPr="00682D79">
              <w:rPr>
                <w:rFonts w:ascii="Khmer OS Battambang" w:hAnsi="Khmer OS Battambang" w:cs="Khmer OS Battambang"/>
                <w:color w:val="000000" w:themeColor="text1"/>
                <w:sz w:val="16"/>
                <w:szCs w:val="16"/>
                <w:cs/>
                <w:lang w:val="en-GB" w:bidi="km-KH"/>
              </w:rPr>
              <w:t>ដែលចង្អុលបង្ហាញ</w:t>
            </w:r>
            <w:r>
              <w:rPr>
                <w:rFonts w:ascii="Khmer OS Battambang" w:hAnsi="Khmer OS Battambang" w:cs="Khmer OS Battambang" w:hint="cs"/>
                <w:color w:val="000000" w:themeColor="text1"/>
                <w:sz w:val="16"/>
                <w:szCs w:val="16"/>
                <w:cs/>
                <w:lang w:val="en-GB" w:bidi="km-KH"/>
              </w:rPr>
              <w:t>អំ</w:t>
            </w:r>
            <w:r w:rsidRPr="00682D79">
              <w:rPr>
                <w:rFonts w:ascii="Khmer OS Battambang" w:hAnsi="Khmer OS Battambang" w:cs="Khmer OS Battambang"/>
                <w:color w:val="000000" w:themeColor="text1"/>
                <w:sz w:val="16"/>
                <w:szCs w:val="16"/>
                <w:cs/>
                <w:lang w:val="en-GB" w:bidi="km-KH"/>
              </w:rPr>
              <w:t>ពីរបៀបដែលសកម្មភាពដែល</w:t>
            </w:r>
            <w:r>
              <w:rPr>
                <w:rFonts w:ascii="Khmer OS Battambang" w:hAnsi="Khmer OS Battambang" w:cs="Khmer OS Battambang" w:hint="cs"/>
                <w:color w:val="000000" w:themeColor="text1"/>
                <w:sz w:val="16"/>
                <w:szCs w:val="16"/>
                <w:cs/>
                <w:lang w:val="en-GB" w:bidi="km-KH"/>
              </w:rPr>
              <w:t>ត្រូវ</w:t>
            </w:r>
            <w:r w:rsidRPr="00682D79">
              <w:rPr>
                <w:rFonts w:ascii="Khmer OS Battambang" w:hAnsi="Khmer OS Battambang" w:cs="Khmer OS Battambang"/>
                <w:color w:val="000000" w:themeColor="text1"/>
                <w:sz w:val="16"/>
                <w:szCs w:val="16"/>
                <w:cs/>
                <w:lang w:val="en-GB" w:bidi="km-KH"/>
              </w:rPr>
              <w:t>បានគ្រោងទុក និង</w:t>
            </w:r>
            <w:r>
              <w:rPr>
                <w:rFonts w:ascii="Khmer OS Battambang" w:hAnsi="Khmer OS Battambang" w:cs="Khmer OS Battambang" w:hint="cs"/>
                <w:color w:val="000000" w:themeColor="text1"/>
                <w:sz w:val="16"/>
                <w:szCs w:val="16"/>
                <w:cs/>
                <w:lang w:val="en-GB" w:bidi="km-KH"/>
              </w:rPr>
              <w:t>កំពុង</w:t>
            </w:r>
            <w:r w:rsidRPr="00682D79">
              <w:rPr>
                <w:rFonts w:ascii="Khmer OS Battambang" w:hAnsi="Khmer OS Battambang" w:cs="Khmer OS Battambang"/>
                <w:color w:val="000000" w:themeColor="text1"/>
                <w:sz w:val="16"/>
                <w:szCs w:val="16"/>
                <w:cs/>
                <w:lang w:val="en-GB" w:bidi="km-KH"/>
              </w:rPr>
              <w:t>អនុវត្ត</w:t>
            </w:r>
            <w:r>
              <w:rPr>
                <w:rFonts w:ascii="Khmer OS Battambang" w:hAnsi="Khmer OS Battambang" w:cs="Khmer OS Battambang" w:hint="cs"/>
                <w:color w:val="000000" w:themeColor="text1"/>
                <w:sz w:val="16"/>
                <w:szCs w:val="16"/>
                <w:cs/>
                <w:lang w:val="en-GB" w:bidi="km-KH"/>
              </w:rPr>
              <w:t xml:space="preserve"> </w:t>
            </w:r>
            <w:r w:rsidRPr="00682D79">
              <w:rPr>
                <w:rFonts w:ascii="Khmer OS Battambang" w:hAnsi="Khmer OS Battambang" w:cs="Khmer OS Battambang"/>
                <w:color w:val="000000" w:themeColor="text1"/>
                <w:sz w:val="16"/>
                <w:szCs w:val="16"/>
                <w:cs/>
                <w:lang w:val="en-GB" w:bidi="km-KH"/>
              </w:rPr>
              <w:t>នឹងកាត់បន្ថយភាពងាយរងគ្រោះ</w:t>
            </w:r>
            <w:r>
              <w:rPr>
                <w:rFonts w:ascii="Khmer OS Battambang" w:hAnsi="Khmer OS Battambang" w:cs="Khmer OS Battambang" w:hint="cs"/>
                <w:color w:val="000000" w:themeColor="text1"/>
                <w:sz w:val="16"/>
                <w:szCs w:val="16"/>
                <w:cs/>
                <w:lang w:val="en-GB" w:bidi="km-KH"/>
              </w:rPr>
              <w:t xml:space="preserve"> </w:t>
            </w:r>
            <w:r w:rsidRPr="00682D79">
              <w:rPr>
                <w:rFonts w:ascii="Khmer OS Battambang" w:hAnsi="Khmer OS Battambang" w:cs="Khmer OS Battambang"/>
                <w:color w:val="000000" w:themeColor="text1"/>
                <w:sz w:val="16"/>
                <w:szCs w:val="16"/>
                <w:cs/>
                <w:lang w:val="en-GB" w:bidi="km-KH"/>
              </w:rPr>
              <w:t>ក្នុងករណីដែលការវាស់វែង</w:t>
            </w:r>
            <w:r>
              <w:rPr>
                <w:rFonts w:ascii="Khmer OS Battambang" w:hAnsi="Khmer OS Battambang" w:cs="Khmer OS Battambang" w:hint="cs"/>
                <w:color w:val="000000" w:themeColor="text1"/>
                <w:sz w:val="16"/>
                <w:szCs w:val="16"/>
                <w:cs/>
                <w:lang w:val="en-GB" w:bidi="km-KH"/>
              </w:rPr>
              <w:t>ឆាប់ផ្តើមឆាប់ពេក</w:t>
            </w:r>
            <w:r w:rsidRPr="00682D79">
              <w:rPr>
                <w:rFonts w:ascii="Khmer OS Battambang" w:hAnsi="Khmer OS Battambang" w:cs="Khmer OS Battambang"/>
                <w:color w:val="000000" w:themeColor="text1"/>
                <w:sz w:val="16"/>
                <w:szCs w:val="16"/>
                <w:lang w:val="en-GB" w:bidi="km-KH"/>
              </w:rPr>
              <w:t>?</w:t>
            </w:r>
          </w:p>
          <w:p w14:paraId="36CD7A8B" w14:textId="77777777" w:rsidR="00E90502" w:rsidRPr="00682D79"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82D79">
              <w:rPr>
                <w:rFonts w:ascii="Khmer OS Battambang" w:hAnsi="Khmer OS Battambang" w:cs="Khmer OS Battambang"/>
                <w:color w:val="000000" w:themeColor="text1"/>
                <w:sz w:val="16"/>
                <w:szCs w:val="16"/>
                <w:cs/>
                <w:lang w:val="en-GB" w:bidi="km-KH"/>
              </w:rPr>
              <w:t>តើទ្រឹស្ដីនៃការផ្លាស់ប្តូរត្រូវបានយកទៅអនុវត្តដែរឬទេ</w:t>
            </w:r>
            <w:r w:rsidRPr="00682D79">
              <w:rPr>
                <w:rFonts w:ascii="Khmer OS Battambang" w:hAnsi="Khmer OS Battambang" w:cs="Khmer OS Battambang"/>
                <w:color w:val="000000" w:themeColor="text1"/>
                <w:sz w:val="16"/>
                <w:szCs w:val="16"/>
                <w:lang w:val="en-GB" w:bidi="km-KH"/>
              </w:rPr>
              <w:t>?</w:t>
            </w:r>
          </w:p>
          <w:p w14:paraId="03E2EA29" w14:textId="77777777" w:rsidR="00E90502" w:rsidRPr="00682D79"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82D79">
              <w:rPr>
                <w:rFonts w:ascii="Khmer OS Battambang" w:hAnsi="Khmer OS Battambang" w:cs="Khmer OS Battambang"/>
                <w:color w:val="000000" w:themeColor="text1"/>
                <w:sz w:val="16"/>
                <w:szCs w:val="16"/>
                <w:cs/>
                <w:lang w:val="en-GB" w:bidi="km-KH"/>
              </w:rPr>
              <w:t>តើអន្តរាគមន៍ត្រូវបានអនុវត្តតាមស្តង់ដារខ្ពស់ដែរឬទេ</w:t>
            </w:r>
            <w:r w:rsidRPr="00682D79">
              <w:rPr>
                <w:rFonts w:ascii="Khmer OS Battambang" w:hAnsi="Khmer OS Battambang" w:cs="Khmer OS Battambang"/>
                <w:color w:val="000000" w:themeColor="text1"/>
                <w:sz w:val="16"/>
                <w:szCs w:val="16"/>
                <w:lang w:val="en-GB" w:bidi="km-KH"/>
              </w:rPr>
              <w:t>?</w:t>
            </w:r>
          </w:p>
          <w:p w14:paraId="333DDB32" w14:textId="77777777" w:rsidR="00E90502" w:rsidRPr="00046B25"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682D79">
              <w:rPr>
                <w:rFonts w:ascii="Khmer OS Battambang" w:hAnsi="Khmer OS Battambang" w:cs="Khmer OS Battambang"/>
                <w:color w:val="000000" w:themeColor="text1"/>
                <w:sz w:val="16"/>
                <w:szCs w:val="16"/>
                <w:cs/>
                <w:lang w:val="en-GB" w:bidi="km-KH"/>
              </w:rPr>
              <w:t>តើមានវិធានការអ្វីខ្លះដើម្បីធានាបាននូវការអនុវត្តប្រកបដោយគុណភាពខ្ពស់ នៅពេលធ្វើការតាមរយៈដៃគូ និងអ្នកម៉ៅការក្នុងស្រុក</w:t>
            </w:r>
            <w:r w:rsidRPr="00682D79">
              <w:rPr>
                <w:rFonts w:ascii="Khmer OS Battambang" w:hAnsi="Khmer OS Battambang" w:cs="Khmer OS Battambang"/>
                <w:color w:val="000000" w:themeColor="text1"/>
                <w:sz w:val="16"/>
                <w:szCs w:val="16"/>
                <w:lang w:val="en-GB" w:bidi="km-KH"/>
              </w:rPr>
              <w:t>?</w:t>
            </w:r>
          </w:p>
          <w:p w14:paraId="670EDEC2" w14:textId="77777777" w:rsidR="00E90502" w:rsidRPr="00A52946"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A52946">
              <w:rPr>
                <w:rFonts w:ascii="Khmer OS Battambang" w:hAnsi="Khmer OS Battambang" w:cs="Khmer OS Battambang"/>
                <w:color w:val="000000" w:themeColor="text1"/>
                <w:sz w:val="16"/>
                <w:szCs w:val="16"/>
                <w:cs/>
                <w:lang w:val="en-GB" w:bidi="km-KH"/>
              </w:rPr>
              <w:t>តើការត្រួតពិនិត្យ និង</w:t>
            </w:r>
            <w:r>
              <w:rPr>
                <w:rFonts w:ascii="Khmer OS Battambang" w:hAnsi="Khmer OS Battambang" w:cs="Khmer OS Battambang" w:hint="cs"/>
                <w:color w:val="000000" w:themeColor="text1"/>
                <w:sz w:val="16"/>
                <w:szCs w:val="16"/>
                <w:cs/>
                <w:lang w:val="en-GB" w:bidi="km-KH"/>
              </w:rPr>
              <w:t>ការគ្រប់គ្រង</w:t>
            </w:r>
            <w:r w:rsidRPr="00A52946">
              <w:rPr>
                <w:rFonts w:ascii="Khmer OS Battambang" w:hAnsi="Khmer OS Battambang" w:cs="Khmer OS Battambang"/>
                <w:color w:val="000000" w:themeColor="text1"/>
                <w:sz w:val="16"/>
                <w:szCs w:val="16"/>
                <w:cs/>
                <w:lang w:val="en-GB" w:bidi="km-KH"/>
              </w:rPr>
              <w:t>អ្វីខ្លះ</w:t>
            </w:r>
            <w:r>
              <w:rPr>
                <w:rFonts w:ascii="Khmer OS Battambang" w:hAnsi="Khmer OS Battambang" w:cs="Khmer OS Battambang" w:hint="cs"/>
                <w:color w:val="000000" w:themeColor="text1"/>
                <w:sz w:val="16"/>
                <w:szCs w:val="16"/>
                <w:cs/>
                <w:lang w:val="en-GB" w:bidi="km-KH"/>
              </w:rPr>
              <w:t xml:space="preserve"> </w:t>
            </w:r>
            <w:r w:rsidRPr="00A52946">
              <w:rPr>
                <w:rFonts w:ascii="Khmer OS Battambang" w:hAnsi="Khmer OS Battambang" w:cs="Khmer OS Battambang"/>
                <w:color w:val="000000" w:themeColor="text1"/>
                <w:sz w:val="16"/>
                <w:szCs w:val="16"/>
                <w:cs/>
                <w:lang w:val="en-GB" w:bidi="km-KH"/>
              </w:rPr>
              <w:t>ដែលកំពុងត្រូវបានអនុវត្ត ដើម្បីធានាបាននូវអន្តរាគមន៍ប្រកបដោយគុណភាពខ្ពស់</w:t>
            </w:r>
            <w:r w:rsidRPr="00A52946">
              <w:rPr>
                <w:rFonts w:ascii="Khmer OS Battambang" w:hAnsi="Khmer OS Battambang" w:cs="Khmer OS Battambang"/>
                <w:color w:val="000000" w:themeColor="text1"/>
                <w:sz w:val="16"/>
                <w:szCs w:val="16"/>
                <w:lang w:val="en-GB" w:bidi="km-KH"/>
              </w:rPr>
              <w:t>?</w:t>
            </w:r>
          </w:p>
          <w:p w14:paraId="4084B143" w14:textId="77777777" w:rsidR="00E90502" w:rsidRPr="00A52946"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A52946">
              <w:rPr>
                <w:rFonts w:ascii="Khmer OS Battambang" w:hAnsi="Khmer OS Battambang" w:cs="Khmer OS Battambang"/>
                <w:color w:val="000000" w:themeColor="text1"/>
                <w:sz w:val="16"/>
                <w:szCs w:val="16"/>
                <w:cs/>
                <w:lang w:val="en-GB" w:bidi="km-KH"/>
              </w:rPr>
              <w:t xml:space="preserve">តើហានិភ័យអាកាសធាតុចំពោះសេវា </w:t>
            </w:r>
            <w:r w:rsidRPr="00A52946">
              <w:rPr>
                <w:rFonts w:ascii="Khmer OS Battambang" w:hAnsi="Khmer OS Battambang" w:cs="Khmer OS Battambang"/>
                <w:color w:val="000000" w:themeColor="text1"/>
                <w:sz w:val="16"/>
                <w:szCs w:val="16"/>
                <w:lang w:val="en-GB" w:bidi="km-KH"/>
              </w:rPr>
              <w:t xml:space="preserve">WASH </w:t>
            </w:r>
            <w:r w:rsidRPr="00A52946">
              <w:rPr>
                <w:rFonts w:ascii="Khmer OS Battambang" w:hAnsi="Khmer OS Battambang" w:cs="Khmer OS Battambang"/>
                <w:color w:val="000000" w:themeColor="text1"/>
                <w:sz w:val="16"/>
                <w:szCs w:val="16"/>
                <w:cs/>
                <w:lang w:val="en-GB" w:bidi="km-KH"/>
              </w:rPr>
              <w:t>ហេដ្ឋារចនាសម្ព័ន្ធ និងការ</w:t>
            </w:r>
            <w:r>
              <w:rPr>
                <w:rFonts w:ascii="Khmer OS Battambang" w:hAnsi="Khmer OS Battambang" w:cs="Khmer OS Battambang" w:hint="cs"/>
                <w:color w:val="000000" w:themeColor="text1"/>
                <w:sz w:val="16"/>
                <w:szCs w:val="16"/>
                <w:cs/>
                <w:lang w:val="en-GB" w:bidi="km-KH"/>
              </w:rPr>
              <w:t>ប្រឈមមុខរបស់</w:t>
            </w:r>
            <w:r w:rsidRPr="00A52946">
              <w:rPr>
                <w:rFonts w:ascii="Khmer OS Battambang" w:hAnsi="Khmer OS Battambang" w:cs="Khmer OS Battambang"/>
                <w:color w:val="000000" w:themeColor="text1"/>
                <w:sz w:val="16"/>
                <w:szCs w:val="16"/>
                <w:cs/>
                <w:lang w:val="en-GB" w:bidi="km-KH"/>
              </w:rPr>
              <w:t>សហគមន៍</w:t>
            </w:r>
            <w:r>
              <w:rPr>
                <w:rFonts w:ascii="Khmer OS Battambang" w:hAnsi="Khmer OS Battambang" w:cs="Khmer OS Battambang" w:hint="cs"/>
                <w:color w:val="000000" w:themeColor="text1"/>
                <w:sz w:val="16"/>
                <w:szCs w:val="16"/>
                <w:cs/>
                <w:lang w:val="en-GB" w:bidi="km-KH"/>
              </w:rPr>
              <w:t xml:space="preserve"> </w:t>
            </w:r>
            <w:r w:rsidRPr="00A52946">
              <w:rPr>
                <w:rFonts w:ascii="Khmer OS Battambang" w:hAnsi="Khmer OS Battambang" w:cs="Khmer OS Battambang"/>
                <w:color w:val="000000" w:themeColor="text1"/>
                <w:sz w:val="16"/>
                <w:szCs w:val="16"/>
                <w:cs/>
                <w:lang w:val="en-GB" w:bidi="km-KH"/>
              </w:rPr>
              <w:t>ត្រូវបាន</w:t>
            </w:r>
            <w:r>
              <w:rPr>
                <w:rFonts w:ascii="Khmer OS Battambang" w:hAnsi="Khmer OS Battambang" w:cs="Khmer OS Battambang" w:hint="cs"/>
                <w:color w:val="000000" w:themeColor="text1"/>
                <w:sz w:val="16"/>
                <w:szCs w:val="16"/>
                <w:cs/>
                <w:lang w:val="en-GB" w:bidi="km-KH"/>
              </w:rPr>
              <w:t>ពិចារណា</w:t>
            </w:r>
            <w:r w:rsidRPr="00A52946">
              <w:rPr>
                <w:rFonts w:ascii="Khmer OS Battambang" w:hAnsi="Khmer OS Battambang" w:cs="Khmer OS Battambang"/>
                <w:color w:val="000000" w:themeColor="text1"/>
                <w:sz w:val="16"/>
                <w:szCs w:val="16"/>
                <w:cs/>
                <w:lang w:val="en-GB" w:bidi="km-KH"/>
              </w:rPr>
              <w:t>យ៉ាង</w:t>
            </w:r>
            <w:r>
              <w:rPr>
                <w:rFonts w:ascii="Khmer OS Battambang" w:hAnsi="Khmer OS Battambang" w:cs="Khmer OS Battambang" w:hint="cs"/>
                <w:color w:val="000000" w:themeColor="text1"/>
                <w:sz w:val="16"/>
                <w:szCs w:val="16"/>
                <w:cs/>
                <w:lang w:val="en-GB" w:bidi="km-KH"/>
              </w:rPr>
              <w:t>ហ្ម</w:t>
            </w:r>
            <w:r w:rsidRPr="00A52946">
              <w:rPr>
                <w:rFonts w:ascii="Khmer OS Battambang" w:hAnsi="Khmer OS Battambang" w:cs="Khmer OS Battambang"/>
                <w:color w:val="000000" w:themeColor="text1"/>
                <w:sz w:val="16"/>
                <w:szCs w:val="16"/>
                <w:cs/>
                <w:lang w:val="en-GB" w:bidi="km-KH"/>
              </w:rPr>
              <w:t>ត់ចត់ និង</w:t>
            </w:r>
            <w:r>
              <w:rPr>
                <w:rFonts w:ascii="Khmer OS Battambang" w:hAnsi="Khmer OS Battambang" w:cs="Khmer OS Battambang" w:hint="cs"/>
                <w:color w:val="000000" w:themeColor="text1"/>
                <w:sz w:val="16"/>
                <w:szCs w:val="16"/>
                <w:cs/>
                <w:lang w:val="en-GB" w:bidi="km-KH"/>
              </w:rPr>
              <w:t>ត្រូវបាន</w:t>
            </w:r>
            <w:r w:rsidRPr="00A52946">
              <w:rPr>
                <w:rFonts w:ascii="Khmer OS Battambang" w:hAnsi="Khmer OS Battambang" w:cs="Khmer OS Battambang"/>
                <w:color w:val="000000" w:themeColor="text1"/>
                <w:sz w:val="16"/>
                <w:szCs w:val="16"/>
                <w:cs/>
                <w:lang w:val="en-GB" w:bidi="km-KH"/>
              </w:rPr>
              <w:t>រួមបញ្ចូល</w:t>
            </w:r>
            <w:r>
              <w:rPr>
                <w:rFonts w:ascii="Khmer OS Battambang" w:hAnsi="Khmer OS Battambang" w:cs="Khmer OS Battambang" w:hint="cs"/>
                <w:color w:val="000000" w:themeColor="text1"/>
                <w:sz w:val="16"/>
                <w:szCs w:val="16"/>
                <w:cs/>
                <w:lang w:val="en-GB" w:bidi="km-KH"/>
              </w:rPr>
              <w:t>នៅ</w:t>
            </w:r>
            <w:r w:rsidRPr="00A52946">
              <w:rPr>
                <w:rFonts w:ascii="Khmer OS Battambang" w:hAnsi="Khmer OS Battambang" w:cs="Khmer OS Battambang"/>
                <w:color w:val="000000" w:themeColor="text1"/>
                <w:sz w:val="16"/>
                <w:szCs w:val="16"/>
                <w:cs/>
                <w:lang w:val="en-GB" w:bidi="km-KH"/>
              </w:rPr>
              <w:t>ក្នុងឧបករណ៍</w:t>
            </w:r>
            <w:r>
              <w:rPr>
                <w:rFonts w:ascii="Khmer OS Battambang" w:hAnsi="Khmer OS Battambang" w:cs="Khmer OS Battambang" w:hint="cs"/>
                <w:color w:val="000000" w:themeColor="text1"/>
                <w:sz w:val="16"/>
                <w:szCs w:val="16"/>
                <w:cs/>
                <w:lang w:val="en-GB" w:bidi="km-KH"/>
              </w:rPr>
              <w:t>នៃការប៉ាន់ប្រមាណ</w:t>
            </w:r>
            <w:r w:rsidRPr="00A52946">
              <w:rPr>
                <w:rFonts w:ascii="Khmer OS Battambang" w:hAnsi="Khmer OS Battambang" w:cs="Khmer OS Battambang"/>
                <w:color w:val="000000" w:themeColor="text1"/>
                <w:sz w:val="16"/>
                <w:szCs w:val="16"/>
                <w:cs/>
                <w:lang w:val="en-GB" w:bidi="km-KH"/>
              </w:rPr>
              <w:t xml:space="preserve"> និងការត្រួតពិនិត្យដែរឬទេ</w:t>
            </w:r>
            <w:r w:rsidRPr="00A52946">
              <w:rPr>
                <w:rFonts w:ascii="Khmer OS Battambang" w:hAnsi="Khmer OS Battambang" w:cs="Khmer OS Battambang"/>
                <w:color w:val="000000" w:themeColor="text1"/>
                <w:sz w:val="16"/>
                <w:szCs w:val="16"/>
                <w:lang w:val="en-GB" w:bidi="km-KH"/>
              </w:rPr>
              <w:t>?</w:t>
            </w:r>
          </w:p>
          <w:p w14:paraId="3D9129B0" w14:textId="77777777" w:rsidR="00E90502" w:rsidRPr="00A52946"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A52946">
              <w:rPr>
                <w:rFonts w:ascii="Khmer OS Battambang" w:hAnsi="Khmer OS Battambang" w:cs="Khmer OS Battambang"/>
                <w:color w:val="000000" w:themeColor="text1"/>
                <w:sz w:val="16"/>
                <w:szCs w:val="16"/>
                <w:cs/>
                <w:lang w:val="en-GB" w:bidi="km-KH"/>
              </w:rPr>
              <w:lastRenderedPageBreak/>
              <w:t>តើការកែលម្អ</w:t>
            </w:r>
            <w:r>
              <w:rPr>
                <w:rFonts w:ascii="Khmer OS Battambang" w:hAnsi="Khmer OS Battambang" w:cs="Khmer OS Battambang" w:hint="cs"/>
                <w:color w:val="000000" w:themeColor="text1"/>
                <w:sz w:val="16"/>
                <w:szCs w:val="16"/>
                <w:cs/>
                <w:lang w:val="en-GB" w:bidi="km-KH"/>
              </w:rPr>
              <w:t>អ្វីខ្លះ</w:t>
            </w:r>
            <w:r w:rsidRPr="00A52946">
              <w:rPr>
                <w:rFonts w:ascii="Khmer OS Battambang" w:hAnsi="Khmer OS Battambang" w:cs="Khmer OS Battambang"/>
                <w:color w:val="000000" w:themeColor="text1"/>
                <w:sz w:val="16"/>
                <w:szCs w:val="16"/>
                <w:cs/>
                <w:lang w:val="en-GB" w:bidi="km-KH"/>
              </w:rPr>
              <w:t>ដែលអាចកើត</w:t>
            </w:r>
            <w:r>
              <w:rPr>
                <w:rFonts w:ascii="Khmer OS Battambang" w:hAnsi="Khmer OS Battambang" w:cs="Khmer OS Battambang" w:hint="cs"/>
                <w:color w:val="000000" w:themeColor="text1"/>
                <w:sz w:val="16"/>
                <w:szCs w:val="16"/>
                <w:cs/>
                <w:lang w:val="en-GB" w:bidi="km-KH"/>
              </w:rPr>
              <w:t xml:space="preserve">ឡើង </w:t>
            </w:r>
            <w:r w:rsidRPr="00A52946">
              <w:rPr>
                <w:rFonts w:ascii="Khmer OS Battambang" w:hAnsi="Khmer OS Battambang" w:cs="Khmer OS Battambang"/>
                <w:color w:val="000000" w:themeColor="text1"/>
                <w:sz w:val="16"/>
                <w:szCs w:val="16"/>
                <w:cs/>
                <w:lang w:val="en-GB" w:bidi="km-KH"/>
              </w:rPr>
              <w:t xml:space="preserve">នៅក្នុងវិធីវាស់ស្ទង់ </w:t>
            </w:r>
            <w:r>
              <w:rPr>
                <w:rFonts w:ascii="Khmer OS Battambang" w:hAnsi="Khmer OS Battambang" w:cs="Khmer OS Battambang" w:hint="cs"/>
                <w:color w:val="000000" w:themeColor="text1"/>
                <w:sz w:val="16"/>
                <w:szCs w:val="16"/>
                <w:cs/>
                <w:lang w:val="en-GB" w:bidi="km-KH"/>
              </w:rPr>
              <w:t>ត្រួតពិនិត្យ</w:t>
            </w:r>
            <w:r w:rsidRPr="00A52946">
              <w:rPr>
                <w:rFonts w:ascii="Khmer OS Battambang" w:hAnsi="Khmer OS Battambang" w:cs="Khmer OS Battambang"/>
                <w:color w:val="000000" w:themeColor="text1"/>
                <w:sz w:val="16"/>
                <w:szCs w:val="16"/>
                <w:cs/>
                <w:lang w:val="en-GB" w:bidi="km-KH"/>
              </w:rPr>
              <w:t xml:space="preserve"> និងរាយការណ៍អំពីភាពធន់នឹងអាកាសធាតុ</w:t>
            </w:r>
            <w:r w:rsidRPr="00A52946">
              <w:rPr>
                <w:rFonts w:ascii="Khmer OS Battambang" w:hAnsi="Khmer OS Battambang" w:cs="Khmer OS Battambang"/>
                <w:color w:val="000000" w:themeColor="text1"/>
                <w:sz w:val="16"/>
                <w:szCs w:val="16"/>
                <w:lang w:val="en-GB" w:bidi="km-KH"/>
              </w:rPr>
              <w:t>?</w:t>
            </w:r>
          </w:p>
          <w:p w14:paraId="04F91052" w14:textId="77777777" w:rsidR="00E90502"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A52946">
              <w:rPr>
                <w:rFonts w:ascii="Khmer OS Battambang" w:hAnsi="Khmer OS Battambang" w:cs="Khmer OS Battambang"/>
                <w:color w:val="000000" w:themeColor="text1"/>
                <w:sz w:val="16"/>
                <w:szCs w:val="16"/>
                <w:cs/>
                <w:lang w:val="en-GB" w:bidi="km-KH"/>
              </w:rPr>
              <w:t xml:space="preserve">តើកម្មវិធី </w:t>
            </w:r>
            <w:r w:rsidRPr="00A52946">
              <w:rPr>
                <w:rFonts w:ascii="Khmer OS Battambang" w:hAnsi="Khmer OS Battambang" w:cs="Khmer OS Battambang"/>
                <w:color w:val="000000" w:themeColor="text1"/>
                <w:sz w:val="16"/>
                <w:szCs w:val="16"/>
                <w:lang w:val="en-GB" w:bidi="km-KH"/>
              </w:rPr>
              <w:t xml:space="preserve">WASH </w:t>
            </w:r>
            <w:r w:rsidRPr="00A52946">
              <w:rPr>
                <w:rFonts w:ascii="Khmer OS Battambang" w:hAnsi="Khmer OS Battambang" w:cs="Khmer OS Battambang"/>
                <w:color w:val="000000" w:themeColor="text1"/>
                <w:sz w:val="16"/>
                <w:szCs w:val="16"/>
                <w:cs/>
                <w:lang w:val="en-GB" w:bidi="km-KH"/>
              </w:rPr>
              <w:t>មានប្រសិទ្ធភាព</w:t>
            </w:r>
            <w:r>
              <w:rPr>
                <w:rFonts w:ascii="Khmer OS Battambang" w:hAnsi="Khmer OS Battambang" w:cs="Khmer OS Battambang" w:hint="cs"/>
                <w:color w:val="000000" w:themeColor="text1"/>
                <w:sz w:val="16"/>
                <w:szCs w:val="16"/>
                <w:cs/>
                <w:lang w:val="en-GB" w:bidi="km-KH"/>
              </w:rPr>
              <w:t>ដល់កម្រិតណា នៅក្នុងនវានុវត្តន៍</w:t>
            </w:r>
            <w:r w:rsidRPr="00A52946">
              <w:rPr>
                <w:rFonts w:ascii="Khmer OS Battambang" w:hAnsi="Khmer OS Battambang" w:cs="Khmer OS Battambang"/>
                <w:color w:val="000000" w:themeColor="text1"/>
                <w:sz w:val="16"/>
                <w:szCs w:val="16"/>
                <w:cs/>
                <w:lang w:val="en-GB" w:bidi="km-KH"/>
              </w:rPr>
              <w:t xml:space="preserve"> និង</w:t>
            </w:r>
            <w:r>
              <w:rPr>
                <w:rFonts w:ascii="Khmer OS Battambang" w:hAnsi="Khmer OS Battambang" w:cs="Khmer OS Battambang" w:hint="cs"/>
                <w:color w:val="000000" w:themeColor="text1"/>
                <w:sz w:val="16"/>
                <w:szCs w:val="16"/>
                <w:cs/>
                <w:lang w:val="en-GB" w:bidi="km-KH"/>
              </w:rPr>
              <w:t xml:space="preserve">ការអភិវឌ្ឍអភិក្រម </w:t>
            </w:r>
            <w:r w:rsidRPr="00A52946">
              <w:rPr>
                <w:rFonts w:ascii="Khmer OS Battambang" w:hAnsi="Khmer OS Battambang" w:cs="Khmer OS Battambang"/>
                <w:color w:val="000000" w:themeColor="text1"/>
                <w:sz w:val="16"/>
                <w:szCs w:val="16"/>
                <w:cs/>
                <w:lang w:val="en-GB" w:bidi="km-KH"/>
              </w:rPr>
              <w:t>ដោយប្រើទិន្នន័យព្យាករណ៍អាកាសធាតុ</w:t>
            </w:r>
            <w:r>
              <w:rPr>
                <w:rFonts w:ascii="Khmer OS Battambang" w:hAnsi="Khmer OS Battambang" w:cs="Khmer OS Battambang" w:hint="cs"/>
                <w:color w:val="000000" w:themeColor="text1"/>
                <w:sz w:val="16"/>
                <w:szCs w:val="16"/>
                <w:cs/>
                <w:lang w:val="en-GB" w:bidi="km-KH"/>
              </w:rPr>
              <w:t xml:space="preserve">តិចជាងមុន </w:t>
            </w:r>
            <w:r w:rsidRPr="00A52946">
              <w:rPr>
                <w:rFonts w:ascii="Khmer OS Battambang" w:hAnsi="Khmer OS Battambang" w:cs="Khmer OS Battambang"/>
                <w:color w:val="000000" w:themeColor="text1"/>
                <w:sz w:val="16"/>
                <w:szCs w:val="16"/>
                <w:cs/>
                <w:lang w:val="en-GB" w:bidi="km-KH"/>
              </w:rPr>
              <w:t>សម្រាប់ការជ្រើសរើសតំបន់គោលដៅ និងឧបករណ៍</w:t>
            </w:r>
            <w:r>
              <w:rPr>
                <w:rFonts w:ascii="Khmer OS Battambang" w:hAnsi="Khmer OS Battambang" w:cs="Khmer OS Battambang" w:hint="cs"/>
                <w:color w:val="000000" w:themeColor="text1"/>
                <w:sz w:val="16"/>
                <w:szCs w:val="16"/>
                <w:cs/>
                <w:lang w:val="en-GB" w:bidi="km-KH"/>
              </w:rPr>
              <w:t>រៀបចំ</w:t>
            </w:r>
            <w:r w:rsidRPr="00A52946">
              <w:rPr>
                <w:rFonts w:ascii="Khmer OS Battambang" w:hAnsi="Khmer OS Battambang" w:cs="Khmer OS Battambang"/>
                <w:color w:val="000000" w:themeColor="text1"/>
                <w:sz w:val="16"/>
                <w:szCs w:val="16"/>
                <w:cs/>
                <w:lang w:val="en-GB" w:bidi="km-KH"/>
              </w:rPr>
              <w:t>ការផ្គត់ផ្គង់ទឹក</w:t>
            </w:r>
            <w:r>
              <w:rPr>
                <w:rFonts w:ascii="Khmer OS Battambang" w:hAnsi="Khmer OS Battambang" w:cs="Khmer OS Battambang" w:hint="cs"/>
                <w:color w:val="000000" w:themeColor="text1"/>
                <w:sz w:val="16"/>
                <w:szCs w:val="16"/>
                <w:cs/>
                <w:lang w:val="en-GB" w:bidi="km-KH"/>
              </w:rPr>
              <w:t xml:space="preserve"> ដំណើរការនៃការធ្វើផែនការសុវត្ថិភាពទឹក ការជ្រើសរើស ការរៀបចំ និងការអនុវត្តសេវា </w:t>
            </w:r>
            <w:r w:rsidRPr="00046B25">
              <w:rPr>
                <w:rFonts w:ascii="Khmer OS Battambang" w:hAnsi="Khmer OS Battambang" w:cs="Khmer OS Battambang"/>
                <w:color w:val="000000" w:themeColor="text1"/>
                <w:sz w:val="16"/>
                <w:szCs w:val="16"/>
                <w:lang w:val="en-GB" w:bidi="km-KH"/>
              </w:rPr>
              <w:t>WASH</w:t>
            </w:r>
            <w:r>
              <w:rPr>
                <w:rFonts w:ascii="Khmer OS Battambang" w:hAnsi="Khmer OS Battambang" w:cs="Khmer OS Battambang" w:hint="cs"/>
                <w:color w:val="000000" w:themeColor="text1"/>
                <w:sz w:val="16"/>
                <w:szCs w:val="16"/>
                <w:cs/>
                <w:lang w:val="en-GB" w:bidi="km-KH"/>
              </w:rPr>
              <w:t xml:space="preserve"> ដែលធន់នឹងអាកាសធាតុ និងនៅក្នុងការផ្តល់ធាតុចូលដល់ផែនការថ្នាក់ជាតិ ការណែនាំផ្នែកបច្ចេកទេស និងស្តង់ដារនានា ដែលទាក់ទងនឹងអាកាសធាតុ និង</w:t>
            </w:r>
            <w:r w:rsidRPr="00046B25">
              <w:rPr>
                <w:rFonts w:ascii="Khmer OS Battambang" w:hAnsi="Khmer OS Battambang" w:cs="Khmer OS Battambang"/>
                <w:color w:val="000000" w:themeColor="text1"/>
                <w:sz w:val="16"/>
                <w:szCs w:val="16"/>
                <w:lang w:val="en-GB" w:bidi="km-KH"/>
              </w:rPr>
              <w:t xml:space="preserve"> WASH</w:t>
            </w:r>
            <w:r>
              <w:rPr>
                <w:rFonts w:ascii="Khmer OS Battambang" w:hAnsi="Khmer OS Battambang" w:cs="Khmer OS Battambang" w:hint="cs"/>
                <w:color w:val="000000" w:themeColor="text1"/>
                <w:sz w:val="16"/>
                <w:szCs w:val="16"/>
                <w:cs/>
                <w:lang w:val="en-GB" w:bidi="km-KH"/>
              </w:rPr>
              <w:t>?</w:t>
            </w:r>
          </w:p>
          <w:p w14:paraId="61F3C2EC" w14:textId="77777777" w:rsidR="00E90502" w:rsidRPr="00046B25"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Pr>
                <w:rFonts w:ascii="Khmer OS Battambang" w:hAnsi="Khmer OS Battambang" w:cs="Khmer OS Battambang" w:hint="cs"/>
                <w:color w:val="000000" w:themeColor="text1"/>
                <w:sz w:val="16"/>
                <w:szCs w:val="16"/>
                <w:cs/>
                <w:lang w:val="en-GB" w:bidi="km-KH"/>
              </w:rPr>
              <w:t>តើកម្មវិធីអាចវាស់ស្ទង់ និងត្រួតពិនិត្យសូចនាករដែលធន់នឹងអាកាសធាតុបានល្អប៉ុណ្ណា?</w:t>
            </w:r>
          </w:p>
        </w:tc>
        <w:tc>
          <w:tcPr>
            <w:tcW w:w="712" w:type="pct"/>
          </w:tcPr>
          <w:p w14:paraId="5F89CD38" w14:textId="77777777" w:rsidR="00E90502" w:rsidRPr="00D25AB4" w:rsidRDefault="00E90502" w:rsidP="00765117">
            <w:pPr>
              <w:textAlignment w:val="baseline"/>
              <w:rPr>
                <w:rFonts w:eastAsia="Calibri" w:cs="Mangal"/>
                <w:sz w:val="16"/>
                <w:szCs w:val="16"/>
              </w:rPr>
            </w:pPr>
            <w:r w:rsidRPr="00654856">
              <w:rPr>
                <w:rFonts w:ascii="Khmer OS Battambang" w:eastAsia="Times New Roman" w:hAnsi="Khmer OS Battambang" w:cs="Khmer OS Battambang"/>
                <w:sz w:val="16"/>
                <w:szCs w:val="16"/>
                <w:cs/>
                <w:lang w:eastAsia="en-GB" w:bidi="km-KH"/>
              </w:rPr>
              <w:lastRenderedPageBreak/>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r>
              <w:rPr>
                <w:rFonts w:ascii="Khmer OS Battambang" w:eastAsia="Times New Roman" w:hAnsi="Khmer OS Battambang" w:cs="Khmer OS Battambang" w:hint="cs"/>
                <w:sz w:val="16"/>
                <w:szCs w:val="16"/>
                <w:cs/>
                <w:lang w:eastAsia="en-GB" w:bidi="km-KH"/>
              </w:rPr>
              <w:t xml:space="preserve"> ការត្រួតពិនិត្យទិន្នន័យ និងរបាយការណ៍</w:t>
            </w:r>
          </w:p>
          <w:p w14:paraId="4492D65A" w14:textId="77777777" w:rsidR="00E90502" w:rsidRPr="00D25AB4" w:rsidRDefault="00E90502" w:rsidP="00765117">
            <w:pPr>
              <w:textAlignment w:val="baseline"/>
              <w:rPr>
                <w:sz w:val="16"/>
                <w:szCs w:val="16"/>
                <w:lang w:val="en-GB" w:eastAsia="en-GB"/>
              </w:rPr>
            </w:pPr>
          </w:p>
        </w:tc>
        <w:tc>
          <w:tcPr>
            <w:tcW w:w="674" w:type="pct"/>
          </w:tcPr>
          <w:p w14:paraId="503621F2"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47C1264B" w14:textId="77777777" w:rsidR="00E90502" w:rsidRDefault="00E90502" w:rsidP="00765117">
            <w:pPr>
              <w:rPr>
                <w:rFonts w:ascii="Khmer OS Battambang" w:eastAsia="Calibri" w:hAnsi="Khmer OS Battambang" w:cs="Khmer OS Battambang"/>
                <w:sz w:val="16"/>
                <w:szCs w:val="16"/>
                <w:lang w:bidi="km-KH"/>
              </w:rPr>
            </w:pPr>
            <w:r>
              <w:rPr>
                <w:rFonts w:ascii="Khmer OS Battambang" w:eastAsia="Calibri" w:hAnsi="Khmer OS Battambang" w:cs="Khmer OS Battambang" w:hint="cs"/>
                <w:sz w:val="16"/>
                <w:szCs w:val="16"/>
                <w:cs/>
                <w:lang w:bidi="km-KH"/>
              </w:rPr>
              <w:t>តំណាងមកពីរដ្ឋាភិបាល អ្នកផ្តល់សេវា សមាជិកសហគមន៍ អ្នកផ្តល់សេវា</w:t>
            </w:r>
          </w:p>
          <w:p w14:paraId="57E6DBDE" w14:textId="77777777" w:rsidR="00E90502" w:rsidRPr="00682D79" w:rsidRDefault="00E90502" w:rsidP="00765117">
            <w:pPr>
              <w:rPr>
                <w:rFonts w:ascii="Khmer OS Battambang" w:eastAsia="Times New Roman" w:hAnsi="Khmer OS Battambang" w:cs="Khmer OS Battambang"/>
                <w:sz w:val="16"/>
                <w:szCs w:val="16"/>
                <w:lang w:eastAsia="en-GB" w:bidi="km-KH"/>
              </w:rPr>
            </w:pPr>
            <w:r>
              <w:rPr>
                <w:rFonts w:ascii="Khmer OS Battambang" w:eastAsia="Calibri" w:hAnsi="Khmer OS Battambang" w:cs="Khmer OS Battambang" w:hint="cs"/>
                <w:sz w:val="16"/>
                <w:szCs w:val="16"/>
                <w:cs/>
                <w:lang w:bidi="km-KH"/>
              </w:rPr>
              <w:t>ដៃគូអភិវឌ្ឍន៍</w:t>
            </w:r>
          </w:p>
        </w:tc>
        <w:tc>
          <w:tcPr>
            <w:tcW w:w="770" w:type="pct"/>
          </w:tcPr>
          <w:p w14:paraId="4E8DBE92"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2ED4C899" w14:textId="77777777" w:rsidR="00E90502" w:rsidRPr="00D25AB4" w:rsidRDefault="00E90502" w:rsidP="00765117">
            <w:pPr>
              <w:rPr>
                <w:sz w:val="16"/>
                <w:szCs w:val="16"/>
                <w:lang w:val="en-GB" w:eastAsia="en-GB" w:bidi="km-KH"/>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r w:rsidR="00E90502" w:rsidRPr="00826624" w14:paraId="418B27FF" w14:textId="77777777" w:rsidTr="00765117">
        <w:tc>
          <w:tcPr>
            <w:tcW w:w="884" w:type="pct"/>
          </w:tcPr>
          <w:p w14:paraId="5879B545" w14:textId="77777777" w:rsidR="00E90502" w:rsidRPr="00682D79" w:rsidRDefault="00E90502" w:rsidP="00765117">
            <w:pPr>
              <w:rPr>
                <w:rFonts w:ascii="Khmer OS Battambang" w:hAnsi="Khmer OS Battambang" w:cs="Khmer OS Battambang"/>
                <w:sz w:val="16"/>
                <w:szCs w:val="16"/>
                <w:lang w:eastAsia="en-GB" w:bidi="km-KH"/>
              </w:rPr>
            </w:pPr>
            <w:r w:rsidRPr="00682D79">
              <w:rPr>
                <w:rFonts w:ascii="Khmer OS Battambang" w:hAnsi="Khmer OS Battambang" w:cs="Khmer OS Battambang"/>
                <w:sz w:val="16"/>
                <w:szCs w:val="16"/>
                <w:lang w:eastAsia="en-GB" w:bidi="km-KH"/>
              </w:rPr>
              <w:t>E</w:t>
            </w:r>
            <w:r w:rsidRPr="00682D79">
              <w:rPr>
                <w:rFonts w:ascii="Khmer OS Battambang" w:hAnsi="Khmer OS Battambang" w:cs="Khmer OS Battambang" w:hint="cs"/>
                <w:sz w:val="16"/>
                <w:szCs w:val="16"/>
                <w:cs/>
                <w:lang w:eastAsia="en-GB" w:bidi="km-KH"/>
              </w:rPr>
              <w:t>២</w:t>
            </w:r>
          </w:p>
          <w:p w14:paraId="502C0CE1" w14:textId="77777777" w:rsidR="00E90502" w:rsidRPr="00682D79" w:rsidRDefault="00E90502" w:rsidP="00765117">
            <w:pPr>
              <w:ind w:right="-43"/>
              <w:rPr>
                <w:rFonts w:ascii="Khmer OS Battambang" w:hAnsi="Khmer OS Battambang" w:cs="Khmer OS Battambang"/>
                <w:sz w:val="16"/>
                <w:szCs w:val="16"/>
                <w:lang w:eastAsia="en-GB" w:bidi="km-KH"/>
              </w:rPr>
            </w:pPr>
            <w:r w:rsidRPr="00682D79">
              <w:rPr>
                <w:rFonts w:ascii="Khmer OS Battambang" w:hAnsi="Khmer OS Battambang" w:cs="Khmer OS Battambang"/>
                <w:sz w:val="16"/>
                <w:szCs w:val="16"/>
                <w:cs/>
                <w:lang w:eastAsia="en-GB" w:bidi="km-KH"/>
              </w:rPr>
              <w:t>តើអ្វីជាសក្តានុពល</w:t>
            </w:r>
            <w:r w:rsidRPr="00682D79">
              <w:rPr>
                <w:rFonts w:ascii="Khmer OS Battambang" w:hAnsi="Khmer OS Battambang" w:cs="Khmer OS Battambang" w:hint="cs"/>
                <w:sz w:val="16"/>
                <w:szCs w:val="16"/>
                <w:cs/>
                <w:lang w:eastAsia="en-GB" w:bidi="km-KH"/>
              </w:rPr>
              <w:t>ក្នុង</w:t>
            </w:r>
            <w:r w:rsidRPr="00682D79">
              <w:rPr>
                <w:rFonts w:ascii="Khmer OS Battambang" w:hAnsi="Khmer OS Battambang" w:cs="Khmer OS Battambang"/>
                <w:sz w:val="16"/>
                <w:szCs w:val="16"/>
                <w:cs/>
                <w:lang w:eastAsia="en-GB" w:bidi="km-KH"/>
              </w:rPr>
              <w:t xml:space="preserve">ការសម្រេចលទ្ធផលរយៈពេលវែង/លក្ខខណ្ឌលទ្ធផលសម្រាប់ការផ្លាស់ប្តូរ ដូចបានកំណត់ក្នុងក្របខណ្ឌលទ្ធផល </w:t>
            </w:r>
            <w:proofErr w:type="spellStart"/>
            <w:r w:rsidRPr="00682D79">
              <w:rPr>
                <w:rFonts w:ascii="Khmer OS Battambang" w:hAnsi="Khmer OS Battambang" w:cs="Khmer OS Battambang"/>
                <w:sz w:val="16"/>
                <w:szCs w:val="16"/>
                <w:lang w:eastAsia="en-GB" w:bidi="km-KH"/>
              </w:rPr>
              <w:t>ToC</w:t>
            </w:r>
            <w:proofErr w:type="spellEnd"/>
            <w:r w:rsidRPr="00682D79">
              <w:rPr>
                <w:rFonts w:ascii="Khmer OS Battambang" w:hAnsi="Khmer OS Battambang" w:cs="Khmer OS Battambang"/>
                <w:sz w:val="16"/>
                <w:szCs w:val="16"/>
                <w:lang w:eastAsia="en-GB" w:bidi="km-KH"/>
              </w:rPr>
              <w:t>?</w:t>
            </w:r>
          </w:p>
        </w:tc>
        <w:tc>
          <w:tcPr>
            <w:tcW w:w="1960" w:type="pct"/>
          </w:tcPr>
          <w:p w14:paraId="44F6F465" w14:textId="77777777" w:rsidR="00E90502" w:rsidRPr="00050B97"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050B97">
              <w:rPr>
                <w:rFonts w:ascii="Khmer OS Battambang" w:hAnsi="Khmer OS Battambang" w:cs="Khmer OS Battambang"/>
                <w:color w:val="000000" w:themeColor="text1"/>
                <w:sz w:val="16"/>
                <w:szCs w:val="16"/>
                <w:cs/>
                <w:lang w:val="en-GB" w:bidi="km-KH"/>
              </w:rPr>
              <w:t xml:space="preserve">តើកម្មវិធី </w:t>
            </w:r>
            <w:r w:rsidRPr="00050B97">
              <w:rPr>
                <w:rFonts w:ascii="Khmer OS Battambang" w:hAnsi="Khmer OS Battambang" w:cs="Khmer OS Battambang"/>
                <w:color w:val="000000" w:themeColor="text1"/>
                <w:sz w:val="16"/>
                <w:szCs w:val="16"/>
                <w:lang w:val="en-GB" w:bidi="km-KH"/>
              </w:rPr>
              <w:t xml:space="preserve">WASH </w:t>
            </w:r>
            <w:r w:rsidRPr="00050B97">
              <w:rPr>
                <w:rFonts w:ascii="Khmer OS Battambang" w:hAnsi="Khmer OS Battambang" w:cs="Khmer OS Battambang"/>
                <w:color w:val="000000" w:themeColor="text1"/>
                <w:sz w:val="16"/>
                <w:szCs w:val="16"/>
                <w:cs/>
                <w:lang w:val="en-GB" w:bidi="km-KH"/>
              </w:rPr>
              <w:t xml:space="preserve">មានប្រសិទ្ធភាពប៉ុណ្ណាក្នុងការបង្កើតបរិយាកាសអំណោយផលដល់ការសម្រេចបាននូវសេវា </w:t>
            </w:r>
            <w:proofErr w:type="spellStart"/>
            <w:r w:rsidRPr="00050B97">
              <w:rPr>
                <w:rFonts w:ascii="Khmer OS Battambang" w:hAnsi="Khmer OS Battambang" w:cs="Khmer OS Battambang"/>
                <w:color w:val="000000" w:themeColor="text1"/>
                <w:sz w:val="16"/>
                <w:szCs w:val="16"/>
                <w:lang w:val="en-GB" w:bidi="km-KH"/>
              </w:rPr>
              <w:t>WASH</w:t>
            </w:r>
            <w:proofErr w:type="spellEnd"/>
            <w:r w:rsidRPr="00050B97">
              <w:rPr>
                <w:rFonts w:ascii="Khmer OS Battambang" w:hAnsi="Khmer OS Battambang" w:cs="Khmer OS Battambang"/>
                <w:color w:val="000000" w:themeColor="text1"/>
                <w:sz w:val="16"/>
                <w:szCs w:val="16"/>
                <w:lang w:val="en-GB" w:bidi="km-KH"/>
              </w:rPr>
              <w:t xml:space="preserve"> </w:t>
            </w:r>
            <w:r w:rsidRPr="00050B97">
              <w:rPr>
                <w:rFonts w:ascii="Khmer OS Battambang" w:hAnsi="Khmer OS Battambang" w:cs="Khmer OS Battambang"/>
                <w:color w:val="000000" w:themeColor="text1"/>
                <w:sz w:val="16"/>
                <w:szCs w:val="16"/>
                <w:cs/>
                <w:lang w:val="en-GB" w:bidi="km-KH"/>
              </w:rPr>
              <w:t>និងសហគមន៍ដែលធន់នឹងអាកាសធាតុ</w:t>
            </w:r>
            <w:r w:rsidRPr="00050B97">
              <w:rPr>
                <w:rFonts w:ascii="Khmer OS Battambang" w:hAnsi="Khmer OS Battambang" w:cs="Khmer OS Battambang"/>
                <w:color w:val="000000" w:themeColor="text1"/>
                <w:sz w:val="16"/>
                <w:szCs w:val="16"/>
                <w:lang w:val="en-GB" w:bidi="km-KH"/>
              </w:rPr>
              <w:t>?</w:t>
            </w:r>
          </w:p>
          <w:p w14:paraId="510AACAB" w14:textId="77777777" w:rsidR="00E90502" w:rsidRPr="00050B97" w:rsidRDefault="00E90502" w:rsidP="006026A0">
            <w:pPr>
              <w:numPr>
                <w:ilvl w:val="0"/>
                <w:numId w:val="1"/>
              </w:numPr>
              <w:spacing w:line="240" w:lineRule="auto"/>
              <w:ind w:left="539" w:hanging="284"/>
              <w:contextualSpacing/>
              <w:jc w:val="both"/>
              <w:textAlignment w:val="baseline"/>
              <w:rPr>
                <w:rFonts w:ascii="Khmer OS Battambang" w:hAnsi="Khmer OS Battambang" w:cs="Khmer OS Battambang"/>
                <w:color w:val="000000" w:themeColor="text1"/>
                <w:sz w:val="16"/>
                <w:szCs w:val="16"/>
                <w:lang w:val="en-GB" w:bidi="km-KH"/>
              </w:rPr>
            </w:pPr>
            <w:r w:rsidRPr="00050B97">
              <w:rPr>
                <w:rFonts w:ascii="Khmer OS Battambang" w:hAnsi="Khmer OS Battambang" w:cs="Khmer OS Battambang"/>
                <w:color w:val="000000" w:themeColor="text1"/>
                <w:spacing w:val="-4"/>
                <w:sz w:val="16"/>
                <w:szCs w:val="16"/>
                <w:cs/>
                <w:lang w:val="en-GB" w:bidi="km-KH"/>
              </w:rPr>
              <w:t xml:space="preserve">តើកម្មវិធី </w:t>
            </w:r>
            <w:r w:rsidRPr="00050B97">
              <w:rPr>
                <w:rFonts w:ascii="Khmer OS Battambang" w:hAnsi="Khmer OS Battambang" w:cs="Khmer OS Battambang"/>
                <w:color w:val="000000" w:themeColor="text1"/>
                <w:spacing w:val="-4"/>
                <w:sz w:val="16"/>
                <w:szCs w:val="16"/>
                <w:lang w:val="en-GB" w:bidi="km-KH"/>
              </w:rPr>
              <w:t xml:space="preserve">WASH </w:t>
            </w:r>
            <w:r w:rsidRPr="00050B97">
              <w:rPr>
                <w:rFonts w:ascii="Khmer OS Battambang" w:hAnsi="Khmer OS Battambang" w:cs="Khmer OS Battambang"/>
                <w:color w:val="000000" w:themeColor="text1"/>
                <w:spacing w:val="-4"/>
                <w:sz w:val="16"/>
                <w:szCs w:val="16"/>
                <w:cs/>
                <w:lang w:val="en-GB" w:bidi="km-KH"/>
              </w:rPr>
              <w:t>មានប្រសិទ្ធភាព</w:t>
            </w:r>
            <w:r w:rsidRPr="00050B97">
              <w:rPr>
                <w:rFonts w:ascii="Khmer OS Battambang" w:hAnsi="Khmer OS Battambang" w:cs="Khmer OS Battambang" w:hint="cs"/>
                <w:color w:val="000000" w:themeColor="text1"/>
                <w:spacing w:val="-4"/>
                <w:sz w:val="16"/>
                <w:szCs w:val="16"/>
                <w:cs/>
                <w:lang w:val="en-GB" w:bidi="km-KH"/>
              </w:rPr>
              <w:t>ដល់</w:t>
            </w:r>
            <w:r w:rsidRPr="00050B97">
              <w:rPr>
                <w:rFonts w:ascii="Khmer OS Battambang" w:hAnsi="Khmer OS Battambang" w:cs="Khmer OS Battambang"/>
                <w:color w:val="000000" w:themeColor="text1"/>
                <w:spacing w:val="-4"/>
                <w:sz w:val="16"/>
                <w:szCs w:val="16"/>
                <w:cs/>
                <w:lang w:val="en-GB" w:bidi="km-KH"/>
              </w:rPr>
              <w:t>កម្រិតណា</w:t>
            </w:r>
            <w:r w:rsidRPr="00050B97">
              <w:rPr>
                <w:rFonts w:ascii="Khmer OS Battambang" w:hAnsi="Khmer OS Battambang" w:cs="Khmer OS Battambang" w:hint="cs"/>
                <w:color w:val="000000" w:themeColor="text1"/>
                <w:spacing w:val="-4"/>
                <w:sz w:val="16"/>
                <w:szCs w:val="16"/>
                <w:cs/>
                <w:lang w:val="en-GB" w:bidi="km-KH"/>
              </w:rPr>
              <w:t xml:space="preserve"> </w:t>
            </w:r>
            <w:r w:rsidRPr="00050B97">
              <w:rPr>
                <w:rFonts w:ascii="Khmer OS Battambang" w:hAnsi="Khmer OS Battambang" w:cs="Khmer OS Battambang"/>
                <w:color w:val="000000" w:themeColor="text1"/>
                <w:spacing w:val="-4"/>
                <w:sz w:val="16"/>
                <w:szCs w:val="16"/>
                <w:cs/>
                <w:lang w:val="en-GB" w:bidi="km-KH"/>
              </w:rPr>
              <w:t>ក្នុងការលើកកម្ពស់ការ</w:t>
            </w:r>
            <w:r w:rsidRPr="00050B97">
              <w:rPr>
                <w:rFonts w:ascii="Khmer OS Battambang" w:hAnsi="Khmer OS Battambang" w:cs="Khmer OS Battambang" w:hint="cs"/>
                <w:color w:val="000000" w:themeColor="text1"/>
                <w:spacing w:val="-4"/>
                <w:sz w:val="16"/>
                <w:szCs w:val="16"/>
                <w:cs/>
                <w:lang w:val="en-GB" w:bidi="km-KH"/>
              </w:rPr>
              <w:t>កែប្រែ</w:t>
            </w:r>
            <w:r w:rsidRPr="00050B97">
              <w:rPr>
                <w:rFonts w:ascii="Khmer OS Battambang" w:hAnsi="Khmer OS Battambang" w:cs="Khmer OS Battambang"/>
                <w:color w:val="000000" w:themeColor="text1"/>
                <w:sz w:val="16"/>
                <w:szCs w:val="16"/>
                <w:cs/>
                <w:lang w:val="en-GB" w:bidi="km-KH"/>
              </w:rPr>
              <w:t>អាកប្បកិរិយា និងអភិបាលកិច្ចដែលធន់នឹងអាកាសធាតុនៅ</w:t>
            </w:r>
            <w:r>
              <w:rPr>
                <w:rFonts w:ascii="Khmer OS Battambang" w:hAnsi="Khmer OS Battambang" w:cs="Khmer OS Battambang" w:hint="cs"/>
                <w:color w:val="000000" w:themeColor="text1"/>
                <w:sz w:val="16"/>
                <w:szCs w:val="16"/>
                <w:cs/>
                <w:lang w:val="en-GB" w:bidi="km-KH"/>
              </w:rPr>
              <w:t>កម្រិត</w:t>
            </w:r>
            <w:r w:rsidRPr="00050B97">
              <w:rPr>
                <w:rFonts w:ascii="Khmer OS Battambang" w:hAnsi="Khmer OS Battambang" w:cs="Khmer OS Battambang"/>
                <w:color w:val="000000" w:themeColor="text1"/>
                <w:sz w:val="16"/>
                <w:szCs w:val="16"/>
                <w:cs/>
                <w:lang w:val="en-GB" w:bidi="km-KH"/>
              </w:rPr>
              <w:t>សហគមន៍ និង</w:t>
            </w:r>
            <w:r>
              <w:rPr>
                <w:rFonts w:ascii="Khmer OS Battambang" w:hAnsi="Khmer OS Battambang" w:cs="Khmer OS Battambang" w:hint="cs"/>
                <w:color w:val="000000" w:themeColor="text1"/>
                <w:sz w:val="16"/>
                <w:szCs w:val="16"/>
                <w:cs/>
                <w:lang w:val="en-GB" w:bidi="km-KH"/>
              </w:rPr>
              <w:t>កម្រិត</w:t>
            </w:r>
            <w:r w:rsidRPr="00050B97">
              <w:rPr>
                <w:rFonts w:ascii="Khmer OS Battambang" w:hAnsi="Khmer OS Battambang" w:cs="Khmer OS Battambang"/>
                <w:color w:val="000000" w:themeColor="text1"/>
                <w:sz w:val="16"/>
                <w:szCs w:val="16"/>
                <w:cs/>
                <w:lang w:val="en-GB" w:bidi="km-KH"/>
              </w:rPr>
              <w:t>មូលដ្ឋាន</w:t>
            </w:r>
            <w:r w:rsidRPr="00050B97">
              <w:rPr>
                <w:rFonts w:ascii="Khmer OS Battambang" w:hAnsi="Khmer OS Battambang" w:cs="Khmer OS Battambang"/>
                <w:color w:val="000000" w:themeColor="text1"/>
                <w:sz w:val="16"/>
                <w:szCs w:val="16"/>
                <w:lang w:val="en-GB" w:bidi="km-KH"/>
              </w:rPr>
              <w:t>?</w:t>
            </w:r>
          </w:p>
        </w:tc>
        <w:tc>
          <w:tcPr>
            <w:tcW w:w="712" w:type="pct"/>
          </w:tcPr>
          <w:p w14:paraId="218EFE21"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05B801F2" w14:textId="77777777" w:rsidR="00E90502" w:rsidRPr="00336902" w:rsidRDefault="00E90502" w:rsidP="00765117">
            <w:pPr>
              <w:textAlignment w:val="baseline"/>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7F2F5F1A"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57605F81" w14:textId="77777777" w:rsidR="00E90502" w:rsidRPr="003369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Calibri" w:hAnsi="Khmer OS Battambang" w:cs="Khmer OS Battambang" w:hint="cs"/>
                <w:sz w:val="16"/>
                <w:szCs w:val="16"/>
                <w:cs/>
                <w:lang w:bidi="km-KH"/>
              </w:rPr>
              <w:t>តំណាងមកពីរដ្ឋាភិបាល អ្នកផ្តល់សេវា ដៃគូអភិវឌ្ឍន៍</w:t>
            </w:r>
          </w:p>
        </w:tc>
        <w:tc>
          <w:tcPr>
            <w:tcW w:w="770" w:type="pct"/>
          </w:tcPr>
          <w:p w14:paraId="273CC9D5"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6217AE6B"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r w:rsidR="00E90502" w:rsidRPr="00826624" w14:paraId="4A22FC9C" w14:textId="77777777" w:rsidTr="00765117">
        <w:tc>
          <w:tcPr>
            <w:tcW w:w="884" w:type="pct"/>
          </w:tcPr>
          <w:p w14:paraId="128A3569" w14:textId="77777777" w:rsidR="00E90502" w:rsidRPr="00336902" w:rsidRDefault="00E90502" w:rsidP="00765117">
            <w:pPr>
              <w:rPr>
                <w:rFonts w:ascii="Khmer OS Battambang" w:hAnsi="Khmer OS Battambang" w:cs="Khmer OS Battambang"/>
                <w:sz w:val="16"/>
                <w:szCs w:val="16"/>
                <w:lang w:eastAsia="en-GB" w:bidi="km-KH"/>
              </w:rPr>
            </w:pPr>
            <w:r w:rsidRPr="00336902">
              <w:rPr>
                <w:rFonts w:ascii="Khmer OS Battambang" w:hAnsi="Khmer OS Battambang" w:cs="Khmer OS Battambang"/>
                <w:sz w:val="16"/>
                <w:szCs w:val="16"/>
                <w:lang w:eastAsia="en-GB" w:bidi="km-KH"/>
              </w:rPr>
              <w:t>E</w:t>
            </w:r>
            <w:r w:rsidRPr="00336902">
              <w:rPr>
                <w:rFonts w:ascii="Khmer OS Battambang" w:hAnsi="Khmer OS Battambang" w:cs="Khmer OS Battambang" w:hint="cs"/>
                <w:sz w:val="16"/>
                <w:szCs w:val="16"/>
                <w:cs/>
                <w:lang w:eastAsia="en-GB" w:bidi="km-KH"/>
              </w:rPr>
              <w:t>៣</w:t>
            </w:r>
          </w:p>
          <w:p w14:paraId="5B2FB377" w14:textId="77777777" w:rsidR="00E90502" w:rsidRPr="00336902" w:rsidRDefault="00E90502" w:rsidP="00765117">
            <w:pPr>
              <w:ind w:right="-43"/>
              <w:rPr>
                <w:rFonts w:ascii="Khmer OS Battambang" w:hAnsi="Khmer OS Battambang" w:cs="Khmer OS Battambang"/>
                <w:sz w:val="16"/>
                <w:szCs w:val="16"/>
                <w:lang w:eastAsia="en-GB" w:bidi="km-KH"/>
              </w:rPr>
            </w:pPr>
            <w:r w:rsidRPr="00336902">
              <w:rPr>
                <w:rFonts w:ascii="Khmer OS Battambang" w:hAnsi="Khmer OS Battambang" w:cs="Khmer OS Battambang"/>
                <w:sz w:val="16"/>
                <w:szCs w:val="16"/>
                <w:cs/>
                <w:lang w:eastAsia="en-GB" w:bidi="km-KH"/>
              </w:rPr>
              <w:t>តើសកម្មភាពអ្វីខ្លះអាចត្រូវបានណែនាំដើម្បីកែលម្អការគាំទ្ររបស់អង្គការយូនីសេហ្វចំពោះសកម្មភាពអាទិភាព</w:t>
            </w:r>
            <w:r w:rsidRPr="00336902">
              <w:rPr>
                <w:rFonts w:ascii="Khmer OS Battambang" w:hAnsi="Khmer OS Battambang" w:cs="Khmer OS Battambang" w:hint="cs"/>
                <w:sz w:val="16"/>
                <w:szCs w:val="16"/>
                <w:cs/>
                <w:lang w:eastAsia="en-GB" w:bidi="km-KH"/>
              </w:rPr>
              <w:t>របស់</w:t>
            </w:r>
            <w:r w:rsidRPr="00336902">
              <w:rPr>
                <w:rFonts w:ascii="Khmer OS Battambang" w:hAnsi="Khmer OS Battambang" w:cs="Khmer OS Battambang"/>
                <w:sz w:val="16"/>
                <w:szCs w:val="16"/>
                <w:cs/>
                <w:lang w:eastAsia="en-GB" w:bidi="km-KH"/>
              </w:rPr>
              <w:t xml:space="preserve"> </w:t>
            </w:r>
            <w:r w:rsidRPr="00336902">
              <w:rPr>
                <w:rFonts w:ascii="Khmer OS Battambang" w:hAnsi="Khmer OS Battambang" w:cs="Khmer OS Battambang"/>
                <w:sz w:val="16"/>
                <w:szCs w:val="16"/>
                <w:lang w:eastAsia="en-GB" w:bidi="km-KH"/>
              </w:rPr>
              <w:t xml:space="preserve">WASH </w:t>
            </w:r>
            <w:r w:rsidRPr="00336902">
              <w:rPr>
                <w:rFonts w:ascii="Khmer OS Battambang" w:hAnsi="Khmer OS Battambang" w:cs="Khmer OS Battambang"/>
                <w:sz w:val="16"/>
                <w:szCs w:val="16"/>
                <w:cs/>
                <w:lang w:eastAsia="en-GB" w:bidi="km-KH"/>
              </w:rPr>
              <w:t>ដែលធន់នឹងអាកាសធាតុ ដែលត្រូវបានកំណត់នៅក្នុងការរួមចំណែក</w:t>
            </w:r>
            <w:r w:rsidRPr="00336902">
              <w:rPr>
                <w:rFonts w:ascii="Khmer OS Battambang" w:hAnsi="Khmer OS Battambang" w:cs="Khmer OS Battambang" w:hint="cs"/>
                <w:sz w:val="16"/>
                <w:szCs w:val="16"/>
                <w:cs/>
                <w:lang w:eastAsia="en-GB" w:bidi="km-KH"/>
              </w:rPr>
              <w:t>របស់</w:t>
            </w:r>
            <w:r w:rsidRPr="00336902">
              <w:rPr>
                <w:rFonts w:ascii="Khmer OS Battambang" w:hAnsi="Khmer OS Battambang" w:cs="Khmer OS Battambang"/>
                <w:sz w:val="16"/>
                <w:szCs w:val="16"/>
                <w:cs/>
                <w:lang w:eastAsia="en-GB" w:bidi="km-KH"/>
              </w:rPr>
              <w:t>ជាតិ</w:t>
            </w:r>
            <w:r w:rsidRPr="00336902">
              <w:rPr>
                <w:rFonts w:ascii="Khmer OS Battambang" w:hAnsi="Khmer OS Battambang" w:cs="Khmer OS Battambang" w:hint="cs"/>
                <w:sz w:val="16"/>
                <w:szCs w:val="16"/>
                <w:cs/>
                <w:lang w:eastAsia="en-GB" w:bidi="km-KH"/>
              </w:rPr>
              <w:t>ចំពោះ</w:t>
            </w:r>
            <w:r w:rsidRPr="00336902">
              <w:rPr>
                <w:rFonts w:ascii="Khmer OS Battambang" w:hAnsi="Khmer OS Battambang" w:cs="Khmer OS Battambang"/>
                <w:sz w:val="16"/>
                <w:szCs w:val="16"/>
                <w:cs/>
                <w:lang w:eastAsia="en-GB" w:bidi="km-KH"/>
              </w:rPr>
              <w:t>ការ</w:t>
            </w:r>
            <w:r w:rsidRPr="00336902">
              <w:rPr>
                <w:rFonts w:ascii="Khmer OS Battambang" w:hAnsi="Khmer OS Battambang" w:cs="Khmer OS Battambang" w:hint="cs"/>
                <w:sz w:val="16"/>
                <w:szCs w:val="16"/>
                <w:cs/>
                <w:lang w:eastAsia="en-GB" w:bidi="km-KH"/>
              </w:rPr>
              <w:t>ប្រែប្រួល</w:t>
            </w:r>
            <w:r w:rsidRPr="00336902">
              <w:rPr>
                <w:rFonts w:ascii="Khmer OS Battambang" w:hAnsi="Khmer OS Battambang" w:cs="Khmer OS Battambang"/>
                <w:sz w:val="16"/>
                <w:szCs w:val="16"/>
                <w:cs/>
                <w:lang w:eastAsia="en-GB" w:bidi="km-KH"/>
              </w:rPr>
              <w:t>អាកាសធាតុរបស់រាជ</w:t>
            </w:r>
            <w:r>
              <w:rPr>
                <w:rFonts w:ascii="Khmer OS Battambang" w:hAnsi="Khmer OS Battambang" w:cs="Khmer OS Battambang" w:hint="cs"/>
                <w:sz w:val="16"/>
                <w:szCs w:val="16"/>
                <w:cs/>
                <w:lang w:eastAsia="en-GB" w:bidi="km-KH"/>
              </w:rPr>
              <w:t xml:space="preserve">    </w:t>
            </w:r>
            <w:r w:rsidRPr="00336902">
              <w:rPr>
                <w:rFonts w:ascii="Khmer OS Battambang" w:hAnsi="Khmer OS Battambang" w:cs="Khmer OS Battambang"/>
                <w:sz w:val="16"/>
                <w:szCs w:val="16"/>
                <w:cs/>
                <w:lang w:eastAsia="en-GB" w:bidi="km-KH"/>
              </w:rPr>
              <w:t xml:space="preserve">រដ្ឋាភិបាលកម្ពុជា (ឆ្នាំ២០២០) </w:t>
            </w:r>
            <w:r w:rsidRPr="00336902">
              <w:rPr>
                <w:rFonts w:ascii="Khmer OS Battambang" w:hAnsi="Khmer OS Battambang" w:cs="Khmer OS Battambang" w:hint="cs"/>
                <w:sz w:val="16"/>
                <w:szCs w:val="16"/>
                <w:cs/>
                <w:lang w:eastAsia="en-GB" w:bidi="km-KH"/>
              </w:rPr>
              <w:t>នាពេលខាងមុខ</w:t>
            </w:r>
            <w:r w:rsidRPr="00336902">
              <w:rPr>
                <w:rFonts w:ascii="Khmer OS Battambang" w:hAnsi="Khmer OS Battambang" w:cs="Khmer OS Battambang"/>
                <w:sz w:val="16"/>
                <w:szCs w:val="16"/>
                <w:lang w:eastAsia="en-GB" w:bidi="km-KH"/>
              </w:rPr>
              <w:t>?</w:t>
            </w:r>
          </w:p>
        </w:tc>
        <w:tc>
          <w:tcPr>
            <w:tcW w:w="1960" w:type="pct"/>
          </w:tcPr>
          <w:p w14:paraId="5004D085" w14:textId="77777777" w:rsidR="00E90502" w:rsidRPr="00D25AB4" w:rsidRDefault="00E90502" w:rsidP="00765117">
            <w:pPr>
              <w:contextualSpacing/>
              <w:rPr>
                <w:color w:val="000000" w:themeColor="text1"/>
                <w:sz w:val="16"/>
                <w:szCs w:val="16"/>
                <w:lang w:val="en-GB" w:eastAsia="en-GB"/>
              </w:rPr>
            </w:pPr>
          </w:p>
        </w:tc>
        <w:tc>
          <w:tcPr>
            <w:tcW w:w="712" w:type="pct"/>
          </w:tcPr>
          <w:p w14:paraId="63C0548F"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6478CE69" w14:textId="77777777" w:rsidR="00E90502" w:rsidRPr="00D25AB4" w:rsidRDefault="00E90502" w:rsidP="00765117">
            <w:pPr>
              <w:textAlignment w:val="baseline"/>
              <w:rPr>
                <w:rFonts w:eastAsia="Calibri" w:cs="Mangal"/>
                <w:sz w:val="16"/>
                <w:szCs w:val="16"/>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09937188"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78772AA5" w14:textId="77777777" w:rsidR="00E90502" w:rsidRPr="00D25AB4" w:rsidRDefault="00E90502" w:rsidP="00765117">
            <w:pPr>
              <w:ind w:right="-72"/>
              <w:textAlignment w:val="baseline"/>
              <w:rPr>
                <w:rFonts w:eastAsia="Calibri" w:cs="Mangal"/>
                <w:sz w:val="16"/>
                <w:szCs w:val="16"/>
              </w:rPr>
            </w:pPr>
            <w:r>
              <w:rPr>
                <w:rFonts w:ascii="Khmer OS Battambang" w:eastAsia="Calibri" w:hAnsi="Khmer OS Battambang" w:cs="Khmer OS Battambang" w:hint="cs"/>
                <w:sz w:val="16"/>
                <w:szCs w:val="16"/>
                <w:cs/>
                <w:lang w:bidi="km-KH"/>
              </w:rPr>
              <w:t>តំណាងមកពីរដ្ឋាភិបាល អ្នកផ្តល់សេវា ដៃគូអភិវឌ្ឍន៍</w:t>
            </w:r>
          </w:p>
        </w:tc>
        <w:tc>
          <w:tcPr>
            <w:tcW w:w="770" w:type="pct"/>
          </w:tcPr>
          <w:p w14:paraId="0EABFDA5"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772E6699" w14:textId="77777777" w:rsidR="00E90502" w:rsidRPr="00D25AB4" w:rsidRDefault="00E90502" w:rsidP="00765117">
            <w:pPr>
              <w:rPr>
                <w:rFonts w:eastAsia="Times New Roman" w:cs="Segoe UI"/>
                <w:sz w:val="16"/>
                <w:szCs w:val="16"/>
                <w:lang w:eastAsia="en-GB"/>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r w:rsidR="00E90502" w:rsidRPr="00826624" w14:paraId="6432EF3A" w14:textId="77777777" w:rsidTr="00765117">
        <w:tc>
          <w:tcPr>
            <w:tcW w:w="5000" w:type="pct"/>
            <w:gridSpan w:val="5"/>
            <w:shd w:val="clear" w:color="auto" w:fill="1F497D" w:themeFill="text2"/>
          </w:tcPr>
          <w:p w14:paraId="3B41BE6B" w14:textId="77777777" w:rsidR="00E90502" w:rsidRPr="002A3436" w:rsidRDefault="00E90502" w:rsidP="00765117">
            <w:pPr>
              <w:rPr>
                <w:rFonts w:ascii="Khmer OS Battambang" w:hAnsi="Khmer OS Battambang" w:cs="Khmer OS Battambang"/>
                <w:bCs/>
                <w:color w:val="FFFFFF" w:themeColor="background1"/>
                <w:sz w:val="16"/>
                <w:szCs w:val="16"/>
                <w:lang w:val="en-GB" w:eastAsia="en-GB" w:bidi="km-KH"/>
              </w:rPr>
            </w:pPr>
            <w:r w:rsidRPr="002A3436">
              <w:rPr>
                <w:rFonts w:ascii="Khmer OS Battambang" w:hAnsi="Khmer OS Battambang" w:cs="Khmer OS Battambang"/>
                <w:bCs/>
                <w:color w:val="FFFFFF" w:themeColor="background1"/>
                <w:sz w:val="16"/>
                <w:szCs w:val="16"/>
                <w:cs/>
                <w:lang w:val="en-GB" w:eastAsia="en-GB" w:bidi="km-KH"/>
              </w:rPr>
              <w:t>ភាពស៊ីសង្វាក់គ្នា</w:t>
            </w:r>
            <w:r w:rsidRPr="002A3436">
              <w:rPr>
                <w:rFonts w:ascii="Khmer OS Battambang" w:hAnsi="Khmer OS Battambang" w:cs="Khmer OS Battambang" w:hint="cs"/>
                <w:bCs/>
                <w:color w:val="FFFFFF" w:themeColor="background1"/>
                <w:sz w:val="16"/>
                <w:szCs w:val="16"/>
                <w:cs/>
                <w:lang w:val="en-GB" w:eastAsia="en-GB" w:bidi="km-KH"/>
              </w:rPr>
              <w:t>៖</w:t>
            </w:r>
            <w:r w:rsidRPr="002A3436">
              <w:rPr>
                <w:rFonts w:ascii="Khmer OS Battambang" w:hAnsi="Khmer OS Battambang" w:cs="Khmer OS Battambang"/>
                <w:bCs/>
                <w:color w:val="FFFFFF" w:themeColor="background1"/>
                <w:sz w:val="16"/>
                <w:szCs w:val="16"/>
                <w:cs/>
                <w:lang w:val="en-GB" w:eastAsia="en-GB" w:bidi="km-KH"/>
              </w:rPr>
              <w:t xml:space="preserve"> </w:t>
            </w:r>
            <w:r w:rsidRPr="002A3436">
              <w:rPr>
                <w:rFonts w:ascii="Khmer OS Battambang" w:hAnsi="Khmer OS Battambang" w:cs="Khmer OS Battambang" w:hint="cs"/>
                <w:bCs/>
                <w:color w:val="FFFFFF" w:themeColor="background1"/>
                <w:sz w:val="16"/>
                <w:szCs w:val="16"/>
                <w:cs/>
                <w:lang w:val="en-GB" w:eastAsia="en-GB" w:bidi="km-KH"/>
              </w:rPr>
              <w:t>កម្រិត</w:t>
            </w:r>
            <w:r w:rsidRPr="002A3436">
              <w:rPr>
                <w:rFonts w:ascii="Khmer OS Battambang" w:hAnsi="Khmer OS Battambang" w:cs="Khmer OS Battambang"/>
                <w:bCs/>
                <w:color w:val="FFFFFF" w:themeColor="background1"/>
                <w:sz w:val="16"/>
                <w:szCs w:val="16"/>
                <w:cs/>
                <w:lang w:val="en-GB" w:eastAsia="en-GB" w:bidi="km-KH"/>
              </w:rPr>
              <w:t>ដែលមានភាពស៊ីសង្វាក់គ្នា ភាព</w:t>
            </w:r>
            <w:r w:rsidRPr="002A3436">
              <w:rPr>
                <w:rFonts w:ascii="Khmer OS Battambang" w:hAnsi="Khmer OS Battambang" w:cs="Khmer OS Battambang" w:hint="cs"/>
                <w:bCs/>
                <w:color w:val="FFFFFF" w:themeColor="background1"/>
                <w:sz w:val="16"/>
                <w:szCs w:val="16"/>
                <w:cs/>
                <w:lang w:val="en-GB" w:eastAsia="en-GB" w:bidi="km-KH"/>
              </w:rPr>
              <w:t>ស្រប</w:t>
            </w:r>
            <w:r w:rsidRPr="002A3436">
              <w:rPr>
                <w:rFonts w:ascii="Khmer OS Battambang" w:hAnsi="Khmer OS Battambang" w:cs="Khmer OS Battambang"/>
                <w:bCs/>
                <w:color w:val="FFFFFF" w:themeColor="background1"/>
                <w:sz w:val="16"/>
                <w:szCs w:val="16"/>
                <w:cs/>
                <w:lang w:val="en-GB" w:eastAsia="en-GB" w:bidi="km-KH"/>
              </w:rPr>
              <w:t xml:space="preserve">គ្នា និងការបំពេញបន្ថែមរវាងកម្មវិធី </w:t>
            </w:r>
            <w:r w:rsidRPr="002A3436">
              <w:rPr>
                <w:rFonts w:ascii="Khmer OS Battambang" w:hAnsi="Khmer OS Battambang" w:cs="Khmer OS Battambang"/>
                <w:bCs/>
                <w:color w:val="FFFFFF" w:themeColor="background1"/>
                <w:sz w:val="16"/>
                <w:szCs w:val="16"/>
                <w:lang w:val="en-GB" w:eastAsia="en-GB" w:bidi="km-KH"/>
              </w:rPr>
              <w:t xml:space="preserve">WASH </w:t>
            </w:r>
            <w:r w:rsidRPr="002A3436">
              <w:rPr>
                <w:rFonts w:ascii="Khmer OS Battambang" w:hAnsi="Khmer OS Battambang" w:cs="Khmer OS Battambang"/>
                <w:bCs/>
                <w:color w:val="FFFFFF" w:themeColor="background1"/>
                <w:sz w:val="16"/>
                <w:szCs w:val="16"/>
                <w:cs/>
                <w:lang w:val="en-GB" w:eastAsia="en-GB" w:bidi="km-KH"/>
              </w:rPr>
              <w:t xml:space="preserve">ដែលធន់នឹងអាកាសធាតុ និងយុទ្ធសាស្ត្រ ផែនការ និងសេវា </w:t>
            </w:r>
            <w:r w:rsidRPr="002A3436">
              <w:rPr>
                <w:rFonts w:ascii="Khmer OS Battambang" w:hAnsi="Khmer OS Battambang" w:cs="Khmer OS Battambang"/>
                <w:bCs/>
                <w:color w:val="FFFFFF" w:themeColor="background1"/>
                <w:sz w:val="16"/>
                <w:szCs w:val="16"/>
                <w:lang w:val="en-GB" w:eastAsia="en-GB" w:bidi="km-KH"/>
              </w:rPr>
              <w:t xml:space="preserve">WASH </w:t>
            </w:r>
            <w:r w:rsidRPr="002A3436">
              <w:rPr>
                <w:rFonts w:ascii="Khmer OS Battambang" w:hAnsi="Khmer OS Battambang" w:cs="Khmer OS Battambang"/>
                <w:bCs/>
                <w:color w:val="FFFFFF" w:themeColor="background1"/>
                <w:sz w:val="16"/>
                <w:szCs w:val="16"/>
                <w:cs/>
                <w:lang w:val="en-GB" w:eastAsia="en-GB" w:bidi="km-KH"/>
              </w:rPr>
              <w:t>ផ្សេងទៀតនៅក្នុងប្រទេសកម្ពុជា</w:t>
            </w:r>
          </w:p>
        </w:tc>
      </w:tr>
      <w:tr w:rsidR="00E90502" w:rsidRPr="00826624" w14:paraId="05197FF0" w14:textId="77777777" w:rsidTr="00765117">
        <w:tc>
          <w:tcPr>
            <w:tcW w:w="884" w:type="pct"/>
          </w:tcPr>
          <w:p w14:paraId="1110748A" w14:textId="77777777" w:rsidR="00E90502" w:rsidRDefault="00E90502" w:rsidP="00765117">
            <w:pPr>
              <w:rPr>
                <w:rFonts w:ascii="Khmer OS Battambang" w:hAnsi="Khmer OS Battambang" w:cs="Khmer OS Battambang"/>
                <w:sz w:val="16"/>
                <w:szCs w:val="16"/>
                <w:lang w:eastAsia="en-GB" w:bidi="km-KH"/>
              </w:rPr>
            </w:pPr>
            <w:r w:rsidRPr="00336902">
              <w:rPr>
                <w:rFonts w:ascii="Khmer OS Battambang" w:hAnsi="Khmer OS Battambang" w:cs="Khmer OS Battambang"/>
                <w:sz w:val="16"/>
                <w:szCs w:val="16"/>
                <w:lang w:eastAsia="en-GB" w:bidi="km-KH"/>
              </w:rPr>
              <w:t>C</w:t>
            </w:r>
            <w:r w:rsidRPr="00336902">
              <w:rPr>
                <w:rFonts w:ascii="Khmer OS Battambang" w:hAnsi="Khmer OS Battambang" w:cs="Khmer OS Battambang" w:hint="cs"/>
                <w:sz w:val="16"/>
                <w:szCs w:val="16"/>
                <w:cs/>
                <w:lang w:eastAsia="en-GB" w:bidi="km-KH"/>
              </w:rPr>
              <w:t>១</w:t>
            </w:r>
            <w:r w:rsidRPr="00336902">
              <w:rPr>
                <w:rFonts w:ascii="Khmer OS Battambang" w:hAnsi="Khmer OS Battambang" w:cs="Khmer OS Battambang"/>
                <w:sz w:val="16"/>
                <w:szCs w:val="16"/>
                <w:lang w:eastAsia="en-GB" w:bidi="km-KH"/>
              </w:rPr>
              <w:t xml:space="preserve"> </w:t>
            </w:r>
          </w:p>
          <w:p w14:paraId="3F539E43" w14:textId="77777777" w:rsidR="00E90502" w:rsidRPr="00336902" w:rsidRDefault="00E90502" w:rsidP="00765117">
            <w:pPr>
              <w:ind w:right="-43"/>
              <w:rPr>
                <w:rFonts w:ascii="Khmer OS Battambang" w:hAnsi="Khmer OS Battambang" w:cs="Khmer OS Battambang"/>
                <w:sz w:val="16"/>
                <w:szCs w:val="16"/>
                <w:lang w:eastAsia="en-GB" w:bidi="km-KH"/>
              </w:rPr>
            </w:pPr>
            <w:r w:rsidRPr="00336902">
              <w:rPr>
                <w:rFonts w:ascii="Khmer OS Battambang" w:hAnsi="Khmer OS Battambang" w:cs="Khmer OS Battambang"/>
                <w:sz w:val="16"/>
                <w:szCs w:val="16"/>
                <w:cs/>
                <w:lang w:eastAsia="en-GB" w:bidi="km-KH"/>
              </w:rPr>
              <w:t>តើ</w:t>
            </w:r>
            <w:r w:rsidRPr="00336902">
              <w:rPr>
                <w:rFonts w:ascii="Khmer OS Battambang" w:hAnsi="Khmer OS Battambang" w:cs="Khmer OS Battambang" w:hint="cs"/>
                <w:sz w:val="16"/>
                <w:szCs w:val="16"/>
                <w:cs/>
                <w:lang w:eastAsia="en-GB" w:bidi="km-KH"/>
              </w:rPr>
              <w:t>អង្គការ</w:t>
            </w:r>
            <w:r w:rsidRPr="00336902">
              <w:rPr>
                <w:rFonts w:ascii="Khmer OS Battambang" w:hAnsi="Khmer OS Battambang" w:cs="Khmer OS Battambang"/>
                <w:sz w:val="16"/>
                <w:szCs w:val="16"/>
                <w:cs/>
                <w:lang w:eastAsia="en-GB" w:bidi="km-KH"/>
              </w:rPr>
              <w:t>យូនីសេហ្វបានដើរតួនាទីអ្វី</w:t>
            </w:r>
            <w:r w:rsidRPr="00336902">
              <w:rPr>
                <w:rFonts w:ascii="Khmer OS Battambang" w:hAnsi="Khmer OS Battambang" w:cs="Khmer OS Battambang" w:hint="cs"/>
                <w:sz w:val="16"/>
                <w:szCs w:val="16"/>
                <w:cs/>
                <w:lang w:eastAsia="en-GB" w:bidi="km-KH"/>
              </w:rPr>
              <w:t>ខ្លះ</w:t>
            </w:r>
            <w:r w:rsidRPr="00336902">
              <w:rPr>
                <w:rFonts w:ascii="Khmer OS Battambang" w:hAnsi="Khmer OS Battambang" w:cs="Khmer OS Battambang"/>
                <w:sz w:val="16"/>
                <w:szCs w:val="16"/>
                <w:cs/>
                <w:lang w:eastAsia="en-GB" w:bidi="km-KH"/>
              </w:rPr>
              <w:t xml:space="preserve"> </w:t>
            </w:r>
            <w:r w:rsidRPr="00336902">
              <w:rPr>
                <w:rFonts w:ascii="Khmer OS Battambang" w:hAnsi="Khmer OS Battambang" w:cs="Khmer OS Battambang" w:hint="cs"/>
                <w:sz w:val="16"/>
                <w:szCs w:val="16"/>
                <w:cs/>
                <w:lang w:eastAsia="en-GB" w:bidi="km-KH"/>
              </w:rPr>
              <w:t>និង</w:t>
            </w:r>
            <w:r w:rsidRPr="00336902">
              <w:rPr>
                <w:rFonts w:ascii="Khmer OS Battambang" w:hAnsi="Khmer OS Battambang" w:cs="Khmer OS Battambang"/>
                <w:sz w:val="16"/>
                <w:szCs w:val="16"/>
                <w:cs/>
                <w:lang w:eastAsia="en-GB" w:bidi="km-KH"/>
              </w:rPr>
              <w:t>តើយូនីសេហ្វអាចដើរតួនាទីអ្វី</w:t>
            </w:r>
            <w:r w:rsidRPr="00336902">
              <w:rPr>
                <w:rFonts w:ascii="Khmer OS Battambang" w:hAnsi="Khmer OS Battambang" w:cs="Khmer OS Battambang" w:hint="cs"/>
                <w:sz w:val="16"/>
                <w:szCs w:val="16"/>
                <w:cs/>
                <w:lang w:eastAsia="en-GB" w:bidi="km-KH"/>
              </w:rPr>
              <w:t>ខ្លះឲ្យ</w:t>
            </w:r>
            <w:r w:rsidRPr="00336902">
              <w:rPr>
                <w:rFonts w:ascii="Khmer OS Battambang" w:hAnsi="Khmer OS Battambang" w:cs="Khmer OS Battambang"/>
                <w:sz w:val="16"/>
                <w:szCs w:val="16"/>
                <w:cs/>
                <w:lang w:eastAsia="en-GB" w:bidi="km-KH"/>
              </w:rPr>
              <w:t>បានប្រសើរជាងមុន ដើម្បីពង្រឹង និងគាំទ្រក</w:t>
            </w:r>
            <w:r w:rsidRPr="00336902">
              <w:rPr>
                <w:rFonts w:ascii="Khmer OS Battambang" w:hAnsi="Khmer OS Battambang" w:cs="Khmer OS Battambang" w:hint="cs"/>
                <w:sz w:val="16"/>
                <w:szCs w:val="16"/>
                <w:cs/>
                <w:lang w:eastAsia="en-GB" w:bidi="km-KH"/>
              </w:rPr>
              <w:t>ិច្ច</w:t>
            </w:r>
            <w:r w:rsidRPr="00336902">
              <w:rPr>
                <w:rFonts w:ascii="Khmer OS Battambang" w:hAnsi="Khmer OS Battambang" w:cs="Khmer OS Battambang"/>
                <w:sz w:val="16"/>
                <w:szCs w:val="16"/>
                <w:cs/>
                <w:lang w:eastAsia="en-GB" w:bidi="km-KH"/>
              </w:rPr>
              <w:t>សហការរវាងក្រសួង និងនាយកដ្ឋាន</w:t>
            </w:r>
            <w:r w:rsidRPr="00336902">
              <w:rPr>
                <w:rFonts w:ascii="Khmer OS Battambang" w:hAnsi="Khmer OS Battambang" w:cs="Khmer OS Battambang" w:hint="cs"/>
                <w:sz w:val="16"/>
                <w:szCs w:val="16"/>
                <w:cs/>
                <w:lang w:eastAsia="en-GB" w:bidi="km-KH"/>
              </w:rPr>
              <w:t xml:space="preserve"> ដែល</w:t>
            </w:r>
            <w:r w:rsidRPr="00336902">
              <w:rPr>
                <w:rFonts w:ascii="Khmer OS Battambang" w:hAnsi="Khmer OS Battambang" w:cs="Khmer OS Battambang"/>
                <w:sz w:val="16"/>
                <w:szCs w:val="16"/>
                <w:cs/>
                <w:lang w:eastAsia="en-GB" w:bidi="km-KH"/>
              </w:rPr>
              <w:t>ពាក់ព័ន្ធ</w:t>
            </w:r>
            <w:r w:rsidRPr="00336902">
              <w:rPr>
                <w:rFonts w:ascii="Khmer OS Battambang" w:hAnsi="Khmer OS Battambang" w:cs="Khmer OS Battambang" w:hint="cs"/>
                <w:sz w:val="16"/>
                <w:szCs w:val="16"/>
                <w:cs/>
                <w:lang w:eastAsia="en-GB" w:bidi="km-KH"/>
              </w:rPr>
              <w:t>នឹង</w:t>
            </w:r>
            <w:r w:rsidRPr="00336902">
              <w:rPr>
                <w:rFonts w:ascii="Khmer OS Battambang" w:hAnsi="Khmer OS Battambang" w:cs="Khmer OS Battambang"/>
                <w:sz w:val="16"/>
                <w:szCs w:val="16"/>
                <w:cs/>
                <w:lang w:eastAsia="en-GB" w:bidi="km-KH"/>
              </w:rPr>
              <w:t xml:space="preserve"> </w:t>
            </w:r>
            <w:r w:rsidRPr="00336902">
              <w:rPr>
                <w:rFonts w:ascii="Khmer OS Battambang" w:hAnsi="Khmer OS Battambang" w:cs="Khmer OS Battambang"/>
                <w:sz w:val="16"/>
                <w:szCs w:val="16"/>
                <w:lang w:eastAsia="en-GB" w:bidi="km-KH"/>
              </w:rPr>
              <w:t xml:space="preserve">WASH </w:t>
            </w:r>
            <w:r w:rsidRPr="00336902">
              <w:rPr>
                <w:rFonts w:ascii="Khmer OS Battambang" w:hAnsi="Khmer OS Battambang" w:cs="Khmer OS Battambang"/>
                <w:sz w:val="16"/>
                <w:szCs w:val="16"/>
                <w:cs/>
                <w:lang w:eastAsia="en-GB" w:bidi="km-KH"/>
              </w:rPr>
              <w:t>ដើម្បី</w:t>
            </w:r>
            <w:r w:rsidRPr="00336902">
              <w:rPr>
                <w:rFonts w:ascii="Khmer OS Battambang" w:hAnsi="Khmer OS Battambang" w:cs="Khmer OS Battambang" w:hint="cs"/>
                <w:sz w:val="16"/>
                <w:szCs w:val="16"/>
                <w:cs/>
                <w:lang w:eastAsia="en-GB" w:bidi="km-KH"/>
              </w:rPr>
              <w:t>ធ្វើឲ្យ</w:t>
            </w:r>
            <w:r w:rsidRPr="00336902">
              <w:rPr>
                <w:rFonts w:ascii="Khmer OS Battambang" w:hAnsi="Khmer OS Battambang" w:cs="Khmer OS Battambang"/>
                <w:sz w:val="16"/>
                <w:szCs w:val="16"/>
                <w:cs/>
                <w:lang w:eastAsia="en-GB" w:bidi="km-KH"/>
              </w:rPr>
              <w:t xml:space="preserve">យុទ្ធសាស្ត្រ និងផែនការរបស់ </w:t>
            </w:r>
            <w:r w:rsidRPr="00336902">
              <w:rPr>
                <w:rFonts w:ascii="Khmer OS Battambang" w:hAnsi="Khmer OS Battambang" w:cs="Khmer OS Battambang"/>
                <w:sz w:val="16"/>
                <w:szCs w:val="16"/>
                <w:lang w:eastAsia="en-GB" w:bidi="km-KH"/>
              </w:rPr>
              <w:lastRenderedPageBreak/>
              <w:t>WASH</w:t>
            </w:r>
            <w:r w:rsidRPr="00336902">
              <w:rPr>
                <w:rFonts w:ascii="Khmer OS Battambang" w:hAnsi="Khmer OS Battambang" w:cs="Khmer OS Battambang" w:hint="cs"/>
                <w:sz w:val="16"/>
                <w:szCs w:val="16"/>
                <w:cs/>
                <w:lang w:eastAsia="en-GB" w:bidi="km-KH"/>
              </w:rPr>
              <w:t xml:space="preserve"> ស្របតាម</w:t>
            </w:r>
            <w:r w:rsidRPr="00336902">
              <w:rPr>
                <w:rFonts w:ascii="Khmer OS Battambang" w:hAnsi="Khmer OS Battambang" w:cs="Khmer OS Battambang"/>
                <w:sz w:val="16"/>
                <w:szCs w:val="16"/>
                <w:cs/>
                <w:lang w:eastAsia="en-GB" w:bidi="km-KH"/>
              </w:rPr>
              <w:t>អាទិភាព</w:t>
            </w:r>
            <w:r w:rsidRPr="00336902">
              <w:rPr>
                <w:rFonts w:ascii="Khmer OS Battambang" w:hAnsi="Khmer OS Battambang" w:cs="Khmer OS Battambang" w:hint="cs"/>
                <w:sz w:val="16"/>
                <w:szCs w:val="16"/>
                <w:cs/>
                <w:lang w:eastAsia="en-GB" w:bidi="km-KH"/>
              </w:rPr>
              <w:t>នៃការប្រែប្រួល</w:t>
            </w:r>
            <w:r w:rsidRPr="00336902">
              <w:rPr>
                <w:rFonts w:ascii="Khmer OS Battambang" w:hAnsi="Khmer OS Battambang" w:cs="Khmer OS Battambang"/>
                <w:sz w:val="16"/>
                <w:szCs w:val="16"/>
                <w:cs/>
                <w:lang w:eastAsia="en-GB" w:bidi="km-KH"/>
              </w:rPr>
              <w:t>អាកាសធាតុ</w:t>
            </w:r>
            <w:r w:rsidRPr="00336902">
              <w:rPr>
                <w:rFonts w:ascii="Khmer OS Battambang" w:hAnsi="Khmer OS Battambang" w:cs="Khmer OS Battambang" w:hint="cs"/>
                <w:sz w:val="16"/>
                <w:szCs w:val="16"/>
                <w:cs/>
                <w:lang w:eastAsia="en-GB" w:bidi="km-KH"/>
              </w:rPr>
              <w:t>ថ្នាក់</w:t>
            </w:r>
            <w:r w:rsidRPr="00336902">
              <w:rPr>
                <w:rFonts w:ascii="Khmer OS Battambang" w:hAnsi="Khmer OS Battambang" w:cs="Khmer OS Battambang"/>
                <w:sz w:val="16"/>
                <w:szCs w:val="16"/>
                <w:cs/>
                <w:lang w:eastAsia="en-GB" w:bidi="km-KH"/>
              </w:rPr>
              <w:t>ជាតិ និងធ្វើការសហការគ្នាលើការផ្តល់សេវា</w:t>
            </w:r>
            <w:r w:rsidRPr="00336902">
              <w:rPr>
                <w:rFonts w:ascii="Khmer OS Battambang" w:hAnsi="Khmer OS Battambang" w:cs="Khmer OS Battambang"/>
                <w:sz w:val="16"/>
                <w:szCs w:val="16"/>
                <w:lang w:eastAsia="en-GB" w:bidi="km-KH"/>
              </w:rPr>
              <w:t>?</w:t>
            </w:r>
          </w:p>
        </w:tc>
        <w:tc>
          <w:tcPr>
            <w:tcW w:w="1960" w:type="pct"/>
          </w:tcPr>
          <w:p w14:paraId="05EB38CD" w14:textId="77777777" w:rsidR="00E90502" w:rsidRPr="00050B97"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050B97">
              <w:rPr>
                <w:rFonts w:ascii="Khmer OS Battambang" w:hAnsi="Khmer OS Battambang" w:cs="Khmer OS Battambang"/>
                <w:color w:val="000000" w:themeColor="text1"/>
                <w:sz w:val="16"/>
                <w:szCs w:val="16"/>
                <w:cs/>
                <w:lang w:val="en-GB" w:bidi="km-KH"/>
              </w:rPr>
              <w:lastRenderedPageBreak/>
              <w:t>តើអង្គការយូនីសេហ្វបានដើរតួនាទីអ្វីខ្លះ ដើម្បីគាំទ្រ និងពង្រឹងកិច្ចសហប្រតិបត្តិការក្នុងវិស័យនេះ</w:t>
            </w:r>
            <w:r w:rsidRPr="00050B97">
              <w:rPr>
                <w:rFonts w:ascii="Khmer OS Battambang" w:hAnsi="Khmer OS Battambang" w:cs="Khmer OS Battambang"/>
                <w:color w:val="000000" w:themeColor="text1"/>
                <w:sz w:val="16"/>
                <w:szCs w:val="16"/>
                <w:lang w:val="en-GB" w:bidi="km-KH"/>
              </w:rPr>
              <w:t>?</w:t>
            </w:r>
          </w:p>
          <w:p w14:paraId="2BEEB663" w14:textId="77777777" w:rsidR="00E90502" w:rsidRPr="00050B97"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050B97">
              <w:rPr>
                <w:rFonts w:ascii="Khmer OS Battambang" w:hAnsi="Khmer OS Battambang" w:cs="Khmer OS Battambang"/>
                <w:color w:val="000000" w:themeColor="text1"/>
                <w:sz w:val="16"/>
                <w:szCs w:val="16"/>
                <w:cs/>
                <w:lang w:val="en-GB" w:bidi="km-KH"/>
              </w:rPr>
              <w:t>តើអង្គការយូនីសេហ្វអាចដើរតួនាទីអ្វីបានប្រសើរជាងនេះ</w:t>
            </w:r>
            <w:r w:rsidRPr="00050B97">
              <w:rPr>
                <w:rFonts w:ascii="Khmer OS Battambang" w:hAnsi="Khmer OS Battambang" w:cs="Khmer OS Battambang"/>
                <w:color w:val="000000" w:themeColor="text1"/>
                <w:sz w:val="16"/>
                <w:szCs w:val="16"/>
                <w:lang w:val="en-GB" w:bidi="km-KH"/>
              </w:rPr>
              <w:t>?</w:t>
            </w:r>
          </w:p>
          <w:p w14:paraId="7FD7CA5B" w14:textId="77777777" w:rsidR="00E90502"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050B97">
              <w:rPr>
                <w:rFonts w:ascii="Khmer OS Battambang" w:hAnsi="Khmer OS Battambang" w:cs="Khmer OS Battambang"/>
                <w:color w:val="000000" w:themeColor="text1"/>
                <w:sz w:val="16"/>
                <w:szCs w:val="16"/>
                <w:cs/>
                <w:lang w:val="en-GB" w:bidi="km-KH"/>
              </w:rPr>
              <w:t>តើសមភាគីបានឈានដល់កិច្ចព្រមព្រៀងស្តីពីហានិភ័យបម្រែបម្រួលអាកាសធាតុដ៏សំខាន់បំផុត និងរបៀបឆ្លើយតប</w:t>
            </w:r>
            <w:r w:rsidRPr="00050B97">
              <w:rPr>
                <w:rFonts w:ascii="Khmer OS Battambang" w:hAnsi="Khmer OS Battambang" w:cs="Khmer OS Battambang"/>
                <w:color w:val="000000" w:themeColor="text1"/>
                <w:sz w:val="16"/>
                <w:szCs w:val="16"/>
                <w:lang w:val="en-GB" w:bidi="km-KH"/>
              </w:rPr>
              <w:t>?</w:t>
            </w:r>
          </w:p>
          <w:p w14:paraId="147AEF76"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lastRenderedPageBreak/>
              <w:t>តើកិច្ចសហការទាំងនេះបានបញ្ជាក់យ៉ាងច្បាស់ និងមានលក្ខណៈផ្លូវការនៅក្នុងឯកសារគោលនយោបាយ ឬយុទ្ធសាស្ត្រដែរឬទេ</w:t>
            </w:r>
            <w:r w:rsidRPr="00E904C4">
              <w:rPr>
                <w:rFonts w:ascii="Khmer OS Battambang" w:hAnsi="Khmer OS Battambang" w:cs="Khmer OS Battambang"/>
                <w:color w:val="000000" w:themeColor="text1"/>
                <w:sz w:val="16"/>
                <w:szCs w:val="16"/>
                <w:lang w:val="en-GB" w:bidi="km-KH"/>
              </w:rPr>
              <w:t>?</w:t>
            </w:r>
          </w:p>
          <w:p w14:paraId="4B4132A5"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តើការពង្រឹងប្រព័ន្ធដោយអង្គការយូនីសេហ្វ នាំទៅរកការធ្វើផែនការ និងការសហការកាន់តែប្រសើរឡើងរវាងរដ្ឋាភិបាល និងសហគមន៍មូលដ្ឋានដែរឬទេ</w:t>
            </w:r>
            <w:r w:rsidRPr="00E904C4">
              <w:rPr>
                <w:rFonts w:ascii="Khmer OS Battambang" w:hAnsi="Khmer OS Battambang" w:cs="Khmer OS Battambang"/>
                <w:color w:val="000000" w:themeColor="text1"/>
                <w:sz w:val="16"/>
                <w:szCs w:val="16"/>
                <w:lang w:val="en-GB" w:bidi="km-KH"/>
              </w:rPr>
              <w:t>?</w:t>
            </w:r>
          </w:p>
          <w:p w14:paraId="1F40C74C"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តើវិមជ្ឈការបាន</w:t>
            </w:r>
            <w:r>
              <w:rPr>
                <w:rFonts w:ascii="Khmer OS Battambang" w:hAnsi="Khmer OS Battambang" w:cs="Khmer OS Battambang" w:hint="cs"/>
                <w:color w:val="000000" w:themeColor="text1"/>
                <w:sz w:val="16"/>
                <w:szCs w:val="16"/>
                <w:cs/>
                <w:lang w:val="en-GB" w:bidi="km-KH"/>
              </w:rPr>
              <w:t>ទទួលការ</w:t>
            </w:r>
            <w:r w:rsidRPr="00E904C4">
              <w:rPr>
                <w:rFonts w:ascii="Khmer OS Battambang" w:hAnsi="Khmer OS Battambang" w:cs="Khmer OS Battambang"/>
                <w:color w:val="000000" w:themeColor="text1"/>
                <w:sz w:val="16"/>
                <w:szCs w:val="16"/>
                <w:cs/>
                <w:lang w:val="en-GB" w:bidi="km-KH"/>
              </w:rPr>
              <w:t>គាំទ្រដល់កម្រិតណា</w:t>
            </w:r>
            <w:r w:rsidRPr="00E904C4">
              <w:rPr>
                <w:rFonts w:ascii="Khmer OS Battambang" w:hAnsi="Khmer OS Battambang" w:cs="Khmer OS Battambang"/>
                <w:color w:val="000000" w:themeColor="text1"/>
                <w:sz w:val="16"/>
                <w:szCs w:val="16"/>
                <w:lang w:val="en-GB" w:bidi="km-KH"/>
              </w:rPr>
              <w:t>?</w:t>
            </w:r>
          </w:p>
          <w:p w14:paraId="132A82E8" w14:textId="77777777" w:rsidR="00E90502" w:rsidRPr="00050B97"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 xml:space="preserve">តើមានទំនាក់ទំនងអន្តររវាងធាតុផ្សំផ្សេងៗនៃប្រព័ន្ធ </w:t>
            </w:r>
            <w:r w:rsidRPr="00E904C4">
              <w:rPr>
                <w:rFonts w:ascii="Khmer OS Battambang" w:hAnsi="Khmer OS Battambang" w:cs="Khmer OS Battambang"/>
                <w:color w:val="000000" w:themeColor="text1"/>
                <w:sz w:val="16"/>
                <w:szCs w:val="16"/>
                <w:lang w:val="en-GB" w:bidi="km-KH"/>
              </w:rPr>
              <w:t xml:space="preserve">WASH </w:t>
            </w:r>
            <w:r w:rsidRPr="00E904C4">
              <w:rPr>
                <w:rFonts w:ascii="Khmer OS Battambang" w:hAnsi="Khmer OS Battambang" w:cs="Khmer OS Battambang"/>
                <w:color w:val="000000" w:themeColor="text1"/>
                <w:sz w:val="16"/>
                <w:szCs w:val="16"/>
                <w:cs/>
                <w:lang w:val="en-GB" w:bidi="km-KH"/>
              </w:rPr>
              <w:t>ដែរឬទេ</w:t>
            </w:r>
            <w:r w:rsidRPr="00E904C4">
              <w:rPr>
                <w:rFonts w:ascii="Khmer OS Battambang" w:hAnsi="Khmer OS Battambang" w:cs="Khmer OS Battambang"/>
                <w:color w:val="000000" w:themeColor="text1"/>
                <w:sz w:val="16"/>
                <w:szCs w:val="16"/>
                <w:lang w:val="en-GB" w:bidi="km-KH"/>
              </w:rPr>
              <w:t>?</w:t>
            </w:r>
          </w:p>
        </w:tc>
        <w:tc>
          <w:tcPr>
            <w:tcW w:w="712" w:type="pct"/>
          </w:tcPr>
          <w:p w14:paraId="60ECBF05"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lastRenderedPageBreak/>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7568FA41" w14:textId="77777777" w:rsidR="00E90502" w:rsidRPr="00E904C4" w:rsidRDefault="00E90502" w:rsidP="00765117">
            <w:pPr>
              <w:textAlignment w:val="baseline"/>
              <w:rPr>
                <w:rFonts w:eastAsia="Calibri" w:cs="Mangal"/>
                <w:sz w:val="16"/>
                <w:szCs w:val="16"/>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57558ED7"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0855B86F" w14:textId="77777777" w:rsidR="00E90502" w:rsidRPr="00E904C4" w:rsidRDefault="00E90502" w:rsidP="00765117">
            <w:pPr>
              <w:ind w:right="-72"/>
              <w:rPr>
                <w:rFonts w:eastAsia="Calibri" w:cs="Mangal"/>
                <w:sz w:val="16"/>
                <w:szCs w:val="16"/>
              </w:rPr>
            </w:pPr>
            <w:r>
              <w:rPr>
                <w:rFonts w:ascii="Khmer OS Battambang" w:eastAsia="Calibri" w:hAnsi="Khmer OS Battambang" w:cs="Khmer OS Battambang" w:hint="cs"/>
                <w:sz w:val="16"/>
                <w:szCs w:val="16"/>
                <w:cs/>
                <w:lang w:bidi="km-KH"/>
              </w:rPr>
              <w:t xml:space="preserve">តំណាងមកពីរដ្ឋាភិបាល អ្នកផ្តល់សេវា </w:t>
            </w:r>
            <w:r>
              <w:rPr>
                <w:rFonts w:ascii="Khmer OS Battambang" w:eastAsia="Calibri" w:hAnsi="Khmer OS Battambang" w:cs="Khmer OS Battambang" w:hint="cs"/>
                <w:sz w:val="16"/>
                <w:szCs w:val="16"/>
                <w:cs/>
                <w:lang w:bidi="km-KH"/>
              </w:rPr>
              <w:lastRenderedPageBreak/>
              <w:t>ដៃគូអភិវឌ្ឍន៍</w:t>
            </w:r>
          </w:p>
        </w:tc>
        <w:tc>
          <w:tcPr>
            <w:tcW w:w="770" w:type="pct"/>
          </w:tcPr>
          <w:p w14:paraId="5B912422"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lastRenderedPageBreak/>
              <w:t>ការត្រួតពិនិត្យឯកសារឡើងវិញ</w:t>
            </w:r>
          </w:p>
          <w:p w14:paraId="6A2413D3"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p>
        </w:tc>
      </w:tr>
      <w:tr w:rsidR="00E90502" w:rsidRPr="00826624" w14:paraId="624A61DC" w14:textId="77777777" w:rsidTr="00765117">
        <w:tc>
          <w:tcPr>
            <w:tcW w:w="884" w:type="pct"/>
          </w:tcPr>
          <w:p w14:paraId="3E4DDE73" w14:textId="77777777" w:rsidR="00E90502" w:rsidRDefault="00E90502" w:rsidP="00765117">
            <w:pPr>
              <w:rPr>
                <w:rFonts w:ascii="Khmer OS Battambang" w:hAnsi="Khmer OS Battambang" w:cs="Khmer OS Battambang"/>
                <w:sz w:val="16"/>
                <w:szCs w:val="16"/>
                <w:lang w:eastAsia="en-GB" w:bidi="km-KH"/>
              </w:rPr>
            </w:pPr>
            <w:r w:rsidRPr="00050B97">
              <w:rPr>
                <w:rFonts w:ascii="Khmer OS Battambang" w:hAnsi="Khmer OS Battambang" w:cs="Khmer OS Battambang"/>
                <w:sz w:val="16"/>
                <w:szCs w:val="16"/>
                <w:lang w:eastAsia="en-GB" w:bidi="km-KH"/>
              </w:rPr>
              <w:t>C</w:t>
            </w:r>
            <w:r w:rsidRPr="00050B97">
              <w:rPr>
                <w:rFonts w:ascii="Khmer OS Battambang" w:hAnsi="Khmer OS Battambang" w:cs="Khmer OS Battambang" w:hint="cs"/>
                <w:sz w:val="16"/>
                <w:szCs w:val="16"/>
                <w:cs/>
                <w:lang w:eastAsia="en-GB" w:bidi="km-KH"/>
              </w:rPr>
              <w:t>២</w:t>
            </w:r>
          </w:p>
          <w:p w14:paraId="4C5BA776" w14:textId="77777777" w:rsidR="00E90502" w:rsidRPr="00050B97" w:rsidRDefault="00E90502" w:rsidP="00765117">
            <w:pPr>
              <w:rPr>
                <w:rFonts w:ascii="Khmer OS Battambang" w:hAnsi="Khmer OS Battambang" w:cs="Khmer OS Battambang"/>
                <w:sz w:val="16"/>
                <w:szCs w:val="16"/>
                <w:lang w:eastAsia="en-GB" w:bidi="km-KH"/>
              </w:rPr>
            </w:pPr>
            <w:r w:rsidRPr="00050B97">
              <w:rPr>
                <w:rFonts w:ascii="Khmer OS Battambang" w:hAnsi="Khmer OS Battambang" w:cs="Khmer OS Battambang"/>
                <w:sz w:val="16"/>
                <w:szCs w:val="16"/>
                <w:cs/>
                <w:lang w:eastAsia="en-GB" w:bidi="km-KH"/>
              </w:rPr>
              <w:t>តើ</w:t>
            </w:r>
            <w:r w:rsidRPr="00050B97">
              <w:rPr>
                <w:rFonts w:ascii="Khmer OS Battambang" w:hAnsi="Khmer OS Battambang" w:cs="Khmer OS Battambang" w:hint="cs"/>
                <w:sz w:val="16"/>
                <w:szCs w:val="16"/>
                <w:cs/>
                <w:lang w:eastAsia="en-GB" w:bidi="km-KH"/>
              </w:rPr>
              <w:t>អង្គការ</w:t>
            </w:r>
            <w:r w:rsidRPr="00050B97">
              <w:rPr>
                <w:rFonts w:ascii="Khmer OS Battambang" w:hAnsi="Khmer OS Battambang" w:cs="Khmer OS Battambang"/>
                <w:sz w:val="16"/>
                <w:szCs w:val="16"/>
                <w:cs/>
                <w:lang w:eastAsia="en-GB" w:bidi="km-KH"/>
              </w:rPr>
              <w:t>យូនីសេហ្វបានពង្រីកឱកាស/គំនិតផ្តួចផ្តើម</w:t>
            </w:r>
            <w:r w:rsidRPr="00050B97">
              <w:rPr>
                <w:rFonts w:ascii="Khmer OS Battambang" w:hAnsi="Khmer OS Battambang" w:cs="Khmer OS Battambang" w:hint="cs"/>
                <w:sz w:val="16"/>
                <w:szCs w:val="16"/>
                <w:cs/>
                <w:lang w:eastAsia="en-GB" w:bidi="km-KH"/>
              </w:rPr>
              <w:t>ជាអតិបរមា នៅ</w:t>
            </w:r>
            <w:r w:rsidRPr="00050B97">
              <w:rPr>
                <w:rFonts w:ascii="Khmer OS Battambang" w:hAnsi="Khmer OS Battambang" w:cs="Khmer OS Battambang"/>
                <w:sz w:val="16"/>
                <w:szCs w:val="16"/>
                <w:cs/>
                <w:lang w:eastAsia="en-GB" w:bidi="km-KH"/>
              </w:rPr>
              <w:t>ក្នុងវិស័យ</w:t>
            </w:r>
            <w:r w:rsidRPr="00050B97">
              <w:rPr>
                <w:rFonts w:ascii="Khmer OS Battambang" w:hAnsi="Khmer OS Battambang" w:cs="Khmer OS Battambang" w:hint="cs"/>
                <w:sz w:val="16"/>
                <w:szCs w:val="16"/>
                <w:cs/>
                <w:lang w:eastAsia="en-GB" w:bidi="km-KH"/>
              </w:rPr>
              <w:t>​</w:t>
            </w:r>
            <w:r w:rsidRPr="00050B97">
              <w:rPr>
                <w:rFonts w:ascii="Khmer OS Battambang" w:hAnsi="Khmer OS Battambang" w:cs="Khmer OS Battambang"/>
                <w:sz w:val="16"/>
                <w:szCs w:val="16"/>
                <w:cs/>
                <w:lang w:eastAsia="en-GB" w:bidi="km-KH"/>
              </w:rPr>
              <w:t>អាកាសធាតុយ៉ាងដូចម្តេច</w:t>
            </w:r>
            <w:r w:rsidRPr="00050B97">
              <w:rPr>
                <w:rFonts w:ascii="Khmer OS Battambang" w:hAnsi="Khmer OS Battambang" w:cs="Khmer OS Battambang" w:hint="cs"/>
                <w:sz w:val="16"/>
                <w:szCs w:val="16"/>
                <w:cs/>
                <w:lang w:eastAsia="en-GB" w:bidi="km-KH"/>
              </w:rPr>
              <w:t>ខ្លះ</w:t>
            </w:r>
            <w:r w:rsidRPr="00050B97">
              <w:rPr>
                <w:rFonts w:ascii="Khmer OS Battambang" w:hAnsi="Khmer OS Battambang" w:cs="Khmer OS Battambang"/>
                <w:sz w:val="16"/>
                <w:szCs w:val="16"/>
                <w:cs/>
                <w:lang w:eastAsia="en-GB" w:bidi="km-KH"/>
              </w:rPr>
              <w:t xml:space="preserve"> ដើម្បីពង្រឹង </w:t>
            </w:r>
            <w:r w:rsidRPr="00050B97">
              <w:rPr>
                <w:rFonts w:ascii="Khmer OS Battambang" w:hAnsi="Khmer OS Battambang" w:cs="Khmer OS Battambang"/>
                <w:sz w:val="16"/>
                <w:szCs w:val="16"/>
                <w:lang w:eastAsia="en-GB" w:bidi="km-KH"/>
              </w:rPr>
              <w:t xml:space="preserve">WASH </w:t>
            </w:r>
            <w:r w:rsidRPr="00050B97">
              <w:rPr>
                <w:rFonts w:ascii="Khmer OS Battambang" w:hAnsi="Khmer OS Battambang" w:cs="Khmer OS Battambang"/>
                <w:sz w:val="16"/>
                <w:szCs w:val="16"/>
                <w:cs/>
                <w:lang w:eastAsia="en-GB" w:bidi="km-KH"/>
              </w:rPr>
              <w:t>ដែលធន់នឹងអាកាសធាតុសម្រាប់កម្មវិធី</w:t>
            </w:r>
            <w:r w:rsidRPr="00050B97">
              <w:rPr>
                <w:rFonts w:ascii="Khmer OS Battambang" w:hAnsi="Khmer OS Battambang" w:cs="Khmer OS Battambang" w:hint="cs"/>
                <w:sz w:val="16"/>
                <w:szCs w:val="16"/>
                <w:cs/>
                <w:lang w:eastAsia="en-GB" w:bidi="km-KH"/>
              </w:rPr>
              <w:t>របស់អង្គការ</w:t>
            </w:r>
            <w:r w:rsidRPr="00050B97">
              <w:rPr>
                <w:rFonts w:ascii="Khmer OS Battambang" w:hAnsi="Khmer OS Battambang" w:cs="Khmer OS Battambang"/>
                <w:sz w:val="16"/>
                <w:szCs w:val="16"/>
                <w:cs/>
                <w:lang w:eastAsia="en-GB" w:bidi="km-KH"/>
              </w:rPr>
              <w:t>យូនីសេហ្វ និងវិស័យ</w:t>
            </w:r>
            <w:r w:rsidRPr="00050B97">
              <w:rPr>
                <w:rFonts w:ascii="Khmer OS Battambang" w:hAnsi="Khmer OS Battambang" w:cs="Khmer OS Battambang" w:hint="cs"/>
                <w:sz w:val="16"/>
                <w:szCs w:val="16"/>
                <w:cs/>
                <w:lang w:eastAsia="en-GB" w:bidi="km-KH"/>
              </w:rPr>
              <w:t>ដែលកាន់តែ</w:t>
            </w:r>
            <w:r w:rsidRPr="00050B97">
              <w:rPr>
                <w:rFonts w:ascii="Khmer OS Battambang" w:hAnsi="Khmer OS Battambang" w:cs="Khmer OS Battambang"/>
                <w:sz w:val="16"/>
                <w:szCs w:val="16"/>
                <w:cs/>
                <w:lang w:eastAsia="en-GB" w:bidi="km-KH"/>
              </w:rPr>
              <w:t>ទូលំទូលាយ</w:t>
            </w:r>
            <w:r w:rsidRPr="00050B97">
              <w:rPr>
                <w:rFonts w:ascii="Khmer OS Battambang" w:hAnsi="Khmer OS Battambang" w:cs="Khmer OS Battambang"/>
                <w:sz w:val="16"/>
                <w:szCs w:val="16"/>
                <w:lang w:eastAsia="en-GB" w:bidi="km-KH"/>
              </w:rPr>
              <w:t>?</w:t>
            </w:r>
          </w:p>
        </w:tc>
        <w:tc>
          <w:tcPr>
            <w:tcW w:w="1960" w:type="pct"/>
          </w:tcPr>
          <w:p w14:paraId="733430DB"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តើឱកាស និងគំនិតផ្តួចផ្តើមអ្វីខ្លះ</w:t>
            </w:r>
            <w:r>
              <w:rPr>
                <w:rFonts w:ascii="Khmer OS Battambang" w:hAnsi="Khmer OS Battambang" w:cs="Khmer OS Battambang" w:hint="cs"/>
                <w:color w:val="000000" w:themeColor="text1"/>
                <w:sz w:val="16"/>
                <w:szCs w:val="16"/>
                <w:cs/>
                <w:lang w:val="en-GB" w:bidi="km-KH"/>
              </w:rPr>
              <w:t xml:space="preserve"> </w:t>
            </w:r>
            <w:r w:rsidRPr="00E904C4">
              <w:rPr>
                <w:rFonts w:ascii="Khmer OS Battambang" w:hAnsi="Khmer OS Battambang" w:cs="Khmer OS Battambang"/>
                <w:color w:val="000000" w:themeColor="text1"/>
                <w:sz w:val="16"/>
                <w:szCs w:val="16"/>
                <w:cs/>
                <w:lang w:val="en-GB" w:bidi="km-KH"/>
              </w:rPr>
              <w:t xml:space="preserve">ដែលអង្គការយូនីសេហ្វមាន និងទទួលយកសម្រាប់ការពង្រឹងកម្មវិធី </w:t>
            </w:r>
            <w:r w:rsidRPr="00E904C4">
              <w:rPr>
                <w:rFonts w:ascii="Khmer OS Battambang" w:hAnsi="Khmer OS Battambang" w:cs="Khmer OS Battambang"/>
                <w:color w:val="000000" w:themeColor="text1"/>
                <w:sz w:val="16"/>
                <w:szCs w:val="16"/>
                <w:lang w:val="en-GB" w:bidi="km-KH"/>
              </w:rPr>
              <w:t xml:space="preserve">WASH </w:t>
            </w:r>
            <w:r w:rsidRPr="00E904C4">
              <w:rPr>
                <w:rFonts w:ascii="Khmer OS Battambang" w:hAnsi="Khmer OS Battambang" w:cs="Khmer OS Battambang"/>
                <w:color w:val="000000" w:themeColor="text1"/>
                <w:sz w:val="16"/>
                <w:szCs w:val="16"/>
                <w:cs/>
                <w:lang w:val="en-GB" w:bidi="km-KH"/>
              </w:rPr>
              <w:t>ដែលធន់នឹងអាកាសធាតុ</w:t>
            </w:r>
            <w:r w:rsidRPr="00E904C4">
              <w:rPr>
                <w:rFonts w:ascii="Khmer OS Battambang" w:hAnsi="Khmer OS Battambang" w:cs="Khmer OS Battambang"/>
                <w:color w:val="000000" w:themeColor="text1"/>
                <w:sz w:val="16"/>
                <w:szCs w:val="16"/>
                <w:lang w:val="en-GB" w:bidi="km-KH"/>
              </w:rPr>
              <w:t>?</w:t>
            </w:r>
          </w:p>
          <w:p w14:paraId="34433D57"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អង្គការ</w:t>
            </w:r>
            <w:r w:rsidRPr="00E904C4">
              <w:rPr>
                <w:rFonts w:ascii="Khmer OS Battambang" w:hAnsi="Khmer OS Battambang" w:cs="Khmer OS Battambang"/>
                <w:color w:val="000000" w:themeColor="text1"/>
                <w:sz w:val="16"/>
                <w:szCs w:val="16"/>
                <w:cs/>
                <w:lang w:val="en-GB" w:bidi="km-KH"/>
              </w:rPr>
              <w:t>យូនីសេហ្វបានចូលរួមជាមួយផែនការបន្ស៊ាំ</w:t>
            </w:r>
            <w:r>
              <w:rPr>
                <w:rFonts w:ascii="Khmer OS Battambang" w:hAnsi="Khmer OS Battambang" w:cs="Khmer OS Battambang" w:hint="cs"/>
                <w:color w:val="000000" w:themeColor="text1"/>
                <w:sz w:val="16"/>
                <w:szCs w:val="16"/>
                <w:cs/>
                <w:lang w:val="en-GB" w:bidi="km-KH"/>
              </w:rPr>
              <w:t>ថ្នាក់</w:t>
            </w:r>
            <w:r w:rsidRPr="00E904C4">
              <w:rPr>
                <w:rFonts w:ascii="Khmer OS Battambang" w:hAnsi="Khmer OS Battambang" w:cs="Khmer OS Battambang"/>
                <w:color w:val="000000" w:themeColor="text1"/>
                <w:sz w:val="16"/>
                <w:szCs w:val="16"/>
                <w:cs/>
                <w:lang w:val="en-GB" w:bidi="km-KH"/>
              </w:rPr>
              <w:t>ជាតិ (</w:t>
            </w:r>
            <w:r w:rsidRPr="00E904C4">
              <w:rPr>
                <w:rFonts w:ascii="Khmer OS Battambang" w:hAnsi="Khmer OS Battambang" w:cs="Khmer OS Battambang"/>
                <w:color w:val="000000" w:themeColor="text1"/>
                <w:sz w:val="16"/>
                <w:szCs w:val="16"/>
                <w:lang w:val="en-GB" w:bidi="km-KH"/>
              </w:rPr>
              <w:t xml:space="preserve">NAPs) </w:t>
            </w:r>
            <w:r w:rsidRPr="00E904C4">
              <w:rPr>
                <w:rFonts w:ascii="Khmer OS Battambang" w:hAnsi="Khmer OS Battambang" w:cs="Khmer OS Battambang"/>
                <w:color w:val="000000" w:themeColor="text1"/>
                <w:sz w:val="16"/>
                <w:szCs w:val="16"/>
                <w:cs/>
                <w:lang w:val="en-GB" w:bidi="km-KH"/>
              </w:rPr>
              <w:t>និងការរួមចំណែក</w:t>
            </w:r>
            <w:r>
              <w:rPr>
                <w:rFonts w:ascii="Khmer OS Battambang" w:hAnsi="Khmer OS Battambang" w:cs="Khmer OS Battambang" w:hint="cs"/>
                <w:color w:val="000000" w:themeColor="text1"/>
                <w:sz w:val="16"/>
                <w:szCs w:val="16"/>
                <w:cs/>
                <w:lang w:val="en-GB" w:bidi="km-KH"/>
              </w:rPr>
              <w:t>របស់</w:t>
            </w:r>
            <w:r w:rsidRPr="00E904C4">
              <w:rPr>
                <w:rFonts w:ascii="Khmer OS Battambang" w:hAnsi="Khmer OS Battambang" w:cs="Khmer OS Battambang"/>
                <w:color w:val="000000" w:themeColor="text1"/>
                <w:sz w:val="16"/>
                <w:szCs w:val="16"/>
                <w:cs/>
                <w:lang w:val="en-GB" w:bidi="km-KH"/>
              </w:rPr>
              <w:t>ជាតិ (</w:t>
            </w:r>
            <w:r w:rsidRPr="00E904C4">
              <w:rPr>
                <w:rFonts w:ascii="Khmer OS Battambang" w:hAnsi="Khmer OS Battambang" w:cs="Khmer OS Battambang"/>
                <w:color w:val="000000" w:themeColor="text1"/>
                <w:sz w:val="16"/>
                <w:szCs w:val="16"/>
                <w:lang w:val="en-GB" w:bidi="km-KH"/>
              </w:rPr>
              <w:t xml:space="preserve">NDCs) </w:t>
            </w:r>
            <w:r w:rsidRPr="00E904C4">
              <w:rPr>
                <w:rFonts w:ascii="Khmer OS Battambang" w:hAnsi="Khmer OS Battambang" w:cs="Khmer OS Battambang"/>
                <w:color w:val="000000" w:themeColor="text1"/>
                <w:sz w:val="16"/>
                <w:szCs w:val="16"/>
                <w:cs/>
                <w:lang w:val="en-GB" w:bidi="km-KH"/>
              </w:rPr>
              <w:t>យ៉ាងដូចម្តេច</w:t>
            </w:r>
            <w:r>
              <w:rPr>
                <w:rFonts w:ascii="Khmer OS Battambang" w:hAnsi="Khmer OS Battambang" w:cs="Khmer OS Battambang" w:hint="cs"/>
                <w:color w:val="000000" w:themeColor="text1"/>
                <w:sz w:val="16"/>
                <w:szCs w:val="16"/>
                <w:cs/>
                <w:lang w:val="en-GB" w:bidi="km-KH"/>
              </w:rPr>
              <w:t>ខ្លះ</w:t>
            </w:r>
            <w:r w:rsidRPr="00E904C4">
              <w:rPr>
                <w:rFonts w:ascii="Khmer OS Battambang" w:hAnsi="Khmer OS Battambang" w:cs="Khmer OS Battambang"/>
                <w:color w:val="000000" w:themeColor="text1"/>
                <w:sz w:val="16"/>
                <w:szCs w:val="16"/>
                <w:lang w:val="en-GB" w:bidi="km-KH"/>
              </w:rPr>
              <w:t>?</w:t>
            </w:r>
          </w:p>
          <w:p w14:paraId="12950F25"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តើអង្គការយូនីសេហ្វកម្ពុជាអាចបង្កើតភាពធន់នឹងអាកាសធាតុ</w:t>
            </w:r>
            <w:r>
              <w:rPr>
                <w:rFonts w:ascii="Khmer OS Battambang" w:hAnsi="Khmer OS Battambang" w:cs="Khmer OS Battambang" w:hint="cs"/>
                <w:color w:val="000000" w:themeColor="text1"/>
                <w:sz w:val="16"/>
                <w:szCs w:val="16"/>
                <w:cs/>
                <w:lang w:val="en-GB" w:bidi="km-KH"/>
              </w:rPr>
              <w:t>ល្អបំផុត នៅ</w:t>
            </w:r>
            <w:r w:rsidRPr="00E904C4">
              <w:rPr>
                <w:rFonts w:ascii="Khmer OS Battambang" w:hAnsi="Khmer OS Battambang" w:cs="Khmer OS Battambang"/>
                <w:color w:val="000000" w:themeColor="text1"/>
                <w:sz w:val="16"/>
                <w:szCs w:val="16"/>
                <w:cs/>
                <w:lang w:val="en-GB" w:bidi="km-KH"/>
              </w:rPr>
              <w:t>ក្នុងកម្មវិធីទាំងមូល</w:t>
            </w:r>
            <w:r>
              <w:rPr>
                <w:rFonts w:ascii="Khmer OS Battambang" w:hAnsi="Khmer OS Battambang" w:cs="Khmer OS Battambang" w:hint="cs"/>
                <w:color w:val="000000" w:themeColor="text1"/>
                <w:sz w:val="16"/>
                <w:szCs w:val="16"/>
                <w:cs/>
                <w:lang w:val="en-GB" w:bidi="km-KH"/>
              </w:rPr>
              <w:t xml:space="preserve"> </w:t>
            </w:r>
            <w:r w:rsidRPr="00E904C4">
              <w:rPr>
                <w:rFonts w:ascii="Khmer OS Battambang" w:hAnsi="Khmer OS Battambang" w:cs="Khmer OS Battambang"/>
                <w:color w:val="000000" w:themeColor="text1"/>
                <w:sz w:val="16"/>
                <w:szCs w:val="16"/>
                <w:cs/>
                <w:lang w:val="en-GB" w:bidi="km-KH"/>
              </w:rPr>
              <w:t xml:space="preserve">នៅក្នុង </w:t>
            </w:r>
            <w:r w:rsidRPr="00E904C4">
              <w:rPr>
                <w:rFonts w:ascii="Khmer OS Battambang" w:hAnsi="Khmer OS Battambang" w:cs="Khmer OS Battambang"/>
                <w:color w:val="000000" w:themeColor="text1"/>
                <w:sz w:val="16"/>
                <w:szCs w:val="16"/>
                <w:lang w:val="en-GB" w:bidi="km-KH"/>
              </w:rPr>
              <w:t xml:space="preserve">CPD </w:t>
            </w:r>
            <w:r w:rsidRPr="00E904C4">
              <w:rPr>
                <w:rFonts w:ascii="Khmer OS Battambang" w:hAnsi="Khmer OS Battambang" w:cs="Khmer OS Battambang"/>
                <w:color w:val="000000" w:themeColor="text1"/>
                <w:sz w:val="16"/>
                <w:szCs w:val="16"/>
                <w:cs/>
                <w:lang w:val="en-GB" w:bidi="km-KH"/>
              </w:rPr>
              <w:t>បន្ទាប់</w:t>
            </w:r>
            <w:r>
              <w:rPr>
                <w:rFonts w:ascii="Khmer OS Battambang" w:hAnsi="Khmer OS Battambang" w:cs="Khmer OS Battambang" w:hint="cs"/>
                <w:color w:val="000000" w:themeColor="text1"/>
                <w:sz w:val="16"/>
                <w:szCs w:val="16"/>
                <w:cs/>
                <w:lang w:val="en-GB" w:bidi="km-KH"/>
              </w:rPr>
              <w:t>ទៀត បានដោយរបៀបណា</w:t>
            </w:r>
            <w:r w:rsidRPr="00E904C4">
              <w:rPr>
                <w:rFonts w:ascii="Khmer OS Battambang" w:hAnsi="Khmer OS Battambang" w:cs="Khmer OS Battambang"/>
                <w:color w:val="000000" w:themeColor="text1"/>
                <w:sz w:val="16"/>
                <w:szCs w:val="16"/>
                <w:lang w:val="en-GB" w:bidi="km-KH"/>
              </w:rPr>
              <w:t>?</w:t>
            </w:r>
          </w:p>
          <w:p w14:paraId="7B72BE6D"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តើអង្គការយូនីសេហ្វបានបង្កើតអង្គហេតុនៃភ</w:t>
            </w:r>
            <w:r>
              <w:rPr>
                <w:rFonts w:ascii="Khmer OS Battambang" w:hAnsi="Khmer OS Battambang" w:cs="Khmer OS Battambang" w:hint="cs"/>
                <w:color w:val="000000" w:themeColor="text1"/>
                <w:sz w:val="16"/>
                <w:szCs w:val="16"/>
                <w:cs/>
                <w:lang w:val="en-GB" w:bidi="km-KH"/>
              </w:rPr>
              <w:t>័</w:t>
            </w:r>
            <w:r w:rsidRPr="00E904C4">
              <w:rPr>
                <w:rFonts w:ascii="Khmer OS Battambang" w:hAnsi="Khmer OS Battambang" w:cs="Khmer OS Battambang"/>
                <w:color w:val="000000" w:themeColor="text1"/>
                <w:sz w:val="16"/>
                <w:szCs w:val="16"/>
                <w:cs/>
                <w:lang w:val="en-GB" w:bidi="km-KH"/>
              </w:rPr>
              <w:t>ស្តុតាង</w:t>
            </w:r>
            <w:r>
              <w:rPr>
                <w:rFonts w:ascii="Khmer OS Battambang" w:hAnsi="Khmer OS Battambang" w:cs="Khmer OS Battambang" w:hint="cs"/>
                <w:color w:val="000000" w:themeColor="text1"/>
                <w:sz w:val="16"/>
                <w:szCs w:val="16"/>
                <w:cs/>
                <w:lang w:val="en-GB" w:bidi="km-KH"/>
              </w:rPr>
              <w:t xml:space="preserve"> ដែល</w:t>
            </w:r>
            <w:r w:rsidRPr="00E904C4">
              <w:rPr>
                <w:rFonts w:ascii="Khmer OS Battambang" w:hAnsi="Khmer OS Battambang" w:cs="Khmer OS Battambang"/>
                <w:color w:val="000000" w:themeColor="text1"/>
                <w:sz w:val="16"/>
                <w:szCs w:val="16"/>
                <w:cs/>
                <w:lang w:val="en-GB" w:bidi="km-KH"/>
              </w:rPr>
              <w:t>ទាក់ទងនឹងអ្វីដែល</w:t>
            </w:r>
            <w:r>
              <w:rPr>
                <w:rFonts w:ascii="Khmer OS Battambang" w:hAnsi="Khmer OS Battambang" w:cs="Khmer OS Battambang" w:hint="cs"/>
                <w:color w:val="000000" w:themeColor="text1"/>
                <w:sz w:val="16"/>
                <w:szCs w:val="16"/>
                <w:cs/>
                <w:lang w:val="en-GB" w:bidi="km-KH"/>
              </w:rPr>
              <w:t>ដំណើរការ</w:t>
            </w:r>
            <w:r w:rsidRPr="00E904C4">
              <w:rPr>
                <w:rFonts w:ascii="Khmer OS Battambang" w:hAnsi="Khmer OS Battambang" w:cs="Khmer OS Battambang"/>
                <w:color w:val="000000" w:themeColor="text1"/>
                <w:sz w:val="16"/>
                <w:szCs w:val="16"/>
                <w:cs/>
                <w:lang w:val="en-GB" w:bidi="km-KH"/>
              </w:rPr>
              <w:t>នៅក្នុងបរិបទ</w:t>
            </w:r>
            <w:r>
              <w:rPr>
                <w:rFonts w:ascii="Khmer OS Battambang" w:hAnsi="Khmer OS Battambang" w:cs="Khmer OS Battambang" w:hint="cs"/>
                <w:color w:val="000000" w:themeColor="text1"/>
                <w:sz w:val="16"/>
                <w:szCs w:val="16"/>
                <w:cs/>
                <w:lang w:val="en-GB" w:bidi="km-KH"/>
              </w:rPr>
              <w:t>ខុស</w:t>
            </w:r>
            <w:r w:rsidRPr="00E904C4">
              <w:rPr>
                <w:rFonts w:ascii="Khmer OS Battambang" w:hAnsi="Khmer OS Battambang" w:cs="Khmer OS Battambang"/>
                <w:color w:val="000000" w:themeColor="text1"/>
                <w:sz w:val="16"/>
                <w:szCs w:val="16"/>
                <w:cs/>
                <w:lang w:val="en-GB" w:bidi="km-KH"/>
              </w:rPr>
              <w:t>ៗគ្នា</w:t>
            </w:r>
            <w:r>
              <w:rPr>
                <w:rFonts w:ascii="Khmer OS Battambang" w:hAnsi="Khmer OS Battambang" w:cs="Khmer OS Battambang" w:hint="cs"/>
                <w:color w:val="000000" w:themeColor="text1"/>
                <w:sz w:val="16"/>
                <w:szCs w:val="16"/>
                <w:cs/>
                <w:lang w:val="en-GB" w:bidi="km-KH"/>
              </w:rPr>
              <w:t>ដែរឬទេ</w:t>
            </w:r>
            <w:r w:rsidRPr="00E904C4">
              <w:rPr>
                <w:rFonts w:ascii="Khmer OS Battambang" w:hAnsi="Khmer OS Battambang" w:cs="Khmer OS Battambang"/>
                <w:color w:val="000000" w:themeColor="text1"/>
                <w:sz w:val="16"/>
                <w:szCs w:val="16"/>
                <w:lang w:val="en-GB" w:bidi="km-KH"/>
              </w:rPr>
              <w:t>?</w:t>
            </w:r>
          </w:p>
          <w:p w14:paraId="7C006071"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E904C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មាន</w:t>
            </w:r>
            <w:r w:rsidRPr="00E904C4">
              <w:rPr>
                <w:rFonts w:ascii="Khmer OS Battambang" w:hAnsi="Khmer OS Battambang" w:cs="Khmer OS Battambang"/>
                <w:color w:val="000000" w:themeColor="text1"/>
                <w:sz w:val="16"/>
                <w:szCs w:val="16"/>
                <w:cs/>
                <w:lang w:val="en-GB" w:bidi="km-KH"/>
              </w:rPr>
              <w:t>មេរៀនផ្ទៃក្នុងអ្វីខ្លះ</w:t>
            </w:r>
            <w:r>
              <w:rPr>
                <w:rFonts w:ascii="Khmer OS Battambang" w:hAnsi="Khmer OS Battambang" w:cs="Khmer OS Battambang" w:hint="cs"/>
                <w:color w:val="000000" w:themeColor="text1"/>
                <w:sz w:val="16"/>
                <w:szCs w:val="16"/>
                <w:cs/>
                <w:lang w:val="en-GB" w:bidi="km-KH"/>
              </w:rPr>
              <w:t xml:space="preserve"> </w:t>
            </w:r>
            <w:r w:rsidRPr="00E904C4">
              <w:rPr>
                <w:rFonts w:ascii="Khmer OS Battambang" w:hAnsi="Khmer OS Battambang" w:cs="Khmer OS Battambang"/>
                <w:color w:val="000000" w:themeColor="text1"/>
                <w:sz w:val="16"/>
                <w:szCs w:val="16"/>
                <w:cs/>
                <w:lang w:val="en-GB" w:bidi="km-KH"/>
              </w:rPr>
              <w:t>ដែល</w:t>
            </w:r>
            <w:r>
              <w:rPr>
                <w:rFonts w:ascii="Khmer OS Battambang" w:hAnsi="Khmer OS Battambang" w:cs="Khmer OS Battambang" w:hint="cs"/>
                <w:color w:val="000000" w:themeColor="text1"/>
                <w:sz w:val="16"/>
                <w:szCs w:val="16"/>
                <w:cs/>
                <w:lang w:val="en-GB" w:bidi="km-KH"/>
              </w:rPr>
              <w:t>ទទួល</w:t>
            </w:r>
            <w:r w:rsidRPr="00E904C4">
              <w:rPr>
                <w:rFonts w:ascii="Khmer OS Battambang" w:hAnsi="Khmer OS Battambang" w:cs="Khmer OS Battambang"/>
                <w:color w:val="000000" w:themeColor="text1"/>
                <w:sz w:val="16"/>
                <w:szCs w:val="16"/>
                <w:cs/>
                <w:lang w:val="en-GB" w:bidi="km-KH"/>
              </w:rPr>
              <w:t>បាន</w:t>
            </w:r>
            <w:r>
              <w:rPr>
                <w:rFonts w:ascii="Khmer OS Battambang" w:hAnsi="Khmer OS Battambang" w:cs="Khmer OS Battambang" w:hint="cs"/>
                <w:color w:val="000000" w:themeColor="text1"/>
                <w:sz w:val="16"/>
                <w:szCs w:val="16"/>
                <w:cs/>
                <w:lang w:val="en-GB" w:bidi="km-KH"/>
              </w:rPr>
              <w:t xml:space="preserve"> ដែលត្រូវបានចងក្រងជាឯកសារ</w:t>
            </w:r>
            <w:r w:rsidRPr="00E904C4">
              <w:rPr>
                <w:rFonts w:ascii="Khmer OS Battambang" w:hAnsi="Khmer OS Battambang" w:cs="Khmer OS Battambang"/>
                <w:color w:val="000000" w:themeColor="text1"/>
                <w:sz w:val="16"/>
                <w:szCs w:val="16"/>
                <w:cs/>
                <w:lang w:val="en-GB" w:bidi="km-KH"/>
              </w:rPr>
              <w:t>នៅទូទាំង</w:t>
            </w:r>
            <w:r>
              <w:rPr>
                <w:rFonts w:ascii="Khmer OS Battambang" w:hAnsi="Khmer OS Battambang" w:cs="Khmer OS Battambang" w:hint="cs"/>
                <w:color w:val="000000" w:themeColor="text1"/>
                <w:sz w:val="16"/>
                <w:szCs w:val="16"/>
                <w:cs/>
                <w:lang w:val="en-GB" w:bidi="km-KH"/>
              </w:rPr>
              <w:t>អង្គការយូនីសេហ្វ</w:t>
            </w:r>
            <w:r w:rsidRPr="00E904C4">
              <w:rPr>
                <w:rFonts w:ascii="Khmer OS Battambang" w:hAnsi="Khmer OS Battambang" w:cs="Khmer OS Battambang"/>
                <w:color w:val="000000" w:themeColor="text1"/>
                <w:sz w:val="16"/>
                <w:szCs w:val="16"/>
                <w:lang w:val="en-GB" w:bidi="km-KH"/>
              </w:rPr>
              <w:t xml:space="preserve"> </w:t>
            </w:r>
            <w:r w:rsidRPr="00E904C4">
              <w:rPr>
                <w:rFonts w:ascii="Khmer OS Battambang" w:hAnsi="Khmer OS Battambang" w:cs="Khmer OS Battambang"/>
                <w:color w:val="000000" w:themeColor="text1"/>
                <w:sz w:val="16"/>
                <w:szCs w:val="16"/>
                <w:cs/>
                <w:lang w:val="en-GB" w:bidi="km-KH"/>
              </w:rPr>
              <w:t xml:space="preserve">និងដៃគូ </w:t>
            </w:r>
            <w:r w:rsidRPr="00E904C4">
              <w:rPr>
                <w:rFonts w:ascii="Khmer OS Battambang" w:hAnsi="Khmer OS Battambang" w:cs="Khmer OS Battambang"/>
                <w:color w:val="000000" w:themeColor="text1"/>
                <w:sz w:val="16"/>
                <w:szCs w:val="16"/>
                <w:lang w:val="en-GB" w:bidi="km-KH"/>
              </w:rPr>
              <w:t xml:space="preserve">WASH </w:t>
            </w:r>
            <w:r w:rsidRPr="00E904C4">
              <w:rPr>
                <w:rFonts w:ascii="Khmer OS Battambang" w:hAnsi="Khmer OS Battambang" w:cs="Khmer OS Battambang"/>
                <w:color w:val="000000" w:themeColor="text1"/>
                <w:sz w:val="16"/>
                <w:szCs w:val="16"/>
                <w:cs/>
                <w:lang w:val="en-GB" w:bidi="km-KH"/>
              </w:rPr>
              <w:t>របស់ខ្លួន</w:t>
            </w:r>
            <w:r w:rsidRPr="00E904C4">
              <w:rPr>
                <w:rFonts w:ascii="Khmer OS Battambang" w:hAnsi="Khmer OS Battambang" w:cs="Khmer OS Battambang"/>
                <w:color w:val="000000" w:themeColor="text1"/>
                <w:sz w:val="16"/>
                <w:szCs w:val="16"/>
                <w:lang w:val="en-GB" w:bidi="km-KH"/>
              </w:rPr>
              <w:t>?</w:t>
            </w:r>
          </w:p>
        </w:tc>
        <w:tc>
          <w:tcPr>
            <w:tcW w:w="712" w:type="pct"/>
          </w:tcPr>
          <w:p w14:paraId="3580D134"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29E67F00" w14:textId="77777777" w:rsidR="00E90502" w:rsidRPr="00D25AB4" w:rsidRDefault="00E90502" w:rsidP="00765117">
            <w:pPr>
              <w:textAlignment w:val="baseline"/>
              <w:rPr>
                <w:sz w:val="16"/>
                <w:szCs w:val="16"/>
                <w:lang w:val="en-GB" w:eastAsia="en-GB"/>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0AA2E4F1"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26359F09"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 អេប្រូ</w:t>
            </w:r>
          </w:p>
          <w:p w14:paraId="7222D98F" w14:textId="77777777" w:rsidR="00E90502" w:rsidRDefault="00E90502" w:rsidP="00765117">
            <w:pPr>
              <w:rPr>
                <w:rFonts w:ascii="Khmer OS Battambang" w:eastAsia="Calibri" w:hAnsi="Khmer OS Battambang" w:cs="Khmer OS Battambang"/>
                <w:sz w:val="16"/>
                <w:szCs w:val="16"/>
                <w:lang w:bidi="km-KH"/>
              </w:rPr>
            </w:pPr>
            <w:r>
              <w:rPr>
                <w:rFonts w:ascii="Khmer OS Battambang" w:eastAsia="Calibri" w:hAnsi="Khmer OS Battambang" w:cs="Khmer OS Battambang" w:hint="cs"/>
                <w:sz w:val="16"/>
                <w:szCs w:val="16"/>
                <w:cs/>
                <w:lang w:bidi="km-KH"/>
              </w:rPr>
              <w:t xml:space="preserve">តំណាងមកពីរដ្ឋាភិបាល </w:t>
            </w:r>
          </w:p>
          <w:p w14:paraId="3E01331E" w14:textId="77777777" w:rsidR="00E90502" w:rsidRPr="00D25AB4" w:rsidRDefault="00E90502" w:rsidP="00765117">
            <w:pPr>
              <w:textAlignment w:val="baseline"/>
              <w:rPr>
                <w:sz w:val="16"/>
                <w:szCs w:val="16"/>
                <w:lang w:val="en-GB" w:eastAsia="en-GB"/>
              </w:rPr>
            </w:pPr>
            <w:r>
              <w:rPr>
                <w:rFonts w:ascii="Khmer OS Battambang" w:eastAsia="Calibri" w:hAnsi="Khmer OS Battambang" w:cs="Khmer OS Battambang" w:hint="cs"/>
                <w:sz w:val="16"/>
                <w:szCs w:val="16"/>
                <w:cs/>
                <w:lang w:bidi="km-KH"/>
              </w:rPr>
              <w:t>ដៃគូអភិវឌ្ឍន៍</w:t>
            </w:r>
          </w:p>
        </w:tc>
        <w:tc>
          <w:tcPr>
            <w:tcW w:w="770" w:type="pct"/>
          </w:tcPr>
          <w:p w14:paraId="4F12DC97"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21A56CC4"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p>
        </w:tc>
      </w:tr>
      <w:tr w:rsidR="00E90502" w:rsidRPr="00826624" w14:paraId="372AF33C" w14:textId="77777777" w:rsidTr="00765117">
        <w:tc>
          <w:tcPr>
            <w:tcW w:w="884" w:type="pct"/>
          </w:tcPr>
          <w:p w14:paraId="5A9919C6" w14:textId="77777777" w:rsidR="00E90502" w:rsidRPr="002A3436" w:rsidRDefault="00E90502" w:rsidP="00765117">
            <w:pPr>
              <w:rPr>
                <w:rFonts w:ascii="Khmer OS Battambang" w:hAnsi="Khmer OS Battambang" w:cs="Khmer OS Battambang"/>
                <w:sz w:val="16"/>
                <w:szCs w:val="16"/>
                <w:lang w:eastAsia="en-GB" w:bidi="km-KH"/>
              </w:rPr>
            </w:pPr>
            <w:r w:rsidRPr="002A3436">
              <w:rPr>
                <w:rFonts w:ascii="Khmer OS Battambang" w:hAnsi="Khmer OS Battambang" w:cs="Khmer OS Battambang"/>
                <w:sz w:val="16"/>
                <w:szCs w:val="16"/>
                <w:lang w:eastAsia="en-GB" w:bidi="km-KH"/>
              </w:rPr>
              <w:t>C</w:t>
            </w:r>
            <w:r w:rsidRPr="002A3436">
              <w:rPr>
                <w:rFonts w:ascii="Khmer OS Battambang" w:hAnsi="Khmer OS Battambang" w:cs="Khmer OS Battambang" w:hint="cs"/>
                <w:sz w:val="16"/>
                <w:szCs w:val="16"/>
                <w:cs/>
                <w:lang w:eastAsia="en-GB" w:bidi="km-KH"/>
              </w:rPr>
              <w:t>៣</w:t>
            </w:r>
          </w:p>
          <w:p w14:paraId="3E7EAD80" w14:textId="77777777" w:rsidR="00E90502" w:rsidRPr="002A3436" w:rsidRDefault="00E90502" w:rsidP="00765117">
            <w:pPr>
              <w:ind w:right="-43"/>
              <w:rPr>
                <w:rFonts w:ascii="Khmer OS Battambang" w:hAnsi="Khmer OS Battambang" w:cs="Khmer OS Battambang"/>
                <w:sz w:val="16"/>
                <w:szCs w:val="16"/>
                <w:lang w:eastAsia="en-GB" w:bidi="km-KH"/>
              </w:rPr>
            </w:pPr>
            <w:r w:rsidRPr="002A3436">
              <w:rPr>
                <w:rFonts w:ascii="Khmer OS Battambang" w:hAnsi="Khmer OS Battambang" w:cs="Khmer OS Battambang"/>
                <w:sz w:val="16"/>
                <w:szCs w:val="16"/>
                <w:cs/>
                <w:lang w:eastAsia="en-GB" w:bidi="km-KH"/>
              </w:rPr>
              <w:t>តើ</w:t>
            </w:r>
            <w:r w:rsidRPr="002A3436">
              <w:rPr>
                <w:rFonts w:ascii="Khmer OS Battambang" w:hAnsi="Khmer OS Battambang" w:cs="Khmer OS Battambang" w:hint="cs"/>
                <w:sz w:val="16"/>
                <w:szCs w:val="16"/>
                <w:cs/>
                <w:lang w:eastAsia="en-GB" w:bidi="km-KH"/>
              </w:rPr>
              <w:t>បាន</w:t>
            </w:r>
            <w:r>
              <w:rPr>
                <w:rFonts w:ascii="Khmer OS Battambang" w:hAnsi="Khmer OS Battambang" w:cs="Khmer OS Battambang" w:hint="cs"/>
                <w:sz w:val="16"/>
                <w:szCs w:val="16"/>
                <w:cs/>
                <w:lang w:eastAsia="en-GB" w:bidi="km-KH"/>
              </w:rPr>
              <w:t>កំណត់</w:t>
            </w:r>
            <w:r w:rsidRPr="002A3436">
              <w:rPr>
                <w:rFonts w:ascii="Khmer OS Battambang" w:hAnsi="Khmer OS Battambang" w:cs="Khmer OS Battambang"/>
                <w:sz w:val="16"/>
                <w:szCs w:val="16"/>
                <w:cs/>
                <w:lang w:eastAsia="en-GB" w:bidi="km-KH"/>
              </w:rPr>
              <w:t>ឱកាស</w:t>
            </w:r>
            <w:r w:rsidRPr="002A3436">
              <w:rPr>
                <w:rFonts w:ascii="Khmer OS Battambang" w:hAnsi="Khmer OS Battambang" w:cs="Khmer OS Battambang" w:hint="cs"/>
                <w:sz w:val="16"/>
                <w:szCs w:val="16"/>
                <w:cs/>
                <w:lang w:eastAsia="en-GB" w:bidi="km-KH"/>
              </w:rPr>
              <w:t>អន្តរ</w:t>
            </w:r>
            <w:r w:rsidRPr="002A3436">
              <w:rPr>
                <w:rFonts w:ascii="Khmer OS Battambang" w:hAnsi="Khmer OS Battambang" w:cs="Khmer OS Battambang"/>
                <w:sz w:val="16"/>
                <w:szCs w:val="16"/>
                <w:cs/>
                <w:lang w:eastAsia="en-GB" w:bidi="km-KH"/>
              </w:rPr>
              <w:t>វិស័យ</w:t>
            </w:r>
            <w:r w:rsidRPr="002A3436">
              <w:rPr>
                <w:rFonts w:ascii="Khmer OS Battambang" w:hAnsi="Khmer OS Battambang" w:cs="Khmer OS Battambang" w:hint="cs"/>
                <w:sz w:val="16"/>
                <w:szCs w:val="16"/>
                <w:cs/>
                <w:lang w:eastAsia="en-GB" w:bidi="km-KH"/>
              </w:rPr>
              <w:t xml:space="preserve"> </w:t>
            </w:r>
            <w:r w:rsidRPr="002A3436">
              <w:rPr>
                <w:rFonts w:ascii="Khmer OS Battambang" w:hAnsi="Khmer OS Battambang" w:cs="Khmer OS Battambang"/>
                <w:sz w:val="16"/>
                <w:szCs w:val="16"/>
                <w:cs/>
                <w:lang w:eastAsia="en-GB" w:bidi="km-KH"/>
              </w:rPr>
              <w:t>ដើម្បីពង្រឹងភាពធន់នឹងអាកាសធាតុ</w:t>
            </w:r>
            <w:r w:rsidRPr="002A3436">
              <w:rPr>
                <w:rFonts w:ascii="Khmer OS Battambang" w:hAnsi="Khmer OS Battambang" w:cs="Khmer OS Battambang" w:hint="cs"/>
                <w:sz w:val="16"/>
                <w:szCs w:val="16"/>
                <w:cs/>
                <w:lang w:eastAsia="en-GB" w:bidi="km-KH"/>
              </w:rPr>
              <w:t xml:space="preserve"> </w:t>
            </w:r>
            <w:r w:rsidRPr="00762773">
              <w:rPr>
                <w:rFonts w:ascii="Khmer OS Battambang" w:hAnsi="Khmer OS Battambang" w:cs="Khmer OS Battambang" w:hint="cs"/>
                <w:spacing w:val="-4"/>
                <w:sz w:val="16"/>
                <w:szCs w:val="16"/>
                <w:cs/>
                <w:lang w:eastAsia="en-GB" w:bidi="km-KH"/>
              </w:rPr>
              <w:t>ដែល</w:t>
            </w:r>
            <w:r w:rsidRPr="00762773">
              <w:rPr>
                <w:rFonts w:ascii="Khmer OS Battambang" w:hAnsi="Khmer OS Battambang" w:cs="Khmer OS Battambang"/>
                <w:spacing w:val="-4"/>
                <w:sz w:val="16"/>
                <w:szCs w:val="16"/>
                <w:cs/>
                <w:lang w:eastAsia="en-GB" w:bidi="km-KH"/>
              </w:rPr>
              <w:t>លើសពី</w:t>
            </w:r>
            <w:r w:rsidRPr="00762773">
              <w:rPr>
                <w:rFonts w:ascii="Khmer OS Battambang" w:hAnsi="Khmer OS Battambang" w:cs="Khmer OS Battambang" w:hint="cs"/>
                <w:spacing w:val="-4"/>
                <w:sz w:val="16"/>
                <w:szCs w:val="16"/>
                <w:cs/>
                <w:lang w:eastAsia="en-GB" w:bidi="km-KH"/>
              </w:rPr>
              <w:t>ការអនុវត្ត</w:t>
            </w:r>
            <w:r w:rsidRPr="00762773">
              <w:rPr>
                <w:rFonts w:ascii="Khmer OS Battambang" w:hAnsi="Khmer OS Battambang" w:cs="Khmer OS Battambang"/>
                <w:spacing w:val="-4"/>
                <w:sz w:val="16"/>
                <w:szCs w:val="16"/>
                <w:cs/>
                <w:lang w:eastAsia="en-GB" w:bidi="km-KH"/>
              </w:rPr>
              <w:t xml:space="preserve">វិស័យ </w:t>
            </w:r>
            <w:r w:rsidRPr="00762773">
              <w:rPr>
                <w:rFonts w:ascii="Khmer OS Battambang" w:hAnsi="Khmer OS Battambang" w:cs="Khmer OS Battambang"/>
                <w:spacing w:val="-4"/>
                <w:sz w:val="16"/>
                <w:szCs w:val="16"/>
                <w:lang w:eastAsia="en-GB" w:bidi="km-KH"/>
              </w:rPr>
              <w:t>WASH</w:t>
            </w:r>
            <w:r w:rsidRPr="002A3436">
              <w:rPr>
                <w:rFonts w:ascii="Khmer OS Battambang" w:hAnsi="Khmer OS Battambang" w:cs="Khmer OS Battambang"/>
                <w:sz w:val="16"/>
                <w:szCs w:val="16"/>
                <w:lang w:eastAsia="en-GB" w:bidi="km-KH"/>
              </w:rPr>
              <w:t xml:space="preserve"> </w:t>
            </w:r>
            <w:r w:rsidRPr="002A3436">
              <w:rPr>
                <w:rFonts w:ascii="Khmer OS Battambang" w:hAnsi="Khmer OS Battambang" w:cs="Khmer OS Battambang"/>
                <w:sz w:val="16"/>
                <w:szCs w:val="16"/>
                <w:cs/>
                <w:lang w:eastAsia="en-GB" w:bidi="km-KH"/>
              </w:rPr>
              <w:t>តែ</w:t>
            </w:r>
            <w:r w:rsidRPr="002A3436">
              <w:rPr>
                <w:rFonts w:ascii="Khmer OS Battambang" w:hAnsi="Khmer OS Battambang" w:cs="Khmer OS Battambang" w:hint="cs"/>
                <w:sz w:val="16"/>
                <w:szCs w:val="16"/>
                <w:cs/>
                <w:lang w:eastAsia="en-GB" w:bidi="km-KH"/>
              </w:rPr>
              <w:t>មួយ</w:t>
            </w:r>
            <w:r w:rsidRPr="002A3436">
              <w:rPr>
                <w:rFonts w:ascii="Khmer OS Battambang" w:hAnsi="Khmer OS Battambang" w:cs="Khmer OS Battambang"/>
                <w:sz w:val="16"/>
                <w:szCs w:val="16"/>
                <w:cs/>
                <w:lang w:eastAsia="en-GB" w:bidi="km-KH"/>
              </w:rPr>
              <w:t xml:space="preserve"> (ឧ. សុខភាព – អាហារូបត្ថម្ភ – ការអប់រំ) </w:t>
            </w:r>
            <w:r w:rsidRPr="002A3436">
              <w:rPr>
                <w:rFonts w:ascii="Khmer OS Battambang" w:hAnsi="Khmer OS Battambang" w:cs="Khmer OS Battambang" w:hint="cs"/>
                <w:sz w:val="16"/>
                <w:szCs w:val="16"/>
                <w:cs/>
                <w:lang w:eastAsia="en-GB" w:bidi="km-KH"/>
              </w:rPr>
              <w:t>ដែរឬទេ</w:t>
            </w:r>
            <w:r w:rsidRPr="002A3436">
              <w:rPr>
                <w:rFonts w:ascii="Khmer OS Battambang" w:hAnsi="Khmer OS Battambang" w:cs="Khmer OS Battambang"/>
                <w:sz w:val="16"/>
                <w:szCs w:val="16"/>
                <w:lang w:eastAsia="en-GB" w:bidi="km-KH"/>
              </w:rPr>
              <w:t>?</w:t>
            </w:r>
          </w:p>
        </w:tc>
        <w:tc>
          <w:tcPr>
            <w:tcW w:w="1960" w:type="pct"/>
          </w:tcPr>
          <w:p w14:paraId="1CD2E8E9" w14:textId="77777777" w:rsidR="00E90502" w:rsidRPr="002A3436"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2A3436">
              <w:rPr>
                <w:rFonts w:ascii="Khmer OS Battambang" w:hAnsi="Khmer OS Battambang" w:cs="Khmer OS Battambang"/>
                <w:color w:val="000000" w:themeColor="text1"/>
                <w:sz w:val="16"/>
                <w:szCs w:val="16"/>
                <w:cs/>
                <w:lang w:val="en-GB" w:bidi="km-KH"/>
              </w:rPr>
              <w:t xml:space="preserve">តើមានឱកាសឆ្លងវិស័យដើម្បីពង្រឹងភាពធន់នឹងអាកាសធាតុលើសពីវិស័យ </w:t>
            </w:r>
            <w:r w:rsidRPr="002A3436">
              <w:rPr>
                <w:rFonts w:ascii="Khmer OS Battambang" w:hAnsi="Khmer OS Battambang" w:cs="Khmer OS Battambang"/>
                <w:color w:val="000000" w:themeColor="text1"/>
                <w:sz w:val="16"/>
                <w:szCs w:val="16"/>
                <w:lang w:val="en-GB" w:bidi="km-KH"/>
              </w:rPr>
              <w:t xml:space="preserve">WASH </w:t>
            </w:r>
            <w:r w:rsidRPr="002A3436">
              <w:rPr>
                <w:rFonts w:ascii="Khmer OS Battambang" w:hAnsi="Khmer OS Battambang" w:cs="Khmer OS Battambang"/>
                <w:color w:val="000000" w:themeColor="text1"/>
                <w:sz w:val="16"/>
                <w:szCs w:val="16"/>
                <w:cs/>
                <w:lang w:val="en-GB" w:bidi="km-KH"/>
              </w:rPr>
              <w:t>ត្រូវបានគេកំណត់អត្តសញ្ញាណឧទាហរណ៍ក្នុងវិស័យសុខភាព ការអប់រំ អាហារូបត្ថម្ភដែរឬទេ</w:t>
            </w:r>
            <w:r w:rsidRPr="002A3436">
              <w:rPr>
                <w:rFonts w:ascii="Khmer OS Battambang" w:hAnsi="Khmer OS Battambang" w:cs="Khmer OS Battambang"/>
                <w:color w:val="000000" w:themeColor="text1"/>
                <w:sz w:val="16"/>
                <w:szCs w:val="16"/>
                <w:lang w:val="en-GB" w:bidi="km-KH"/>
              </w:rPr>
              <w:t>?</w:t>
            </w:r>
          </w:p>
          <w:p w14:paraId="623DEB37" w14:textId="77777777" w:rsidR="00E90502" w:rsidRPr="002A3436"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2A3436">
              <w:rPr>
                <w:rFonts w:ascii="Khmer OS Battambang" w:hAnsi="Khmer OS Battambang" w:cs="Khmer OS Battambang"/>
                <w:color w:val="000000" w:themeColor="text1"/>
                <w:sz w:val="16"/>
                <w:szCs w:val="16"/>
                <w:cs/>
                <w:lang w:val="en-GB" w:bidi="km-KH"/>
              </w:rPr>
              <w:t xml:space="preserve">តើមានឱកាសច្បាស់លាស់នៅក្នុង </w:t>
            </w:r>
            <w:r w:rsidRPr="002A3436">
              <w:rPr>
                <w:rFonts w:ascii="Khmer OS Battambang" w:hAnsi="Khmer OS Battambang" w:cs="Khmer OS Battambang"/>
                <w:color w:val="000000" w:themeColor="text1"/>
                <w:sz w:val="16"/>
                <w:szCs w:val="16"/>
                <w:lang w:val="en-GB" w:bidi="km-KH"/>
              </w:rPr>
              <w:t xml:space="preserve">CPD </w:t>
            </w:r>
            <w:r w:rsidRPr="002A3436">
              <w:rPr>
                <w:rFonts w:ascii="Khmer OS Battambang" w:hAnsi="Khmer OS Battambang" w:cs="Khmer OS Battambang"/>
                <w:color w:val="000000" w:themeColor="text1"/>
                <w:sz w:val="16"/>
                <w:szCs w:val="16"/>
                <w:cs/>
                <w:lang w:val="en-GB" w:bidi="km-KH"/>
              </w:rPr>
              <w:t>បច្ចុប្បន្នក្នុងការបញ្ជ្រាបកម្មវិធីធន់នឹងអាកាសធាតុនៅក្នុងវិស័យផ្សេងទៀត និងពង្រឹងកិច្ចសហការដែរឬទេ</w:t>
            </w:r>
            <w:r w:rsidRPr="002A3436">
              <w:rPr>
                <w:rFonts w:ascii="Khmer OS Battambang" w:hAnsi="Khmer OS Battambang" w:cs="Khmer OS Battambang"/>
                <w:color w:val="000000" w:themeColor="text1"/>
                <w:sz w:val="16"/>
                <w:szCs w:val="16"/>
                <w:lang w:val="en-GB" w:bidi="km-KH"/>
              </w:rPr>
              <w:t>?</w:t>
            </w:r>
          </w:p>
          <w:p w14:paraId="7C757C23" w14:textId="77777777" w:rsidR="00E90502" w:rsidRPr="00E904C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2A3436">
              <w:rPr>
                <w:rFonts w:ascii="Khmer OS Battambang" w:hAnsi="Khmer OS Battambang" w:cs="Khmer OS Battambang"/>
                <w:color w:val="000000" w:themeColor="text1"/>
                <w:sz w:val="16"/>
                <w:szCs w:val="16"/>
                <w:cs/>
                <w:lang w:val="en-GB" w:bidi="km-KH"/>
              </w:rPr>
              <w:t xml:space="preserve">តើអង្គការយូនីសេហ្វកម្ពុជាអាចបង្កើតភាពធន់នឹងអាកាសធាតុយ៉ាងដូចម្ដេចទៅក្នុងកម្មវិធីទាំងមូលនៅក្នុង </w:t>
            </w:r>
            <w:r w:rsidRPr="002A3436">
              <w:rPr>
                <w:rFonts w:ascii="Khmer OS Battambang" w:hAnsi="Khmer OS Battambang" w:cs="Khmer OS Battambang"/>
                <w:color w:val="000000" w:themeColor="text1"/>
                <w:sz w:val="16"/>
                <w:szCs w:val="16"/>
                <w:lang w:val="en-GB" w:bidi="km-KH"/>
              </w:rPr>
              <w:t xml:space="preserve">CPD </w:t>
            </w:r>
            <w:r w:rsidRPr="002A3436">
              <w:rPr>
                <w:rFonts w:ascii="Khmer OS Battambang" w:hAnsi="Khmer OS Battambang" w:cs="Khmer OS Battambang"/>
                <w:color w:val="000000" w:themeColor="text1"/>
                <w:sz w:val="16"/>
                <w:szCs w:val="16"/>
                <w:cs/>
                <w:lang w:val="en-GB" w:bidi="km-KH"/>
              </w:rPr>
              <w:t>បន្ទាប់របស់ខ្លួន</w:t>
            </w:r>
            <w:r w:rsidRPr="002A3436">
              <w:rPr>
                <w:rFonts w:ascii="Khmer OS Battambang" w:hAnsi="Khmer OS Battambang" w:cs="Khmer OS Battambang"/>
                <w:color w:val="000000" w:themeColor="text1"/>
                <w:sz w:val="16"/>
                <w:szCs w:val="16"/>
                <w:lang w:val="en-GB" w:bidi="km-KH"/>
              </w:rPr>
              <w:t>?</w:t>
            </w:r>
          </w:p>
        </w:tc>
        <w:tc>
          <w:tcPr>
            <w:tcW w:w="712" w:type="pct"/>
          </w:tcPr>
          <w:p w14:paraId="42283EC7" w14:textId="77777777" w:rsidR="00E90502" w:rsidRPr="00D25AB4" w:rsidRDefault="00E90502" w:rsidP="00765117">
            <w:pPr>
              <w:textAlignment w:val="baseline"/>
              <w:rPr>
                <w:rFonts w:eastAsia="Calibri" w:cs="Mangal"/>
                <w:sz w:val="16"/>
                <w:szCs w:val="16"/>
              </w:rPr>
            </w:pPr>
          </w:p>
        </w:tc>
        <w:tc>
          <w:tcPr>
            <w:tcW w:w="674" w:type="pct"/>
          </w:tcPr>
          <w:p w14:paraId="1CFD4012" w14:textId="77777777" w:rsidR="00E90502" w:rsidRPr="00D25AB4" w:rsidRDefault="00E90502" w:rsidP="00765117">
            <w:pPr>
              <w:textAlignment w:val="baseline"/>
              <w:rPr>
                <w:rFonts w:eastAsia="Calibri" w:cs="Mangal"/>
                <w:sz w:val="16"/>
                <w:szCs w:val="16"/>
              </w:rPr>
            </w:pPr>
          </w:p>
        </w:tc>
        <w:tc>
          <w:tcPr>
            <w:tcW w:w="770" w:type="pct"/>
          </w:tcPr>
          <w:p w14:paraId="3A8FBBF8" w14:textId="77777777" w:rsidR="00E90502" w:rsidRPr="00D25AB4" w:rsidRDefault="00E90502" w:rsidP="00765117">
            <w:pPr>
              <w:rPr>
                <w:rFonts w:eastAsia="Times New Roman" w:cs="Segoe UI"/>
                <w:sz w:val="16"/>
                <w:szCs w:val="16"/>
                <w:lang w:eastAsia="en-GB"/>
              </w:rPr>
            </w:pPr>
          </w:p>
        </w:tc>
      </w:tr>
      <w:tr w:rsidR="00E90502" w:rsidRPr="00826624" w14:paraId="00526518" w14:textId="77777777" w:rsidTr="00765117">
        <w:tc>
          <w:tcPr>
            <w:tcW w:w="5000" w:type="pct"/>
            <w:gridSpan w:val="5"/>
            <w:shd w:val="clear" w:color="auto" w:fill="1F497D" w:themeFill="text2"/>
          </w:tcPr>
          <w:p w14:paraId="05C20BFC" w14:textId="77777777" w:rsidR="00E90502" w:rsidRPr="00D25AB4" w:rsidRDefault="00E90502" w:rsidP="00765117">
            <w:pPr>
              <w:rPr>
                <w:b/>
                <w:sz w:val="16"/>
                <w:szCs w:val="16"/>
                <w:lang w:val="en-GB" w:eastAsia="en-GB" w:bidi="km-KH"/>
              </w:rPr>
            </w:pPr>
            <w:r w:rsidRPr="00762773">
              <w:rPr>
                <w:rFonts w:ascii="Khmer OS Battambang" w:hAnsi="Khmer OS Battambang" w:cs="Khmer OS Battambang" w:hint="cs"/>
                <w:bCs/>
                <w:color w:val="FFFFFF" w:themeColor="background1"/>
                <w:sz w:val="16"/>
                <w:szCs w:val="16"/>
                <w:cs/>
                <w:lang w:val="en-GB" w:eastAsia="en-GB" w:bidi="km-KH"/>
              </w:rPr>
              <w:t>ចី</w:t>
            </w:r>
            <w:r w:rsidRPr="00762773">
              <w:rPr>
                <w:rFonts w:ascii="Khmer OS Battambang" w:hAnsi="Khmer OS Battambang" w:cs="Khmer OS Battambang"/>
                <w:bCs/>
                <w:color w:val="FFFFFF" w:themeColor="background1"/>
                <w:sz w:val="16"/>
                <w:szCs w:val="16"/>
                <w:cs/>
                <w:lang w:val="en-GB" w:eastAsia="en-GB" w:bidi="km-KH"/>
              </w:rPr>
              <w:t>រភាព និង</w:t>
            </w:r>
            <w:r w:rsidRPr="00762773">
              <w:rPr>
                <w:rFonts w:ascii="Khmer OS Battambang" w:hAnsi="Khmer OS Battambang" w:cs="Khmer OS Battambang" w:hint="cs"/>
                <w:bCs/>
                <w:color w:val="FFFFFF" w:themeColor="background1"/>
                <w:sz w:val="16"/>
                <w:szCs w:val="16"/>
                <w:cs/>
                <w:lang w:val="en-GB" w:eastAsia="en-GB" w:bidi="km-KH"/>
              </w:rPr>
              <w:t>ភាពអាចកែប្រែទំហំបាន</w:t>
            </w:r>
            <w:r>
              <w:rPr>
                <w:rFonts w:ascii="Khmer OS Battambang" w:hAnsi="Khmer OS Battambang" w:cs="Khmer OS Battambang" w:hint="cs"/>
                <w:bCs/>
                <w:color w:val="FFFFFF" w:themeColor="background1"/>
                <w:sz w:val="16"/>
                <w:szCs w:val="16"/>
                <w:cs/>
                <w:lang w:val="en-GB" w:eastAsia="en-GB" w:bidi="km-KH"/>
              </w:rPr>
              <w:t xml:space="preserve"> កម្រិតដែល</w:t>
            </w:r>
            <w:r w:rsidRPr="00762773">
              <w:rPr>
                <w:rFonts w:ascii="Khmer OS Battambang" w:hAnsi="Khmer OS Battambang" w:cs="Khmer OS Battambang"/>
                <w:bCs/>
                <w:color w:val="FFFFFF" w:themeColor="background1"/>
                <w:sz w:val="16"/>
                <w:szCs w:val="16"/>
                <w:cs/>
                <w:lang w:val="en-GB" w:eastAsia="en-GB" w:bidi="km-KH"/>
              </w:rPr>
              <w:t xml:space="preserve">គំនិតផ្តួចផ្តើម និងផែនការសកម្មភាពនៅក្នុងកម្មវិធី </w:t>
            </w:r>
            <w:r w:rsidRPr="00762773">
              <w:rPr>
                <w:rFonts w:ascii="Khmer OS Battambang" w:hAnsi="Khmer OS Battambang" w:cs="Khmer OS Battambang"/>
                <w:bCs/>
                <w:color w:val="FFFFFF" w:themeColor="background1"/>
                <w:sz w:val="16"/>
                <w:szCs w:val="16"/>
                <w:lang w:val="en-GB" w:eastAsia="en-GB" w:bidi="km-KH"/>
              </w:rPr>
              <w:t xml:space="preserve">WASH </w:t>
            </w:r>
            <w:r w:rsidRPr="00762773">
              <w:rPr>
                <w:rFonts w:ascii="Khmer OS Battambang" w:hAnsi="Khmer OS Battambang" w:cs="Khmer OS Battambang"/>
                <w:bCs/>
                <w:color w:val="FFFFFF" w:themeColor="background1"/>
                <w:sz w:val="16"/>
                <w:szCs w:val="16"/>
                <w:cs/>
                <w:lang w:val="en-GB" w:eastAsia="en-GB" w:bidi="km-KH"/>
              </w:rPr>
              <w:t>ដែលធន់នឹងអាកាសធាតុ</w:t>
            </w:r>
            <w:r>
              <w:rPr>
                <w:rFonts w:ascii="Khmer OS Battambang" w:hAnsi="Khmer OS Battambang" w:cs="Khmer OS Battambang" w:hint="cs"/>
                <w:bCs/>
                <w:color w:val="FFFFFF" w:themeColor="background1"/>
                <w:sz w:val="16"/>
                <w:szCs w:val="16"/>
                <w:cs/>
                <w:lang w:val="en-GB" w:eastAsia="en-GB" w:bidi="km-KH"/>
              </w:rPr>
              <w:t>មានលក្ខណៈអចិន្រ្តៃយ៍ និងយូរអង្វែង និងអ្វីដែលចាំបាច់ដើម្បីបង្កើនផលជះ។</w:t>
            </w:r>
          </w:p>
        </w:tc>
      </w:tr>
      <w:tr w:rsidR="00E90502" w:rsidRPr="00826624" w14:paraId="158456CC" w14:textId="77777777" w:rsidTr="00765117">
        <w:trPr>
          <w:trHeight w:val="2677"/>
        </w:trPr>
        <w:tc>
          <w:tcPr>
            <w:tcW w:w="884" w:type="pct"/>
          </w:tcPr>
          <w:p w14:paraId="73FCF314" w14:textId="77777777" w:rsidR="00E90502" w:rsidRPr="009D2824" w:rsidRDefault="00E90502" w:rsidP="00765117">
            <w:pPr>
              <w:ind w:right="-43"/>
              <w:rPr>
                <w:rFonts w:ascii="Khmer OS Battambang" w:hAnsi="Khmer OS Battambang" w:cs="Khmer OS Battambang"/>
                <w:sz w:val="16"/>
                <w:szCs w:val="16"/>
                <w:lang w:eastAsia="en-GB" w:bidi="km-KH"/>
              </w:rPr>
            </w:pPr>
            <w:r w:rsidRPr="009D2824">
              <w:rPr>
                <w:rFonts w:ascii="Khmer OS Battambang" w:hAnsi="Khmer OS Battambang" w:cs="Khmer OS Battambang"/>
                <w:sz w:val="16"/>
                <w:szCs w:val="16"/>
                <w:lang w:eastAsia="en-GB" w:bidi="km-KH"/>
              </w:rPr>
              <w:lastRenderedPageBreak/>
              <w:t>S</w:t>
            </w:r>
            <w:r w:rsidRPr="009D2824">
              <w:rPr>
                <w:rFonts w:ascii="Khmer OS Battambang" w:hAnsi="Khmer OS Battambang" w:cs="Khmer OS Battambang" w:hint="cs"/>
                <w:sz w:val="16"/>
                <w:szCs w:val="16"/>
                <w:cs/>
                <w:lang w:eastAsia="en-GB" w:bidi="km-KH"/>
              </w:rPr>
              <w:t>១</w:t>
            </w:r>
          </w:p>
          <w:p w14:paraId="4A062A4C" w14:textId="77777777" w:rsidR="00E90502" w:rsidRPr="009D2824" w:rsidRDefault="00E90502" w:rsidP="00765117">
            <w:pPr>
              <w:rPr>
                <w:rFonts w:ascii="Khmer OS Battambang" w:hAnsi="Khmer OS Battambang" w:cs="Khmer OS Battambang"/>
                <w:sz w:val="16"/>
                <w:szCs w:val="16"/>
                <w:lang w:eastAsia="en-GB" w:bidi="km-KH"/>
              </w:rPr>
            </w:pPr>
            <w:r w:rsidRPr="009D2824">
              <w:rPr>
                <w:rFonts w:ascii="Khmer OS Battambang" w:hAnsi="Khmer OS Battambang" w:cs="Khmer OS Battambang"/>
                <w:sz w:val="16"/>
                <w:szCs w:val="16"/>
                <w:cs/>
                <w:lang w:eastAsia="en-GB" w:bidi="km-KH"/>
              </w:rPr>
              <w:t xml:space="preserve">តើគំនិតផ្តួចផ្តើម និងផែនការសកម្មភាព </w:t>
            </w:r>
            <w:r w:rsidRPr="009D2824">
              <w:rPr>
                <w:rFonts w:ascii="Khmer OS Battambang" w:hAnsi="Khmer OS Battambang" w:cs="Khmer OS Battambang" w:hint="cs"/>
                <w:sz w:val="16"/>
                <w:szCs w:val="16"/>
                <w:cs/>
                <w:lang w:eastAsia="en-GB" w:bidi="km-KH"/>
              </w:rPr>
              <w:t>នៅក្នុងការរៀបចំ</w:t>
            </w:r>
            <w:r w:rsidRPr="009D2824">
              <w:rPr>
                <w:rFonts w:ascii="Khmer OS Battambang" w:hAnsi="Khmer OS Battambang" w:cs="Khmer OS Battambang"/>
                <w:sz w:val="16"/>
                <w:szCs w:val="16"/>
                <w:cs/>
                <w:lang w:eastAsia="en-GB" w:bidi="km-KH"/>
              </w:rPr>
              <w:t xml:space="preserve">កម្មវិធី </w:t>
            </w:r>
            <w:r w:rsidRPr="009D2824">
              <w:rPr>
                <w:rFonts w:ascii="Khmer OS Battambang" w:hAnsi="Khmer OS Battambang" w:cs="Khmer OS Battambang"/>
                <w:sz w:val="16"/>
                <w:szCs w:val="16"/>
                <w:lang w:eastAsia="en-GB" w:bidi="km-KH"/>
              </w:rPr>
              <w:t xml:space="preserve">WASH </w:t>
            </w:r>
            <w:r w:rsidRPr="009D2824">
              <w:rPr>
                <w:rFonts w:ascii="Khmer OS Battambang" w:hAnsi="Khmer OS Battambang" w:cs="Khmer OS Battambang" w:hint="cs"/>
                <w:sz w:val="16"/>
                <w:szCs w:val="16"/>
                <w:cs/>
                <w:lang w:eastAsia="en-GB" w:bidi="km-KH"/>
              </w:rPr>
              <w:t>ដែល</w:t>
            </w:r>
            <w:r w:rsidRPr="009D2824">
              <w:rPr>
                <w:rFonts w:ascii="Khmer OS Battambang" w:hAnsi="Khmer OS Battambang" w:cs="Khmer OS Battambang"/>
                <w:sz w:val="16"/>
                <w:szCs w:val="16"/>
                <w:cs/>
                <w:lang w:eastAsia="en-GB" w:bidi="km-KH"/>
              </w:rPr>
              <w:t>ធន់នឹងអាកាសធាតុ មាន</w:t>
            </w:r>
            <w:r w:rsidRPr="009D2824">
              <w:rPr>
                <w:rFonts w:ascii="Khmer OS Battambang" w:hAnsi="Khmer OS Battambang" w:cs="Khmer OS Battambang" w:hint="cs"/>
                <w:sz w:val="16"/>
                <w:szCs w:val="16"/>
                <w:cs/>
                <w:lang w:eastAsia="en-GB" w:bidi="km-KH"/>
              </w:rPr>
              <w:t>ចី</w:t>
            </w:r>
            <w:r w:rsidRPr="009D2824">
              <w:rPr>
                <w:rFonts w:ascii="Khmer OS Battambang" w:hAnsi="Khmer OS Battambang" w:cs="Khmer OS Battambang"/>
                <w:sz w:val="16"/>
                <w:szCs w:val="16"/>
                <w:cs/>
                <w:lang w:eastAsia="en-GB" w:bidi="km-KH"/>
              </w:rPr>
              <w:t>រភាព ពោលគឺ</w:t>
            </w:r>
            <w:r w:rsidRPr="009D2824">
              <w:rPr>
                <w:rFonts w:ascii="Khmer OS Battambang" w:hAnsi="Khmer OS Battambang" w:cs="Khmer OS Battambang" w:hint="cs"/>
                <w:sz w:val="16"/>
                <w:szCs w:val="16"/>
                <w:cs/>
                <w:lang w:eastAsia="en-GB" w:bidi="km-KH"/>
              </w:rPr>
              <w:t xml:space="preserve"> មានភាព</w:t>
            </w:r>
            <w:r>
              <w:rPr>
                <w:rFonts w:ascii="Khmer OS Battambang" w:hAnsi="Khmer OS Battambang" w:cs="Khmer OS Battambang" w:hint="cs"/>
                <w:sz w:val="16"/>
                <w:szCs w:val="16"/>
                <w:cs/>
                <w:lang w:eastAsia="en-GB" w:bidi="km-KH"/>
              </w:rPr>
              <w:t xml:space="preserve">       </w:t>
            </w:r>
            <w:r w:rsidRPr="009D2824">
              <w:rPr>
                <w:rFonts w:ascii="Khmer OS Battambang" w:hAnsi="Khmer OS Battambang" w:cs="Khmer OS Battambang"/>
                <w:sz w:val="16"/>
                <w:szCs w:val="16"/>
                <w:cs/>
                <w:lang w:eastAsia="en-GB" w:bidi="km-KH"/>
              </w:rPr>
              <w:t>អចិន្ត្រៃយ៍ និងយូរអង្វែង</w:t>
            </w:r>
            <w:r>
              <w:rPr>
                <w:rFonts w:ascii="Khmer OS Battambang" w:hAnsi="Khmer OS Battambang" w:cs="Khmer OS Battambang" w:hint="cs"/>
                <w:sz w:val="16"/>
                <w:szCs w:val="16"/>
                <w:cs/>
                <w:lang w:eastAsia="en-GB" w:bidi="km-KH"/>
              </w:rPr>
              <w:t xml:space="preserve"> </w:t>
            </w:r>
            <w:r w:rsidRPr="009D2824">
              <w:rPr>
                <w:rFonts w:ascii="Khmer OS Battambang" w:hAnsi="Khmer OS Battambang" w:cs="Khmer OS Battambang" w:hint="cs"/>
                <w:sz w:val="16"/>
                <w:szCs w:val="16"/>
                <w:cs/>
                <w:lang w:eastAsia="en-GB" w:bidi="km-KH"/>
              </w:rPr>
              <w:t>ដល់</w:t>
            </w:r>
            <w:r w:rsidRPr="009D2824">
              <w:rPr>
                <w:rFonts w:ascii="Khmer OS Battambang" w:hAnsi="Khmer OS Battambang" w:cs="Khmer OS Battambang"/>
                <w:sz w:val="16"/>
                <w:szCs w:val="16"/>
                <w:cs/>
                <w:lang w:eastAsia="en-GB" w:bidi="km-KH"/>
              </w:rPr>
              <w:t>កម្រិតណា</w:t>
            </w:r>
            <w:r w:rsidRPr="009D2824">
              <w:rPr>
                <w:rFonts w:ascii="Khmer OS Battambang" w:hAnsi="Khmer OS Battambang" w:cs="Khmer OS Battambang"/>
                <w:sz w:val="16"/>
                <w:szCs w:val="16"/>
                <w:lang w:eastAsia="en-GB" w:bidi="km-KH"/>
              </w:rPr>
              <w:t>?</w:t>
            </w:r>
          </w:p>
        </w:tc>
        <w:tc>
          <w:tcPr>
            <w:tcW w:w="1960" w:type="pct"/>
          </w:tcPr>
          <w:p w14:paraId="69917A5A" w14:textId="77777777" w:rsidR="00E90502" w:rsidRPr="009D282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សមិទ្ធកម្មនៃ</w:t>
            </w:r>
            <w:r w:rsidRPr="009D2824">
              <w:rPr>
                <w:rFonts w:ascii="Khmer OS Battambang" w:hAnsi="Khmer OS Battambang" w:cs="Khmer OS Battambang"/>
                <w:color w:val="000000" w:themeColor="text1"/>
                <w:sz w:val="16"/>
                <w:szCs w:val="16"/>
                <w:cs/>
                <w:lang w:val="en-GB" w:bidi="km-KH"/>
              </w:rPr>
              <w:t xml:space="preserve">ហេដ្ឋារចនាសម្ព័ន្ធ </w:t>
            </w:r>
            <w:r w:rsidRPr="009D2824">
              <w:rPr>
                <w:rFonts w:ascii="Khmer OS Battambang" w:hAnsi="Khmer OS Battambang" w:cs="Khmer OS Battambang"/>
                <w:color w:val="000000" w:themeColor="text1"/>
                <w:sz w:val="16"/>
                <w:szCs w:val="16"/>
                <w:lang w:val="en-GB" w:bidi="km-KH"/>
              </w:rPr>
              <w:t xml:space="preserve">WASH </w:t>
            </w:r>
            <w:r w:rsidRPr="009D2824">
              <w:rPr>
                <w:rFonts w:ascii="Khmer OS Battambang" w:hAnsi="Khmer OS Battambang" w:cs="Khmer OS Battambang"/>
                <w:color w:val="000000" w:themeColor="text1"/>
                <w:sz w:val="16"/>
                <w:szCs w:val="16"/>
                <w:cs/>
                <w:lang w:val="en-GB" w:bidi="km-KH"/>
              </w:rPr>
              <w:t>ដែលមានស្រាប់</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ទំនងជានាំទៅរកលទ្ធផលប្រកបដោយ</w:t>
            </w:r>
            <w:r>
              <w:rPr>
                <w:rFonts w:ascii="Khmer OS Battambang" w:hAnsi="Khmer OS Battambang" w:cs="Khmer OS Battambang" w:hint="cs"/>
                <w:color w:val="000000" w:themeColor="text1"/>
                <w:sz w:val="16"/>
                <w:szCs w:val="16"/>
                <w:cs/>
                <w:lang w:val="en-GB" w:bidi="km-KH"/>
              </w:rPr>
              <w:t>ចី</w:t>
            </w:r>
            <w:r w:rsidRPr="009D2824">
              <w:rPr>
                <w:rFonts w:ascii="Khmer OS Battambang" w:hAnsi="Khmer OS Battambang" w:cs="Khmer OS Battambang"/>
                <w:color w:val="000000" w:themeColor="text1"/>
                <w:sz w:val="16"/>
                <w:szCs w:val="16"/>
                <w:cs/>
                <w:lang w:val="en-GB" w:bidi="km-KH"/>
              </w:rPr>
              <w:t>រភាព</w:t>
            </w:r>
            <w:r>
              <w:rPr>
                <w:rFonts w:ascii="Khmer OS Battambang" w:hAnsi="Khmer OS Battambang" w:cs="Khmer OS Battambang" w:hint="cs"/>
                <w:color w:val="000000" w:themeColor="text1"/>
                <w:sz w:val="16"/>
                <w:szCs w:val="16"/>
                <w:cs/>
                <w:lang w:val="en-GB" w:bidi="km-KH"/>
              </w:rPr>
              <w:t xml:space="preserve"> ដែរឬ</w:t>
            </w:r>
            <w:r w:rsidRPr="009D2824">
              <w:rPr>
                <w:rFonts w:ascii="Khmer OS Battambang" w:hAnsi="Khmer OS Battambang" w:cs="Khmer OS Battambang"/>
                <w:color w:val="000000" w:themeColor="text1"/>
                <w:sz w:val="16"/>
                <w:szCs w:val="16"/>
                <w:cs/>
                <w:lang w:val="en-GB" w:bidi="km-KH"/>
              </w:rPr>
              <w:t>ទេ</w:t>
            </w:r>
            <w:r w:rsidRPr="009D2824">
              <w:rPr>
                <w:rFonts w:ascii="Khmer OS Battambang" w:hAnsi="Khmer OS Battambang" w:cs="Khmer OS Battambang"/>
                <w:color w:val="000000" w:themeColor="text1"/>
                <w:sz w:val="16"/>
                <w:szCs w:val="16"/>
                <w:lang w:val="en-GB" w:bidi="km-KH"/>
              </w:rPr>
              <w:t>?</w:t>
            </w:r>
          </w:p>
          <w:p w14:paraId="0D0FB93F" w14:textId="77777777" w:rsidR="00E90502" w:rsidRPr="009D282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តើសមត្ថភាព</w:t>
            </w:r>
            <w:r>
              <w:rPr>
                <w:rFonts w:ascii="Khmer OS Battambang" w:hAnsi="Khmer OS Battambang" w:cs="Khmer OS Battambang" w:hint="cs"/>
                <w:color w:val="000000" w:themeColor="text1"/>
                <w:sz w:val="16"/>
                <w:szCs w:val="16"/>
                <w:cs/>
                <w:lang w:val="en-GB" w:bidi="km-KH"/>
              </w:rPr>
              <w:t>ផ្នែក</w:t>
            </w:r>
            <w:r w:rsidRPr="009D2824">
              <w:rPr>
                <w:rFonts w:ascii="Khmer OS Battambang" w:hAnsi="Khmer OS Battambang" w:cs="Khmer OS Battambang"/>
                <w:color w:val="000000" w:themeColor="text1"/>
                <w:sz w:val="16"/>
                <w:szCs w:val="16"/>
                <w:cs/>
                <w:lang w:val="en-GB" w:bidi="km-KH"/>
              </w:rPr>
              <w:t>ហិរញ្ញវត្ថុ សង្គម បរិស្ថាន និងស្ថាប័នអ្វីខ្លះ</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ដែល</w:t>
            </w:r>
            <w:r>
              <w:rPr>
                <w:rFonts w:ascii="Khmer OS Battambang" w:hAnsi="Khmer OS Battambang" w:cs="Khmer OS Battambang" w:hint="cs"/>
                <w:color w:val="000000" w:themeColor="text1"/>
                <w:sz w:val="16"/>
                <w:szCs w:val="16"/>
                <w:cs/>
                <w:lang w:val="en-GB" w:bidi="km-KH"/>
              </w:rPr>
              <w:t xml:space="preserve">ចាំបាច់ </w:t>
            </w:r>
            <w:r w:rsidRPr="009D2824">
              <w:rPr>
                <w:rFonts w:ascii="Khmer OS Battambang" w:hAnsi="Khmer OS Battambang" w:cs="Khmer OS Battambang"/>
                <w:color w:val="000000" w:themeColor="text1"/>
                <w:sz w:val="16"/>
                <w:szCs w:val="16"/>
                <w:cs/>
                <w:lang w:val="en-GB" w:bidi="km-KH"/>
              </w:rPr>
              <w:t>ដើម្បីពង្រឹង</w:t>
            </w:r>
            <w:r>
              <w:rPr>
                <w:rFonts w:ascii="Khmer OS Battambang" w:hAnsi="Khmer OS Battambang" w:cs="Khmer OS Battambang" w:hint="cs"/>
                <w:color w:val="000000" w:themeColor="text1"/>
                <w:sz w:val="16"/>
                <w:szCs w:val="16"/>
                <w:cs/>
                <w:lang w:val="en-GB" w:bidi="km-KH"/>
              </w:rPr>
              <w:t>ចី</w:t>
            </w:r>
            <w:r w:rsidRPr="009D2824">
              <w:rPr>
                <w:rFonts w:ascii="Khmer OS Battambang" w:hAnsi="Khmer OS Battambang" w:cs="Khmer OS Battambang"/>
                <w:color w:val="000000" w:themeColor="text1"/>
                <w:sz w:val="16"/>
                <w:szCs w:val="16"/>
                <w:cs/>
                <w:lang w:val="en-GB" w:bidi="km-KH"/>
              </w:rPr>
              <w:t>រភាព</w:t>
            </w:r>
            <w:r>
              <w:rPr>
                <w:rFonts w:ascii="Khmer OS Battambang" w:hAnsi="Khmer OS Battambang" w:cs="Khmer OS Battambang" w:hint="cs"/>
                <w:color w:val="000000" w:themeColor="text1"/>
                <w:sz w:val="16"/>
                <w:szCs w:val="16"/>
                <w:cs/>
                <w:lang w:val="en-GB" w:bidi="km-KH"/>
              </w:rPr>
              <w:t>របស់</w:t>
            </w:r>
            <w:r w:rsidRPr="009D2824">
              <w:rPr>
                <w:rFonts w:ascii="Khmer OS Battambang" w:hAnsi="Khmer OS Battambang" w:cs="Khmer OS Battambang"/>
                <w:color w:val="000000" w:themeColor="text1"/>
                <w:sz w:val="16"/>
                <w:szCs w:val="16"/>
                <w:cs/>
                <w:lang w:val="en-GB" w:bidi="km-KH"/>
              </w:rPr>
              <w:t xml:space="preserve">លទ្ធផលនៃកម្មវិធី </w:t>
            </w:r>
            <w:r w:rsidRPr="009D2824">
              <w:rPr>
                <w:rFonts w:ascii="Khmer OS Battambang" w:hAnsi="Khmer OS Battambang" w:cs="Khmer OS Battambang"/>
                <w:color w:val="000000" w:themeColor="text1"/>
                <w:sz w:val="16"/>
                <w:szCs w:val="16"/>
                <w:lang w:val="en-GB" w:bidi="km-KH"/>
              </w:rPr>
              <w:t xml:space="preserve">WASH </w:t>
            </w:r>
            <w:r w:rsidRPr="009D2824">
              <w:rPr>
                <w:rFonts w:ascii="Khmer OS Battambang" w:hAnsi="Khmer OS Battambang" w:cs="Khmer OS Battambang"/>
                <w:color w:val="000000" w:themeColor="text1"/>
                <w:sz w:val="16"/>
                <w:szCs w:val="16"/>
                <w:cs/>
                <w:lang w:val="en-GB" w:bidi="km-KH"/>
              </w:rPr>
              <w:t>ដែលធន់នឹងអាកាសធាតុ</w:t>
            </w:r>
            <w:r>
              <w:rPr>
                <w:rFonts w:ascii="Khmer OS Battambang" w:hAnsi="Khmer OS Battambang" w:cs="Khmer OS Battambang" w:hint="cs"/>
                <w:color w:val="000000" w:themeColor="text1"/>
                <w:sz w:val="16"/>
                <w:szCs w:val="16"/>
                <w:cs/>
                <w:lang w:val="en-GB" w:bidi="km-KH"/>
              </w:rPr>
              <w:t xml:space="preserve"> ទៅ</w:t>
            </w:r>
            <w:r w:rsidRPr="009D2824">
              <w:rPr>
                <w:rFonts w:ascii="Khmer OS Battambang" w:hAnsi="Khmer OS Battambang" w:cs="Khmer OS Battambang"/>
                <w:color w:val="000000" w:themeColor="text1"/>
                <w:sz w:val="16"/>
                <w:szCs w:val="16"/>
                <w:cs/>
                <w:lang w:val="en-GB" w:bidi="km-KH"/>
              </w:rPr>
              <w:t>តាមពេលវេលា</w:t>
            </w:r>
            <w:r w:rsidRPr="009D2824">
              <w:rPr>
                <w:rFonts w:ascii="Khmer OS Battambang" w:hAnsi="Khmer OS Battambang" w:cs="Khmer OS Battambang"/>
                <w:color w:val="000000" w:themeColor="text1"/>
                <w:sz w:val="16"/>
                <w:szCs w:val="16"/>
                <w:lang w:val="en-GB" w:bidi="km-KH"/>
              </w:rPr>
              <w:t>?</w:t>
            </w:r>
          </w:p>
          <w:p w14:paraId="2F42649A" w14:textId="77777777" w:rsidR="00E90502" w:rsidRPr="009D282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សមត្ថភាព</w:t>
            </w:r>
            <w:r w:rsidRPr="009D2824">
              <w:rPr>
                <w:rFonts w:ascii="Khmer OS Battambang" w:hAnsi="Khmer OS Battambang" w:cs="Khmer OS Battambang"/>
                <w:color w:val="000000" w:themeColor="text1"/>
                <w:sz w:val="16"/>
                <w:szCs w:val="16"/>
                <w:cs/>
                <w:lang w:val="en-GB" w:bidi="km-KH"/>
              </w:rPr>
              <w:t>ទាំងនេះមាន</w:t>
            </w:r>
            <w:r>
              <w:rPr>
                <w:rFonts w:ascii="Khmer OS Battambang" w:hAnsi="Khmer OS Battambang" w:cs="Khmer OS Battambang" w:hint="cs"/>
                <w:color w:val="000000" w:themeColor="text1"/>
                <w:sz w:val="16"/>
                <w:szCs w:val="16"/>
                <w:cs/>
                <w:lang w:val="en-GB" w:bidi="km-KH"/>
              </w:rPr>
              <w:t>អត្ថិភាព</w:t>
            </w:r>
            <w:r w:rsidRPr="009D2824">
              <w:rPr>
                <w:rFonts w:ascii="Khmer OS Battambang" w:hAnsi="Khmer OS Battambang" w:cs="Khmer OS Battambang"/>
                <w:color w:val="000000" w:themeColor="text1"/>
                <w:sz w:val="16"/>
                <w:szCs w:val="16"/>
                <w:cs/>
                <w:lang w:val="en-GB" w:bidi="km-KH"/>
              </w:rPr>
              <w:t xml:space="preserve">ដល់កម្រិតណា </w:t>
            </w:r>
            <w:r>
              <w:rPr>
                <w:rFonts w:ascii="Khmer OS Battambang" w:hAnsi="Khmer OS Battambang" w:cs="Khmer OS Battambang" w:hint="cs"/>
                <w:color w:val="000000" w:themeColor="text1"/>
                <w:sz w:val="16"/>
                <w:szCs w:val="16"/>
                <w:cs/>
                <w:lang w:val="en-GB" w:bidi="km-KH"/>
              </w:rPr>
              <w:t>និង</w:t>
            </w:r>
            <w:r w:rsidRPr="009D282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មានចន្លោះប្រហោងនៅកន្លែងណាខ្លះ?</w:t>
            </w:r>
          </w:p>
          <w:p w14:paraId="211A430F" w14:textId="77777777" w:rsidR="00E90502" w:rsidRPr="009D2824"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តើរបៀបអនុវត្ត</w:t>
            </w:r>
            <w:r>
              <w:rPr>
                <w:rFonts w:ascii="Khmer OS Battambang" w:hAnsi="Khmer OS Battambang" w:cs="Khmer OS Battambang" w:hint="cs"/>
                <w:color w:val="000000" w:themeColor="text1"/>
                <w:sz w:val="16"/>
                <w:szCs w:val="16"/>
                <w:cs/>
                <w:lang w:val="en-GB" w:bidi="km-KH"/>
              </w:rPr>
              <w:t>របស់</w:t>
            </w:r>
            <w:r w:rsidRPr="009D2824">
              <w:rPr>
                <w:rFonts w:ascii="Khmer OS Battambang" w:hAnsi="Khmer OS Battambang" w:cs="Khmer OS Battambang"/>
                <w:color w:val="000000" w:themeColor="text1"/>
                <w:sz w:val="16"/>
                <w:szCs w:val="16"/>
                <w:cs/>
                <w:lang w:val="en-GB" w:bidi="km-KH"/>
              </w:rPr>
              <w:t>អង្គការយូនីសេហ្វ និងដៃគូ</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ផ្តល់លទ្ធផល</w:t>
            </w:r>
            <w:r>
              <w:rPr>
                <w:rFonts w:ascii="Khmer OS Battambang" w:hAnsi="Khmer OS Battambang" w:cs="Khmer OS Battambang" w:hint="cs"/>
                <w:color w:val="000000" w:themeColor="text1"/>
                <w:sz w:val="16"/>
                <w:szCs w:val="16"/>
                <w:cs/>
                <w:lang w:val="en-GB" w:bidi="km-KH"/>
              </w:rPr>
              <w:t>ប្រកបដោយ  ចី</w:t>
            </w:r>
            <w:r w:rsidRPr="009D2824">
              <w:rPr>
                <w:rFonts w:ascii="Khmer OS Battambang" w:hAnsi="Khmer OS Battambang" w:cs="Khmer OS Battambang"/>
                <w:color w:val="000000" w:themeColor="text1"/>
                <w:sz w:val="16"/>
                <w:szCs w:val="16"/>
                <w:cs/>
                <w:lang w:val="en-GB" w:bidi="km-KH"/>
              </w:rPr>
              <w:t>រភាពដែរឬទេ</w:t>
            </w:r>
            <w:r w:rsidRPr="009D2824">
              <w:rPr>
                <w:rFonts w:ascii="Khmer OS Battambang" w:hAnsi="Khmer OS Battambang" w:cs="Khmer OS Battambang"/>
                <w:color w:val="000000" w:themeColor="text1"/>
                <w:sz w:val="16"/>
                <w:szCs w:val="16"/>
                <w:lang w:val="en-GB" w:bidi="km-KH"/>
              </w:rPr>
              <w:t>?</w:t>
            </w:r>
          </w:p>
          <w:p w14:paraId="078B6B7F" w14:textId="77777777" w:rsidR="00E90502" w:rsidRPr="009D2824"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តើតួអង្គ</w:t>
            </w:r>
            <w:r>
              <w:rPr>
                <w:rFonts w:ascii="Khmer OS Battambang" w:hAnsi="Khmer OS Battambang" w:cs="Khmer OS Battambang" w:hint="cs"/>
                <w:color w:val="000000" w:themeColor="text1"/>
                <w:sz w:val="16"/>
                <w:szCs w:val="16"/>
                <w:cs/>
                <w:lang w:val="en-GB" w:bidi="km-KH"/>
              </w:rPr>
              <w:t xml:space="preserve">នានា </w:t>
            </w:r>
            <w:r w:rsidRPr="009D2824">
              <w:rPr>
                <w:rFonts w:ascii="Khmer OS Battambang" w:hAnsi="Khmer OS Battambang" w:cs="Khmer OS Battambang"/>
                <w:color w:val="000000" w:themeColor="text1"/>
                <w:sz w:val="16"/>
                <w:szCs w:val="16"/>
                <w:cs/>
                <w:lang w:val="en-GB" w:bidi="km-KH"/>
              </w:rPr>
              <w:t>ក្រៅពីអង្គការយូនីសេហ្វ និងដៃគូ</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អាចបំពេញតួនាទីរបស់ពួកគេក្នុងការគាំទ្រ</w:t>
            </w:r>
            <w:r>
              <w:rPr>
                <w:rFonts w:ascii="Khmer OS Battambang" w:hAnsi="Khmer OS Battambang" w:cs="Khmer OS Battambang" w:hint="cs"/>
                <w:color w:val="000000" w:themeColor="text1"/>
                <w:sz w:val="16"/>
                <w:szCs w:val="16"/>
                <w:cs/>
                <w:lang w:val="en-GB" w:bidi="km-KH"/>
              </w:rPr>
              <w:t>ដល់ចីរ</w:t>
            </w:r>
            <w:r w:rsidRPr="009D2824">
              <w:rPr>
                <w:rFonts w:ascii="Khmer OS Battambang" w:hAnsi="Khmer OS Battambang" w:cs="Khmer OS Battambang"/>
                <w:color w:val="000000" w:themeColor="text1"/>
                <w:sz w:val="16"/>
                <w:szCs w:val="16"/>
                <w:cs/>
                <w:lang w:val="en-GB" w:bidi="km-KH"/>
              </w:rPr>
              <w:t>ភាព</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បន្ទាប់ពី</w:t>
            </w:r>
            <w:r>
              <w:rPr>
                <w:rFonts w:ascii="Khmer OS Battambang" w:hAnsi="Khmer OS Battambang" w:cs="Khmer OS Battambang" w:hint="cs"/>
                <w:color w:val="000000" w:themeColor="text1"/>
                <w:sz w:val="16"/>
                <w:szCs w:val="16"/>
                <w:cs/>
                <w:lang w:val="en-GB" w:bidi="km-KH"/>
              </w:rPr>
              <w:t>មាន</w:t>
            </w:r>
            <w:r w:rsidRPr="009D2824">
              <w:rPr>
                <w:rFonts w:ascii="Khmer OS Battambang" w:hAnsi="Khmer OS Battambang" w:cs="Khmer OS Battambang"/>
                <w:color w:val="000000" w:themeColor="text1"/>
                <w:sz w:val="16"/>
                <w:szCs w:val="16"/>
                <w:cs/>
                <w:lang w:val="en-GB" w:bidi="km-KH"/>
              </w:rPr>
              <w:t>ការដក</w:t>
            </w:r>
            <w:r>
              <w:rPr>
                <w:rFonts w:ascii="Khmer OS Battambang" w:hAnsi="Khmer OS Battambang" w:cs="Khmer OS Battambang" w:hint="cs"/>
                <w:color w:val="000000" w:themeColor="text1"/>
                <w:sz w:val="16"/>
                <w:szCs w:val="16"/>
                <w:cs/>
                <w:lang w:val="en-GB" w:bidi="km-KH"/>
              </w:rPr>
              <w:t>ខ្លួនរបស់</w:t>
            </w:r>
            <w:r w:rsidRPr="009D2824">
              <w:rPr>
                <w:rFonts w:ascii="Khmer OS Battambang" w:hAnsi="Khmer OS Battambang" w:cs="Khmer OS Battambang"/>
                <w:color w:val="000000" w:themeColor="text1"/>
                <w:sz w:val="16"/>
                <w:szCs w:val="16"/>
                <w:cs/>
                <w:lang w:val="en-GB" w:bidi="km-KH"/>
              </w:rPr>
              <w:t>អង្គការយូនីសេហ្វ និងអង្គការ</w:t>
            </w:r>
            <w:r>
              <w:rPr>
                <w:rFonts w:ascii="Khmer OS Battambang" w:hAnsi="Khmer OS Battambang" w:cs="Khmer OS Battambang" w:hint="cs"/>
                <w:color w:val="000000" w:themeColor="text1"/>
                <w:sz w:val="16"/>
                <w:szCs w:val="16"/>
                <w:cs/>
                <w:lang w:val="en-GB" w:bidi="km-KH"/>
              </w:rPr>
              <w:t>មិនមែន</w:t>
            </w:r>
            <w:r w:rsidRPr="009D2824">
              <w:rPr>
                <w:rFonts w:ascii="Khmer OS Battambang" w:hAnsi="Khmer OS Battambang" w:cs="Khmer OS Battambang"/>
                <w:color w:val="000000" w:themeColor="text1"/>
                <w:sz w:val="16"/>
                <w:szCs w:val="16"/>
                <w:cs/>
                <w:lang w:val="en-GB" w:bidi="km-KH"/>
              </w:rPr>
              <w:t>រដ្ឋាភិបាល</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ដែរឬទេ</w:t>
            </w:r>
            <w:r w:rsidRPr="009D2824">
              <w:rPr>
                <w:rFonts w:ascii="Khmer OS Battambang" w:hAnsi="Khmer OS Battambang" w:cs="Khmer OS Battambang"/>
                <w:color w:val="000000" w:themeColor="text1"/>
                <w:sz w:val="16"/>
                <w:szCs w:val="16"/>
                <w:lang w:val="en-GB" w:bidi="km-KH"/>
              </w:rPr>
              <w:t>?</w:t>
            </w:r>
          </w:p>
          <w:p w14:paraId="0AA7A0D6" w14:textId="77777777" w:rsidR="00E90502" w:rsidRPr="00762773"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9D2824">
              <w:rPr>
                <w:rFonts w:ascii="Khmer OS Battambang" w:hAnsi="Khmer OS Battambang" w:cs="Khmer OS Battambang"/>
                <w:color w:val="000000" w:themeColor="text1"/>
                <w:sz w:val="16"/>
                <w:szCs w:val="16"/>
                <w:cs/>
                <w:lang w:val="en-GB" w:bidi="km-KH"/>
              </w:rPr>
              <w:t>តើ</w:t>
            </w:r>
            <w:r>
              <w:rPr>
                <w:rFonts w:ascii="Khmer OS Battambang" w:hAnsi="Khmer OS Battambang" w:cs="Khmer OS Battambang" w:hint="cs"/>
                <w:color w:val="000000" w:themeColor="text1"/>
                <w:sz w:val="16"/>
                <w:szCs w:val="16"/>
                <w:cs/>
                <w:lang w:val="en-GB" w:bidi="km-KH"/>
              </w:rPr>
              <w:t>ការងារ</w:t>
            </w:r>
            <w:r w:rsidRPr="009D2824">
              <w:rPr>
                <w:rFonts w:ascii="Khmer OS Battambang" w:hAnsi="Khmer OS Battambang" w:cs="Khmer OS Battambang"/>
                <w:color w:val="000000" w:themeColor="text1"/>
                <w:sz w:val="16"/>
                <w:szCs w:val="16"/>
                <w:cs/>
                <w:lang w:val="en-GB" w:bidi="km-KH"/>
              </w:rPr>
              <w:t>ពង្រឹងប្រព័ន្ធ</w:t>
            </w:r>
            <w:r>
              <w:rPr>
                <w:rFonts w:ascii="Khmer OS Battambang" w:hAnsi="Khmer OS Battambang" w:cs="Khmer OS Battambang" w:hint="cs"/>
                <w:color w:val="000000" w:themeColor="text1"/>
                <w:sz w:val="16"/>
                <w:szCs w:val="16"/>
                <w:cs/>
                <w:lang w:val="en-GB" w:bidi="km-KH"/>
              </w:rPr>
              <w:t>កំពុងតែ</w:t>
            </w:r>
            <w:r w:rsidRPr="009D2824">
              <w:rPr>
                <w:rFonts w:ascii="Khmer OS Battambang" w:hAnsi="Khmer OS Battambang" w:cs="Khmer OS Battambang"/>
                <w:color w:val="000000" w:themeColor="text1"/>
                <w:sz w:val="16"/>
                <w:szCs w:val="16"/>
                <w:cs/>
                <w:lang w:val="en-GB" w:bidi="km-KH"/>
              </w:rPr>
              <w:t>ដោះស្រាយឧបសគ្គធំៗមួយចំនួន</w:t>
            </w:r>
            <w:r>
              <w:rPr>
                <w:rFonts w:ascii="Khmer OS Battambang" w:hAnsi="Khmer OS Battambang" w:cs="Khmer OS Battambang" w:hint="cs"/>
                <w:color w:val="000000" w:themeColor="text1"/>
                <w:sz w:val="16"/>
                <w:szCs w:val="16"/>
                <w:cs/>
                <w:lang w:val="en-GB" w:bidi="km-KH"/>
              </w:rPr>
              <w:t xml:space="preserve"> </w:t>
            </w:r>
            <w:r w:rsidRPr="009D2824">
              <w:rPr>
                <w:rFonts w:ascii="Khmer OS Battambang" w:hAnsi="Khmer OS Battambang" w:cs="Khmer OS Battambang"/>
                <w:color w:val="000000" w:themeColor="text1"/>
                <w:sz w:val="16"/>
                <w:szCs w:val="16"/>
                <w:cs/>
                <w:lang w:val="en-GB" w:bidi="km-KH"/>
              </w:rPr>
              <w:t>ដែលរារាំងលទ្ធផលប្រកបដោយ</w:t>
            </w:r>
            <w:r>
              <w:rPr>
                <w:rFonts w:ascii="Khmer OS Battambang" w:hAnsi="Khmer OS Battambang" w:cs="Khmer OS Battambang" w:hint="cs"/>
                <w:color w:val="000000" w:themeColor="text1"/>
                <w:sz w:val="16"/>
                <w:szCs w:val="16"/>
                <w:cs/>
                <w:lang w:val="en-GB" w:bidi="km-KH"/>
              </w:rPr>
              <w:t>ចី</w:t>
            </w:r>
            <w:r w:rsidRPr="009D2824">
              <w:rPr>
                <w:rFonts w:ascii="Khmer OS Battambang" w:hAnsi="Khmer OS Battambang" w:cs="Khmer OS Battambang"/>
                <w:color w:val="000000" w:themeColor="text1"/>
                <w:sz w:val="16"/>
                <w:szCs w:val="16"/>
                <w:cs/>
                <w:lang w:val="en-GB" w:bidi="km-KH"/>
              </w:rPr>
              <w:t>រភាព</w:t>
            </w:r>
            <w:r>
              <w:rPr>
                <w:rFonts w:ascii="Khmer OS Battambang" w:hAnsi="Khmer OS Battambang" w:cs="Khmer OS Battambang" w:hint="cs"/>
                <w:color w:val="000000" w:themeColor="text1"/>
                <w:sz w:val="16"/>
                <w:szCs w:val="16"/>
                <w:cs/>
                <w:lang w:val="en-GB" w:bidi="km-KH"/>
              </w:rPr>
              <w:t xml:space="preserve"> ដែរឬទេ?</w:t>
            </w:r>
          </w:p>
        </w:tc>
        <w:tc>
          <w:tcPr>
            <w:tcW w:w="712" w:type="pct"/>
          </w:tcPr>
          <w:p w14:paraId="5BD1DFF9"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1D8A3012" w14:textId="77777777" w:rsidR="00E90502" w:rsidRPr="00D25AB4" w:rsidRDefault="00E90502" w:rsidP="00765117">
            <w:pPr>
              <w:rPr>
                <w:sz w:val="16"/>
                <w:szCs w:val="16"/>
                <w:lang w:val="en-GB" w:eastAsia="en-GB"/>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5962E97F"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42A48780"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 អេប្រូ</w:t>
            </w:r>
          </w:p>
          <w:p w14:paraId="3CEF1596" w14:textId="77777777" w:rsidR="00E90502" w:rsidRPr="00D25AB4" w:rsidRDefault="00E90502" w:rsidP="00765117">
            <w:pPr>
              <w:rPr>
                <w:rFonts w:eastAsia="Calibri" w:cs="Mangal"/>
                <w:sz w:val="16"/>
                <w:szCs w:val="16"/>
              </w:rPr>
            </w:pPr>
            <w:r w:rsidRPr="009D2824">
              <w:rPr>
                <w:rFonts w:ascii="Khmer OS Battambang" w:eastAsia="Calibri" w:hAnsi="Khmer OS Battambang" w:cs="Khmer OS Battambang" w:hint="cs"/>
                <w:spacing w:val="-4"/>
                <w:sz w:val="16"/>
                <w:szCs w:val="16"/>
                <w:cs/>
                <w:lang w:bidi="km-KH"/>
              </w:rPr>
              <w:t>អ្នកផ្តល់សេវា ដៃគូអភិវឌ្ឍន៍</w:t>
            </w:r>
            <w:r>
              <w:rPr>
                <w:rFonts w:ascii="Khmer OS Battambang" w:eastAsia="Calibri" w:hAnsi="Khmer OS Battambang" w:cs="Khmer OS Battambang" w:hint="cs"/>
                <w:sz w:val="16"/>
                <w:szCs w:val="16"/>
                <w:cs/>
                <w:lang w:bidi="km-KH"/>
              </w:rPr>
              <w:t xml:space="preserve"> សមាជិកសហគមន៍</w:t>
            </w:r>
          </w:p>
          <w:p w14:paraId="3B1BFE66" w14:textId="77777777" w:rsidR="00E90502" w:rsidRPr="00D25AB4" w:rsidRDefault="00E90502" w:rsidP="00765117">
            <w:pPr>
              <w:rPr>
                <w:sz w:val="16"/>
                <w:szCs w:val="16"/>
                <w:lang w:val="en-GB" w:eastAsia="en-GB"/>
              </w:rPr>
            </w:pPr>
          </w:p>
        </w:tc>
        <w:tc>
          <w:tcPr>
            <w:tcW w:w="770" w:type="pct"/>
          </w:tcPr>
          <w:p w14:paraId="3BFB5FE7"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359AFA62"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r w:rsidR="00E90502" w:rsidRPr="00826624" w14:paraId="7BFEDE2E" w14:textId="77777777" w:rsidTr="00765117">
        <w:tc>
          <w:tcPr>
            <w:tcW w:w="884" w:type="pct"/>
          </w:tcPr>
          <w:p w14:paraId="110297BE" w14:textId="77777777" w:rsidR="00E90502" w:rsidRPr="00D21251" w:rsidRDefault="00E90502" w:rsidP="00765117">
            <w:pPr>
              <w:rPr>
                <w:rFonts w:ascii="Khmer OS Battambang" w:hAnsi="Khmer OS Battambang" w:cs="Khmer OS Battambang"/>
                <w:sz w:val="16"/>
                <w:szCs w:val="16"/>
                <w:lang w:eastAsia="en-GB" w:bidi="km-KH"/>
              </w:rPr>
            </w:pPr>
            <w:r w:rsidRPr="00D21251">
              <w:rPr>
                <w:rFonts w:ascii="Khmer OS Battambang" w:hAnsi="Khmer OS Battambang" w:cs="Khmer OS Battambang"/>
                <w:sz w:val="16"/>
                <w:szCs w:val="16"/>
                <w:lang w:eastAsia="en-GB" w:bidi="km-KH"/>
              </w:rPr>
              <w:t>CC</w:t>
            </w:r>
            <w:r w:rsidRPr="00D21251">
              <w:rPr>
                <w:rFonts w:ascii="Khmer OS Battambang" w:hAnsi="Khmer OS Battambang" w:cs="Khmer OS Battambang" w:hint="cs"/>
                <w:sz w:val="16"/>
                <w:szCs w:val="16"/>
                <w:cs/>
                <w:lang w:eastAsia="en-GB" w:bidi="km-KH"/>
              </w:rPr>
              <w:t>២</w:t>
            </w:r>
          </w:p>
          <w:p w14:paraId="2B842060" w14:textId="77777777" w:rsidR="00E90502" w:rsidRPr="00762773" w:rsidRDefault="00E90502" w:rsidP="00765117">
            <w:pPr>
              <w:rPr>
                <w:rFonts w:ascii="Khmer OS Battambang" w:hAnsi="Khmer OS Battambang" w:cs="Khmer OS Battambang"/>
                <w:sz w:val="16"/>
                <w:szCs w:val="16"/>
                <w:lang w:eastAsia="en-GB" w:bidi="km-KH"/>
              </w:rPr>
            </w:pPr>
            <w:r w:rsidRPr="00D21251">
              <w:rPr>
                <w:rFonts w:ascii="Khmer OS Battambang" w:hAnsi="Khmer OS Battambang" w:cs="Khmer OS Battambang"/>
                <w:sz w:val="16"/>
                <w:szCs w:val="16"/>
                <w:cs/>
                <w:lang w:eastAsia="en-GB" w:bidi="km-KH"/>
              </w:rPr>
              <w:t xml:space="preserve">តើទិន្នន័យសមធម៌ និងសមភាពយេនឌ័រត្រូវបានបែងចែក ប្រមូល និងត្រួតពិនិត្យដល់កម្រិតណា </w:t>
            </w:r>
            <w:r w:rsidRPr="00D21251">
              <w:rPr>
                <w:rFonts w:ascii="Khmer OS Battambang" w:hAnsi="Khmer OS Battambang" w:cs="Khmer OS Battambang" w:hint="cs"/>
                <w:sz w:val="16"/>
                <w:szCs w:val="16"/>
                <w:cs/>
                <w:lang w:eastAsia="en-GB" w:bidi="km-KH"/>
              </w:rPr>
              <w:t>និង</w:t>
            </w:r>
            <w:r w:rsidRPr="00D21251">
              <w:rPr>
                <w:rFonts w:ascii="Khmer OS Battambang" w:hAnsi="Khmer OS Battambang" w:cs="Khmer OS Battambang"/>
                <w:sz w:val="16"/>
                <w:szCs w:val="16"/>
                <w:cs/>
                <w:lang w:eastAsia="en-GB" w:bidi="km-KH"/>
              </w:rPr>
              <w:t>តើ</w:t>
            </w:r>
            <w:r w:rsidRPr="00D21251">
              <w:rPr>
                <w:rFonts w:ascii="Khmer OS Battambang" w:hAnsi="Khmer OS Battambang" w:cs="Khmer OS Battambang" w:hint="cs"/>
                <w:sz w:val="16"/>
                <w:szCs w:val="16"/>
                <w:cs/>
                <w:lang w:eastAsia="en-GB" w:bidi="km-KH"/>
              </w:rPr>
              <w:t>ទិន្នន័យ</w:t>
            </w:r>
            <w:r w:rsidRPr="00D21251">
              <w:rPr>
                <w:rFonts w:ascii="Khmer OS Battambang" w:hAnsi="Khmer OS Battambang" w:cs="Khmer OS Battambang"/>
                <w:sz w:val="16"/>
                <w:szCs w:val="16"/>
                <w:cs/>
                <w:lang w:eastAsia="en-GB" w:bidi="km-KH"/>
              </w:rPr>
              <w:t>នេះអាចពង្រឹងបានដោយរបៀបណា</w:t>
            </w:r>
            <w:r w:rsidRPr="00D21251">
              <w:rPr>
                <w:rFonts w:ascii="Khmer OS Battambang" w:hAnsi="Khmer OS Battambang" w:cs="Khmer OS Battambang"/>
                <w:sz w:val="16"/>
                <w:szCs w:val="16"/>
                <w:lang w:eastAsia="en-GB" w:bidi="km-KH"/>
              </w:rPr>
              <w:t>?</w:t>
            </w:r>
          </w:p>
        </w:tc>
        <w:tc>
          <w:tcPr>
            <w:tcW w:w="1960" w:type="pct"/>
          </w:tcPr>
          <w:p w14:paraId="06DAE03D" w14:textId="77777777" w:rsidR="00E90502" w:rsidRPr="00D21251"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D21251">
              <w:rPr>
                <w:rFonts w:ascii="Khmer OS Battambang" w:hAnsi="Khmer OS Battambang" w:cs="Khmer OS Battambang"/>
                <w:color w:val="000000" w:themeColor="text1"/>
                <w:sz w:val="16"/>
                <w:szCs w:val="16"/>
                <w:cs/>
                <w:lang w:val="en-GB" w:bidi="km-KH"/>
              </w:rPr>
              <w:t>តើទិន្នន័យដែលប្រមូលបាន</w:t>
            </w:r>
            <w:r>
              <w:rPr>
                <w:rFonts w:ascii="Khmer OS Battambang" w:hAnsi="Khmer OS Battambang" w:cs="Khmer OS Battambang" w:hint="cs"/>
                <w:color w:val="000000" w:themeColor="text1"/>
                <w:sz w:val="16"/>
                <w:szCs w:val="16"/>
                <w:cs/>
                <w:lang w:val="en-GB" w:bidi="km-KH"/>
              </w:rPr>
              <w:t xml:space="preserve"> </w:t>
            </w:r>
            <w:r w:rsidRPr="00D21251">
              <w:rPr>
                <w:rFonts w:ascii="Khmer OS Battambang" w:hAnsi="Khmer OS Battambang" w:cs="Khmer OS Battambang"/>
                <w:color w:val="000000" w:themeColor="text1"/>
                <w:sz w:val="16"/>
                <w:szCs w:val="16"/>
                <w:cs/>
                <w:lang w:val="en-GB" w:bidi="km-KH"/>
              </w:rPr>
              <w:t>ត្រូវបានបែងចែកតាមអាយុ ភេទ ពិការភាព ជាតិ</w:t>
            </w:r>
            <w:r>
              <w:rPr>
                <w:rFonts w:ascii="Khmer OS Battambang" w:hAnsi="Khmer OS Battambang" w:cs="Khmer OS Battambang" w:hint="cs"/>
                <w:color w:val="000000" w:themeColor="text1"/>
                <w:sz w:val="16"/>
                <w:szCs w:val="16"/>
                <w:cs/>
                <w:lang w:val="en-GB" w:bidi="km-KH"/>
              </w:rPr>
              <w:t>ពន្ធុ</w:t>
            </w:r>
            <w:r w:rsidRPr="00D21251">
              <w:rPr>
                <w:rFonts w:ascii="Khmer OS Battambang" w:hAnsi="Khmer OS Battambang" w:cs="Khmer OS Battambang"/>
                <w:color w:val="000000" w:themeColor="text1"/>
                <w:sz w:val="16"/>
                <w:szCs w:val="16"/>
                <w:cs/>
                <w:lang w:val="en-GB" w:bidi="km-KH"/>
              </w:rPr>
              <w:t xml:space="preserve"> ភាពងាយរងគ្រោះ</w:t>
            </w:r>
            <w:r>
              <w:rPr>
                <w:rFonts w:ascii="Khmer OS Battambang" w:hAnsi="Khmer OS Battambang" w:cs="Khmer OS Battambang" w:hint="cs"/>
                <w:color w:val="000000" w:themeColor="text1"/>
                <w:sz w:val="16"/>
                <w:szCs w:val="16"/>
                <w:cs/>
                <w:lang w:val="en-GB" w:bidi="km-KH"/>
              </w:rPr>
              <w:t>ដែល</w:t>
            </w:r>
            <w:r w:rsidRPr="00D21251">
              <w:rPr>
                <w:rFonts w:ascii="Khmer OS Battambang" w:hAnsi="Khmer OS Battambang" w:cs="Khmer OS Battambang"/>
                <w:color w:val="000000" w:themeColor="text1"/>
                <w:sz w:val="16"/>
                <w:szCs w:val="16"/>
                <w:cs/>
                <w:lang w:val="en-GB" w:bidi="km-KH"/>
              </w:rPr>
              <w:t>ទាក់ទងនឹងអាកាសធាតុ</w:t>
            </w:r>
            <w:r>
              <w:rPr>
                <w:rFonts w:ascii="Khmer OS Battambang" w:hAnsi="Khmer OS Battambang" w:cs="Khmer OS Battambang" w:hint="cs"/>
                <w:color w:val="000000" w:themeColor="text1"/>
                <w:sz w:val="16"/>
                <w:szCs w:val="16"/>
                <w:cs/>
                <w:lang w:val="en-GB" w:bidi="km-KH"/>
              </w:rPr>
              <w:t xml:space="preserve"> </w:t>
            </w:r>
            <w:r w:rsidRPr="00D21251">
              <w:rPr>
                <w:rFonts w:ascii="Khmer OS Battambang" w:hAnsi="Khmer OS Battambang" w:cs="Khmer OS Battambang"/>
                <w:color w:val="000000" w:themeColor="text1"/>
                <w:sz w:val="16"/>
                <w:szCs w:val="16"/>
                <w:cs/>
                <w:lang w:val="en-GB" w:bidi="km-KH"/>
              </w:rPr>
              <w:t>ដែរឬទេ</w:t>
            </w:r>
            <w:r w:rsidRPr="00D21251">
              <w:rPr>
                <w:rFonts w:ascii="Khmer OS Battambang" w:hAnsi="Khmer OS Battambang" w:cs="Khmer OS Battambang"/>
                <w:color w:val="000000" w:themeColor="text1"/>
                <w:sz w:val="16"/>
                <w:szCs w:val="16"/>
                <w:lang w:val="en-GB" w:bidi="km-KH"/>
              </w:rPr>
              <w:t>?</w:t>
            </w:r>
          </w:p>
          <w:p w14:paraId="15D94414" w14:textId="77777777" w:rsidR="00E90502" w:rsidRPr="00762773"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D21251">
              <w:rPr>
                <w:rFonts w:ascii="Khmer OS Battambang" w:hAnsi="Khmer OS Battambang" w:cs="Khmer OS Battambang"/>
                <w:color w:val="000000" w:themeColor="text1"/>
                <w:sz w:val="16"/>
                <w:szCs w:val="16"/>
                <w:cs/>
                <w:lang w:val="en-GB" w:bidi="km-KH"/>
              </w:rPr>
              <w:t>តើសូចនាករ</w:t>
            </w:r>
            <w:r>
              <w:rPr>
                <w:rFonts w:ascii="Khmer OS Battambang" w:hAnsi="Khmer OS Battambang" w:cs="Khmer OS Battambang" w:hint="cs"/>
                <w:color w:val="000000" w:themeColor="text1"/>
                <w:sz w:val="16"/>
                <w:szCs w:val="16"/>
                <w:cs/>
                <w:lang w:val="en-GB" w:bidi="km-KH"/>
              </w:rPr>
              <w:t>សមិទ្ធកម្មនៃ</w:t>
            </w:r>
            <w:r w:rsidRPr="00D21251">
              <w:rPr>
                <w:rFonts w:ascii="Khmer OS Battambang" w:hAnsi="Khmer OS Battambang" w:cs="Khmer OS Battambang"/>
                <w:color w:val="000000" w:themeColor="text1"/>
                <w:sz w:val="16"/>
                <w:szCs w:val="16"/>
                <w:cs/>
                <w:lang w:val="en-GB" w:bidi="km-KH"/>
              </w:rPr>
              <w:t xml:space="preserve">កម្មវិធីបច្ចុប្បន្ន និងក្របខណ្ឌត្រួតពិនិត្យ និងវាយតម្លៃអាចត្រូវបានពង្រឹងដោយរបៀបណា </w:t>
            </w:r>
            <w:r>
              <w:rPr>
                <w:rFonts w:ascii="Khmer OS Battambang" w:hAnsi="Khmer OS Battambang" w:cs="Khmer OS Battambang" w:hint="cs"/>
                <w:color w:val="000000" w:themeColor="text1"/>
                <w:sz w:val="16"/>
                <w:szCs w:val="16"/>
                <w:cs/>
                <w:lang w:val="en-GB" w:bidi="km-KH"/>
              </w:rPr>
              <w:t>ពាក់ព័ន្ធ</w:t>
            </w:r>
            <w:r w:rsidRPr="00D21251">
              <w:rPr>
                <w:rFonts w:ascii="Khmer OS Battambang" w:hAnsi="Khmer OS Battambang" w:cs="Khmer OS Battambang"/>
                <w:color w:val="000000" w:themeColor="text1"/>
                <w:sz w:val="16"/>
                <w:szCs w:val="16"/>
                <w:cs/>
                <w:lang w:val="en-GB" w:bidi="km-KH"/>
              </w:rPr>
              <w:t>នឹងសមភាពយេនឌ័រ សម</w:t>
            </w:r>
            <w:r>
              <w:rPr>
                <w:rFonts w:ascii="Khmer OS Battambang" w:hAnsi="Khmer OS Battambang" w:cs="Khmer OS Battambang" w:hint="cs"/>
                <w:color w:val="000000" w:themeColor="text1"/>
                <w:sz w:val="16"/>
                <w:szCs w:val="16"/>
                <w:cs/>
                <w:lang w:val="en-GB" w:bidi="km-KH"/>
              </w:rPr>
              <w:t>ធម៌</w:t>
            </w:r>
            <w:r w:rsidRPr="00D21251">
              <w:rPr>
                <w:rFonts w:ascii="Khmer OS Battambang" w:hAnsi="Khmer OS Battambang" w:cs="Khmer OS Battambang"/>
                <w:color w:val="000000" w:themeColor="text1"/>
                <w:sz w:val="16"/>
                <w:szCs w:val="16"/>
                <w:cs/>
                <w:lang w:val="en-GB" w:bidi="km-KH"/>
              </w:rPr>
              <w:t xml:space="preserve"> និងសិទ្ធិមនុស្ស</w:t>
            </w:r>
            <w:r w:rsidRPr="00D21251">
              <w:rPr>
                <w:rFonts w:ascii="Khmer OS Battambang" w:hAnsi="Khmer OS Battambang" w:cs="Khmer OS Battambang"/>
                <w:color w:val="000000" w:themeColor="text1"/>
                <w:sz w:val="16"/>
                <w:szCs w:val="16"/>
                <w:lang w:val="en-GB" w:bidi="km-KH"/>
              </w:rPr>
              <w:t>?</w:t>
            </w:r>
          </w:p>
        </w:tc>
        <w:tc>
          <w:tcPr>
            <w:tcW w:w="712" w:type="pct"/>
          </w:tcPr>
          <w:p w14:paraId="4B15646B"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0EBA3CB5" w14:textId="77777777" w:rsidR="00E90502" w:rsidRPr="00D25AB4" w:rsidRDefault="00E90502" w:rsidP="00765117">
            <w:pPr>
              <w:rPr>
                <w:sz w:val="16"/>
                <w:szCs w:val="16"/>
                <w:lang w:val="en-GB" w:eastAsia="en-GB"/>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19B7AB72"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3638F707"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 អេប្រូ</w:t>
            </w:r>
          </w:p>
          <w:p w14:paraId="42698D60" w14:textId="77777777" w:rsidR="00E90502" w:rsidRPr="00D25AB4" w:rsidRDefault="00E90502" w:rsidP="00765117">
            <w:pPr>
              <w:rPr>
                <w:rFonts w:eastAsia="Calibri" w:cs="Mangal"/>
                <w:sz w:val="16"/>
                <w:szCs w:val="16"/>
              </w:rPr>
            </w:pPr>
            <w:r w:rsidRPr="009D2824">
              <w:rPr>
                <w:rFonts w:ascii="Khmer OS Battambang" w:eastAsia="Calibri" w:hAnsi="Khmer OS Battambang" w:cs="Khmer OS Battambang" w:hint="cs"/>
                <w:spacing w:val="-4"/>
                <w:sz w:val="16"/>
                <w:szCs w:val="16"/>
                <w:cs/>
                <w:lang w:bidi="km-KH"/>
              </w:rPr>
              <w:t>អ្នកផ្តល់សេវា ដៃគូអភិវឌ្ឍន៍</w:t>
            </w:r>
            <w:r>
              <w:rPr>
                <w:rFonts w:ascii="Khmer OS Battambang" w:eastAsia="Calibri" w:hAnsi="Khmer OS Battambang" w:cs="Khmer OS Battambang" w:hint="cs"/>
                <w:sz w:val="16"/>
                <w:szCs w:val="16"/>
                <w:cs/>
                <w:lang w:bidi="km-KH"/>
              </w:rPr>
              <w:t xml:space="preserve"> សមាជិកសហគមន៍</w:t>
            </w:r>
          </w:p>
          <w:p w14:paraId="666180CD" w14:textId="77777777" w:rsidR="00E90502" w:rsidRPr="00D25AB4" w:rsidRDefault="00E90502" w:rsidP="00765117">
            <w:pPr>
              <w:rPr>
                <w:sz w:val="16"/>
                <w:szCs w:val="16"/>
                <w:lang w:val="en-GB" w:eastAsia="en-GB"/>
              </w:rPr>
            </w:pPr>
          </w:p>
        </w:tc>
        <w:tc>
          <w:tcPr>
            <w:tcW w:w="770" w:type="pct"/>
          </w:tcPr>
          <w:p w14:paraId="45972C03"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53804C60"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r w:rsidR="00E90502" w:rsidRPr="00D21251" w14:paraId="0C8901A7" w14:textId="77777777" w:rsidTr="00765117">
        <w:tc>
          <w:tcPr>
            <w:tcW w:w="5000" w:type="pct"/>
            <w:gridSpan w:val="5"/>
            <w:shd w:val="clear" w:color="auto" w:fill="1F497D" w:themeFill="text2"/>
          </w:tcPr>
          <w:p w14:paraId="7B9E8CB5" w14:textId="77777777" w:rsidR="00E90502" w:rsidRPr="00D25AB4" w:rsidRDefault="00E90502" w:rsidP="00765117">
            <w:pPr>
              <w:rPr>
                <w:b/>
                <w:sz w:val="16"/>
                <w:szCs w:val="16"/>
                <w:lang w:val="en-GB" w:eastAsia="en-GB" w:bidi="km-KH"/>
              </w:rPr>
            </w:pPr>
            <w:r>
              <w:rPr>
                <w:rFonts w:ascii="Khmer OS Battambang" w:hAnsi="Khmer OS Battambang" w:cs="Khmer OS Battambang" w:hint="cs"/>
                <w:bCs/>
                <w:color w:val="FFFFFF" w:themeColor="background1"/>
                <w:sz w:val="16"/>
                <w:szCs w:val="16"/>
                <w:cs/>
                <w:lang w:val="en-GB" w:eastAsia="en-GB" w:bidi="km-KH"/>
              </w:rPr>
              <w:t>ការពិចារណាអន្តរវិស័យ</w:t>
            </w:r>
            <w:r w:rsidRPr="00D21251">
              <w:rPr>
                <w:rFonts w:ascii="Khmer OS Battambang" w:hAnsi="Khmer OS Battambang" w:cs="Khmer OS Battambang" w:hint="cs"/>
                <w:bCs/>
                <w:color w:val="FFFFFF" w:themeColor="background1"/>
                <w:sz w:val="16"/>
                <w:szCs w:val="16"/>
                <w:cs/>
                <w:lang w:val="en-GB" w:eastAsia="en-GB" w:bidi="km-KH"/>
              </w:rPr>
              <w:t xml:space="preserve"> កម្រិត</w:t>
            </w:r>
            <w:r w:rsidRPr="00D21251">
              <w:rPr>
                <w:rFonts w:ascii="Khmer OS Battambang" w:hAnsi="Khmer OS Battambang" w:cs="Khmer OS Battambang"/>
                <w:bCs/>
                <w:color w:val="FFFFFF" w:themeColor="background1"/>
                <w:sz w:val="16"/>
                <w:szCs w:val="16"/>
                <w:cs/>
                <w:lang w:val="en-GB" w:eastAsia="en-GB" w:bidi="km-KH"/>
              </w:rPr>
              <w:t xml:space="preserve">ដែលកម្មវិធី </w:t>
            </w:r>
            <w:r w:rsidRPr="00D21251">
              <w:rPr>
                <w:rFonts w:ascii="Khmer OS Battambang" w:hAnsi="Khmer OS Battambang" w:cs="Khmer OS Battambang"/>
                <w:bCs/>
                <w:color w:val="FFFFFF" w:themeColor="background1"/>
                <w:sz w:val="16"/>
                <w:szCs w:val="16"/>
                <w:lang w:val="en-GB" w:eastAsia="en-GB" w:bidi="km-KH"/>
              </w:rPr>
              <w:t xml:space="preserve">WASH </w:t>
            </w:r>
            <w:r w:rsidRPr="00D21251">
              <w:rPr>
                <w:rFonts w:ascii="Khmer OS Battambang" w:hAnsi="Khmer OS Battambang" w:cs="Khmer OS Battambang"/>
                <w:bCs/>
                <w:color w:val="FFFFFF" w:themeColor="background1"/>
                <w:sz w:val="16"/>
                <w:szCs w:val="16"/>
                <w:cs/>
                <w:lang w:val="en-GB" w:eastAsia="en-GB" w:bidi="km-KH"/>
              </w:rPr>
              <w:t>នៅកម្ពុជា</w:t>
            </w:r>
            <w:r>
              <w:rPr>
                <w:rFonts w:ascii="Khmer OS Battambang" w:hAnsi="Khmer OS Battambang" w:cs="Khmer OS Battambang" w:hint="cs"/>
                <w:bCs/>
                <w:color w:val="FFFFFF" w:themeColor="background1"/>
                <w:sz w:val="16"/>
                <w:szCs w:val="16"/>
                <w:cs/>
                <w:lang w:val="en-GB" w:eastAsia="en-GB" w:bidi="km-KH"/>
              </w:rPr>
              <w:t xml:space="preserve"> </w:t>
            </w:r>
            <w:r w:rsidRPr="00D21251">
              <w:rPr>
                <w:rFonts w:ascii="Khmer OS Battambang" w:hAnsi="Khmer OS Battambang" w:cs="Khmer OS Battambang"/>
                <w:bCs/>
                <w:color w:val="FFFFFF" w:themeColor="background1"/>
                <w:sz w:val="16"/>
                <w:szCs w:val="16"/>
                <w:cs/>
                <w:lang w:val="en-GB" w:eastAsia="en-GB" w:bidi="km-KH"/>
              </w:rPr>
              <w:t>បានដោះស្រាយបញ្ហាសមភាពយេនឌ័រ សម</w:t>
            </w:r>
            <w:r w:rsidRPr="00D21251">
              <w:rPr>
                <w:rFonts w:ascii="Khmer OS Battambang" w:hAnsi="Khmer OS Battambang" w:cs="Khmer OS Battambang" w:hint="cs"/>
                <w:bCs/>
                <w:color w:val="FFFFFF" w:themeColor="background1"/>
                <w:sz w:val="16"/>
                <w:szCs w:val="16"/>
                <w:cs/>
                <w:lang w:val="en-GB" w:eastAsia="en-GB" w:bidi="km-KH"/>
              </w:rPr>
              <w:t>ធម៌</w:t>
            </w:r>
            <w:r w:rsidRPr="00D21251">
              <w:rPr>
                <w:rFonts w:ascii="Khmer OS Battambang" w:hAnsi="Khmer OS Battambang" w:cs="Khmer OS Battambang"/>
                <w:bCs/>
                <w:color w:val="FFFFFF" w:themeColor="background1"/>
                <w:sz w:val="16"/>
                <w:szCs w:val="16"/>
                <w:cs/>
                <w:lang w:val="en-GB" w:eastAsia="en-GB" w:bidi="km-KH"/>
              </w:rPr>
              <w:t xml:space="preserve"> និងសិទ្ធិមនុស្ស</w:t>
            </w:r>
            <w:r w:rsidRPr="00D21251">
              <w:rPr>
                <w:rFonts w:ascii="Khmer OS Battambang" w:hAnsi="Khmer OS Battambang" w:cs="Khmer OS Battambang" w:hint="cs"/>
                <w:bCs/>
                <w:color w:val="FFFFFF" w:themeColor="background1"/>
                <w:sz w:val="16"/>
                <w:szCs w:val="16"/>
                <w:cs/>
                <w:lang w:val="en-GB" w:eastAsia="en-GB" w:bidi="km-KH"/>
              </w:rPr>
              <w:t xml:space="preserve"> នៅ</w:t>
            </w:r>
            <w:r w:rsidRPr="00D21251">
              <w:rPr>
                <w:rFonts w:ascii="Khmer OS Battambang" w:hAnsi="Khmer OS Battambang" w:cs="Khmer OS Battambang"/>
                <w:bCs/>
                <w:color w:val="FFFFFF" w:themeColor="background1"/>
                <w:sz w:val="16"/>
                <w:szCs w:val="16"/>
                <w:cs/>
                <w:lang w:val="en-GB" w:eastAsia="en-GB" w:bidi="km-KH"/>
              </w:rPr>
              <w:t>ក្នុងការ</w:t>
            </w:r>
            <w:r>
              <w:rPr>
                <w:rFonts w:ascii="Khmer OS Battambang" w:hAnsi="Khmer OS Battambang" w:cs="Khmer OS Battambang" w:hint="cs"/>
                <w:bCs/>
                <w:color w:val="FFFFFF" w:themeColor="background1"/>
                <w:sz w:val="16"/>
                <w:szCs w:val="16"/>
                <w:cs/>
                <w:lang w:val="en-GB" w:eastAsia="en-GB" w:bidi="km-KH"/>
              </w:rPr>
              <w:t>រៀបចំ</w:t>
            </w:r>
            <w:r w:rsidRPr="00D21251">
              <w:rPr>
                <w:rFonts w:ascii="Khmer OS Battambang" w:hAnsi="Khmer OS Battambang" w:cs="Khmer OS Battambang"/>
                <w:bCs/>
                <w:color w:val="FFFFFF" w:themeColor="background1"/>
                <w:sz w:val="16"/>
                <w:szCs w:val="16"/>
                <w:cs/>
                <w:lang w:val="en-GB" w:eastAsia="en-GB" w:bidi="km-KH"/>
              </w:rPr>
              <w:t xml:space="preserve"> ការអនុវត្ត និងលទ្ធផលរបស់</w:t>
            </w:r>
            <w:r w:rsidRPr="00D21251">
              <w:rPr>
                <w:rFonts w:ascii="Khmer OS Battambang" w:hAnsi="Khmer OS Battambang" w:cs="Khmer OS Battambang" w:hint="cs"/>
                <w:bCs/>
                <w:color w:val="FFFFFF" w:themeColor="background1"/>
                <w:sz w:val="16"/>
                <w:szCs w:val="16"/>
                <w:cs/>
                <w:lang w:val="en-GB" w:eastAsia="en-GB" w:bidi="km-KH"/>
              </w:rPr>
              <w:t>ខ្លួនបានយ៉ាង</w:t>
            </w:r>
            <w:r w:rsidRPr="00D21251">
              <w:rPr>
                <w:rFonts w:ascii="Khmer OS Battambang" w:hAnsi="Khmer OS Battambang" w:cs="Khmer OS Battambang"/>
                <w:bCs/>
                <w:color w:val="FFFFFF" w:themeColor="background1"/>
                <w:sz w:val="16"/>
                <w:szCs w:val="16"/>
                <w:cs/>
                <w:lang w:val="en-GB" w:eastAsia="en-GB" w:bidi="km-KH"/>
              </w:rPr>
              <w:t>គ្រប់គ្រាន់។</w:t>
            </w:r>
          </w:p>
        </w:tc>
      </w:tr>
      <w:tr w:rsidR="00E90502" w:rsidRPr="00826624" w14:paraId="0022B766" w14:textId="77777777" w:rsidTr="00765117">
        <w:tc>
          <w:tcPr>
            <w:tcW w:w="884" w:type="pct"/>
          </w:tcPr>
          <w:p w14:paraId="7F112DEB" w14:textId="77777777" w:rsidR="00E90502" w:rsidRPr="00D21251" w:rsidRDefault="00E90502" w:rsidP="00765117">
            <w:pPr>
              <w:rPr>
                <w:rFonts w:ascii="Khmer OS Battambang" w:hAnsi="Khmer OS Battambang" w:cs="Khmer OS Battambang"/>
                <w:sz w:val="16"/>
                <w:szCs w:val="16"/>
                <w:lang w:eastAsia="en-GB" w:bidi="km-KH"/>
              </w:rPr>
            </w:pPr>
            <w:r w:rsidRPr="00D21251">
              <w:rPr>
                <w:rFonts w:ascii="Khmer OS Battambang" w:hAnsi="Khmer OS Battambang" w:cs="Khmer OS Battambang"/>
                <w:sz w:val="16"/>
                <w:szCs w:val="16"/>
                <w:lang w:eastAsia="en-GB" w:bidi="km-KH"/>
              </w:rPr>
              <w:t>CC</w:t>
            </w:r>
            <w:r w:rsidRPr="00D21251">
              <w:rPr>
                <w:rFonts w:ascii="Khmer OS Battambang" w:hAnsi="Khmer OS Battambang" w:cs="Khmer OS Battambang" w:hint="cs"/>
                <w:sz w:val="16"/>
                <w:szCs w:val="16"/>
                <w:cs/>
                <w:lang w:eastAsia="en-GB" w:bidi="km-KH"/>
              </w:rPr>
              <w:t>១</w:t>
            </w:r>
          </w:p>
          <w:p w14:paraId="511B90CC" w14:textId="77777777" w:rsidR="00E90502" w:rsidRPr="00D21251" w:rsidRDefault="00E90502" w:rsidP="00765117">
            <w:pPr>
              <w:ind w:right="-43"/>
              <w:rPr>
                <w:rFonts w:ascii="Khmer OS Battambang" w:hAnsi="Khmer OS Battambang" w:cs="Khmer OS Battambang"/>
                <w:sz w:val="16"/>
                <w:szCs w:val="16"/>
                <w:lang w:eastAsia="en-GB" w:bidi="km-KH"/>
              </w:rPr>
            </w:pPr>
            <w:r w:rsidRPr="00D21251">
              <w:rPr>
                <w:rFonts w:ascii="Khmer OS Battambang" w:hAnsi="Khmer OS Battambang" w:cs="Khmer OS Battambang"/>
                <w:sz w:val="16"/>
                <w:szCs w:val="16"/>
                <w:cs/>
                <w:lang w:eastAsia="en-GB" w:bidi="km-KH"/>
              </w:rPr>
              <w:t>តើ</w:t>
            </w:r>
            <w:r w:rsidRPr="00D21251">
              <w:rPr>
                <w:rFonts w:ascii="Khmer OS Battambang" w:hAnsi="Khmer OS Battambang" w:cs="Khmer OS Battambang" w:hint="cs"/>
                <w:sz w:val="16"/>
                <w:szCs w:val="16"/>
                <w:cs/>
                <w:lang w:eastAsia="en-GB" w:bidi="km-KH"/>
              </w:rPr>
              <w:t>ការរៀបចំ</w:t>
            </w:r>
            <w:r w:rsidRPr="00D21251">
              <w:rPr>
                <w:rFonts w:ascii="Khmer OS Battambang" w:hAnsi="Khmer OS Battambang" w:cs="Khmer OS Battambang"/>
                <w:sz w:val="16"/>
                <w:szCs w:val="16"/>
                <w:cs/>
                <w:lang w:eastAsia="en-GB" w:bidi="km-KH"/>
              </w:rPr>
              <w:t xml:space="preserve">កម្មវិធី </w:t>
            </w:r>
            <w:r w:rsidRPr="00D21251">
              <w:rPr>
                <w:rFonts w:ascii="Khmer OS Battambang" w:hAnsi="Khmer OS Battambang" w:cs="Khmer OS Battambang"/>
                <w:sz w:val="16"/>
                <w:szCs w:val="16"/>
                <w:lang w:eastAsia="en-GB" w:bidi="km-KH"/>
              </w:rPr>
              <w:t xml:space="preserve">WASH </w:t>
            </w:r>
            <w:r w:rsidRPr="00D21251">
              <w:rPr>
                <w:rFonts w:ascii="Khmer OS Battambang" w:hAnsi="Khmer OS Battambang" w:cs="Khmer OS Battambang" w:hint="cs"/>
                <w:sz w:val="16"/>
                <w:szCs w:val="16"/>
                <w:cs/>
                <w:lang w:eastAsia="en-GB" w:bidi="km-KH"/>
              </w:rPr>
              <w:t>ដែល</w:t>
            </w:r>
            <w:r w:rsidRPr="00D21251">
              <w:rPr>
                <w:rFonts w:ascii="Khmer OS Battambang" w:hAnsi="Khmer OS Battambang" w:cs="Khmer OS Battambang"/>
                <w:sz w:val="16"/>
                <w:szCs w:val="16"/>
                <w:cs/>
                <w:lang w:eastAsia="en-GB" w:bidi="km-KH"/>
              </w:rPr>
              <w:t>ធន់នឹងអាកាសធាតុនៅ</w:t>
            </w:r>
            <w:r w:rsidRPr="00D21251">
              <w:rPr>
                <w:rFonts w:ascii="Khmer OS Battambang" w:hAnsi="Khmer OS Battambang" w:cs="Khmer OS Battambang" w:hint="cs"/>
                <w:sz w:val="16"/>
                <w:szCs w:val="16"/>
                <w:cs/>
                <w:lang w:eastAsia="en-GB" w:bidi="km-KH"/>
              </w:rPr>
              <w:t>ប្រទេស</w:t>
            </w:r>
            <w:r w:rsidRPr="00D21251">
              <w:rPr>
                <w:rFonts w:ascii="Khmer OS Battambang" w:hAnsi="Khmer OS Battambang" w:cs="Khmer OS Battambang"/>
                <w:sz w:val="16"/>
                <w:szCs w:val="16"/>
                <w:cs/>
                <w:lang w:eastAsia="en-GB" w:bidi="km-KH"/>
              </w:rPr>
              <w:t>កម្ពុជា រួមបញ្ចូល និងលើកទឹកចិត្តដល់សមធម៌ និងសមភាពយេនឌ័រ</w:t>
            </w:r>
            <w:r w:rsidRPr="00D21251">
              <w:rPr>
                <w:rFonts w:ascii="Khmer OS Battambang" w:hAnsi="Khmer OS Battambang" w:cs="Khmer OS Battambang" w:hint="cs"/>
                <w:sz w:val="16"/>
                <w:szCs w:val="16"/>
                <w:cs/>
                <w:lang w:eastAsia="en-GB" w:bidi="km-KH"/>
              </w:rPr>
              <w:t>នៅ</w:t>
            </w:r>
            <w:r w:rsidRPr="00D21251">
              <w:rPr>
                <w:rFonts w:ascii="Khmer OS Battambang" w:hAnsi="Khmer OS Battambang" w:cs="Khmer OS Battambang"/>
                <w:sz w:val="16"/>
                <w:szCs w:val="16"/>
                <w:cs/>
                <w:lang w:eastAsia="en-GB" w:bidi="km-KH"/>
              </w:rPr>
              <w:t>ក្នុងអន្តរាគមន៍របស់ខ្លួន</w:t>
            </w:r>
            <w:r w:rsidRPr="00D21251">
              <w:rPr>
                <w:rFonts w:ascii="Khmer OS Battambang" w:hAnsi="Khmer OS Battambang" w:cs="Khmer OS Battambang" w:hint="cs"/>
                <w:sz w:val="16"/>
                <w:szCs w:val="16"/>
                <w:cs/>
                <w:lang w:eastAsia="en-GB" w:bidi="km-KH"/>
              </w:rPr>
              <w:t>បានល្អដល់</w:t>
            </w:r>
            <w:r w:rsidRPr="00D21251">
              <w:rPr>
                <w:rFonts w:ascii="Khmer OS Battambang" w:hAnsi="Khmer OS Battambang" w:cs="Khmer OS Battambang"/>
                <w:sz w:val="16"/>
                <w:szCs w:val="16"/>
                <w:cs/>
                <w:lang w:eastAsia="en-GB" w:bidi="km-KH"/>
              </w:rPr>
              <w:t>កម្រិតណា ជាពិសេស</w:t>
            </w:r>
            <w:r w:rsidRPr="00D21251">
              <w:rPr>
                <w:rFonts w:ascii="Khmer OS Battambang" w:hAnsi="Khmer OS Battambang" w:cs="Khmer OS Battambang" w:hint="cs"/>
                <w:sz w:val="16"/>
                <w:szCs w:val="16"/>
                <w:cs/>
                <w:lang w:eastAsia="en-GB" w:bidi="km-KH"/>
              </w:rPr>
              <w:t>ចំពោះជន</w:t>
            </w:r>
            <w:r w:rsidRPr="00D21251">
              <w:rPr>
                <w:rFonts w:ascii="Khmer OS Battambang" w:hAnsi="Khmer OS Battambang" w:cs="Khmer OS Battambang"/>
                <w:sz w:val="16"/>
                <w:szCs w:val="16"/>
                <w:cs/>
                <w:lang w:eastAsia="en-GB" w:bidi="km-KH"/>
              </w:rPr>
              <w:t>ដែលជួបការលំបាក</w:t>
            </w:r>
            <w:r w:rsidRPr="00D21251">
              <w:rPr>
                <w:rFonts w:ascii="Khmer OS Battambang" w:hAnsi="Khmer OS Battambang" w:cs="Khmer OS Battambang" w:hint="cs"/>
                <w:sz w:val="16"/>
                <w:szCs w:val="16"/>
                <w:cs/>
                <w:lang w:eastAsia="en-GB" w:bidi="km-KH"/>
              </w:rPr>
              <w:t>ខ្លាំង</w:t>
            </w:r>
            <w:r w:rsidRPr="00D21251">
              <w:rPr>
                <w:rFonts w:ascii="Khmer OS Battambang" w:hAnsi="Khmer OS Battambang" w:cs="Khmer OS Battambang"/>
                <w:sz w:val="16"/>
                <w:szCs w:val="16"/>
                <w:cs/>
                <w:lang w:eastAsia="en-GB" w:bidi="km-KH"/>
              </w:rPr>
              <w:t xml:space="preserve">បំផុត </w:t>
            </w:r>
            <w:r w:rsidRPr="00D21251">
              <w:rPr>
                <w:rFonts w:ascii="Khmer OS Battambang" w:hAnsi="Khmer OS Battambang" w:cs="Khmer OS Battambang"/>
                <w:sz w:val="16"/>
                <w:szCs w:val="16"/>
                <w:cs/>
                <w:lang w:eastAsia="en-GB" w:bidi="km-KH"/>
              </w:rPr>
              <w:lastRenderedPageBreak/>
              <w:t>និង</w:t>
            </w:r>
            <w:r w:rsidRPr="00D21251">
              <w:rPr>
                <w:rFonts w:ascii="Khmer OS Battambang" w:hAnsi="Khmer OS Battambang" w:cs="Khmer OS Battambang" w:hint="cs"/>
                <w:sz w:val="16"/>
                <w:szCs w:val="16"/>
                <w:cs/>
                <w:lang w:eastAsia="en-GB" w:bidi="km-KH"/>
              </w:rPr>
              <w:t>ជន</w:t>
            </w:r>
            <w:r w:rsidRPr="00D21251">
              <w:rPr>
                <w:rFonts w:ascii="Khmer OS Battambang" w:hAnsi="Khmer OS Battambang" w:cs="Khmer OS Battambang"/>
                <w:sz w:val="16"/>
                <w:szCs w:val="16"/>
                <w:cs/>
                <w:lang w:eastAsia="en-GB" w:bidi="km-KH"/>
              </w:rPr>
              <w:t>ដែលត្រូវបានគេកំណត់ថាងាយរងគ្រោះបំផុត</w:t>
            </w:r>
            <w:r w:rsidRPr="00D21251">
              <w:rPr>
                <w:rFonts w:ascii="Khmer OS Battambang" w:hAnsi="Khmer OS Battambang" w:cs="Khmer OS Battambang" w:hint="cs"/>
                <w:sz w:val="16"/>
                <w:szCs w:val="16"/>
                <w:cs/>
                <w:lang w:eastAsia="en-GB" w:bidi="km-KH"/>
              </w:rPr>
              <w:t xml:space="preserve"> ដោយសារ</w:t>
            </w:r>
            <w:r w:rsidRPr="00D21251">
              <w:rPr>
                <w:rFonts w:ascii="Khmer OS Battambang" w:hAnsi="Khmer OS Battambang" w:cs="Khmer OS Battambang"/>
                <w:sz w:val="16"/>
                <w:szCs w:val="16"/>
                <w:cs/>
                <w:lang w:eastAsia="en-GB" w:bidi="km-KH"/>
              </w:rPr>
              <w:t>ហានិភ័យនៃការប្រែប្រួលអាកាសធាតុ</w:t>
            </w:r>
            <w:r w:rsidRPr="00D21251">
              <w:rPr>
                <w:rFonts w:ascii="Khmer OS Battambang" w:hAnsi="Khmer OS Battambang" w:cs="Khmer OS Battambang"/>
                <w:sz w:val="16"/>
                <w:szCs w:val="16"/>
                <w:lang w:eastAsia="en-GB" w:bidi="km-KH"/>
              </w:rPr>
              <w:t>?</w:t>
            </w:r>
          </w:p>
        </w:tc>
        <w:tc>
          <w:tcPr>
            <w:tcW w:w="1960" w:type="pct"/>
          </w:tcPr>
          <w:p w14:paraId="298EC8D6"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766E31">
              <w:rPr>
                <w:rFonts w:ascii="Khmer OS Battambang" w:hAnsi="Khmer OS Battambang" w:cs="Khmer OS Battambang"/>
                <w:color w:val="000000" w:themeColor="text1"/>
                <w:sz w:val="16"/>
                <w:szCs w:val="16"/>
                <w:cs/>
                <w:lang w:val="en-GB" w:bidi="km-KH"/>
              </w:rPr>
              <w:lastRenderedPageBreak/>
              <w:t>តើការគិតគូរដល់កម្រិតណាចំពោះជនងាយរងគ្រោះបំផុត ពោលគឺ ជនជាតិភាគតិច ជនពិការ និងជនក្រីក្រ</w:t>
            </w:r>
            <w:r w:rsidRPr="00766E31">
              <w:rPr>
                <w:rFonts w:ascii="Khmer OS Battambang" w:hAnsi="Khmer OS Battambang" w:cs="Khmer OS Battambang"/>
                <w:color w:val="000000" w:themeColor="text1"/>
                <w:sz w:val="16"/>
                <w:szCs w:val="16"/>
                <w:lang w:val="en-GB" w:bidi="km-KH"/>
              </w:rPr>
              <w:t>?</w:t>
            </w:r>
          </w:p>
          <w:p w14:paraId="65BB94B4"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766E31">
              <w:rPr>
                <w:rFonts w:ascii="Khmer OS Battambang" w:hAnsi="Khmer OS Battambang" w:cs="Khmer OS Battambang"/>
                <w:color w:val="000000" w:themeColor="text1"/>
                <w:sz w:val="16"/>
                <w:szCs w:val="16"/>
                <w:cs/>
                <w:lang w:val="en-GB" w:bidi="km-KH"/>
              </w:rPr>
              <w:t>តើអន្តរាគមន៍ស្របតាមគោលការណ៍ “មិនទុកនរណាម្នាក់ចោល</w:t>
            </w:r>
            <w:r w:rsidRPr="00766E31">
              <w:rPr>
                <w:rFonts w:ascii="Khmer OS Battambang" w:hAnsi="Khmer OS Battambang" w:cs="Khmer OS Battambang"/>
                <w:color w:val="000000" w:themeColor="text1"/>
                <w:sz w:val="16"/>
                <w:szCs w:val="16"/>
                <w:lang w:val="en-GB" w:bidi="km-KH"/>
              </w:rPr>
              <w:t>?”</w:t>
            </w:r>
          </w:p>
          <w:p w14:paraId="6844AADC"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766E31">
              <w:rPr>
                <w:rFonts w:ascii="Khmer OS Battambang" w:hAnsi="Khmer OS Battambang" w:cs="Khmer OS Battambang"/>
                <w:color w:val="000000" w:themeColor="text1"/>
                <w:sz w:val="16"/>
                <w:szCs w:val="16"/>
                <w:cs/>
                <w:lang w:val="en-GB" w:bidi="km-KH"/>
              </w:rPr>
              <w:t>តើទិដ្ឋភាពទាំងនេះអាចបញ្ចូលទៅក្នុងការរចនាបានប្រសើរជាងដោយរបៀបណា</w:t>
            </w:r>
            <w:r w:rsidRPr="00766E31">
              <w:rPr>
                <w:rFonts w:ascii="Khmer OS Battambang" w:hAnsi="Khmer OS Battambang" w:cs="Khmer OS Battambang"/>
                <w:color w:val="000000" w:themeColor="text1"/>
                <w:sz w:val="16"/>
                <w:szCs w:val="16"/>
                <w:lang w:val="en-GB" w:bidi="km-KH"/>
              </w:rPr>
              <w:t>?</w:t>
            </w:r>
          </w:p>
          <w:p w14:paraId="2D5BA239"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766E31">
              <w:rPr>
                <w:rFonts w:ascii="Khmer OS Battambang" w:hAnsi="Khmer OS Battambang" w:cs="Khmer OS Battambang"/>
                <w:color w:val="000000" w:themeColor="text1"/>
                <w:sz w:val="16"/>
                <w:szCs w:val="16"/>
                <w:cs/>
                <w:lang w:val="en-GB" w:bidi="km-KH"/>
              </w:rPr>
              <w:lastRenderedPageBreak/>
              <w:t>តើមានភ័ស្តុតាងដែលបង្ហាញថា អន្តរាគមន៍របស់កម្មវិធីកំពុងទៅដល់មនុស្សដែលងាយរងគ្រោះបំផុតទេ</w:t>
            </w:r>
            <w:r w:rsidRPr="00766E31">
              <w:rPr>
                <w:rFonts w:ascii="Khmer OS Battambang" w:hAnsi="Khmer OS Battambang" w:cs="Khmer OS Battambang"/>
                <w:color w:val="000000" w:themeColor="text1"/>
                <w:sz w:val="16"/>
                <w:szCs w:val="16"/>
                <w:lang w:val="en-GB" w:bidi="km-KH"/>
              </w:rPr>
              <w:t>?</w:t>
            </w:r>
          </w:p>
          <w:p w14:paraId="2F6B388E"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766E31">
              <w:rPr>
                <w:rFonts w:ascii="Khmer OS Battambang" w:hAnsi="Khmer OS Battambang" w:cs="Khmer OS Battambang"/>
                <w:color w:val="000000" w:themeColor="text1"/>
                <w:sz w:val="16"/>
                <w:szCs w:val="16"/>
                <w:cs/>
                <w:lang w:val="en-GB" w:bidi="km-KH"/>
              </w:rPr>
              <w:t xml:space="preserve">តើតួអង្គផ្សេងទៀតក្រៅពីអង្គការយូនីសេហ្វនឹងបំពេញតួនាទីរបស់ពួកគេក្នុងការទ្រទ្រង់អន្តរាគមន៍របស់ </w:t>
            </w:r>
            <w:r w:rsidRPr="00766E31">
              <w:rPr>
                <w:rFonts w:ascii="Khmer OS Battambang" w:hAnsi="Khmer OS Battambang" w:cs="Khmer OS Battambang"/>
                <w:color w:val="000000" w:themeColor="text1"/>
                <w:sz w:val="16"/>
                <w:szCs w:val="16"/>
                <w:lang w:val="en-GB" w:bidi="km-KH"/>
              </w:rPr>
              <w:t xml:space="preserve">GESI </w:t>
            </w:r>
            <w:r w:rsidRPr="00766E31">
              <w:rPr>
                <w:rFonts w:ascii="Khmer OS Battambang" w:hAnsi="Khmer OS Battambang" w:cs="Khmer OS Battambang"/>
                <w:color w:val="000000" w:themeColor="text1"/>
                <w:sz w:val="16"/>
                <w:szCs w:val="16"/>
                <w:cs/>
                <w:lang w:val="en-GB" w:bidi="km-KH"/>
              </w:rPr>
              <w:t>ដែរឬទេ</w:t>
            </w:r>
            <w:r w:rsidRPr="00766E31">
              <w:rPr>
                <w:rFonts w:ascii="Khmer OS Battambang" w:hAnsi="Khmer OS Battambang" w:cs="Khmer OS Battambang"/>
                <w:color w:val="000000" w:themeColor="text1"/>
                <w:sz w:val="16"/>
                <w:szCs w:val="16"/>
                <w:lang w:val="en-GB" w:bidi="km-KH"/>
              </w:rPr>
              <w:t>?</w:t>
            </w:r>
          </w:p>
        </w:tc>
        <w:tc>
          <w:tcPr>
            <w:tcW w:w="712" w:type="pct"/>
          </w:tcPr>
          <w:p w14:paraId="3F655CE1"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lastRenderedPageBreak/>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2EA8ED8B" w14:textId="77777777" w:rsidR="00E90502" w:rsidRPr="00D25AB4" w:rsidRDefault="00E90502" w:rsidP="00765117">
            <w:pPr>
              <w:rPr>
                <w:sz w:val="16"/>
                <w:szCs w:val="16"/>
                <w:lang w:val="en-GB" w:eastAsia="en-GB"/>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21ADC41E"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2249657A"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 អេប្រូ</w:t>
            </w:r>
          </w:p>
          <w:p w14:paraId="74C6C419" w14:textId="77777777" w:rsidR="00E90502" w:rsidRPr="00D25AB4" w:rsidRDefault="00E90502" w:rsidP="00765117">
            <w:pPr>
              <w:rPr>
                <w:rFonts w:eastAsia="Calibri" w:cs="Mangal"/>
                <w:sz w:val="16"/>
                <w:szCs w:val="16"/>
              </w:rPr>
            </w:pPr>
            <w:r w:rsidRPr="009D2824">
              <w:rPr>
                <w:rFonts w:ascii="Khmer OS Battambang" w:eastAsia="Calibri" w:hAnsi="Khmer OS Battambang" w:cs="Khmer OS Battambang" w:hint="cs"/>
                <w:spacing w:val="-4"/>
                <w:sz w:val="16"/>
                <w:szCs w:val="16"/>
                <w:cs/>
                <w:lang w:bidi="km-KH"/>
              </w:rPr>
              <w:t>អ្នកផ្តល់សេវា ដៃគូអភិវឌ្ឍ</w:t>
            </w:r>
            <w:r w:rsidRPr="009D2824">
              <w:rPr>
                <w:rFonts w:ascii="Khmer OS Battambang" w:eastAsia="Calibri" w:hAnsi="Khmer OS Battambang" w:cs="Khmer OS Battambang" w:hint="cs"/>
                <w:spacing w:val="-4"/>
                <w:sz w:val="16"/>
                <w:szCs w:val="16"/>
                <w:cs/>
                <w:lang w:bidi="km-KH"/>
              </w:rPr>
              <w:lastRenderedPageBreak/>
              <w:t>ន៍</w:t>
            </w:r>
            <w:r>
              <w:rPr>
                <w:rFonts w:ascii="Khmer OS Battambang" w:eastAsia="Calibri" w:hAnsi="Khmer OS Battambang" w:cs="Khmer OS Battambang" w:hint="cs"/>
                <w:sz w:val="16"/>
                <w:szCs w:val="16"/>
                <w:cs/>
                <w:lang w:bidi="km-KH"/>
              </w:rPr>
              <w:t xml:space="preserve"> សមាជិកសហគមន៍</w:t>
            </w:r>
          </w:p>
          <w:p w14:paraId="085DD791" w14:textId="77777777" w:rsidR="00E90502" w:rsidRPr="00D25AB4" w:rsidRDefault="00E90502" w:rsidP="00765117">
            <w:pPr>
              <w:rPr>
                <w:sz w:val="16"/>
                <w:szCs w:val="16"/>
                <w:lang w:val="en-GB" w:eastAsia="en-GB"/>
              </w:rPr>
            </w:pPr>
          </w:p>
        </w:tc>
        <w:tc>
          <w:tcPr>
            <w:tcW w:w="770" w:type="pct"/>
          </w:tcPr>
          <w:p w14:paraId="1323791F"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lastRenderedPageBreak/>
              <w:t>ការត្រួតពិនិត្យឯកសារឡើងវិញ</w:t>
            </w:r>
          </w:p>
          <w:p w14:paraId="52EA4A84" w14:textId="77777777" w:rsidR="00E90502" w:rsidRDefault="00E90502" w:rsidP="00765117">
            <w:pPr>
              <w:rPr>
                <w:rFonts w:ascii="Khmer OS Battambang" w:eastAsia="Times New Roman" w:hAnsi="Khmer OS Battambang" w:cs="Khmer OS Battambang"/>
                <w:sz w:val="16"/>
                <w:szCs w:val="16"/>
                <w:lang w:val="en-GB" w:eastAsia="en-GB" w:bidi="km-KH"/>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p w14:paraId="013982E6" w14:textId="77777777" w:rsidR="00E90502" w:rsidRPr="00E42204" w:rsidRDefault="00E90502" w:rsidP="00765117">
            <w:pPr>
              <w:rPr>
                <w:sz w:val="16"/>
                <w:szCs w:val="16"/>
                <w:lang w:val="en-GB" w:eastAsia="en-GB"/>
              </w:rPr>
            </w:pPr>
          </w:p>
          <w:p w14:paraId="165F55F9" w14:textId="77777777" w:rsidR="00E90502" w:rsidRPr="00E42204" w:rsidRDefault="00E90502" w:rsidP="00765117">
            <w:pPr>
              <w:rPr>
                <w:sz w:val="16"/>
                <w:szCs w:val="16"/>
                <w:lang w:val="en-GB" w:eastAsia="en-GB"/>
              </w:rPr>
            </w:pPr>
          </w:p>
          <w:p w14:paraId="6271EF92" w14:textId="77777777" w:rsidR="00E90502" w:rsidRDefault="00E90502" w:rsidP="00765117">
            <w:pPr>
              <w:rPr>
                <w:rFonts w:ascii="Khmer OS Battambang" w:eastAsia="Times New Roman" w:hAnsi="Khmer OS Battambang" w:cs="Khmer OS Battambang"/>
                <w:sz w:val="16"/>
                <w:szCs w:val="16"/>
                <w:lang w:val="en-GB" w:eastAsia="en-GB" w:bidi="km-KH"/>
              </w:rPr>
            </w:pPr>
          </w:p>
          <w:p w14:paraId="4800AFA2" w14:textId="77777777" w:rsidR="00E90502" w:rsidRPr="00E42204" w:rsidRDefault="00E90502" w:rsidP="00765117">
            <w:pPr>
              <w:rPr>
                <w:sz w:val="16"/>
                <w:szCs w:val="16"/>
                <w:lang w:val="en-GB" w:eastAsia="en-GB"/>
              </w:rPr>
            </w:pPr>
          </w:p>
          <w:p w14:paraId="5D5EB81C" w14:textId="77777777" w:rsidR="00E90502" w:rsidRDefault="00E90502" w:rsidP="00765117">
            <w:pPr>
              <w:rPr>
                <w:rFonts w:ascii="Khmer OS Battambang" w:eastAsia="Times New Roman" w:hAnsi="Khmer OS Battambang" w:cs="Khmer OS Battambang"/>
                <w:sz w:val="16"/>
                <w:szCs w:val="16"/>
                <w:lang w:val="en-GB" w:eastAsia="en-GB" w:bidi="km-KH"/>
              </w:rPr>
            </w:pPr>
          </w:p>
          <w:p w14:paraId="15C9F758" w14:textId="77777777" w:rsidR="00E90502" w:rsidRPr="00E42204" w:rsidRDefault="00E90502" w:rsidP="00765117">
            <w:pPr>
              <w:rPr>
                <w:sz w:val="16"/>
                <w:szCs w:val="16"/>
                <w:lang w:val="en-GB" w:eastAsia="en-GB"/>
              </w:rPr>
            </w:pPr>
          </w:p>
        </w:tc>
      </w:tr>
      <w:tr w:rsidR="00E90502" w:rsidRPr="00826624" w14:paraId="60672961" w14:textId="77777777" w:rsidTr="00765117">
        <w:tc>
          <w:tcPr>
            <w:tcW w:w="884" w:type="pct"/>
          </w:tcPr>
          <w:p w14:paraId="4EE28205" w14:textId="77777777" w:rsidR="00E90502" w:rsidRPr="00D21251" w:rsidRDefault="00E90502" w:rsidP="00765117">
            <w:pPr>
              <w:rPr>
                <w:rFonts w:ascii="Khmer OS Battambang" w:hAnsi="Khmer OS Battambang" w:cs="Khmer OS Battambang"/>
                <w:sz w:val="16"/>
                <w:szCs w:val="16"/>
                <w:lang w:eastAsia="en-GB" w:bidi="km-KH"/>
              </w:rPr>
            </w:pPr>
            <w:r w:rsidRPr="00D21251">
              <w:rPr>
                <w:rFonts w:ascii="Khmer OS Battambang" w:hAnsi="Khmer OS Battambang" w:cs="Khmer OS Battambang"/>
                <w:sz w:val="16"/>
                <w:szCs w:val="16"/>
                <w:lang w:eastAsia="en-GB" w:bidi="km-KH"/>
              </w:rPr>
              <w:lastRenderedPageBreak/>
              <w:t>CC</w:t>
            </w:r>
            <w:r w:rsidRPr="00D21251">
              <w:rPr>
                <w:rFonts w:ascii="Khmer OS Battambang" w:hAnsi="Khmer OS Battambang" w:cs="Khmer OS Battambang" w:hint="cs"/>
                <w:sz w:val="16"/>
                <w:szCs w:val="16"/>
                <w:cs/>
                <w:lang w:eastAsia="en-GB" w:bidi="km-KH"/>
              </w:rPr>
              <w:t>២</w:t>
            </w:r>
          </w:p>
          <w:p w14:paraId="62A2DBF9" w14:textId="77777777" w:rsidR="00E90502" w:rsidRPr="00D25AB4" w:rsidRDefault="00E90502" w:rsidP="00765117">
            <w:pPr>
              <w:rPr>
                <w:sz w:val="16"/>
                <w:szCs w:val="16"/>
                <w:lang w:val="en-GB" w:eastAsia="en-GB"/>
              </w:rPr>
            </w:pPr>
            <w:r w:rsidRPr="00D21251">
              <w:rPr>
                <w:rFonts w:ascii="Khmer OS Battambang" w:hAnsi="Khmer OS Battambang" w:cs="Khmer OS Battambang"/>
                <w:sz w:val="16"/>
                <w:szCs w:val="16"/>
                <w:cs/>
                <w:lang w:eastAsia="en-GB" w:bidi="km-KH"/>
              </w:rPr>
              <w:t>តើទិន្នន័យសមធម៌ និងសមភាព</w:t>
            </w:r>
            <w:r>
              <w:rPr>
                <w:rFonts w:ascii="Khmer OS Battambang" w:hAnsi="Khmer OS Battambang" w:cs="Khmer OS Battambang" w:hint="cs"/>
                <w:sz w:val="16"/>
                <w:szCs w:val="16"/>
                <w:cs/>
                <w:lang w:eastAsia="en-GB" w:bidi="km-KH"/>
              </w:rPr>
              <w:t xml:space="preserve">      </w:t>
            </w:r>
            <w:r w:rsidRPr="00D21251">
              <w:rPr>
                <w:rFonts w:ascii="Khmer OS Battambang" w:hAnsi="Khmer OS Battambang" w:cs="Khmer OS Battambang"/>
                <w:sz w:val="16"/>
                <w:szCs w:val="16"/>
                <w:cs/>
                <w:lang w:eastAsia="en-GB" w:bidi="km-KH"/>
              </w:rPr>
              <w:t xml:space="preserve">យេនឌ័រត្រូវបានបែងចែក ប្រមូល និងត្រួតពិនិត្យដល់កម្រិតណា </w:t>
            </w:r>
            <w:r w:rsidRPr="00D21251">
              <w:rPr>
                <w:rFonts w:ascii="Khmer OS Battambang" w:hAnsi="Khmer OS Battambang" w:cs="Khmer OS Battambang" w:hint="cs"/>
                <w:sz w:val="16"/>
                <w:szCs w:val="16"/>
                <w:cs/>
                <w:lang w:eastAsia="en-GB" w:bidi="km-KH"/>
              </w:rPr>
              <w:t>និង</w:t>
            </w:r>
            <w:r w:rsidRPr="00D21251">
              <w:rPr>
                <w:rFonts w:ascii="Khmer OS Battambang" w:hAnsi="Khmer OS Battambang" w:cs="Khmer OS Battambang"/>
                <w:sz w:val="16"/>
                <w:szCs w:val="16"/>
                <w:cs/>
                <w:lang w:eastAsia="en-GB" w:bidi="km-KH"/>
              </w:rPr>
              <w:t>តើ</w:t>
            </w:r>
            <w:r w:rsidRPr="00D21251">
              <w:rPr>
                <w:rFonts w:ascii="Khmer OS Battambang" w:hAnsi="Khmer OS Battambang" w:cs="Khmer OS Battambang" w:hint="cs"/>
                <w:sz w:val="16"/>
                <w:szCs w:val="16"/>
                <w:cs/>
                <w:lang w:eastAsia="en-GB" w:bidi="km-KH"/>
              </w:rPr>
              <w:t>ទិន្នន័យ</w:t>
            </w:r>
            <w:r w:rsidRPr="00D21251">
              <w:rPr>
                <w:rFonts w:ascii="Khmer OS Battambang" w:hAnsi="Khmer OS Battambang" w:cs="Khmer OS Battambang"/>
                <w:sz w:val="16"/>
                <w:szCs w:val="16"/>
                <w:cs/>
                <w:lang w:eastAsia="en-GB" w:bidi="km-KH"/>
              </w:rPr>
              <w:t>នេះអាចពង្រឹងបានដោយរបៀបណា</w:t>
            </w:r>
            <w:r w:rsidRPr="00D21251">
              <w:rPr>
                <w:rFonts w:ascii="Khmer OS Battambang" w:hAnsi="Khmer OS Battambang" w:cs="Khmer OS Battambang"/>
                <w:sz w:val="16"/>
                <w:szCs w:val="16"/>
                <w:lang w:eastAsia="en-GB" w:bidi="km-KH"/>
              </w:rPr>
              <w:t>?</w:t>
            </w:r>
          </w:p>
        </w:tc>
        <w:tc>
          <w:tcPr>
            <w:tcW w:w="1960" w:type="pct"/>
          </w:tcPr>
          <w:p w14:paraId="1CDDC5BD" w14:textId="77777777" w:rsidR="00E90502" w:rsidRPr="00D21251" w:rsidRDefault="00E90502" w:rsidP="006026A0">
            <w:pPr>
              <w:numPr>
                <w:ilvl w:val="0"/>
                <w:numId w:val="1"/>
              </w:numPr>
              <w:spacing w:line="240" w:lineRule="auto"/>
              <w:ind w:left="539" w:hanging="284"/>
              <w:contextualSpacing/>
              <w:textAlignment w:val="baseline"/>
              <w:rPr>
                <w:rFonts w:ascii="Khmer OS Battambang" w:hAnsi="Khmer OS Battambang" w:cs="Khmer OS Battambang"/>
                <w:color w:val="000000" w:themeColor="text1"/>
                <w:sz w:val="16"/>
                <w:szCs w:val="16"/>
                <w:lang w:val="en-GB" w:bidi="km-KH"/>
              </w:rPr>
            </w:pPr>
            <w:r w:rsidRPr="00D21251">
              <w:rPr>
                <w:rFonts w:ascii="Khmer OS Battambang" w:hAnsi="Khmer OS Battambang" w:cs="Khmer OS Battambang"/>
                <w:color w:val="000000" w:themeColor="text1"/>
                <w:sz w:val="16"/>
                <w:szCs w:val="16"/>
                <w:cs/>
                <w:lang w:val="en-GB" w:bidi="km-KH"/>
              </w:rPr>
              <w:t>តើទិន្នន័យដែលប្រមូលបាន</w:t>
            </w:r>
            <w:r>
              <w:rPr>
                <w:rFonts w:ascii="Khmer OS Battambang" w:hAnsi="Khmer OS Battambang" w:cs="Khmer OS Battambang" w:hint="cs"/>
                <w:color w:val="000000" w:themeColor="text1"/>
                <w:sz w:val="16"/>
                <w:szCs w:val="16"/>
                <w:cs/>
                <w:lang w:val="en-GB" w:bidi="km-KH"/>
              </w:rPr>
              <w:t xml:space="preserve"> </w:t>
            </w:r>
            <w:r w:rsidRPr="00D21251">
              <w:rPr>
                <w:rFonts w:ascii="Khmer OS Battambang" w:hAnsi="Khmer OS Battambang" w:cs="Khmer OS Battambang"/>
                <w:color w:val="000000" w:themeColor="text1"/>
                <w:sz w:val="16"/>
                <w:szCs w:val="16"/>
                <w:cs/>
                <w:lang w:val="en-GB" w:bidi="km-KH"/>
              </w:rPr>
              <w:t>ត្រូវបានបែងចែកតាមអាយុ ភេទ ពិការភាព ជាតិ</w:t>
            </w:r>
            <w:r>
              <w:rPr>
                <w:rFonts w:ascii="Khmer OS Battambang" w:hAnsi="Khmer OS Battambang" w:cs="Khmer OS Battambang" w:hint="cs"/>
                <w:color w:val="000000" w:themeColor="text1"/>
                <w:sz w:val="16"/>
                <w:szCs w:val="16"/>
                <w:cs/>
                <w:lang w:val="en-GB" w:bidi="km-KH"/>
              </w:rPr>
              <w:t>ពន្ធុ</w:t>
            </w:r>
            <w:r w:rsidRPr="00D21251">
              <w:rPr>
                <w:rFonts w:ascii="Khmer OS Battambang" w:hAnsi="Khmer OS Battambang" w:cs="Khmer OS Battambang"/>
                <w:color w:val="000000" w:themeColor="text1"/>
                <w:sz w:val="16"/>
                <w:szCs w:val="16"/>
                <w:cs/>
                <w:lang w:val="en-GB" w:bidi="km-KH"/>
              </w:rPr>
              <w:t xml:space="preserve"> ភាពងាយរងគ្រោះ</w:t>
            </w:r>
            <w:r>
              <w:rPr>
                <w:rFonts w:ascii="Khmer OS Battambang" w:hAnsi="Khmer OS Battambang" w:cs="Khmer OS Battambang" w:hint="cs"/>
                <w:color w:val="000000" w:themeColor="text1"/>
                <w:sz w:val="16"/>
                <w:szCs w:val="16"/>
                <w:cs/>
                <w:lang w:val="en-GB" w:bidi="km-KH"/>
              </w:rPr>
              <w:t>ដែល</w:t>
            </w:r>
            <w:r w:rsidRPr="00D21251">
              <w:rPr>
                <w:rFonts w:ascii="Khmer OS Battambang" w:hAnsi="Khmer OS Battambang" w:cs="Khmer OS Battambang"/>
                <w:color w:val="000000" w:themeColor="text1"/>
                <w:sz w:val="16"/>
                <w:szCs w:val="16"/>
                <w:cs/>
                <w:lang w:val="en-GB" w:bidi="km-KH"/>
              </w:rPr>
              <w:t>ទាក់ទងនឹងអាកាសធាតុ</w:t>
            </w:r>
            <w:r>
              <w:rPr>
                <w:rFonts w:ascii="Khmer OS Battambang" w:hAnsi="Khmer OS Battambang" w:cs="Khmer OS Battambang" w:hint="cs"/>
                <w:color w:val="000000" w:themeColor="text1"/>
                <w:sz w:val="16"/>
                <w:szCs w:val="16"/>
                <w:cs/>
                <w:lang w:val="en-GB" w:bidi="km-KH"/>
              </w:rPr>
              <w:t xml:space="preserve"> </w:t>
            </w:r>
            <w:r w:rsidRPr="00D21251">
              <w:rPr>
                <w:rFonts w:ascii="Khmer OS Battambang" w:hAnsi="Khmer OS Battambang" w:cs="Khmer OS Battambang"/>
                <w:color w:val="000000" w:themeColor="text1"/>
                <w:sz w:val="16"/>
                <w:szCs w:val="16"/>
                <w:cs/>
                <w:lang w:val="en-GB" w:bidi="km-KH"/>
              </w:rPr>
              <w:t>ដែរឬទេ</w:t>
            </w:r>
            <w:r w:rsidRPr="00D21251">
              <w:rPr>
                <w:rFonts w:ascii="Khmer OS Battambang" w:hAnsi="Khmer OS Battambang" w:cs="Khmer OS Battambang"/>
                <w:color w:val="000000" w:themeColor="text1"/>
                <w:sz w:val="16"/>
                <w:szCs w:val="16"/>
                <w:lang w:val="en-GB" w:bidi="km-KH"/>
              </w:rPr>
              <w:t>?</w:t>
            </w:r>
          </w:p>
          <w:p w14:paraId="02F794D1" w14:textId="77777777" w:rsidR="00E90502" w:rsidRPr="00766E31" w:rsidRDefault="00E90502" w:rsidP="006026A0">
            <w:pPr>
              <w:numPr>
                <w:ilvl w:val="0"/>
                <w:numId w:val="1"/>
              </w:numPr>
              <w:spacing w:line="240" w:lineRule="auto"/>
              <w:ind w:left="539" w:right="-104" w:hanging="284"/>
              <w:contextualSpacing/>
              <w:textAlignment w:val="baseline"/>
              <w:rPr>
                <w:rFonts w:ascii="Khmer OS Battambang" w:hAnsi="Khmer OS Battambang" w:cs="Khmer OS Battambang"/>
                <w:color w:val="000000" w:themeColor="text1"/>
                <w:sz w:val="16"/>
                <w:szCs w:val="16"/>
                <w:lang w:val="en-GB" w:bidi="km-KH"/>
              </w:rPr>
            </w:pPr>
            <w:r w:rsidRPr="00D21251">
              <w:rPr>
                <w:rFonts w:ascii="Khmer OS Battambang" w:hAnsi="Khmer OS Battambang" w:cs="Khmer OS Battambang"/>
                <w:color w:val="000000" w:themeColor="text1"/>
                <w:sz w:val="16"/>
                <w:szCs w:val="16"/>
                <w:cs/>
                <w:lang w:val="en-GB" w:bidi="km-KH"/>
              </w:rPr>
              <w:t>តើសូចនាករ</w:t>
            </w:r>
            <w:r>
              <w:rPr>
                <w:rFonts w:ascii="Khmer OS Battambang" w:hAnsi="Khmer OS Battambang" w:cs="Khmer OS Battambang" w:hint="cs"/>
                <w:color w:val="000000" w:themeColor="text1"/>
                <w:sz w:val="16"/>
                <w:szCs w:val="16"/>
                <w:cs/>
                <w:lang w:val="en-GB" w:bidi="km-KH"/>
              </w:rPr>
              <w:t>សមិទ្ធកម្មនៃ</w:t>
            </w:r>
            <w:r w:rsidRPr="00D21251">
              <w:rPr>
                <w:rFonts w:ascii="Khmer OS Battambang" w:hAnsi="Khmer OS Battambang" w:cs="Khmer OS Battambang"/>
                <w:color w:val="000000" w:themeColor="text1"/>
                <w:sz w:val="16"/>
                <w:szCs w:val="16"/>
                <w:cs/>
                <w:lang w:val="en-GB" w:bidi="km-KH"/>
              </w:rPr>
              <w:t xml:space="preserve">កម្មវិធីបច្ចុប្បន្ន និងក្របខណ្ឌត្រួតពិនិត្យ និងវាយតម្លៃអាចត្រូវបានពង្រឹងដោយរបៀបណា </w:t>
            </w:r>
            <w:r>
              <w:rPr>
                <w:rFonts w:ascii="Khmer OS Battambang" w:hAnsi="Khmer OS Battambang" w:cs="Khmer OS Battambang" w:hint="cs"/>
                <w:color w:val="000000" w:themeColor="text1"/>
                <w:sz w:val="16"/>
                <w:szCs w:val="16"/>
                <w:cs/>
                <w:lang w:val="en-GB" w:bidi="km-KH"/>
              </w:rPr>
              <w:t>ពាក់ព័ន្ធ</w:t>
            </w:r>
            <w:r w:rsidRPr="00D21251">
              <w:rPr>
                <w:rFonts w:ascii="Khmer OS Battambang" w:hAnsi="Khmer OS Battambang" w:cs="Khmer OS Battambang"/>
                <w:color w:val="000000" w:themeColor="text1"/>
                <w:sz w:val="16"/>
                <w:szCs w:val="16"/>
                <w:cs/>
                <w:lang w:val="en-GB" w:bidi="km-KH"/>
              </w:rPr>
              <w:t>នឹងសមភាពយេនឌ័រ សម</w:t>
            </w:r>
            <w:r>
              <w:rPr>
                <w:rFonts w:ascii="Khmer OS Battambang" w:hAnsi="Khmer OS Battambang" w:cs="Khmer OS Battambang" w:hint="cs"/>
                <w:color w:val="000000" w:themeColor="text1"/>
                <w:sz w:val="16"/>
                <w:szCs w:val="16"/>
                <w:cs/>
                <w:lang w:val="en-GB" w:bidi="km-KH"/>
              </w:rPr>
              <w:t>ធម៌</w:t>
            </w:r>
            <w:r w:rsidRPr="00D21251">
              <w:rPr>
                <w:rFonts w:ascii="Khmer OS Battambang" w:hAnsi="Khmer OS Battambang" w:cs="Khmer OS Battambang"/>
                <w:color w:val="000000" w:themeColor="text1"/>
                <w:sz w:val="16"/>
                <w:szCs w:val="16"/>
                <w:cs/>
                <w:lang w:val="en-GB" w:bidi="km-KH"/>
              </w:rPr>
              <w:t xml:space="preserve"> និងសិទ្ធិមនុស្ស</w:t>
            </w:r>
            <w:r w:rsidRPr="00D21251">
              <w:rPr>
                <w:rFonts w:ascii="Khmer OS Battambang" w:hAnsi="Khmer OS Battambang" w:cs="Khmer OS Battambang"/>
                <w:color w:val="000000" w:themeColor="text1"/>
                <w:sz w:val="16"/>
                <w:szCs w:val="16"/>
                <w:lang w:val="en-GB" w:bidi="km-KH"/>
              </w:rPr>
              <w:t>?</w:t>
            </w:r>
          </w:p>
        </w:tc>
        <w:tc>
          <w:tcPr>
            <w:tcW w:w="712" w:type="pct"/>
          </w:tcPr>
          <w:p w14:paraId="6F14CF65" w14:textId="77777777" w:rsidR="00E90502" w:rsidRDefault="00E90502" w:rsidP="00765117">
            <w:pPr>
              <w:textAlignment w:val="baseline"/>
              <w:rPr>
                <w:rFonts w:ascii="Khmer OS Battambang" w:eastAsia="Times New Roman" w:hAnsi="Khmer OS Battambang" w:cs="Khmer OS Battambang"/>
                <w:sz w:val="16"/>
                <w:szCs w:val="16"/>
                <w:lang w:eastAsia="en-GB" w:bidi="km-KH"/>
              </w:rPr>
            </w:pPr>
            <w:r w:rsidRPr="00654856">
              <w:rPr>
                <w:rFonts w:ascii="Khmer OS Battambang" w:eastAsia="Times New Roman" w:hAnsi="Khmer OS Battambang" w:cs="Khmer OS Battambang"/>
                <w:sz w:val="16"/>
                <w:szCs w:val="16"/>
                <w:cs/>
                <w:lang w:eastAsia="en-GB" w:bidi="km-KH"/>
              </w:rPr>
              <w:t>ឯកសារកម្មវិធី</w:t>
            </w:r>
            <w:r w:rsidRPr="00654856">
              <w:rPr>
                <w:rFonts w:ascii="Khmer OS Battambang" w:eastAsia="Times New Roman" w:hAnsi="Khmer OS Battambang" w:cs="Khmer OS Battambang"/>
                <w:sz w:val="16"/>
                <w:szCs w:val="16"/>
                <w:lang w:eastAsia="en-GB"/>
              </w:rPr>
              <w:t xml:space="preserve"> </w:t>
            </w:r>
            <w:r w:rsidRPr="00654856">
              <w:rPr>
                <w:rFonts w:ascii="Khmer OS Battambang" w:eastAsia="Times New Roman" w:hAnsi="Khmer OS Battambang" w:cs="Khmer OS Battambang"/>
                <w:sz w:val="16"/>
                <w:szCs w:val="16"/>
                <w:cs/>
                <w:lang w:eastAsia="en-GB" w:bidi="km-KH"/>
              </w:rPr>
              <w:t>ការសិក្សាកន្លងមក ការស្រាវជ្រាវ និងការវាយតម្លៃ</w:t>
            </w:r>
          </w:p>
          <w:p w14:paraId="0C653BC0" w14:textId="77777777" w:rsidR="00E90502" w:rsidRPr="00D25AB4" w:rsidRDefault="00E90502" w:rsidP="00765117">
            <w:pPr>
              <w:textAlignment w:val="baseline"/>
              <w:rPr>
                <w:sz w:val="16"/>
                <w:szCs w:val="16"/>
                <w:lang w:val="en-GB" w:eastAsia="en-GB"/>
              </w:rPr>
            </w:pPr>
            <w:r>
              <w:rPr>
                <w:rFonts w:ascii="Khmer OS Battambang" w:eastAsia="Times New Roman" w:hAnsi="Khmer OS Battambang" w:cs="Khmer OS Battambang" w:hint="cs"/>
                <w:sz w:val="16"/>
                <w:szCs w:val="16"/>
                <w:cs/>
                <w:lang w:eastAsia="en-GB" w:bidi="km-KH"/>
              </w:rPr>
              <w:t>ការត្រួតពិនិត្យទិន្នន័យ និងរបាយការណ៍</w:t>
            </w:r>
          </w:p>
        </w:tc>
        <w:tc>
          <w:tcPr>
            <w:tcW w:w="674" w:type="pct"/>
          </w:tcPr>
          <w:p w14:paraId="22B1E814"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អង្គការយូនីសេហ្វកម្ពុជា</w:t>
            </w:r>
          </w:p>
          <w:p w14:paraId="1E210B01" w14:textId="77777777" w:rsidR="00E90502" w:rsidRDefault="00E90502" w:rsidP="00765117">
            <w:pPr>
              <w:ind w:right="-72"/>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អង្គការយូនីសេហ្វ អេប្រូ</w:t>
            </w:r>
          </w:p>
          <w:p w14:paraId="74AFE0A1" w14:textId="77777777" w:rsidR="00E90502" w:rsidRPr="00D25AB4" w:rsidRDefault="00E90502" w:rsidP="00765117">
            <w:pPr>
              <w:rPr>
                <w:rFonts w:eastAsia="Calibri" w:cs="Mangal"/>
                <w:sz w:val="16"/>
                <w:szCs w:val="16"/>
              </w:rPr>
            </w:pPr>
            <w:r w:rsidRPr="009D2824">
              <w:rPr>
                <w:rFonts w:ascii="Khmer OS Battambang" w:eastAsia="Calibri" w:hAnsi="Khmer OS Battambang" w:cs="Khmer OS Battambang" w:hint="cs"/>
                <w:spacing w:val="-4"/>
                <w:sz w:val="16"/>
                <w:szCs w:val="16"/>
                <w:cs/>
                <w:lang w:bidi="km-KH"/>
              </w:rPr>
              <w:t>អ្នកផ្តល់សេវា ដៃគូអភិវឌ្ឍន៍</w:t>
            </w:r>
            <w:r>
              <w:rPr>
                <w:rFonts w:ascii="Khmer OS Battambang" w:eastAsia="Calibri" w:hAnsi="Khmer OS Battambang" w:cs="Khmer OS Battambang" w:hint="cs"/>
                <w:sz w:val="16"/>
                <w:szCs w:val="16"/>
                <w:cs/>
                <w:lang w:bidi="km-KH"/>
              </w:rPr>
              <w:t xml:space="preserve"> សមាជិកសហគមន៍</w:t>
            </w:r>
          </w:p>
          <w:p w14:paraId="1A497454" w14:textId="77777777" w:rsidR="00E90502" w:rsidRPr="00D25AB4" w:rsidRDefault="00E90502" w:rsidP="00765117">
            <w:pPr>
              <w:rPr>
                <w:sz w:val="16"/>
                <w:szCs w:val="16"/>
                <w:lang w:val="en-GB" w:eastAsia="en-GB"/>
              </w:rPr>
            </w:pPr>
          </w:p>
        </w:tc>
        <w:tc>
          <w:tcPr>
            <w:tcW w:w="770" w:type="pct"/>
          </w:tcPr>
          <w:p w14:paraId="0F008D77" w14:textId="77777777" w:rsidR="00E90502" w:rsidRPr="006C6CFA" w:rsidRDefault="00E90502" w:rsidP="00765117">
            <w:pPr>
              <w:rPr>
                <w:rFonts w:ascii="Khmer OS Battambang" w:eastAsia="Times New Roman" w:hAnsi="Khmer OS Battambang" w:cs="Khmer OS Battambang"/>
                <w:sz w:val="16"/>
                <w:szCs w:val="16"/>
                <w:lang w:eastAsia="en-GB" w:bidi="km-KH"/>
              </w:rPr>
            </w:pPr>
            <w:r>
              <w:rPr>
                <w:rFonts w:ascii="Khmer OS Battambang" w:eastAsia="Times New Roman" w:hAnsi="Khmer OS Battambang" w:cs="Khmer OS Battambang" w:hint="cs"/>
                <w:sz w:val="16"/>
                <w:szCs w:val="16"/>
                <w:cs/>
                <w:lang w:eastAsia="en-GB" w:bidi="km-KH"/>
              </w:rPr>
              <w:t>ការត្រួតពិនិត្យឯកសារឡើងវិញ</w:t>
            </w:r>
          </w:p>
          <w:p w14:paraId="233FC4A1" w14:textId="77777777" w:rsidR="00E90502" w:rsidRPr="00D25AB4" w:rsidRDefault="00E90502" w:rsidP="00765117">
            <w:pPr>
              <w:rPr>
                <w:sz w:val="16"/>
                <w:szCs w:val="16"/>
                <w:lang w:val="en-GB" w:eastAsia="en-GB"/>
              </w:rPr>
            </w:pPr>
            <w:r w:rsidRPr="006C6CFA">
              <w:rPr>
                <w:rFonts w:ascii="Khmer OS Battambang" w:eastAsia="Times New Roman" w:hAnsi="Khmer OS Battambang" w:cs="Khmer OS Battambang"/>
                <w:sz w:val="16"/>
                <w:szCs w:val="16"/>
                <w:lang w:val="en-GB" w:eastAsia="en-GB"/>
              </w:rPr>
              <w:t>KIIs</w:t>
            </w:r>
            <w:r>
              <w:rPr>
                <w:rFonts w:ascii="Khmer OS Battambang" w:eastAsia="Times New Roman" w:hAnsi="Khmer OS Battambang" w:cs="Khmer OS Battambang" w:hint="cs"/>
                <w:sz w:val="16"/>
                <w:szCs w:val="16"/>
                <w:cs/>
                <w:lang w:val="en-GB" w:eastAsia="en-GB" w:bidi="km-KH"/>
              </w:rPr>
              <w:t xml:space="preserve"> </w:t>
            </w:r>
            <w:r w:rsidRPr="006C6CFA">
              <w:rPr>
                <w:rFonts w:ascii="Khmer OS Battambang" w:eastAsia="Times New Roman" w:hAnsi="Khmer OS Battambang" w:cs="Khmer OS Battambang"/>
                <w:sz w:val="16"/>
                <w:szCs w:val="16"/>
                <w:lang w:val="en-GB" w:eastAsia="en-GB"/>
              </w:rPr>
              <w:t>FGDs</w:t>
            </w:r>
            <w:r>
              <w:rPr>
                <w:rFonts w:ascii="Khmer OS Battambang" w:eastAsia="Times New Roman" w:hAnsi="Khmer OS Battambang" w:cs="Khmer OS Battambang" w:hint="cs"/>
                <w:sz w:val="16"/>
                <w:szCs w:val="16"/>
                <w:cs/>
                <w:lang w:val="en-GB" w:eastAsia="en-GB" w:bidi="km-KH"/>
              </w:rPr>
              <w:t xml:space="preserve"> ការសង្កេត</w:t>
            </w:r>
          </w:p>
        </w:tc>
      </w:tr>
    </w:tbl>
    <w:p w14:paraId="620EC5A9" w14:textId="7D51BF46" w:rsidR="00E90502" w:rsidRDefault="00E90502" w:rsidP="009E1965">
      <w:pPr>
        <w:rPr>
          <w:rFonts w:cs="Arial"/>
          <w:color w:val="000000"/>
        </w:rPr>
        <w:sectPr w:rsidR="00E90502" w:rsidSect="00DD6A18">
          <w:pgSz w:w="15840" w:h="12240" w:orient="landscape"/>
          <w:pgMar w:top="1440" w:right="1440" w:bottom="1440" w:left="1440" w:header="720" w:footer="720" w:gutter="0"/>
          <w:cols w:space="720"/>
          <w:titlePg/>
          <w:docGrid w:linePitch="360"/>
        </w:sectPr>
      </w:pPr>
    </w:p>
    <w:p w14:paraId="208CC0EA" w14:textId="13DA0DA9" w:rsidR="00E02996" w:rsidRPr="00AB1A65" w:rsidRDefault="00E02996" w:rsidP="00E02996">
      <w:pPr>
        <w:pStyle w:val="Heading1"/>
        <w:spacing w:before="120" w:after="120"/>
        <w:rPr>
          <w:rFonts w:ascii="Khmer OS Muol Light" w:hAnsi="Khmer OS Muol Light" w:cs="Khmer OS Muol Light"/>
          <w:sz w:val="28"/>
        </w:rPr>
      </w:pPr>
      <w:bookmarkStart w:id="7" w:name="_Toc84481118"/>
      <w:bookmarkStart w:id="8" w:name="_Toc108542735"/>
      <w:bookmarkStart w:id="9" w:name="_Toc110933811"/>
      <w:r w:rsidRPr="00AB1A65">
        <w:rPr>
          <w:rFonts w:ascii="Khmer OS Muol Light" w:hAnsi="Khmer OS Muol Light" w:cs="Khmer OS Muol Light"/>
          <w:sz w:val="28"/>
          <w:cs/>
          <w:lang w:bidi="km-KH"/>
        </w:rPr>
        <w:lastRenderedPageBreak/>
        <w:t>ឧបសម្ព័ន្ធ គ៖ ឯកសារដែលត្រូវបានត្រួតពិនិត្យឡើងវិញ</w:t>
      </w:r>
      <w:bookmarkEnd w:id="7"/>
      <w:bookmarkEnd w:id="8"/>
      <w:bookmarkEnd w:id="9"/>
      <w:r w:rsidRPr="00AB1A65">
        <w:rPr>
          <w:rFonts w:ascii="Khmer OS Muol Light" w:hAnsi="Khmer OS Muol Light" w:cs="Khmer OS Muol Light"/>
          <w:sz w:val="28"/>
        </w:rPr>
        <w:t xml:space="preserve"> </w:t>
      </w:r>
    </w:p>
    <w:p w14:paraId="0B25404F" w14:textId="77777777" w:rsidR="00D94103" w:rsidRPr="00766E31" w:rsidRDefault="00D94103" w:rsidP="00D94103">
      <w:pPr>
        <w:pStyle w:val="Heading4"/>
        <w:spacing w:before="120"/>
        <w:rPr>
          <w:rFonts w:ascii="Khmer OS Battambang" w:hAnsi="Khmer OS Battambang" w:cs="Khmer OS Battambang"/>
          <w:i w:val="0"/>
          <w:iCs w:val="0"/>
          <w:lang w:bidi="km-KH"/>
        </w:rPr>
      </w:pPr>
      <w:r>
        <w:rPr>
          <w:rFonts w:ascii="Khmer OS Battambang" w:hAnsi="Khmer OS Battambang" w:cs="Khmer OS Battambang" w:hint="cs"/>
          <w:iCs w:val="0"/>
          <w:cs/>
          <w:lang w:bidi="km-KH"/>
        </w:rPr>
        <w:t>ក្របខណ្ឌ និងការណែនាំជាសកល</w:t>
      </w:r>
    </w:p>
    <w:p w14:paraId="2F20DFD5"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De Lopez, T. T. (Ed.), Elliott, M., Armstrong, A., </w:t>
      </w:r>
      <w:proofErr w:type="spellStart"/>
      <w:r w:rsidRPr="00766E31">
        <w:rPr>
          <w:rFonts w:ascii="Khmer OS Battambang" w:hAnsi="Khmer OS Battambang" w:cs="Khmer OS Battambang"/>
          <w:sz w:val="20"/>
          <w:szCs w:val="20"/>
        </w:rPr>
        <w:t>Lobuglio</w:t>
      </w:r>
      <w:proofErr w:type="spellEnd"/>
      <w:r w:rsidRPr="00766E31">
        <w:rPr>
          <w:rFonts w:ascii="Khmer OS Battambang" w:hAnsi="Khmer OS Battambang" w:cs="Khmer OS Battambang"/>
          <w:sz w:val="20"/>
          <w:szCs w:val="20"/>
        </w:rPr>
        <w:t xml:space="preserve">, J., &amp; Bartram, J.  (2011) Technologies for Climate Change Adaptation - The Water Sector. </w:t>
      </w:r>
      <w:proofErr w:type="spellStart"/>
      <w:r w:rsidRPr="00766E31">
        <w:rPr>
          <w:rFonts w:ascii="Khmer OS Battambang" w:hAnsi="Khmer OS Battambang" w:cs="Khmer OS Battambang"/>
          <w:sz w:val="20"/>
          <w:szCs w:val="20"/>
        </w:rPr>
        <w:t>Danmarks</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Tekniske</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Universitet</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Risø</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Nationallaboratoriet</w:t>
      </w:r>
      <w:proofErr w:type="spellEnd"/>
      <w:r w:rsidRPr="00766E31">
        <w:rPr>
          <w:rFonts w:ascii="Khmer OS Battambang" w:hAnsi="Khmer OS Battambang" w:cs="Khmer OS Battambang"/>
          <w:sz w:val="20"/>
          <w:szCs w:val="20"/>
        </w:rPr>
        <w:t xml:space="preserve"> for </w:t>
      </w:r>
      <w:proofErr w:type="spellStart"/>
      <w:r w:rsidRPr="00766E31">
        <w:rPr>
          <w:rFonts w:ascii="Khmer OS Battambang" w:hAnsi="Khmer OS Battambang" w:cs="Khmer OS Battambang"/>
          <w:sz w:val="20"/>
          <w:szCs w:val="20"/>
        </w:rPr>
        <w:t>Bæredygtig</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Energi</w:t>
      </w:r>
      <w:proofErr w:type="spellEnd"/>
      <w:r w:rsidRPr="00766E31">
        <w:rPr>
          <w:rFonts w:ascii="Khmer OS Battambang" w:hAnsi="Khmer OS Battambang" w:cs="Khmer OS Battambang"/>
          <w:sz w:val="20"/>
          <w:szCs w:val="20"/>
        </w:rPr>
        <w:t>. TNA Guidebook Series</w:t>
      </w:r>
    </w:p>
    <w:p w14:paraId="1B37ACA6"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Global Water Partnership (GWP) and UNICEF. (2014) WASH Climate Resilient Development. Strategic Framework. </w:t>
      </w:r>
    </w:p>
    <w:p w14:paraId="41E70D9C"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Risk Assessments for WASH.</w:t>
      </w:r>
    </w:p>
    <w:p w14:paraId="5801E114"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Linking risk with response: options for climate resilient WASH.</w:t>
      </w:r>
    </w:p>
    <w:p w14:paraId="5B249A13"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Monitoring and Evaluation for Climate Resilient WASH.</w:t>
      </w:r>
    </w:p>
    <w:p w14:paraId="2637B4A1"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Local participatory water supply and climate change risk assessment: modified water safety plans.</w:t>
      </w:r>
    </w:p>
    <w:p w14:paraId="42194347"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appraising and prioritising options for climate resilient water supply.</w:t>
      </w:r>
    </w:p>
    <w:p w14:paraId="5E36DCDF"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Global Water Partnership (GWP) and UNICEF. (2014) WASH Climate Resilient Development: integrating climate resilience into national strategies and plans.</w:t>
      </w:r>
    </w:p>
    <w:p w14:paraId="79C44E4B"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Neha Rai, Nick Brooks, Tin </w:t>
      </w:r>
      <w:proofErr w:type="spellStart"/>
      <w:r w:rsidRPr="00766E31">
        <w:rPr>
          <w:rFonts w:ascii="Khmer OS Battambang" w:hAnsi="Khmer OS Battambang" w:cs="Khmer OS Battambang"/>
          <w:sz w:val="20"/>
          <w:szCs w:val="20"/>
        </w:rPr>
        <w:t>Ponlok</w:t>
      </w:r>
      <w:proofErr w:type="spellEnd"/>
      <w:r w:rsidRPr="00766E31">
        <w:rPr>
          <w:rFonts w:ascii="Khmer OS Battambang" w:hAnsi="Khmer OS Battambang" w:cs="Khmer OS Battambang"/>
          <w:sz w:val="20"/>
          <w:szCs w:val="20"/>
        </w:rPr>
        <w:t xml:space="preserve">, </w:t>
      </w:r>
      <w:proofErr w:type="spellStart"/>
      <w:r w:rsidRPr="00766E31">
        <w:rPr>
          <w:rFonts w:ascii="Khmer OS Battambang" w:hAnsi="Khmer OS Battambang" w:cs="Khmer OS Battambang"/>
          <w:sz w:val="20"/>
          <w:szCs w:val="20"/>
        </w:rPr>
        <w:t>Neth</w:t>
      </w:r>
      <w:proofErr w:type="spellEnd"/>
      <w:r w:rsidRPr="00766E31">
        <w:rPr>
          <w:rFonts w:ascii="Khmer OS Battambang" w:hAnsi="Khmer OS Battambang" w:cs="Khmer OS Battambang"/>
          <w:sz w:val="20"/>
          <w:szCs w:val="20"/>
        </w:rPr>
        <w:t xml:space="preserve"> Baroda and Erin Nash (2015). Developing a national M&amp;E framework for climate change: Tracking Adaptation and Measuring Development (TAMD) in Cambodia. Research Report, IIED, London</w:t>
      </w:r>
    </w:p>
    <w:p w14:paraId="7AFC9A0A"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UNICEF (2020) Climate Resilience SMQ 2020 Guidance. </w:t>
      </w:r>
    </w:p>
    <w:p w14:paraId="47AE6925"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(2016) UNICEF Strategy for Water, Sanitation and Hygiene 2016-2030</w:t>
      </w:r>
    </w:p>
    <w:p w14:paraId="09047F7F"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(2020) UNICEF Guidance Note: How UNICEF Regional and Country Offices can shift to Climate Resilient WASH Programming</w:t>
      </w:r>
    </w:p>
    <w:p w14:paraId="0C9BD074"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UNICEF (2021) UNICEF Strategic Plan, 2022-2025. </w:t>
      </w:r>
    </w:p>
    <w:p w14:paraId="5098B726" w14:textId="77777777" w:rsidR="00D94103" w:rsidRPr="00D25AB4" w:rsidRDefault="00D94103" w:rsidP="00D94103">
      <w:pPr>
        <w:pStyle w:val="IODlistnumber"/>
        <w:ind w:left="0" w:firstLine="0"/>
        <w:rPr>
          <w:sz w:val="20"/>
          <w:szCs w:val="20"/>
        </w:rPr>
      </w:pPr>
      <w:r w:rsidRPr="00766E31">
        <w:rPr>
          <w:rFonts w:ascii="Khmer OS Battambang" w:hAnsi="Khmer OS Battambang" w:cs="Khmer OS Battambang"/>
          <w:sz w:val="20"/>
          <w:szCs w:val="20"/>
        </w:rPr>
        <w:t>UNICEF (no date) WASH Climate Resilience: A Compendium of Case Studies. Available from: https://www.unicef.org/media/91351/file/Compendium-of-WASH-Climate-Resilience-Programming-Field-Experiences.pdf</w:t>
      </w:r>
    </w:p>
    <w:p w14:paraId="0DB711D0" w14:textId="77777777" w:rsidR="00D94103" w:rsidRPr="0042660C" w:rsidRDefault="00D94103" w:rsidP="00D94103">
      <w:pPr>
        <w:pStyle w:val="Heading4"/>
        <w:spacing w:before="120"/>
        <w:rPr>
          <w:b w:val="0"/>
          <w:bCs w:val="0"/>
          <w:sz w:val="24"/>
          <w:szCs w:val="24"/>
          <w:lang w:bidi="km-KH"/>
        </w:rPr>
      </w:pPr>
      <w:r>
        <w:rPr>
          <w:rFonts w:ascii="Khmer OS Battambang" w:hAnsi="Khmer OS Battambang" w:cs="Khmer OS Battambang" w:hint="cs"/>
          <w:iCs w:val="0"/>
          <w:cs/>
          <w:lang w:bidi="km-KH"/>
        </w:rPr>
        <w:t>ក្របខណ្ឌ និងការណែនាំថ្នាក់ជាតិ (ប្រទេសកម្ពុជា)</w:t>
      </w:r>
    </w:p>
    <w:p w14:paraId="43330658"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General   Secretariat   of   the National Council   for Sustainable Development/Ministry   of Environment, the Kingdom of Cambodia (2017) Cambodia National Adaptation Plan</w:t>
      </w:r>
    </w:p>
    <w:p w14:paraId="17873723"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General   Secretariat   of   the National Council   for Sustainable Development/Ministry   of Environment, the Kingdom of Cambodia (2020) Cambodia’s Updated Nationally Determined Contribution</w:t>
      </w:r>
    </w:p>
    <w:p w14:paraId="395AF309"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IDE Global (2021) Research Brief: Linking Climate Vulnerability, Latrine Functionality, and Faecal Sludge Management (FSM) in Rural Cambodia</w:t>
      </w:r>
    </w:p>
    <w:p w14:paraId="712A7862"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Ministry of Industry, Science, Technology, and Innovation &amp; Investing in Infrastructure Program (2020) Provincial Investment Plan in Piped Water Supply in Cambodia. </w:t>
      </w:r>
    </w:p>
    <w:p w14:paraId="055938D2"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Ministry of Rural Development (2016) Guidance for Rural Water Safety Planning in Cambodia.</w:t>
      </w:r>
    </w:p>
    <w:p w14:paraId="4AE59573"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Ministry of Rural Development (2019) Emergency Response Contingency Plan on Water, Sanitation and Hygiene </w:t>
      </w:r>
    </w:p>
    <w:p w14:paraId="64A3295A"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lastRenderedPageBreak/>
        <w:t>Ministry of Rural Development (2019) National Guiding Principles on Sanitation in Challenging Environments.</w:t>
      </w:r>
    </w:p>
    <w:p w14:paraId="627653F6"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Ministry of Rural Development (2019) National Action Plan: Rural Water Supply, Sanitation and Hygiene (2019-2023).</w:t>
      </w:r>
    </w:p>
    <w:p w14:paraId="707FDE47"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Royal Government of Cambodia. (2012) National Strategy for Rural WASH 2011-2025</w:t>
      </w:r>
    </w:p>
    <w:p w14:paraId="747F48CB"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Royal Government of Cambodia. (2013) Cambodia Climate Change Strategic Plan (2014-2023).</w:t>
      </w:r>
    </w:p>
    <w:p w14:paraId="52188F74"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SNV (2015) Rural Water Supply Technical Design Guidelines and Construction Supervision Manual</w:t>
      </w:r>
    </w:p>
    <w:p w14:paraId="13442AC9"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UNICEF Cambodia (2020) Explanatory note: Draft design tool for climate resilient pond/reservoir for domestic water use  </w:t>
      </w:r>
    </w:p>
    <w:p w14:paraId="392A2C19" w14:textId="77777777" w:rsidR="00D94103" w:rsidRPr="00766E31" w:rsidRDefault="00D94103" w:rsidP="00D94103">
      <w:pPr>
        <w:pStyle w:val="IODlistnumber"/>
        <w:ind w:left="0" w:firstLine="0"/>
        <w:rPr>
          <w:rFonts w:ascii="Khmer OS Battambang" w:hAnsi="Khmer OS Battambang" w:cs="Khmer OS Battambang"/>
          <w:sz w:val="28"/>
          <w:szCs w:val="28"/>
        </w:rPr>
      </w:pPr>
      <w:r w:rsidRPr="00766E31">
        <w:rPr>
          <w:rFonts w:ascii="Khmer OS Battambang" w:hAnsi="Khmer OS Battambang" w:cs="Khmer OS Battambang"/>
          <w:sz w:val="20"/>
          <w:szCs w:val="20"/>
        </w:rPr>
        <w:t xml:space="preserve">Water and Sanitation Program (2011) Assessment – Affordable Sanitation in Challenging Areas in Cambodia and Lao PDR, Phase 1. </w:t>
      </w:r>
      <w:r w:rsidRPr="00766E31">
        <w:rPr>
          <w:rFonts w:ascii="Khmer OS Battambang" w:hAnsi="Khmer OS Battambang" w:cs="Khmer OS Battambang"/>
          <w:color w:val="32414D"/>
          <w:sz w:val="20"/>
          <w:szCs w:val="20"/>
          <w:shd w:val="clear" w:color="auto" w:fill="FFFFFF"/>
        </w:rPr>
        <w:t> </w:t>
      </w:r>
      <w:proofErr w:type="spellStart"/>
      <w:r w:rsidRPr="00766E31">
        <w:rPr>
          <w:rFonts w:ascii="Khmer OS Battambang" w:hAnsi="Khmer OS Battambang" w:cs="Khmer OS Battambang"/>
          <w:sz w:val="20"/>
          <w:szCs w:val="20"/>
          <w:shd w:val="clear" w:color="auto" w:fill="FFFFFF"/>
        </w:rPr>
        <w:t>Aruna</w:t>
      </w:r>
      <w:proofErr w:type="spellEnd"/>
      <w:r w:rsidRPr="00766E31">
        <w:rPr>
          <w:rFonts w:ascii="Khmer OS Battambang" w:hAnsi="Khmer OS Battambang" w:cs="Khmer OS Battambang"/>
          <w:sz w:val="20"/>
          <w:szCs w:val="20"/>
          <w:shd w:val="clear" w:color="auto" w:fill="FFFFFF"/>
        </w:rPr>
        <w:t xml:space="preserve"> Technology Ltd: Cambodia</w:t>
      </w:r>
    </w:p>
    <w:p w14:paraId="21EA9513"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World Bank Group (2011) Vulnerability, Risk Reduction, and Adaptation to Climate Change – Cambodia</w:t>
      </w:r>
    </w:p>
    <w:p w14:paraId="3F65B326" w14:textId="77777777" w:rsidR="00D94103" w:rsidRPr="00766E31" w:rsidRDefault="00D94103" w:rsidP="00D94103">
      <w:pPr>
        <w:pStyle w:val="Heading4"/>
        <w:spacing w:before="120"/>
        <w:rPr>
          <w:rFonts w:ascii="Khmer OS Battambang" w:hAnsi="Khmer OS Battambang" w:cs="Khmer OS Battambang"/>
          <w:i w:val="0"/>
          <w:iCs w:val="0"/>
          <w:lang w:bidi="km-KH"/>
        </w:rPr>
      </w:pPr>
      <w:r>
        <w:rPr>
          <w:rFonts w:ascii="Khmer OS Battambang" w:hAnsi="Khmer OS Battambang" w:cs="Khmer OS Battambang" w:hint="cs"/>
          <w:iCs w:val="0"/>
          <w:cs/>
          <w:lang w:bidi="km-KH"/>
        </w:rPr>
        <w:t>ឯកសារកម្មវិធីនៃអង្គការយូនីសេហ្វកម្ពុជា</w:t>
      </w:r>
    </w:p>
    <w:p w14:paraId="3B9689F4"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(2018) WASH Programme Strategy Note - Cambodia 2019-2023</w:t>
      </w:r>
    </w:p>
    <w:p w14:paraId="1937249E"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(2018) UNICEF Cambodia Country Programme Document 2019-2023</w:t>
      </w:r>
    </w:p>
    <w:p w14:paraId="7384861B"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Cambodia (2019) 2019 Strategic Moment of Reflection: Summary report</w:t>
      </w:r>
    </w:p>
    <w:p w14:paraId="3E19A94D"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and MIH (2019) Cambodia – UNICEF Programme of Cooperation 2019-2023. 2019-2020 Rolling Work Plan.</w:t>
      </w:r>
    </w:p>
    <w:p w14:paraId="7980D399"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and MRD (2019) Cambodia – UNICEF Programme of Cooperation 2019-2023. 2019-</w:t>
      </w:r>
      <w:proofErr w:type="gramStart"/>
      <w:r w:rsidRPr="00766E31">
        <w:rPr>
          <w:rFonts w:ascii="Khmer OS Battambang" w:hAnsi="Khmer OS Battambang" w:cs="Khmer OS Battambang"/>
          <w:sz w:val="20"/>
          <w:szCs w:val="20"/>
        </w:rPr>
        <w:t>2020  Rolling</w:t>
      </w:r>
      <w:proofErr w:type="gramEnd"/>
      <w:r w:rsidRPr="00766E31">
        <w:rPr>
          <w:rFonts w:ascii="Khmer OS Battambang" w:hAnsi="Khmer OS Battambang" w:cs="Khmer OS Battambang"/>
          <w:sz w:val="20"/>
          <w:szCs w:val="20"/>
        </w:rPr>
        <w:t xml:space="preserve"> Work Plan</w:t>
      </w:r>
    </w:p>
    <w:p w14:paraId="5E42929C"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UNICEF and MRD (2020) Cambodia – UNICEF Programme of Cooperation 2019-2023.  2020-2021 Rolling Work Plan. </w:t>
      </w:r>
    </w:p>
    <w:p w14:paraId="3AFF5898"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UNICEF and MRD (2019) Cambodia – UNICEF Programme of Cooperation 2019-2023. 2021-2022 Rolling Work Plan</w:t>
      </w:r>
    </w:p>
    <w:p w14:paraId="70F6849A" w14:textId="77777777" w:rsidR="00D94103" w:rsidRPr="00766E31" w:rsidRDefault="00D94103" w:rsidP="00D94103">
      <w:pPr>
        <w:pStyle w:val="IODlistnumber"/>
        <w:ind w:left="0" w:firstLine="0"/>
        <w:rPr>
          <w:rFonts w:ascii="Khmer OS Battambang" w:hAnsi="Khmer OS Battambang" w:cs="Khmer OS Battambang"/>
          <w:sz w:val="20"/>
          <w:szCs w:val="20"/>
        </w:rPr>
      </w:pPr>
      <w:r w:rsidRPr="00766E31">
        <w:rPr>
          <w:rFonts w:ascii="Khmer OS Battambang" w:hAnsi="Khmer OS Battambang" w:cs="Khmer OS Battambang"/>
          <w:sz w:val="20"/>
          <w:szCs w:val="20"/>
        </w:rPr>
        <w:t xml:space="preserve">UNICEF (2021) Programmatic Review UNICEF Country Programme for Cambodia (2019-2023) 28 July 2021 (PowerPoint presentation) </w:t>
      </w:r>
    </w:p>
    <w:p w14:paraId="3C49E96D" w14:textId="77777777" w:rsidR="00D94103" w:rsidRPr="00766E31" w:rsidRDefault="00D94103" w:rsidP="00D94103">
      <w:pPr>
        <w:pStyle w:val="Heading4"/>
        <w:spacing w:before="120"/>
        <w:rPr>
          <w:rFonts w:ascii="Khmer OS Battambang" w:hAnsi="Khmer OS Battambang" w:cs="Khmer OS Battambang"/>
          <w:i w:val="0"/>
          <w:iCs w:val="0"/>
          <w:lang w:bidi="km-KH"/>
        </w:rPr>
      </w:pPr>
      <w:r>
        <w:rPr>
          <w:rFonts w:ascii="Khmer OS Battambang" w:hAnsi="Khmer OS Battambang" w:cs="Khmer OS Battambang" w:hint="cs"/>
          <w:iCs w:val="0"/>
          <w:cs/>
          <w:lang w:bidi="km-KH"/>
        </w:rPr>
        <w:t>ការត្រួតពិនិត្យឯកសារ និងទិន្នន័យនៃអង្គការយូនីសេហ្វកម្ពុជា</w:t>
      </w:r>
    </w:p>
    <w:p w14:paraId="7A8CE092"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AAN (2019) UNICEF-DFID Accelerated Sanitation and Water for All (ASWA) II Programme: Cambodia </w:t>
      </w:r>
    </w:p>
    <w:p w14:paraId="0990496A"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UNICEF (2019) RAM report (WASH Outputs) </w:t>
      </w:r>
    </w:p>
    <w:p w14:paraId="7F5D0B18"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UNICEF (2019) RAM Summary Narrative </w:t>
      </w:r>
    </w:p>
    <w:p w14:paraId="2F7FA2A3"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UNICEF (2020) RAM report (WASH Outputs) </w:t>
      </w:r>
    </w:p>
    <w:p w14:paraId="4E8F1810"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UNICEF (2020) RAM Summary Narrative </w:t>
      </w:r>
    </w:p>
    <w:p w14:paraId="629AF746" w14:textId="77777777" w:rsidR="00D94103" w:rsidRPr="0086256B" w:rsidRDefault="00D94103" w:rsidP="00D94103">
      <w:pPr>
        <w:pStyle w:val="Heading4"/>
        <w:spacing w:before="120"/>
        <w:rPr>
          <w:rFonts w:ascii="Khmer OS Battambang" w:hAnsi="Khmer OS Battambang" w:cs="Khmer OS Battambang"/>
          <w:i w:val="0"/>
          <w:iCs w:val="0"/>
          <w:lang w:bidi="km-KH"/>
        </w:rPr>
      </w:pPr>
      <w:r>
        <w:rPr>
          <w:rFonts w:ascii="Khmer OS Battambang" w:hAnsi="Khmer OS Battambang" w:cs="Khmer OS Battambang" w:hint="cs"/>
          <w:iCs w:val="0"/>
          <w:cs/>
          <w:lang w:bidi="km-KH"/>
        </w:rPr>
        <w:t>ឯកសារបន្ថែម (អង្គការយូនីសេហ្វបានផ្តល់ជូន)</w:t>
      </w:r>
    </w:p>
    <w:p w14:paraId="6E0D33FC" w14:textId="77777777" w:rsidR="00D94103" w:rsidRPr="0086256B" w:rsidRDefault="00D94103" w:rsidP="00D94103">
      <w:pPr>
        <w:pStyle w:val="IODlistnumber"/>
        <w:ind w:left="0" w:firstLine="0"/>
        <w:rPr>
          <w:rFonts w:ascii="Khmer OS Battambang" w:hAnsi="Khmer OS Battambang" w:cs="Khmer OS Battambang"/>
          <w:sz w:val="20"/>
          <w:szCs w:val="20"/>
        </w:rPr>
      </w:pPr>
      <w:proofErr w:type="spellStart"/>
      <w:r w:rsidRPr="0086256B">
        <w:rPr>
          <w:rFonts w:ascii="Khmer OS Battambang" w:hAnsi="Khmer OS Battambang" w:cs="Khmer OS Battambang"/>
          <w:sz w:val="20"/>
          <w:szCs w:val="20"/>
        </w:rPr>
        <w:t>Hydroconseil</w:t>
      </w:r>
      <w:proofErr w:type="spellEnd"/>
      <w:r w:rsidRPr="0086256B">
        <w:rPr>
          <w:rFonts w:ascii="Khmer OS Battambang" w:hAnsi="Khmer OS Battambang" w:cs="Khmer OS Battambang"/>
          <w:sz w:val="20"/>
          <w:szCs w:val="20"/>
        </w:rPr>
        <w:t>-</w:t>
      </w:r>
      <w:proofErr w:type="spellStart"/>
      <w:r w:rsidRPr="0086256B">
        <w:rPr>
          <w:rFonts w:ascii="Khmer OS Battambang" w:hAnsi="Khmer OS Battambang" w:cs="Khmer OS Battambang"/>
          <w:sz w:val="20"/>
          <w:szCs w:val="20"/>
        </w:rPr>
        <w:t>Aguaconsult</w:t>
      </w:r>
      <w:proofErr w:type="spellEnd"/>
      <w:r w:rsidRPr="0086256B">
        <w:rPr>
          <w:rFonts w:ascii="Khmer OS Battambang" w:hAnsi="Khmer OS Battambang" w:cs="Khmer OS Battambang"/>
          <w:sz w:val="20"/>
          <w:szCs w:val="20"/>
        </w:rPr>
        <w:t xml:space="preserve">-CGSW (2018) Global Evaluation of UNICEF’s Drinking Water </w:t>
      </w:r>
      <w:proofErr w:type="spellStart"/>
      <w:r w:rsidRPr="0086256B">
        <w:rPr>
          <w:rFonts w:ascii="Khmer OS Battambang" w:hAnsi="Khmer OS Battambang" w:cs="Khmer OS Battambang"/>
          <w:sz w:val="20"/>
          <w:szCs w:val="20"/>
        </w:rPr>
        <w:t>SupplyProgramming</w:t>
      </w:r>
      <w:proofErr w:type="spellEnd"/>
      <w:r w:rsidRPr="0086256B">
        <w:rPr>
          <w:rFonts w:ascii="Khmer OS Battambang" w:hAnsi="Khmer OS Battambang" w:cs="Khmer OS Battambang"/>
          <w:sz w:val="20"/>
          <w:szCs w:val="20"/>
        </w:rPr>
        <w:t xml:space="preserve"> in Rural Areas and Small Towns2006–2016: Country case study report –Cambodia</w:t>
      </w:r>
    </w:p>
    <w:p w14:paraId="0B90388C" w14:textId="77777777" w:rsidR="00D94103" w:rsidRPr="0086256B" w:rsidRDefault="00D94103" w:rsidP="00D94103">
      <w:pPr>
        <w:pStyle w:val="IODlistnumber"/>
        <w:ind w:left="0" w:firstLine="0"/>
        <w:rPr>
          <w:rFonts w:ascii="Khmer OS Battambang" w:hAnsi="Khmer OS Battambang" w:cs="Khmer OS Battambang"/>
          <w:sz w:val="20"/>
          <w:szCs w:val="20"/>
        </w:rPr>
      </w:pPr>
      <w:proofErr w:type="spellStart"/>
      <w:r w:rsidRPr="0086256B">
        <w:rPr>
          <w:rFonts w:ascii="Khmer OS Battambang" w:hAnsi="Khmer OS Battambang" w:cs="Khmer OS Battambang"/>
          <w:sz w:val="20"/>
          <w:szCs w:val="20"/>
        </w:rPr>
        <w:t>Paudyal</w:t>
      </w:r>
      <w:proofErr w:type="spellEnd"/>
      <w:r w:rsidRPr="0086256B">
        <w:rPr>
          <w:rFonts w:ascii="Khmer OS Battambang" w:hAnsi="Khmer OS Battambang" w:cs="Khmer OS Battambang"/>
          <w:sz w:val="20"/>
          <w:szCs w:val="20"/>
        </w:rPr>
        <w:t xml:space="preserve">, B.N (2019) Assessing Climate Resilience in WASH </w:t>
      </w:r>
      <w:proofErr w:type="gramStart"/>
      <w:r w:rsidRPr="0086256B">
        <w:rPr>
          <w:rFonts w:ascii="Khmer OS Battambang" w:hAnsi="Khmer OS Battambang" w:cs="Khmer OS Battambang"/>
          <w:sz w:val="20"/>
          <w:szCs w:val="20"/>
        </w:rPr>
        <w:t>In</w:t>
      </w:r>
      <w:proofErr w:type="gramEnd"/>
      <w:r w:rsidRPr="0086256B">
        <w:rPr>
          <w:rFonts w:ascii="Khmer OS Battambang" w:hAnsi="Khmer OS Battambang" w:cs="Khmer OS Battambang"/>
          <w:sz w:val="20"/>
          <w:szCs w:val="20"/>
        </w:rPr>
        <w:t xml:space="preserve"> East Asia &amp; Pacific Region: Identifying Options for Future Programming &amp; Financing Country assessment Summary – Cambodia. </w:t>
      </w:r>
    </w:p>
    <w:p w14:paraId="36D5F8D9"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PIN Cambodia and UNICEF (2018) WASH system resilience to climate change in rural Cambodia: Water supply and sanitation situation analysis</w:t>
      </w:r>
    </w:p>
    <w:p w14:paraId="49B87A31"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UNICEF (2018) Updated Situation Analysis of Children and Women in Cambodia</w:t>
      </w:r>
    </w:p>
    <w:p w14:paraId="45349014" w14:textId="77777777" w:rsidR="00D94103" w:rsidRPr="0086256B" w:rsidRDefault="00D94103" w:rsidP="00D94103">
      <w:pPr>
        <w:pStyle w:val="Heading4"/>
        <w:spacing w:before="120"/>
        <w:rPr>
          <w:rFonts w:ascii="Khmer OS Battambang" w:hAnsi="Khmer OS Battambang" w:cs="Khmer OS Battambang"/>
          <w:i w:val="0"/>
          <w:iCs w:val="0"/>
          <w:lang w:bidi="km-KH"/>
        </w:rPr>
      </w:pPr>
      <w:r>
        <w:rPr>
          <w:rFonts w:ascii="Khmer OS Battambang" w:hAnsi="Khmer OS Battambang" w:cs="Khmer OS Battambang" w:hint="cs"/>
          <w:iCs w:val="0"/>
          <w:cs/>
          <w:lang w:bidi="km-KH"/>
        </w:rPr>
        <w:lastRenderedPageBreak/>
        <w:t>ព័ត៌មាន ស្ថិតិ និងរបាយការណ៍របស់ប្រទេសកម្ពុជា</w:t>
      </w:r>
    </w:p>
    <w:p w14:paraId="0C8826C9"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EPTISA and KCC (2016) Greater Mekong Sub-Region Flood and Drought Risk Management and Mitigation Project: Preliminary Flood and Drought Risk Assessment Report</w:t>
      </w:r>
    </w:p>
    <w:p w14:paraId="5E44A67D"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National Institute of Statistics, Ministry of Planning (2020) Report of Cambodia Socio-Economic Survey 2019/20.</w:t>
      </w:r>
    </w:p>
    <w:p w14:paraId="0AB3EF77"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National Institute of Statistics, Ministry of Planning (2020) General Population Census of the Kingdom of Cambodia 2019. </w:t>
      </w:r>
    </w:p>
    <w:p w14:paraId="33F66AD8" w14:textId="77777777" w:rsidR="00D94103" w:rsidRPr="00D25AB4" w:rsidRDefault="00D94103" w:rsidP="00D94103">
      <w:pPr>
        <w:pStyle w:val="IODlistnumber"/>
        <w:ind w:left="0" w:firstLine="0"/>
        <w:rPr>
          <w:sz w:val="20"/>
          <w:szCs w:val="20"/>
        </w:rPr>
      </w:pPr>
      <w:r w:rsidRPr="00D25AB4">
        <w:rPr>
          <w:sz w:val="20"/>
          <w:szCs w:val="20"/>
        </w:rPr>
        <w:t xml:space="preserve">Ministry of Economy and Finance (2019) Climate Public Expenditure Review 2017 </w:t>
      </w:r>
    </w:p>
    <w:p w14:paraId="0F6DA64E" w14:textId="77777777" w:rsidR="00D94103" w:rsidRPr="0086256B" w:rsidRDefault="00D94103" w:rsidP="00D94103">
      <w:pPr>
        <w:pStyle w:val="IODlistnumber"/>
        <w:ind w:left="0" w:firstLine="0"/>
        <w:rPr>
          <w:rFonts w:ascii="Khmer OS Battambang" w:hAnsi="Khmer OS Battambang" w:cs="Khmer OS Battambang"/>
          <w:sz w:val="20"/>
          <w:szCs w:val="20"/>
        </w:rPr>
      </w:pPr>
      <w:r w:rsidRPr="00D25AB4">
        <w:rPr>
          <w:sz w:val="20"/>
          <w:szCs w:val="20"/>
        </w:rPr>
        <w:t xml:space="preserve">MRD </w:t>
      </w:r>
      <w:r w:rsidRPr="0086256B">
        <w:rPr>
          <w:rFonts w:ascii="Khmer OS Battambang" w:hAnsi="Khmer OS Battambang" w:cs="Khmer OS Battambang"/>
          <w:sz w:val="20"/>
          <w:szCs w:val="20"/>
        </w:rPr>
        <w:t>MIS (2021) Cambodia National Rural Water &amp; Sanitation Report 2020</w:t>
      </w:r>
    </w:p>
    <w:p w14:paraId="7C91BCE6"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NDC Partnership (2021) Quarterly Report NDC Partnership In-country Facilitator – Kingdom of Cambodia for the implementation of the NDC and the preparation of the Long-Term Strategy for Carbon Neutrality in Cambodia</w:t>
      </w:r>
    </w:p>
    <w:p w14:paraId="7E08B717"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UNICEF/WHO JMP 2017 Cambodia country file 2017</w:t>
      </w:r>
    </w:p>
    <w:p w14:paraId="2F64F128"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JMP (2020) JMP Tables. </w:t>
      </w:r>
      <w:r>
        <w:rPr>
          <w:rFonts w:ascii="Khmer OS Battambang" w:hAnsi="Khmer OS Battambang" w:cs="Khmer OS Battambang" w:hint="cs"/>
          <w:sz w:val="20"/>
          <w:szCs w:val="20"/>
          <w:cs/>
          <w:lang w:bidi="km-KH"/>
        </w:rPr>
        <w:t>អាចស្វែងរកបានពី៖</w:t>
      </w:r>
      <w:r w:rsidRPr="0086256B">
        <w:rPr>
          <w:rFonts w:ascii="Khmer OS Battambang" w:hAnsi="Khmer OS Battambang" w:cs="Khmer OS Battambang"/>
          <w:sz w:val="20"/>
          <w:szCs w:val="20"/>
        </w:rPr>
        <w:t xml:space="preserve"> https://washdata.org/data/household#!/table?geo0=country&amp;geo1=KHM.</w:t>
      </w:r>
    </w:p>
    <w:p w14:paraId="4E84527D"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USAID (2019). Climate Risk Profile: Cambodia. Fact sheet. Available from: https://www.climatelinks.org/sites/default/files/asset/document/2019_USAID_Cambodia%20CRP.pdf</w:t>
      </w:r>
    </w:p>
    <w:p w14:paraId="455D5FC6" w14:textId="77777777" w:rsidR="00D94103" w:rsidRPr="0086256B" w:rsidRDefault="00D94103" w:rsidP="00D94103">
      <w:pPr>
        <w:pStyle w:val="IODlistnumber"/>
        <w:ind w:left="0" w:firstLine="0"/>
        <w:rPr>
          <w:rFonts w:ascii="Khmer OS Battambang" w:hAnsi="Khmer OS Battambang" w:cs="Khmer OS Battambang"/>
          <w:sz w:val="20"/>
          <w:szCs w:val="20"/>
        </w:rPr>
      </w:pPr>
      <w:proofErr w:type="spellStart"/>
      <w:r w:rsidRPr="0086256B">
        <w:rPr>
          <w:rFonts w:ascii="Khmer OS Battambang" w:hAnsi="Khmer OS Battambang" w:cs="Khmer OS Battambang"/>
          <w:sz w:val="20"/>
          <w:szCs w:val="20"/>
        </w:rPr>
        <w:t>Vathana</w:t>
      </w:r>
      <w:proofErr w:type="spellEnd"/>
      <w:r w:rsidRPr="0086256B">
        <w:rPr>
          <w:rFonts w:ascii="Khmer OS Battambang" w:hAnsi="Khmer OS Battambang" w:cs="Khmer OS Battambang"/>
          <w:sz w:val="20"/>
          <w:szCs w:val="20"/>
        </w:rPr>
        <w:t xml:space="preserve">, L (2018). Current Impacts of Climate Change on Water Resources in Cambodia: Challenges from Floods and Drought. Research Paper. </w:t>
      </w:r>
      <w:r>
        <w:rPr>
          <w:rFonts w:ascii="Khmer OS Battambang" w:hAnsi="Khmer OS Battambang" w:cs="Khmer OS Battambang" w:hint="cs"/>
          <w:sz w:val="20"/>
          <w:szCs w:val="20"/>
          <w:cs/>
          <w:lang w:bidi="km-KH"/>
        </w:rPr>
        <w:t>អាចស្វែងរកបានពី៖</w:t>
      </w:r>
      <w:r w:rsidRPr="0086256B">
        <w:rPr>
          <w:rFonts w:ascii="Khmer OS Battambang" w:hAnsi="Khmer OS Battambang" w:cs="Khmer OS Battambang"/>
          <w:sz w:val="20"/>
          <w:szCs w:val="20"/>
        </w:rPr>
        <w:t xml:space="preserve"> https://pic.org.kh/images/2018Research/20180611_Current%20Impacts%20of%20Climate%20Change%20on%20Water%20Resources%20in%20Cambodia.pdf</w:t>
      </w:r>
    </w:p>
    <w:p w14:paraId="2A300B05"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World Bank Group (2021) Climate Change Knowledge Portal: Cambodia Climate Projections &gt; Mean Projections. </w:t>
      </w:r>
      <w:r>
        <w:rPr>
          <w:rFonts w:ascii="Khmer OS Battambang" w:hAnsi="Khmer OS Battambang" w:cs="Khmer OS Battambang" w:hint="cs"/>
          <w:sz w:val="20"/>
          <w:szCs w:val="20"/>
          <w:cs/>
          <w:lang w:bidi="km-KH"/>
        </w:rPr>
        <w:t>អាចស្វែងរកបានពី៖</w:t>
      </w:r>
      <w:r w:rsidRPr="0086256B">
        <w:rPr>
          <w:rFonts w:ascii="Khmer OS Battambang" w:hAnsi="Khmer OS Battambang" w:cs="Khmer OS Battambang"/>
          <w:sz w:val="20"/>
          <w:szCs w:val="20"/>
        </w:rPr>
        <w:t xml:space="preserve"> https://climateknowledgeportal.worldbank.org/country/cambodia/climate-data-projections</w:t>
      </w:r>
    </w:p>
    <w:p w14:paraId="10237B5D"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The World Bank Group and Asian Development Bank (2021) Climate Risk Profile: Cambodia. Available from: https://climateknowledgeportal.worldbank.org/sites/default/files/2021-08/15849-WB_Cambodia%20Country%20Profile-WEB.pdf</w:t>
      </w:r>
    </w:p>
    <w:p w14:paraId="3C404945" w14:textId="77777777" w:rsidR="00D94103" w:rsidRPr="0086256B" w:rsidRDefault="00D94103" w:rsidP="00D94103">
      <w:pPr>
        <w:pStyle w:val="Heading4"/>
        <w:spacing w:before="120"/>
        <w:rPr>
          <w:rFonts w:ascii="Khmer OS Battambang" w:hAnsi="Khmer OS Battambang" w:cs="Khmer OS Battambang"/>
          <w:i w:val="0"/>
          <w:iCs w:val="0"/>
          <w:lang w:bidi="km-KH"/>
        </w:rPr>
      </w:pPr>
      <w:r w:rsidRPr="0086256B">
        <w:rPr>
          <w:rFonts w:ascii="Khmer OS Battambang" w:hAnsi="Khmer OS Battambang" w:cs="Khmer OS Battambang" w:hint="cs"/>
          <w:iCs w:val="0"/>
          <w:cs/>
          <w:lang w:bidi="km-KH"/>
        </w:rPr>
        <w:t>ផ្សេងៗ</w:t>
      </w:r>
    </w:p>
    <w:p w14:paraId="0947B589"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Oates, N., Ross, I., </w:t>
      </w:r>
      <w:proofErr w:type="spellStart"/>
      <w:r w:rsidRPr="0086256B">
        <w:rPr>
          <w:rFonts w:ascii="Khmer OS Battambang" w:hAnsi="Khmer OS Battambang" w:cs="Khmer OS Battambang"/>
          <w:sz w:val="20"/>
          <w:szCs w:val="20"/>
        </w:rPr>
        <w:t>Calow</w:t>
      </w:r>
      <w:proofErr w:type="spellEnd"/>
      <w:r w:rsidRPr="0086256B">
        <w:rPr>
          <w:rFonts w:ascii="Khmer OS Battambang" w:hAnsi="Khmer OS Battambang" w:cs="Khmer OS Battambang"/>
          <w:sz w:val="20"/>
          <w:szCs w:val="20"/>
        </w:rPr>
        <w:t xml:space="preserve">, R., Carter, R. and </w:t>
      </w:r>
      <w:proofErr w:type="spellStart"/>
      <w:r w:rsidRPr="0086256B">
        <w:rPr>
          <w:rFonts w:ascii="Khmer OS Battambang" w:hAnsi="Khmer OS Battambang" w:cs="Khmer OS Battambang"/>
          <w:sz w:val="20"/>
          <w:szCs w:val="20"/>
        </w:rPr>
        <w:t>Doczi</w:t>
      </w:r>
      <w:proofErr w:type="spellEnd"/>
      <w:r w:rsidRPr="0086256B">
        <w:rPr>
          <w:rFonts w:ascii="Khmer OS Battambang" w:hAnsi="Khmer OS Battambang" w:cs="Khmer OS Battambang"/>
          <w:sz w:val="20"/>
          <w:szCs w:val="20"/>
        </w:rPr>
        <w:t xml:space="preserve">, J. (2014) Adaptation to Climate Change in Water, Sanitation and Hygiene: Assessing Risks and Appraising Options in Africa. Overseas Development Institute, London. </w:t>
      </w:r>
    </w:p>
    <w:p w14:paraId="1F0BF79A"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IPCC (2022) Climate Change 2022: Impacts, Adaptation, and Vulnerability. Contribution of Working Group II to the Sixth Assessment Report of the Intergovernmental Panel on Climate Change [H.-O. </w:t>
      </w:r>
      <w:proofErr w:type="spellStart"/>
      <w:r w:rsidRPr="0086256B">
        <w:rPr>
          <w:rFonts w:ascii="Khmer OS Battambang" w:hAnsi="Khmer OS Battambang" w:cs="Khmer OS Battambang"/>
          <w:sz w:val="20"/>
          <w:szCs w:val="20"/>
        </w:rPr>
        <w:t>Pörtner</w:t>
      </w:r>
      <w:proofErr w:type="spellEnd"/>
      <w:r w:rsidRPr="0086256B">
        <w:rPr>
          <w:rFonts w:ascii="Khmer OS Battambang" w:hAnsi="Khmer OS Battambang" w:cs="Khmer OS Battambang"/>
          <w:sz w:val="20"/>
          <w:szCs w:val="20"/>
        </w:rPr>
        <w:t xml:space="preserve">, D.C. Roberts, M. </w:t>
      </w:r>
      <w:proofErr w:type="spellStart"/>
      <w:r w:rsidRPr="0086256B">
        <w:rPr>
          <w:rFonts w:ascii="Khmer OS Battambang" w:hAnsi="Khmer OS Battambang" w:cs="Khmer OS Battambang"/>
          <w:sz w:val="20"/>
          <w:szCs w:val="20"/>
        </w:rPr>
        <w:t>Tignor</w:t>
      </w:r>
      <w:proofErr w:type="spellEnd"/>
      <w:r w:rsidRPr="0086256B">
        <w:rPr>
          <w:rFonts w:ascii="Khmer OS Battambang" w:hAnsi="Khmer OS Battambang" w:cs="Khmer OS Battambang"/>
          <w:sz w:val="20"/>
          <w:szCs w:val="20"/>
        </w:rPr>
        <w:t xml:space="preserve">, E.S. </w:t>
      </w:r>
      <w:proofErr w:type="spellStart"/>
      <w:r w:rsidRPr="0086256B">
        <w:rPr>
          <w:rFonts w:ascii="Khmer OS Battambang" w:hAnsi="Khmer OS Battambang" w:cs="Khmer OS Battambang"/>
          <w:sz w:val="20"/>
          <w:szCs w:val="20"/>
        </w:rPr>
        <w:t>Poloczanska</w:t>
      </w:r>
      <w:proofErr w:type="spellEnd"/>
      <w:r w:rsidRPr="0086256B">
        <w:rPr>
          <w:rFonts w:ascii="Khmer OS Battambang" w:hAnsi="Khmer OS Battambang" w:cs="Khmer OS Battambang"/>
          <w:sz w:val="20"/>
          <w:szCs w:val="20"/>
        </w:rPr>
        <w:t xml:space="preserve">, K. </w:t>
      </w:r>
      <w:proofErr w:type="spellStart"/>
      <w:r w:rsidRPr="0086256B">
        <w:rPr>
          <w:rFonts w:ascii="Khmer OS Battambang" w:hAnsi="Khmer OS Battambang" w:cs="Khmer OS Battambang"/>
          <w:sz w:val="20"/>
          <w:szCs w:val="20"/>
        </w:rPr>
        <w:t>Mintenbeck</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Alegría</w:t>
      </w:r>
      <w:proofErr w:type="spellEnd"/>
      <w:r w:rsidRPr="0086256B">
        <w:rPr>
          <w:rFonts w:ascii="Khmer OS Battambang" w:hAnsi="Khmer OS Battambang" w:cs="Khmer OS Battambang"/>
          <w:sz w:val="20"/>
          <w:szCs w:val="20"/>
        </w:rPr>
        <w:t xml:space="preserve">, M. Craig, S. </w:t>
      </w:r>
      <w:proofErr w:type="spellStart"/>
      <w:r w:rsidRPr="0086256B">
        <w:rPr>
          <w:rFonts w:ascii="Khmer OS Battambang" w:hAnsi="Khmer OS Battambang" w:cs="Khmer OS Battambang"/>
          <w:sz w:val="20"/>
          <w:szCs w:val="20"/>
        </w:rPr>
        <w:t>Langsdorf</w:t>
      </w:r>
      <w:proofErr w:type="spellEnd"/>
      <w:r w:rsidRPr="0086256B">
        <w:rPr>
          <w:rFonts w:ascii="Khmer OS Battambang" w:hAnsi="Khmer OS Battambang" w:cs="Khmer OS Battambang"/>
          <w:sz w:val="20"/>
          <w:szCs w:val="20"/>
        </w:rPr>
        <w:t xml:space="preserve">, S. </w:t>
      </w:r>
      <w:proofErr w:type="spellStart"/>
      <w:r w:rsidRPr="0086256B">
        <w:rPr>
          <w:rFonts w:ascii="Khmer OS Battambang" w:hAnsi="Khmer OS Battambang" w:cs="Khmer OS Battambang"/>
          <w:sz w:val="20"/>
          <w:szCs w:val="20"/>
        </w:rPr>
        <w:t>Löschke</w:t>
      </w:r>
      <w:proofErr w:type="spellEnd"/>
      <w:r w:rsidRPr="0086256B">
        <w:rPr>
          <w:rFonts w:ascii="Khmer OS Battambang" w:hAnsi="Khmer OS Battambang" w:cs="Khmer OS Battambang"/>
          <w:sz w:val="20"/>
          <w:szCs w:val="20"/>
        </w:rPr>
        <w:t xml:space="preserve">, V. </w:t>
      </w:r>
      <w:proofErr w:type="spellStart"/>
      <w:r w:rsidRPr="0086256B">
        <w:rPr>
          <w:rFonts w:ascii="Khmer OS Battambang" w:hAnsi="Khmer OS Battambang" w:cs="Khmer OS Battambang"/>
          <w:sz w:val="20"/>
          <w:szCs w:val="20"/>
        </w:rPr>
        <w:t>Möller</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Okem</w:t>
      </w:r>
      <w:proofErr w:type="spellEnd"/>
      <w:r w:rsidRPr="0086256B">
        <w:rPr>
          <w:rFonts w:ascii="Khmer OS Battambang" w:hAnsi="Khmer OS Battambang" w:cs="Khmer OS Battambang"/>
          <w:sz w:val="20"/>
          <w:szCs w:val="20"/>
        </w:rPr>
        <w:t>, B. Rama (eds.)]. Cambridge University Press. In Press.</w:t>
      </w:r>
    </w:p>
    <w:p w14:paraId="29269694"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IPCC (2022) Summary for Policymakers [H.-O. </w:t>
      </w:r>
      <w:proofErr w:type="spellStart"/>
      <w:r w:rsidRPr="0086256B">
        <w:rPr>
          <w:rFonts w:ascii="Khmer OS Battambang" w:hAnsi="Khmer OS Battambang" w:cs="Khmer OS Battambang"/>
          <w:sz w:val="20"/>
          <w:szCs w:val="20"/>
        </w:rPr>
        <w:t>Pörtner</w:t>
      </w:r>
      <w:proofErr w:type="spellEnd"/>
      <w:r w:rsidRPr="0086256B">
        <w:rPr>
          <w:rFonts w:ascii="Khmer OS Battambang" w:hAnsi="Khmer OS Battambang" w:cs="Khmer OS Battambang"/>
          <w:sz w:val="20"/>
          <w:szCs w:val="20"/>
        </w:rPr>
        <w:t xml:space="preserve">, D.C. Roberts, E.S. </w:t>
      </w:r>
      <w:proofErr w:type="spellStart"/>
      <w:r w:rsidRPr="0086256B">
        <w:rPr>
          <w:rFonts w:ascii="Khmer OS Battambang" w:hAnsi="Khmer OS Battambang" w:cs="Khmer OS Battambang"/>
          <w:sz w:val="20"/>
          <w:szCs w:val="20"/>
        </w:rPr>
        <w:t>Poloczanska</w:t>
      </w:r>
      <w:proofErr w:type="spellEnd"/>
      <w:r w:rsidRPr="0086256B">
        <w:rPr>
          <w:rFonts w:ascii="Khmer OS Battambang" w:hAnsi="Khmer OS Battambang" w:cs="Khmer OS Battambang"/>
          <w:sz w:val="20"/>
          <w:szCs w:val="20"/>
        </w:rPr>
        <w:t xml:space="preserve">, K. </w:t>
      </w:r>
      <w:proofErr w:type="spellStart"/>
      <w:r w:rsidRPr="0086256B">
        <w:rPr>
          <w:rFonts w:ascii="Khmer OS Battambang" w:hAnsi="Khmer OS Battambang" w:cs="Khmer OS Battambang"/>
          <w:sz w:val="20"/>
          <w:szCs w:val="20"/>
        </w:rPr>
        <w:t>Mintenbeck</w:t>
      </w:r>
      <w:proofErr w:type="spellEnd"/>
      <w:r w:rsidRPr="0086256B">
        <w:rPr>
          <w:rFonts w:ascii="Khmer OS Battambang" w:hAnsi="Khmer OS Battambang" w:cs="Khmer OS Battambang"/>
          <w:sz w:val="20"/>
          <w:szCs w:val="20"/>
        </w:rPr>
        <w:t xml:space="preserve">, M. </w:t>
      </w:r>
      <w:proofErr w:type="spellStart"/>
      <w:r w:rsidRPr="0086256B">
        <w:rPr>
          <w:rFonts w:ascii="Khmer OS Battambang" w:hAnsi="Khmer OS Battambang" w:cs="Khmer OS Battambang"/>
          <w:sz w:val="20"/>
          <w:szCs w:val="20"/>
        </w:rPr>
        <w:t>Tignor</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Alegría</w:t>
      </w:r>
      <w:proofErr w:type="spellEnd"/>
      <w:r w:rsidRPr="0086256B">
        <w:rPr>
          <w:rFonts w:ascii="Khmer OS Battambang" w:hAnsi="Khmer OS Battambang" w:cs="Khmer OS Battambang"/>
          <w:sz w:val="20"/>
          <w:szCs w:val="20"/>
        </w:rPr>
        <w:t xml:space="preserve">, M. Craig, S. </w:t>
      </w:r>
      <w:proofErr w:type="spellStart"/>
      <w:r w:rsidRPr="0086256B">
        <w:rPr>
          <w:rFonts w:ascii="Khmer OS Battambang" w:hAnsi="Khmer OS Battambang" w:cs="Khmer OS Battambang"/>
          <w:sz w:val="20"/>
          <w:szCs w:val="20"/>
        </w:rPr>
        <w:t>Langsdorf</w:t>
      </w:r>
      <w:proofErr w:type="spellEnd"/>
      <w:r w:rsidRPr="0086256B">
        <w:rPr>
          <w:rFonts w:ascii="Khmer OS Battambang" w:hAnsi="Khmer OS Battambang" w:cs="Khmer OS Battambang"/>
          <w:sz w:val="20"/>
          <w:szCs w:val="20"/>
        </w:rPr>
        <w:t xml:space="preserve">, S. </w:t>
      </w:r>
      <w:proofErr w:type="spellStart"/>
      <w:r w:rsidRPr="0086256B">
        <w:rPr>
          <w:rFonts w:ascii="Khmer OS Battambang" w:hAnsi="Khmer OS Battambang" w:cs="Khmer OS Battambang"/>
          <w:sz w:val="20"/>
          <w:szCs w:val="20"/>
        </w:rPr>
        <w:t>Löschke</w:t>
      </w:r>
      <w:proofErr w:type="spellEnd"/>
      <w:r w:rsidRPr="0086256B">
        <w:rPr>
          <w:rFonts w:ascii="Khmer OS Battambang" w:hAnsi="Khmer OS Battambang" w:cs="Khmer OS Battambang"/>
          <w:sz w:val="20"/>
          <w:szCs w:val="20"/>
        </w:rPr>
        <w:t xml:space="preserve">, V. </w:t>
      </w:r>
      <w:proofErr w:type="spellStart"/>
      <w:r w:rsidRPr="0086256B">
        <w:rPr>
          <w:rFonts w:ascii="Khmer OS Battambang" w:hAnsi="Khmer OS Battambang" w:cs="Khmer OS Battambang"/>
          <w:sz w:val="20"/>
          <w:szCs w:val="20"/>
        </w:rPr>
        <w:t>Möller</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Okem</w:t>
      </w:r>
      <w:proofErr w:type="spellEnd"/>
      <w:r w:rsidRPr="0086256B">
        <w:rPr>
          <w:rFonts w:ascii="Khmer OS Battambang" w:hAnsi="Khmer OS Battambang" w:cs="Khmer OS Battambang"/>
          <w:sz w:val="20"/>
          <w:szCs w:val="20"/>
        </w:rPr>
        <w:t xml:space="preserve"> (eds.)]. In: Climate Change 2022: Impacts, Adaptation, and Vulnerability. Contribution of Working Group II to the Sixth Assessment Report of the Intergovernmental Panel on Climate Change [H.-O. </w:t>
      </w:r>
      <w:proofErr w:type="spellStart"/>
      <w:r w:rsidRPr="0086256B">
        <w:rPr>
          <w:rFonts w:ascii="Khmer OS Battambang" w:hAnsi="Khmer OS Battambang" w:cs="Khmer OS Battambang"/>
          <w:sz w:val="20"/>
          <w:szCs w:val="20"/>
        </w:rPr>
        <w:t>Pörtner</w:t>
      </w:r>
      <w:proofErr w:type="spellEnd"/>
      <w:r w:rsidRPr="0086256B">
        <w:rPr>
          <w:rFonts w:ascii="Khmer OS Battambang" w:hAnsi="Khmer OS Battambang" w:cs="Khmer OS Battambang"/>
          <w:sz w:val="20"/>
          <w:szCs w:val="20"/>
        </w:rPr>
        <w:t xml:space="preserve">, D.C. Roberts, M. </w:t>
      </w:r>
      <w:proofErr w:type="spellStart"/>
      <w:r w:rsidRPr="0086256B">
        <w:rPr>
          <w:rFonts w:ascii="Khmer OS Battambang" w:hAnsi="Khmer OS Battambang" w:cs="Khmer OS Battambang"/>
          <w:sz w:val="20"/>
          <w:szCs w:val="20"/>
        </w:rPr>
        <w:t>Tignor</w:t>
      </w:r>
      <w:proofErr w:type="spellEnd"/>
      <w:r w:rsidRPr="0086256B">
        <w:rPr>
          <w:rFonts w:ascii="Khmer OS Battambang" w:hAnsi="Khmer OS Battambang" w:cs="Khmer OS Battambang"/>
          <w:sz w:val="20"/>
          <w:szCs w:val="20"/>
        </w:rPr>
        <w:t xml:space="preserve">, E.S. </w:t>
      </w:r>
      <w:proofErr w:type="spellStart"/>
      <w:r w:rsidRPr="0086256B">
        <w:rPr>
          <w:rFonts w:ascii="Khmer OS Battambang" w:hAnsi="Khmer OS Battambang" w:cs="Khmer OS Battambang"/>
          <w:sz w:val="20"/>
          <w:szCs w:val="20"/>
        </w:rPr>
        <w:t>Poloczanska</w:t>
      </w:r>
      <w:proofErr w:type="spellEnd"/>
      <w:r w:rsidRPr="0086256B">
        <w:rPr>
          <w:rFonts w:ascii="Khmer OS Battambang" w:hAnsi="Khmer OS Battambang" w:cs="Khmer OS Battambang"/>
          <w:sz w:val="20"/>
          <w:szCs w:val="20"/>
        </w:rPr>
        <w:t xml:space="preserve">, K. </w:t>
      </w:r>
      <w:proofErr w:type="spellStart"/>
      <w:r w:rsidRPr="0086256B">
        <w:rPr>
          <w:rFonts w:ascii="Khmer OS Battambang" w:hAnsi="Khmer OS Battambang" w:cs="Khmer OS Battambang"/>
          <w:sz w:val="20"/>
          <w:szCs w:val="20"/>
        </w:rPr>
        <w:t>Mintenbeck</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Alegría</w:t>
      </w:r>
      <w:proofErr w:type="spellEnd"/>
      <w:r w:rsidRPr="0086256B">
        <w:rPr>
          <w:rFonts w:ascii="Khmer OS Battambang" w:hAnsi="Khmer OS Battambang" w:cs="Khmer OS Battambang"/>
          <w:sz w:val="20"/>
          <w:szCs w:val="20"/>
        </w:rPr>
        <w:t xml:space="preserve">, M. Craig, S. </w:t>
      </w:r>
      <w:proofErr w:type="spellStart"/>
      <w:r w:rsidRPr="0086256B">
        <w:rPr>
          <w:rFonts w:ascii="Khmer OS Battambang" w:hAnsi="Khmer OS Battambang" w:cs="Khmer OS Battambang"/>
          <w:sz w:val="20"/>
          <w:szCs w:val="20"/>
        </w:rPr>
        <w:t>Langsdorf</w:t>
      </w:r>
      <w:proofErr w:type="spellEnd"/>
      <w:r w:rsidRPr="0086256B">
        <w:rPr>
          <w:rFonts w:ascii="Khmer OS Battambang" w:hAnsi="Khmer OS Battambang" w:cs="Khmer OS Battambang"/>
          <w:sz w:val="20"/>
          <w:szCs w:val="20"/>
        </w:rPr>
        <w:t xml:space="preserve">, S. </w:t>
      </w:r>
      <w:proofErr w:type="spellStart"/>
      <w:r w:rsidRPr="0086256B">
        <w:rPr>
          <w:rFonts w:ascii="Khmer OS Battambang" w:hAnsi="Khmer OS Battambang" w:cs="Khmer OS Battambang"/>
          <w:sz w:val="20"/>
          <w:szCs w:val="20"/>
        </w:rPr>
        <w:t>Löschke</w:t>
      </w:r>
      <w:proofErr w:type="spellEnd"/>
      <w:r w:rsidRPr="0086256B">
        <w:rPr>
          <w:rFonts w:ascii="Khmer OS Battambang" w:hAnsi="Khmer OS Battambang" w:cs="Khmer OS Battambang"/>
          <w:sz w:val="20"/>
          <w:szCs w:val="20"/>
        </w:rPr>
        <w:t xml:space="preserve">, V. </w:t>
      </w:r>
      <w:proofErr w:type="spellStart"/>
      <w:r w:rsidRPr="0086256B">
        <w:rPr>
          <w:rFonts w:ascii="Khmer OS Battambang" w:hAnsi="Khmer OS Battambang" w:cs="Khmer OS Battambang"/>
          <w:sz w:val="20"/>
          <w:szCs w:val="20"/>
        </w:rPr>
        <w:t>Möller</w:t>
      </w:r>
      <w:proofErr w:type="spellEnd"/>
      <w:r w:rsidRPr="0086256B">
        <w:rPr>
          <w:rFonts w:ascii="Khmer OS Battambang" w:hAnsi="Khmer OS Battambang" w:cs="Khmer OS Battambang"/>
          <w:sz w:val="20"/>
          <w:szCs w:val="20"/>
        </w:rPr>
        <w:t xml:space="preserve">, A. </w:t>
      </w:r>
      <w:proofErr w:type="spellStart"/>
      <w:r w:rsidRPr="0086256B">
        <w:rPr>
          <w:rFonts w:ascii="Khmer OS Battambang" w:hAnsi="Khmer OS Battambang" w:cs="Khmer OS Battambang"/>
          <w:sz w:val="20"/>
          <w:szCs w:val="20"/>
        </w:rPr>
        <w:t>Okem</w:t>
      </w:r>
      <w:proofErr w:type="spellEnd"/>
      <w:r w:rsidRPr="0086256B">
        <w:rPr>
          <w:rFonts w:ascii="Khmer OS Battambang" w:hAnsi="Khmer OS Battambang" w:cs="Khmer OS Battambang"/>
          <w:sz w:val="20"/>
          <w:szCs w:val="20"/>
        </w:rPr>
        <w:t>, B. Rama (eds.)]. Cambridge University Press. In Press.</w:t>
      </w:r>
    </w:p>
    <w:p w14:paraId="486B781E" w14:textId="77777777" w:rsidR="00D94103" w:rsidRPr="0086256B" w:rsidRDefault="00D94103" w:rsidP="00D94103">
      <w:pPr>
        <w:pStyle w:val="IODlistnumber"/>
        <w:ind w:left="0" w:firstLine="0"/>
        <w:rPr>
          <w:rFonts w:ascii="Khmer OS Battambang" w:hAnsi="Khmer OS Battambang" w:cs="Khmer OS Battambang"/>
          <w:sz w:val="20"/>
          <w:szCs w:val="20"/>
        </w:rPr>
      </w:pPr>
      <w:r w:rsidRPr="0086256B">
        <w:rPr>
          <w:rFonts w:ascii="Khmer OS Battambang" w:hAnsi="Khmer OS Battambang" w:cs="Khmer OS Battambang"/>
          <w:sz w:val="20"/>
          <w:szCs w:val="20"/>
        </w:rPr>
        <w:t xml:space="preserve">McSweeney, C., New, M., &amp; </w:t>
      </w:r>
      <w:proofErr w:type="spellStart"/>
      <w:r w:rsidRPr="0086256B">
        <w:rPr>
          <w:rFonts w:ascii="Khmer OS Battambang" w:hAnsi="Khmer OS Battambang" w:cs="Khmer OS Battambang"/>
          <w:sz w:val="20"/>
          <w:szCs w:val="20"/>
        </w:rPr>
        <w:t>Lizcano</w:t>
      </w:r>
      <w:proofErr w:type="spellEnd"/>
      <w:r w:rsidRPr="0086256B">
        <w:rPr>
          <w:rFonts w:ascii="Khmer OS Battambang" w:hAnsi="Khmer OS Battambang" w:cs="Khmer OS Battambang"/>
          <w:sz w:val="20"/>
          <w:szCs w:val="20"/>
        </w:rPr>
        <w:t xml:space="preserve">, G. (2012) UNDP climate change country profiles: Cambodia. UNDP. </w:t>
      </w:r>
      <w:r>
        <w:rPr>
          <w:rFonts w:ascii="Khmer OS Battambang" w:hAnsi="Khmer OS Battambang" w:cs="Khmer OS Battambang" w:hint="cs"/>
          <w:sz w:val="20"/>
          <w:szCs w:val="20"/>
          <w:cs/>
          <w:lang w:bidi="km-KH"/>
        </w:rPr>
        <w:t>អាចស្វែងរកបានពី៖</w:t>
      </w:r>
      <w:r w:rsidRPr="0086256B">
        <w:rPr>
          <w:rFonts w:ascii="Khmer OS Battambang" w:hAnsi="Khmer OS Battambang" w:cs="Khmer OS Battambang"/>
          <w:sz w:val="20"/>
          <w:szCs w:val="20"/>
        </w:rPr>
        <w:t xml:space="preserve"> https://www.geog.ox.ac.uk/research/climate/projects/undp-cp/UNDP_reports/Cambodia/Cambodia.hires.report.pdf</w:t>
      </w:r>
    </w:p>
    <w:p w14:paraId="269A5E6D" w14:textId="7FD728E8" w:rsidR="00B6794C" w:rsidRDefault="00D94103" w:rsidP="00D94103">
      <w:pPr>
        <w:rPr>
          <w:rFonts w:ascii="Khmer OS Battambang" w:hAnsi="Khmer OS Battambang" w:cs="Khmer OS Battambang"/>
          <w:szCs w:val="20"/>
        </w:rPr>
      </w:pPr>
      <w:proofErr w:type="spellStart"/>
      <w:r w:rsidRPr="0086256B">
        <w:rPr>
          <w:rFonts w:ascii="Khmer OS Battambang" w:hAnsi="Khmer OS Battambang" w:cs="Khmer OS Battambang"/>
          <w:szCs w:val="20"/>
        </w:rPr>
        <w:lastRenderedPageBreak/>
        <w:t>Murungi</w:t>
      </w:r>
      <w:proofErr w:type="spellEnd"/>
      <w:r w:rsidRPr="0086256B">
        <w:rPr>
          <w:rFonts w:ascii="Khmer OS Battambang" w:hAnsi="Khmer OS Battambang" w:cs="Khmer OS Battambang"/>
          <w:szCs w:val="20"/>
        </w:rPr>
        <w:t xml:space="preserve">, Caroline &amp; Blokland, Maarten. (2016). Benchmarking for the provision of water supply and sanitation services to the urban poor: An assessment framework. International Journal of Water. 10. 155. </w:t>
      </w:r>
      <w:r>
        <w:rPr>
          <w:rFonts w:ascii="Khmer OS Battambang" w:hAnsi="Khmer OS Battambang" w:cs="Khmer OS Battambang" w:hint="cs"/>
          <w:szCs w:val="20"/>
          <w:cs/>
          <w:lang w:bidi="km-KH"/>
        </w:rPr>
        <w:t>អាចស្វែងរកបាននៅ៖</w:t>
      </w:r>
      <w:r w:rsidRPr="0086256B">
        <w:rPr>
          <w:rFonts w:ascii="Khmer OS Battambang" w:hAnsi="Khmer OS Battambang" w:cs="Khmer OS Battambang"/>
          <w:szCs w:val="20"/>
        </w:rPr>
        <w:t xml:space="preserve"> </w:t>
      </w:r>
      <w:hyperlink r:id="rId22" w:history="1">
        <w:r w:rsidR="00B6794C" w:rsidRPr="005E1783">
          <w:rPr>
            <w:rStyle w:val="Hyperlink"/>
            <w:rFonts w:ascii="Khmer OS Battambang" w:hAnsi="Khmer OS Battambang" w:cs="Khmer OS Battambang"/>
            <w:szCs w:val="20"/>
          </w:rPr>
          <w:t>https://www.researchgate.net/publication/299502072_Benchmarking_for_the_provision_of_water_supply_and_sanitation_services_to_the_urban_poor_An_assessment_framework</w:t>
        </w:r>
      </w:hyperlink>
    </w:p>
    <w:p w14:paraId="0E12E5AE" w14:textId="77777777" w:rsidR="00B6794C" w:rsidRDefault="00B6794C">
      <w:pPr>
        <w:spacing w:line="240" w:lineRule="auto"/>
        <w:rPr>
          <w:rFonts w:ascii="Khmer OS Battambang" w:hAnsi="Khmer OS Battambang" w:cs="Khmer OS Battambang"/>
          <w:szCs w:val="20"/>
        </w:rPr>
      </w:pPr>
      <w:r>
        <w:rPr>
          <w:rFonts w:ascii="Khmer OS Battambang" w:hAnsi="Khmer OS Battambang" w:cs="Khmer OS Battambang"/>
          <w:szCs w:val="20"/>
        </w:rPr>
        <w:br w:type="page"/>
      </w:r>
    </w:p>
    <w:p w14:paraId="7C493DCB" w14:textId="6D9A1B6B" w:rsidR="00B6794C" w:rsidRPr="00AB1A65" w:rsidRDefault="00B6794C" w:rsidP="00B6794C">
      <w:pPr>
        <w:pStyle w:val="Heading1"/>
        <w:spacing w:before="120" w:after="120"/>
        <w:rPr>
          <w:rFonts w:eastAsia="Calibri"/>
          <w:sz w:val="28"/>
          <w:lang w:bidi="km-KH"/>
        </w:rPr>
      </w:pPr>
      <w:bookmarkStart w:id="10" w:name="_Toc108542736"/>
      <w:bookmarkStart w:id="11" w:name="_Toc110933812"/>
      <w:r w:rsidRPr="00AB1A65">
        <w:rPr>
          <w:rFonts w:ascii="Khmer OS Muol Light" w:hAnsi="Khmer OS Muol Light" w:cs="Khmer OS Muol Light"/>
          <w:sz w:val="28"/>
          <w:cs/>
          <w:lang w:bidi="km-KH"/>
        </w:rPr>
        <w:lastRenderedPageBreak/>
        <w:t xml:space="preserve">ឧបសម្ព័ន្ធ </w:t>
      </w:r>
      <w:r w:rsidRPr="00AB1A65">
        <w:rPr>
          <w:rFonts w:ascii="Khmer OS Muol Light" w:hAnsi="Khmer OS Muol Light" w:cs="Khmer OS Muol Light" w:hint="cs"/>
          <w:sz w:val="28"/>
          <w:cs/>
          <w:lang w:bidi="km-KH"/>
        </w:rPr>
        <w:t>ឃ</w:t>
      </w:r>
      <w:r w:rsidRPr="00AB1A65">
        <w:rPr>
          <w:rFonts w:ascii="Khmer OS Muol Light" w:hAnsi="Khmer OS Muol Light" w:cs="Khmer OS Muol Light"/>
          <w:sz w:val="28"/>
          <w:cs/>
          <w:lang w:bidi="km-KH"/>
        </w:rPr>
        <w:t>៖ ឯក</w:t>
      </w:r>
      <w:r w:rsidRPr="00AB1A65">
        <w:rPr>
          <w:rFonts w:ascii="Khmer OS Muol Light" w:hAnsi="Khmer OS Muol Light" w:cs="Khmer OS Muol Light" w:hint="cs"/>
          <w:sz w:val="28"/>
          <w:cs/>
          <w:lang w:bidi="km-KH"/>
        </w:rPr>
        <w:t xml:space="preserve">សារគោលរបស់ </w:t>
      </w:r>
      <w:r w:rsidRPr="00AB1A65">
        <w:rPr>
          <w:rFonts w:ascii="Khmer OS Muol Light" w:hAnsi="Khmer OS Muol Light" w:cs="Khmer OS Muol Light"/>
          <w:sz w:val="28"/>
          <w:lang w:bidi="km-KH"/>
        </w:rPr>
        <w:t>WASH</w:t>
      </w:r>
      <w:r w:rsidRPr="00AB1A65">
        <w:rPr>
          <w:rFonts w:ascii="Khmer OS Muol Light" w:hAnsi="Khmer OS Muol Light" w:cs="Khmer OS Muol Light" w:hint="cs"/>
          <w:sz w:val="28"/>
          <w:cs/>
          <w:lang w:bidi="km-KH"/>
        </w:rPr>
        <w:t>៖</w:t>
      </w:r>
      <w:r w:rsidRPr="00AB1A65">
        <w:rPr>
          <w:rFonts w:ascii="Khmer OS Muol Light" w:hAnsi="Khmer OS Muol Light" w:cs="Khmer OS Muol Light" w:hint="cs"/>
          <w:sz w:val="28"/>
          <w:cs/>
          <w:lang w:bidi="km-KH"/>
        </w:rPr>
        <w:t xml:space="preserve"> </w:t>
      </w:r>
      <w:r w:rsidRPr="00AB1A65">
        <w:rPr>
          <w:rFonts w:ascii="Khmer OS Muol Light" w:hAnsi="Khmer OS Muol Light" w:cs="Khmer OS Muol Light" w:hint="cs"/>
          <w:sz w:val="28"/>
          <w:cs/>
          <w:lang w:bidi="km-KH"/>
        </w:rPr>
        <w:t>ការពង្រឹងភាពធន់នឹងអាកាសធាតុនៅប្រទេសកម្ពុជា</w:t>
      </w:r>
      <w:bookmarkEnd w:id="10"/>
      <w:bookmarkEnd w:id="11"/>
    </w:p>
    <w:p w14:paraId="3698C7CD" w14:textId="48DCF61A" w:rsidR="00FB75D9" w:rsidRPr="00AB1A65" w:rsidRDefault="00FB75D9" w:rsidP="00FB75D9">
      <w:pPr>
        <w:pStyle w:val="Heading2"/>
        <w:spacing w:before="120" w:after="120"/>
        <w:rPr>
          <w:rFonts w:ascii="Khmer OS Battambang" w:eastAsia="Calibri" w:hAnsi="Khmer OS Battambang" w:cs="Khmer OS Battambang"/>
          <w:szCs w:val="28"/>
          <w:lang w:bidi="km-KH"/>
        </w:rPr>
      </w:pPr>
      <w:bookmarkStart w:id="12" w:name="_Toc108542737"/>
      <w:bookmarkStart w:id="13" w:name="_Toc110933813"/>
      <w:r w:rsidRPr="00AB1A65">
        <w:rPr>
          <w:rFonts w:ascii="Khmer OS Battambang" w:eastAsia="Calibri" w:hAnsi="Khmer OS Battambang" w:cs="Khmer OS Battambang"/>
          <w:szCs w:val="28"/>
          <w:cs/>
          <w:lang w:bidi="km-KH"/>
        </w:rPr>
        <w:t>សេចក្តីផ្តើម</w:t>
      </w:r>
      <w:bookmarkEnd w:id="12"/>
      <w:bookmarkEnd w:id="13"/>
    </w:p>
    <w:p w14:paraId="1E35E748"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spacing w:val="-2"/>
          <w:sz w:val="22"/>
          <w:cs/>
          <w:lang w:val="en-GB" w:bidi="km-KH"/>
        </w:rPr>
        <w:t>ឯកសារនេះកំណត់ “គោលការណ៍គោល” មួយចំនួន</w:t>
      </w:r>
      <w:r w:rsidRPr="00FB75D9">
        <w:rPr>
          <w:rFonts w:ascii="Khmer OS Battambang" w:hAnsi="Khmer OS Battambang" w:cs="Khmer OS Battambang" w:hint="cs"/>
          <w:spacing w:val="-2"/>
          <w:sz w:val="22"/>
          <w:cs/>
          <w:lang w:val="en-GB" w:bidi="km-KH"/>
        </w:rPr>
        <w:t xml:space="preserve"> </w:t>
      </w:r>
      <w:r w:rsidRPr="00FB75D9">
        <w:rPr>
          <w:rFonts w:ascii="Khmer OS Battambang" w:hAnsi="Khmer OS Battambang" w:cs="Khmer OS Battambang"/>
          <w:spacing w:val="-2"/>
          <w:sz w:val="22"/>
          <w:cs/>
          <w:lang w:val="en-GB" w:bidi="km-KH"/>
        </w:rPr>
        <w:t xml:space="preserve">សម្រាប់កែលម្អកម្មវិធី </w:t>
      </w:r>
      <w:r w:rsidRPr="00FB75D9">
        <w:rPr>
          <w:rFonts w:ascii="Khmer OS Battambang" w:hAnsi="Khmer OS Battambang" w:cs="Khmer OS Battambang"/>
          <w:spacing w:val="-2"/>
          <w:sz w:val="22"/>
          <w:lang w:val="en-GB"/>
        </w:rPr>
        <w:t xml:space="preserve">WASH </w:t>
      </w:r>
      <w:r w:rsidRPr="00FB75D9">
        <w:rPr>
          <w:rFonts w:ascii="Khmer OS Battambang" w:hAnsi="Khmer OS Battambang" w:cs="Khmer OS Battambang"/>
          <w:spacing w:val="-2"/>
          <w:sz w:val="22"/>
          <w:cs/>
          <w:lang w:val="en-GB" w:bidi="km-KH"/>
        </w:rPr>
        <w:t>ដែលធន់នឹងអាកាសធាតុ</w:t>
      </w:r>
      <w:r w:rsidRPr="00FB75D9">
        <w:rPr>
          <w:rFonts w:ascii="Khmer OS Battambang" w:hAnsi="Khmer OS Battambang" w:cs="Khmer OS Battambang"/>
          <w:sz w:val="22"/>
          <w:cs/>
          <w:lang w:val="en-GB" w:bidi="km-KH"/>
        </w:rPr>
        <w:t xml:space="preserve"> (ទឹក អនាម័យ</w:t>
      </w:r>
      <w:r w:rsidRPr="00FB75D9">
        <w:rPr>
          <w:rFonts w:ascii="Khmer OS Battambang" w:hAnsi="Khmer OS Battambang" w:cs="Khmer OS Battambang" w:hint="cs"/>
          <w:sz w:val="22"/>
          <w:cs/>
          <w:lang w:val="en-GB" w:bidi="km-KH"/>
        </w:rPr>
        <w:t>សាធារណៈ</w:t>
      </w:r>
      <w:r w:rsidRPr="00FB75D9">
        <w:rPr>
          <w:rFonts w:ascii="Khmer OS Battambang" w:hAnsi="Khmer OS Battambang" w:cs="Khmer OS Battambang"/>
          <w:sz w:val="22"/>
          <w:cs/>
          <w:lang w:val="en-GB" w:bidi="km-KH"/>
        </w:rPr>
        <w:t xml:space="preserve"> និងអនាម័យ</w:t>
      </w:r>
      <w:r w:rsidRPr="00FB75D9">
        <w:rPr>
          <w:rFonts w:ascii="Khmer OS Battambang" w:hAnsi="Khmer OS Battambang" w:cs="Khmer OS Battambang" w:hint="cs"/>
          <w:sz w:val="22"/>
          <w:cs/>
          <w:lang w:val="en-GB" w:bidi="km-KH"/>
        </w:rPr>
        <w:t>ផ្ទាល់ខ្លួន</w:t>
      </w:r>
      <w:r w:rsidRPr="00FB75D9">
        <w:rPr>
          <w:rFonts w:ascii="Khmer OS Battambang" w:hAnsi="Khmer OS Battambang" w:cs="Khmer OS Battambang"/>
          <w:sz w:val="22"/>
          <w:cs/>
          <w:lang w:val="en-GB" w:bidi="km-KH"/>
        </w:rPr>
        <w:t>) នៅប្រទេសកម្ពុជា។ វាមានបំណងផ្តល់ឧបករណ៍</w:t>
      </w:r>
      <w:r w:rsidRPr="00FB75D9">
        <w:rPr>
          <w:rFonts w:ascii="Khmer OS Battambang" w:hAnsi="Khmer OS Battambang" w:cs="Khmer OS Battambang" w:hint="cs"/>
          <w:sz w:val="22"/>
          <w:cs/>
          <w:lang w:val="en-GB" w:bidi="km-KH"/>
        </w:rPr>
        <w:t xml:space="preserve">មួយ </w:t>
      </w:r>
      <w:r w:rsidRPr="00FB75D9">
        <w:rPr>
          <w:rFonts w:ascii="Khmer OS Battambang" w:hAnsi="Khmer OS Battambang" w:cs="Khmer OS Battambang"/>
          <w:sz w:val="22"/>
          <w:cs/>
          <w:lang w:val="en-GB" w:bidi="km-KH"/>
        </w:rPr>
        <w:t>ដែលអាចប្រើ</w:t>
      </w:r>
      <w:r w:rsidRPr="00FB75D9">
        <w:rPr>
          <w:rFonts w:ascii="Khmer OS Battambang" w:hAnsi="Khmer OS Battambang" w:cs="Khmer OS Battambang" w:hint="cs"/>
          <w:sz w:val="22"/>
          <w:cs/>
          <w:lang w:val="en-GB" w:bidi="km-KH"/>
        </w:rPr>
        <w:t xml:space="preserve">ប្រាស់ </w:t>
      </w:r>
      <w:r w:rsidRPr="00FB75D9">
        <w:rPr>
          <w:rFonts w:ascii="Khmer OS Battambang" w:hAnsi="Khmer OS Battambang" w:cs="Khmer OS Battambang"/>
          <w:sz w:val="22"/>
          <w:cs/>
          <w:lang w:val="en-GB" w:bidi="km-KH"/>
        </w:rPr>
        <w:t>ដើម្បីគាំទ្រ</w:t>
      </w:r>
      <w:r w:rsidRPr="00FB75D9">
        <w:rPr>
          <w:rFonts w:ascii="Khmer OS Battambang" w:hAnsi="Khmer OS Battambang" w:cs="Khmer OS Battambang" w:hint="cs"/>
          <w:sz w:val="22"/>
          <w:cs/>
          <w:lang w:val="en-GB" w:bidi="km-KH"/>
        </w:rPr>
        <w:t>ដល់</w:t>
      </w:r>
      <w:r w:rsidRPr="00FB75D9">
        <w:rPr>
          <w:rFonts w:ascii="Khmer OS Battambang" w:hAnsi="Khmer OS Battambang" w:cs="Khmer OS Battambang"/>
          <w:sz w:val="22"/>
          <w:cs/>
          <w:lang w:val="en-GB" w:bidi="km-KH"/>
        </w:rPr>
        <w:t>ភាពច្បាស់លាស់កាន់តែ</w:t>
      </w:r>
      <w:r w:rsidRPr="00FB75D9">
        <w:rPr>
          <w:rFonts w:ascii="Khmer OS Battambang" w:hAnsi="Khmer OS Battambang" w:cs="Khmer OS Battambang" w:hint="cs"/>
          <w:sz w:val="22"/>
          <w:cs/>
          <w:lang w:val="en-GB" w:bidi="km-KH"/>
        </w:rPr>
        <w:t>ខ្លាំង ថាតើ</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hint="cs"/>
          <w:sz w:val="22"/>
          <w:cs/>
          <w:lang w:val="en-GB" w:bidi="km-KH"/>
        </w:rPr>
        <w:t>ដែល</w:t>
      </w:r>
      <w:r w:rsidRPr="00FB75D9">
        <w:rPr>
          <w:rFonts w:ascii="Khmer OS Battambang" w:hAnsi="Khmer OS Battambang" w:cs="Khmer OS Battambang"/>
          <w:sz w:val="22"/>
          <w:cs/>
          <w:lang w:val="en-GB" w:bidi="km-KH"/>
        </w:rPr>
        <w:t>ធន់នឹងអាកាសធាតុ</w:t>
      </w:r>
      <w:r w:rsidRPr="00FB75D9">
        <w:rPr>
          <w:rFonts w:ascii="Khmer OS Battambang" w:hAnsi="Khmer OS Battambang" w:cs="Khmer OS Battambang" w:hint="cs"/>
          <w:sz w:val="22"/>
          <w:cs/>
          <w:lang w:val="en-GB" w:bidi="km-KH"/>
        </w:rPr>
        <w:t xml:space="preserve">មានលក្ខណៈដូចម្តេច </w:t>
      </w:r>
      <w:r w:rsidRPr="00FB75D9">
        <w:rPr>
          <w:rFonts w:ascii="Khmer OS Battambang" w:hAnsi="Khmer OS Battambang" w:cs="Khmer OS Battambang"/>
          <w:sz w:val="22"/>
          <w:cs/>
          <w:lang w:val="en-GB" w:bidi="km-KH"/>
        </w:rPr>
        <w:t xml:space="preserve">និងរបៀបដែលការងារ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ធន់នឹងអាកាសធាតុអាចត្រូវបាន</w:t>
      </w:r>
      <w:r w:rsidRPr="00FB75D9">
        <w:rPr>
          <w:rFonts w:ascii="Khmer OS Battambang" w:hAnsi="Khmer OS Battambang" w:cs="Khmer OS Battambang" w:hint="cs"/>
          <w:sz w:val="22"/>
          <w:cs/>
          <w:lang w:val="en-GB" w:bidi="km-KH"/>
        </w:rPr>
        <w:t>ធ្វើផែនការ</w:t>
      </w:r>
      <w:r w:rsidRPr="00FB75D9">
        <w:rPr>
          <w:rFonts w:ascii="Khmer OS Battambang" w:hAnsi="Khmer OS Battambang" w:cs="Khmer OS Battambang"/>
          <w:sz w:val="22"/>
          <w:cs/>
          <w:lang w:val="en-GB" w:bidi="km-KH"/>
        </w:rPr>
        <w:t xml:space="preserve"> អនុវត្ត និងវាយតម្លៃ។</w:t>
      </w:r>
    </w:p>
    <w:p w14:paraId="14F66689"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វា</w:t>
      </w:r>
      <w:r w:rsidRPr="00FB75D9">
        <w:rPr>
          <w:rFonts w:ascii="Khmer OS Battambang" w:hAnsi="Khmer OS Battambang" w:cs="Khmer OS Battambang" w:hint="cs"/>
          <w:sz w:val="22"/>
          <w:cs/>
          <w:lang w:val="en-GB" w:bidi="km-KH"/>
        </w:rPr>
        <w:t>មានបំណងធ្វើឡើង</w:t>
      </w:r>
      <w:r w:rsidRPr="00FB75D9">
        <w:rPr>
          <w:rFonts w:ascii="Khmer OS Battambang" w:hAnsi="Khmer OS Battambang" w:cs="Khmer OS Battambang"/>
          <w:sz w:val="22"/>
          <w:cs/>
          <w:lang w:val="en-GB" w:bidi="km-KH"/>
        </w:rPr>
        <w:t>សម្រាប់មនុស្សបីក្រុម៖</w:t>
      </w:r>
      <w:r w:rsidRPr="00FB75D9">
        <w:rPr>
          <w:rFonts w:ascii="Khmer OS Battambang" w:hAnsi="Khmer OS Battambang" w:cs="Khmer OS Battambang"/>
          <w:sz w:val="22"/>
          <w:lang w:val="en-GB"/>
        </w:rPr>
        <w:t xml:space="preserve"> </w:t>
      </w:r>
    </w:p>
    <w:p w14:paraId="4BC86425" w14:textId="77777777" w:rsidR="00FB75D9" w:rsidRPr="00FB75D9" w:rsidRDefault="00FB75D9" w:rsidP="006026A0">
      <w:pPr>
        <w:pStyle w:val="ListParagraph"/>
        <w:numPr>
          <w:ilvl w:val="0"/>
          <w:numId w:val="7"/>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ទីមួយគឺបុគ្គលិករបស់រដ្ឋាភិបាល</w:t>
      </w:r>
      <w:r w:rsidRPr="00FB75D9">
        <w:rPr>
          <w:rFonts w:ascii="Khmer OS Battambang" w:hAnsi="Khmer OS Battambang" w:cs="Khmer OS Battambang" w:hint="cs"/>
          <w:sz w:val="22"/>
          <w:cs/>
          <w:lang w:val="en-GB" w:bidi="km-KH"/>
        </w:rPr>
        <w:t>ថ្នាក់</w:t>
      </w:r>
      <w:r w:rsidRPr="00FB75D9">
        <w:rPr>
          <w:rFonts w:ascii="Khmer OS Battambang" w:hAnsi="Khmer OS Battambang" w:cs="Khmer OS Battambang"/>
          <w:sz w:val="22"/>
          <w:cs/>
          <w:lang w:val="en-GB" w:bidi="km-KH"/>
        </w:rPr>
        <w:t>ជាតិ និង</w:t>
      </w:r>
      <w:r w:rsidRPr="00FB75D9">
        <w:rPr>
          <w:rFonts w:ascii="Khmer OS Battambang" w:hAnsi="Khmer OS Battambang" w:cs="Khmer OS Battambang" w:hint="cs"/>
          <w:sz w:val="22"/>
          <w:cs/>
          <w:lang w:val="en-GB" w:bidi="km-KH"/>
        </w:rPr>
        <w:t>ថ្នាក់</w:t>
      </w:r>
      <w:r w:rsidRPr="00FB75D9">
        <w:rPr>
          <w:rFonts w:ascii="Khmer OS Battambang" w:hAnsi="Khmer OS Battambang" w:cs="Khmer OS Battambang"/>
          <w:sz w:val="22"/>
          <w:cs/>
          <w:lang w:val="en-GB" w:bidi="km-KH"/>
        </w:rPr>
        <w:t>មូលដ្ឋាន ដែលទទួលខុសត្រូវក្នុងការកំណត់គោលនយោបាយ យុទ្ធសាស្ត្រ និងសម្របសម្រួលសកម្មភាព</w:t>
      </w:r>
      <w:r w:rsidRPr="00FB75D9">
        <w:rPr>
          <w:rFonts w:ascii="Khmer OS Battambang" w:hAnsi="Khmer OS Battambang" w:cs="Khmer OS Battambang" w:hint="cs"/>
          <w:sz w:val="22"/>
          <w:cs/>
          <w:lang w:val="en-GB" w:bidi="km-KH"/>
        </w:rPr>
        <w:t>នានានៅ</w:t>
      </w:r>
      <w:r w:rsidRPr="00FB75D9">
        <w:rPr>
          <w:rFonts w:ascii="Khmer OS Battambang" w:hAnsi="Khmer OS Battambang" w:cs="Khmer OS Battambang"/>
          <w:sz w:val="22"/>
          <w:cs/>
          <w:lang w:val="en-GB" w:bidi="km-KH"/>
        </w:rPr>
        <w:t xml:space="preserve">ក្នុងវិស័យ </w:t>
      </w:r>
      <w:r w:rsidRPr="00FB75D9">
        <w:rPr>
          <w:rFonts w:ascii="Khmer OS Battambang" w:hAnsi="Khmer OS Battambang" w:cs="Khmer OS Battambang"/>
          <w:sz w:val="22"/>
          <w:lang w:val="en-GB"/>
        </w:rPr>
        <w:t>WASH</w:t>
      </w:r>
      <w:r w:rsidRPr="00FB75D9">
        <w:rPr>
          <w:rFonts w:ascii="Khmer OS Battambang" w:hAnsi="Khmer OS Battambang" w:cs="Khmer OS Battambang"/>
          <w:sz w:val="22"/>
          <w:cs/>
          <w:lang w:val="en-GB" w:bidi="km-KH"/>
        </w:rPr>
        <w:t>។</w:t>
      </w:r>
    </w:p>
    <w:p w14:paraId="61B6B921" w14:textId="77777777" w:rsidR="00FB75D9" w:rsidRPr="00FB75D9" w:rsidRDefault="00FB75D9" w:rsidP="006026A0">
      <w:pPr>
        <w:pStyle w:val="ListParagraph"/>
        <w:numPr>
          <w:ilvl w:val="0"/>
          <w:numId w:val="7"/>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ក្រុមទីពីរគឺ</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ដៃគូអភិវឌ្ឍន៍ជាតិ និងអន្តរជាតិ ដូចជា</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អង្គការ</w:t>
      </w:r>
      <w:r w:rsidRPr="00FB75D9">
        <w:rPr>
          <w:rFonts w:ascii="Khmer OS Battambang" w:hAnsi="Khmer OS Battambang" w:cs="Khmer OS Battambang" w:hint="cs"/>
          <w:sz w:val="22"/>
          <w:cs/>
          <w:lang w:val="en-GB" w:bidi="km-KH"/>
        </w:rPr>
        <w:t>មិនមែន</w:t>
      </w:r>
      <w:r w:rsidRPr="00FB75D9">
        <w:rPr>
          <w:rFonts w:ascii="Khmer OS Battambang" w:hAnsi="Khmer OS Battambang" w:cs="Khmer OS Battambang"/>
          <w:sz w:val="22"/>
          <w:cs/>
          <w:lang w:val="en-GB" w:bidi="km-KH"/>
        </w:rPr>
        <w:t>រដ្ឋាភិបាល និងអង្គការ</w:t>
      </w:r>
      <w:r w:rsidRPr="00FB75D9">
        <w:rPr>
          <w:rFonts w:ascii="Khmer OS Battambang" w:hAnsi="Khmer OS Battambang" w:cs="Khmer OS Battambang" w:hint="cs"/>
          <w:sz w:val="22"/>
          <w:cs/>
          <w:lang w:val="en-GB" w:bidi="km-KH"/>
        </w:rPr>
        <w:t>សហប្រជា-ជាតិ ជាដើម</w:t>
      </w:r>
      <w:r w:rsidRPr="00FB75D9">
        <w:rPr>
          <w:rFonts w:ascii="Khmer OS Battambang" w:hAnsi="Khmer OS Battambang" w:cs="Khmer OS Battambang"/>
          <w:sz w:val="22"/>
          <w:lang w:val="en-GB"/>
        </w:rPr>
        <w:t xml:space="preserve"> </w:t>
      </w:r>
      <w:r w:rsidRPr="00FB75D9">
        <w:rPr>
          <w:rFonts w:ascii="Khmer OS Battambang" w:hAnsi="Khmer OS Battambang" w:cs="Khmer OS Battambang"/>
          <w:sz w:val="22"/>
          <w:cs/>
          <w:lang w:val="en-GB" w:bidi="km-KH"/>
        </w:rPr>
        <w:t xml:space="preserve">ដែលគាំទ្រការអនុវត្តកម្មវិធី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នៅតំបន់ជនបទ និងទីប្រជុំជនតូចៗ។</w:t>
      </w:r>
    </w:p>
    <w:p w14:paraId="39E91116" w14:textId="77777777" w:rsidR="00FB75D9" w:rsidRPr="00FB75D9" w:rsidRDefault="00FB75D9" w:rsidP="006026A0">
      <w:pPr>
        <w:pStyle w:val="ListParagraph"/>
        <w:numPr>
          <w:ilvl w:val="0"/>
          <w:numId w:val="7"/>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ក្រុមទីបីគឺ</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ប្រតិបត្តិករឯកជន និងអ្នកផ្គត់ផ្គង់ទំនិញ និងសេវាកម្ម ដែល</w:t>
      </w:r>
      <w:r w:rsidRPr="00FB75D9">
        <w:rPr>
          <w:rFonts w:ascii="Khmer OS Battambang" w:hAnsi="Khmer OS Battambang" w:cs="Khmer OS Battambang" w:hint="cs"/>
          <w:sz w:val="22"/>
          <w:cs/>
          <w:lang w:val="en-GB" w:bidi="km-KH"/>
        </w:rPr>
        <w:t>អាច</w:t>
      </w:r>
      <w:r w:rsidRPr="00FB75D9">
        <w:rPr>
          <w:rFonts w:ascii="Khmer OS Battambang" w:hAnsi="Khmer OS Battambang" w:cs="Khmer OS Battambang"/>
          <w:sz w:val="22"/>
          <w:cs/>
          <w:lang w:val="en-GB" w:bidi="km-KH"/>
        </w:rPr>
        <w:t>កំពុងប្រតិបត្តិការ និងគ្រប់គ្រង ឬគាំទ្រ</w:t>
      </w:r>
      <w:r w:rsidRPr="00FB75D9">
        <w:rPr>
          <w:rFonts w:ascii="Khmer OS Battambang" w:hAnsi="Khmer OS Battambang" w:cs="Khmer OS Battambang" w:hint="cs"/>
          <w:sz w:val="22"/>
          <w:cs/>
          <w:lang w:val="en-GB" w:bidi="km-KH"/>
        </w:rPr>
        <w:t>ដល់</w:t>
      </w:r>
      <w:r w:rsidRPr="00FB75D9">
        <w:rPr>
          <w:rFonts w:ascii="Khmer OS Battambang" w:hAnsi="Khmer OS Battambang" w:cs="Khmer OS Battambang"/>
          <w:sz w:val="22"/>
          <w:cs/>
          <w:lang w:val="en-GB" w:bidi="km-KH"/>
        </w:rPr>
        <w:t>សេវាទឹក និងអនាម័យនៅតាមទី</w:t>
      </w:r>
      <w:r w:rsidRPr="00FB75D9">
        <w:rPr>
          <w:rFonts w:ascii="Khmer OS Battambang" w:hAnsi="Khmer OS Battambang" w:cs="Khmer OS Battambang" w:hint="cs"/>
          <w:sz w:val="22"/>
          <w:cs/>
          <w:lang w:val="en-GB" w:bidi="km-KH"/>
        </w:rPr>
        <w:t>ប្រជុំជន</w:t>
      </w:r>
      <w:r w:rsidRPr="00FB75D9">
        <w:rPr>
          <w:rFonts w:ascii="Khmer OS Battambang" w:hAnsi="Khmer OS Battambang" w:cs="Khmer OS Battambang"/>
          <w:sz w:val="22"/>
          <w:cs/>
          <w:lang w:val="en-GB" w:bidi="km-KH"/>
        </w:rPr>
        <w:t xml:space="preserve"> និងទីក្រុង។</w:t>
      </w:r>
    </w:p>
    <w:p w14:paraId="3D415AA0"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hint="cs"/>
          <w:sz w:val="22"/>
          <w:cs/>
          <w:lang w:val="en-GB" w:bidi="km-KH"/>
        </w:rPr>
        <w:t>សេចក្តីព្រាងឯកសារគោល ត្រូវបានបង្កើតឡើងជូនអង្គការយូនីសេហ្វ ជាផ្នែកមួយនៃការវាយតម្លៃជាបន្តបន្ទាប់ ហើយវាស្របនឹងក្របខណ្ឌនៃលទ្ធផលជាយុទ្ធសាស្រ្តសម្រាប់ការរៀបចំកម្មវិធី</w:t>
      </w:r>
      <w:r w:rsidRPr="00FB75D9">
        <w:rPr>
          <w:rFonts w:ascii="Khmer OS Battambang" w:hAnsi="Khmer OS Battambang" w:cs="Khmer OS Battambang"/>
          <w:sz w:val="22"/>
          <w:lang w:val="en-GB"/>
        </w:rPr>
        <w:t xml:space="preserve"> WASH</w:t>
      </w:r>
      <w:r w:rsidRPr="00FB75D9">
        <w:rPr>
          <w:rFonts w:ascii="Khmer OS Battambang" w:hAnsi="Khmer OS Battambang" w:cs="Khmer OS Battambang" w:hint="cs"/>
          <w:sz w:val="22"/>
          <w:cs/>
          <w:lang w:val="en-GB" w:bidi="km-KH"/>
        </w:rPr>
        <w:t xml:space="preserve"> ដែលធន់នឹងអាកាសធាតុ</w:t>
      </w:r>
      <w:r w:rsidRPr="00FB75D9">
        <w:rPr>
          <w:rStyle w:val="FootnoteReference"/>
          <w:rFonts w:ascii="Khmer OS Battambang" w:hAnsi="Khmer OS Battambang" w:cs="Khmer OS Battambang"/>
          <w:sz w:val="22"/>
          <w:lang w:val="en-GB"/>
        </w:rPr>
        <w:footnoteReference w:id="1"/>
      </w:r>
      <w:r w:rsidRPr="00FB75D9">
        <w:rPr>
          <w:rFonts w:ascii="Khmer OS Battambang" w:hAnsi="Khmer OS Battambang" w:cs="Khmer OS Battambang"/>
          <w:sz w:val="22"/>
          <w:lang w:val="en-GB"/>
        </w:rPr>
        <w:t xml:space="preserve"> </w:t>
      </w:r>
      <w:r w:rsidRPr="00FB75D9">
        <w:rPr>
          <w:rFonts w:ascii="Khmer OS Battambang" w:hAnsi="Khmer OS Battambang" w:cs="Khmer OS Battambang" w:hint="cs"/>
          <w:sz w:val="22"/>
          <w:cs/>
          <w:lang w:val="en-GB" w:bidi="km-KH"/>
        </w:rPr>
        <w:t>រួមជាមួយគោលការណ៍ដែលត្រូវបានស្នើឡើង</w:t>
      </w:r>
      <w:r w:rsidRPr="00FB75D9">
        <w:rPr>
          <w:rStyle w:val="FootnoteReference"/>
          <w:rFonts w:ascii="Khmer OS Battambang" w:hAnsi="Khmer OS Battambang" w:cs="Khmer OS Battambang"/>
          <w:sz w:val="22"/>
        </w:rPr>
        <w:footnoteReference w:id="2"/>
      </w:r>
      <w:r w:rsidRPr="00FB75D9">
        <w:rPr>
          <w:rFonts w:ascii="Khmer OS Battambang" w:hAnsi="Khmer OS Battambang" w:cs="Khmer OS Battambang"/>
          <w:sz w:val="22"/>
          <w:lang w:val="en-GB"/>
        </w:rPr>
        <w:t xml:space="preserve"> </w:t>
      </w:r>
      <w:r w:rsidRPr="00FB75D9">
        <w:rPr>
          <w:rFonts w:ascii="Khmer OS Battambang" w:hAnsi="Khmer OS Battambang" w:cs="Khmer OS Battambang" w:hint="cs"/>
          <w:sz w:val="22"/>
          <w:cs/>
          <w:lang w:val="en-GB" w:bidi="km-KH"/>
        </w:rPr>
        <w:t>ដែលមានរចនាសម្ព័ន្ធជុំវិញសសរស្តម្ភស្នូលចំនួនប្រាំ៖</w:t>
      </w:r>
      <w:r w:rsidRPr="00FB75D9">
        <w:rPr>
          <w:rFonts w:ascii="Khmer OS Battambang" w:hAnsi="Khmer OS Battambang" w:cs="Khmer OS Battambang"/>
          <w:sz w:val="22"/>
          <w:lang w:val="en-GB"/>
        </w:rPr>
        <w:t xml:space="preserve"> </w:t>
      </w:r>
    </w:p>
    <w:p w14:paraId="0F3E799B" w14:textId="77777777" w:rsidR="00FB75D9" w:rsidRPr="00FB75D9" w:rsidRDefault="00FB75D9" w:rsidP="006026A0">
      <w:pPr>
        <w:pStyle w:val="ListParagraph"/>
        <w:numPr>
          <w:ilvl w:val="0"/>
          <w:numId w:val="15"/>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ពង្រឹង</w:t>
      </w:r>
      <w:r w:rsidRPr="00FB75D9">
        <w:rPr>
          <w:rFonts w:ascii="Khmer OS Battambang" w:hAnsi="Khmer OS Battambang" w:cs="Khmer OS Battambang" w:hint="cs"/>
          <w:sz w:val="22"/>
          <w:cs/>
          <w:lang w:val="en-GB" w:bidi="km-KH"/>
        </w:rPr>
        <w:t>មជ្ឈដ្ឋានដែល</w:t>
      </w:r>
      <w:r w:rsidRPr="00FB75D9">
        <w:rPr>
          <w:rFonts w:ascii="Khmer OS Battambang" w:hAnsi="Khmer OS Battambang" w:cs="Khmer OS Battambang"/>
          <w:sz w:val="22"/>
          <w:cs/>
          <w:lang w:val="en-GB" w:bidi="km-KH"/>
        </w:rPr>
        <w:t>អំណោយផល</w:t>
      </w:r>
    </w:p>
    <w:p w14:paraId="6ACBDBBD" w14:textId="77777777" w:rsidR="00FB75D9" w:rsidRPr="00FB75D9" w:rsidRDefault="00FB75D9" w:rsidP="006026A0">
      <w:pPr>
        <w:pStyle w:val="ListParagraph"/>
        <w:numPr>
          <w:ilvl w:val="0"/>
          <w:numId w:val="15"/>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ធ្វើឱ្យការគ្រប់គ្រងធនធានទឹក</w:t>
      </w:r>
      <w:r w:rsidRPr="00FB75D9">
        <w:rPr>
          <w:rFonts w:ascii="Khmer OS Battambang" w:hAnsi="Khmer OS Battambang" w:cs="Khmer OS Battambang" w:hint="cs"/>
          <w:sz w:val="22"/>
          <w:cs/>
          <w:lang w:val="en-GB" w:bidi="km-KH"/>
        </w:rPr>
        <w:t>ភាព</w:t>
      </w:r>
      <w:r w:rsidRPr="00FB75D9">
        <w:rPr>
          <w:rFonts w:ascii="Khmer OS Battambang" w:hAnsi="Khmer OS Battambang" w:cs="Khmer OS Battambang"/>
          <w:sz w:val="22"/>
          <w:cs/>
          <w:lang w:val="en-GB" w:bidi="km-KH"/>
        </w:rPr>
        <w:t>ប្រសើរឡើង</w:t>
      </w:r>
    </w:p>
    <w:p w14:paraId="29B9D6DA" w14:textId="77777777" w:rsidR="00FB75D9" w:rsidRPr="00FB75D9" w:rsidRDefault="00FB75D9" w:rsidP="006026A0">
      <w:pPr>
        <w:pStyle w:val="ListParagraph"/>
        <w:numPr>
          <w:ilvl w:val="0"/>
          <w:numId w:val="15"/>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ពង្រឹងហេដ្ឋារចនាសម្ព័ន្ធ សេវា និងអាកប្បកិរិយា</w:t>
      </w:r>
      <w:r w:rsidRPr="00FB75D9">
        <w:rPr>
          <w:rFonts w:ascii="Khmer OS Battambang" w:hAnsi="Khmer OS Battambang" w:cs="Khmer OS Battambang" w:hint="cs"/>
          <w:sz w:val="22"/>
          <w:cs/>
          <w:lang w:val="en-GB" w:bidi="km-KH"/>
        </w:rPr>
        <w:t xml:space="preserve">របស់ </w:t>
      </w:r>
      <w:r w:rsidRPr="00FB75D9">
        <w:rPr>
          <w:rFonts w:ascii="Khmer OS Battambang" w:hAnsi="Khmer OS Battambang" w:cs="Khmer OS Battambang"/>
          <w:sz w:val="22"/>
          <w:lang w:val="en-GB"/>
        </w:rPr>
        <w:t>WASH</w:t>
      </w:r>
    </w:p>
    <w:p w14:paraId="59741FF7" w14:textId="77777777" w:rsidR="00FB75D9" w:rsidRPr="00FB75D9" w:rsidRDefault="00FB75D9" w:rsidP="006026A0">
      <w:pPr>
        <w:pStyle w:val="ListParagraph"/>
        <w:numPr>
          <w:ilvl w:val="0"/>
          <w:numId w:val="15"/>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ការកសាងភាពធន់</w:t>
      </w:r>
      <w:r w:rsidRPr="00FB75D9">
        <w:rPr>
          <w:rFonts w:ascii="Khmer OS Battambang" w:hAnsi="Khmer OS Battambang" w:cs="Khmer OS Battambang" w:hint="cs"/>
          <w:sz w:val="22"/>
          <w:cs/>
          <w:lang w:val="en-GB" w:bidi="km-KH"/>
        </w:rPr>
        <w:t>របស់</w:t>
      </w:r>
      <w:r w:rsidRPr="00FB75D9">
        <w:rPr>
          <w:rFonts w:ascii="Khmer OS Battambang" w:hAnsi="Khmer OS Battambang" w:cs="Khmer OS Battambang"/>
          <w:sz w:val="22"/>
          <w:cs/>
          <w:lang w:val="en-GB" w:bidi="km-KH"/>
        </w:rPr>
        <w:t>សហគមន៍</w:t>
      </w:r>
    </w:p>
    <w:p w14:paraId="56FB3E77" w14:textId="77777777" w:rsidR="00FB75D9" w:rsidRPr="00FB75D9" w:rsidRDefault="00FB75D9" w:rsidP="006026A0">
      <w:pPr>
        <w:pStyle w:val="ListParagraph"/>
        <w:numPr>
          <w:ilvl w:val="0"/>
          <w:numId w:val="15"/>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ឆ្ពោះទៅរក</w:t>
      </w:r>
      <w:r w:rsidRPr="00FB75D9">
        <w:rPr>
          <w:rFonts w:ascii="Khmer OS Battambang" w:hAnsi="Khmer OS Battambang" w:cs="Khmer OS Battambang" w:hint="cs"/>
          <w:sz w:val="22"/>
          <w:cs/>
          <w:lang w:val="en-GB" w:bidi="km-KH"/>
        </w:rPr>
        <w:t>វិស័យ</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hint="cs"/>
          <w:sz w:val="22"/>
          <w:cs/>
          <w:lang w:val="en-GB" w:bidi="km-KH"/>
        </w:rPr>
        <w:t>ដែលបំភាយ</w:t>
      </w:r>
      <w:r w:rsidRPr="00FB75D9">
        <w:rPr>
          <w:rFonts w:ascii="Khmer OS Battambang" w:hAnsi="Khmer OS Battambang" w:cs="Khmer OS Battambang"/>
          <w:sz w:val="22"/>
          <w:cs/>
          <w:lang w:val="en-GB" w:bidi="km-KH"/>
        </w:rPr>
        <w:t>កាបូនទាប</w:t>
      </w:r>
    </w:p>
    <w:p w14:paraId="7F983F1B"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គោលការណ៍ដែលបានពិពណ៌នានៅក្នុងផ្នែកខាងក្រោមត្រូវបានបង្កើតឡើងបន្ទាប់ពី</w:t>
      </w:r>
      <w:r w:rsidRPr="00FB75D9">
        <w:rPr>
          <w:rFonts w:ascii="Khmer OS Battambang" w:hAnsi="Khmer OS Battambang" w:cs="Khmer OS Battambang" w:hint="cs"/>
          <w:sz w:val="22"/>
          <w:cs/>
          <w:lang w:val="en-GB" w:bidi="km-KH"/>
        </w:rPr>
        <w:t>មាន</w:t>
      </w:r>
      <w:r w:rsidRPr="00FB75D9">
        <w:rPr>
          <w:rFonts w:ascii="Khmer OS Battambang" w:hAnsi="Khmer OS Battambang" w:cs="Khmer OS Battambang"/>
          <w:sz w:val="22"/>
          <w:cs/>
          <w:lang w:val="en-GB" w:bidi="km-KH"/>
        </w:rPr>
        <w:t xml:space="preserve">ការពិភាក្សាជាមួយការិយាល័យថ្នាក់ជាតិ </w:t>
      </w:r>
      <w:r w:rsidRPr="00FB75D9">
        <w:rPr>
          <w:rFonts w:ascii="Khmer OS Battambang" w:hAnsi="Khmer OS Battambang" w:cs="Khmer OS Battambang" w:hint="cs"/>
          <w:sz w:val="22"/>
          <w:cs/>
          <w:lang w:val="en-GB" w:bidi="km-KH"/>
        </w:rPr>
        <w:t>ថ្នាក់</w:t>
      </w:r>
      <w:r w:rsidRPr="00FB75D9">
        <w:rPr>
          <w:rFonts w:ascii="Khmer OS Battambang" w:hAnsi="Khmer OS Battambang" w:cs="Khmer OS Battambang"/>
          <w:sz w:val="22"/>
          <w:cs/>
          <w:lang w:val="en-GB" w:bidi="km-KH"/>
        </w:rPr>
        <w:t>តំបន់ និងទីស្នាក់ការ</w:t>
      </w:r>
      <w:r w:rsidRPr="00FB75D9">
        <w:rPr>
          <w:rFonts w:ascii="Khmer OS Battambang" w:hAnsi="Khmer OS Battambang" w:cs="Khmer OS Battambang" w:hint="cs"/>
          <w:sz w:val="22"/>
          <w:cs/>
          <w:lang w:val="en-GB" w:bidi="km-KH"/>
        </w:rPr>
        <w:t>កណ្តាល</w:t>
      </w:r>
      <w:r w:rsidRPr="00FB75D9">
        <w:rPr>
          <w:rFonts w:ascii="Khmer OS Battambang" w:hAnsi="Khmer OS Battambang" w:cs="Khmer OS Battambang"/>
          <w:sz w:val="22"/>
          <w:cs/>
          <w:lang w:val="en-GB" w:bidi="km-KH"/>
        </w:rPr>
        <w:t>របស់អង្គការយូនីសេហ្វ និងសិក្ខាសាលាពិគ្រោះយោបល់</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ដែលបានធ្វើឡើងនៅថ្ងៃទី</w:t>
      </w:r>
      <w:r w:rsidRPr="00FB75D9">
        <w:rPr>
          <w:rFonts w:ascii="Khmer OS Battambang" w:hAnsi="Khmer OS Battambang" w:cs="Khmer OS Battambang" w:hint="cs"/>
          <w:sz w:val="22"/>
          <w:cs/>
          <w:lang w:val="en-GB" w:bidi="km-KH"/>
        </w:rPr>
        <w:t>០២</w:t>
      </w:r>
      <w:r w:rsidRPr="00FB75D9">
        <w:rPr>
          <w:rFonts w:ascii="Khmer OS Battambang" w:hAnsi="Khmer OS Battambang" w:cs="Khmer OS Battambang"/>
          <w:sz w:val="22"/>
          <w:lang w:val="en-GB"/>
        </w:rPr>
        <w:t xml:space="preserve"> </w:t>
      </w:r>
      <w:r w:rsidRPr="00FB75D9">
        <w:rPr>
          <w:rFonts w:ascii="Khmer OS Battambang" w:hAnsi="Khmer OS Battambang" w:cs="Khmer OS Battambang"/>
          <w:sz w:val="22"/>
          <w:cs/>
          <w:lang w:val="en-GB" w:bidi="km-KH"/>
        </w:rPr>
        <w:t>ខែធ្នូ ឆ្នាំ</w:t>
      </w:r>
      <w:r w:rsidRPr="00FB75D9">
        <w:rPr>
          <w:rFonts w:ascii="Khmer OS Battambang" w:hAnsi="Khmer OS Battambang" w:cs="Khmer OS Battambang" w:hint="cs"/>
          <w:sz w:val="22"/>
          <w:cs/>
          <w:lang w:val="en-GB" w:bidi="km-KH"/>
        </w:rPr>
        <w:t>២០២១</w:t>
      </w:r>
      <w:r w:rsidRPr="00FB75D9">
        <w:rPr>
          <w:rFonts w:ascii="Khmer OS Battambang" w:hAnsi="Khmer OS Battambang" w:cs="Khmer OS Battambang"/>
          <w:sz w:val="22"/>
          <w:cs/>
          <w:lang w:val="en-GB" w:bidi="km-KH"/>
        </w:rPr>
        <w:t>។ សិក្ខាសាលានេះមានការចូលរួម</w:t>
      </w:r>
      <w:r w:rsidRPr="00FB75D9">
        <w:rPr>
          <w:rFonts w:ascii="Khmer OS Battambang" w:hAnsi="Khmer OS Battambang" w:cs="Khmer OS Battambang" w:hint="cs"/>
          <w:sz w:val="22"/>
          <w:cs/>
          <w:lang w:val="en-GB" w:bidi="km-KH"/>
        </w:rPr>
        <w:t xml:space="preserve">តាមអនឡាញ </w:t>
      </w:r>
      <w:r w:rsidRPr="00FB75D9">
        <w:rPr>
          <w:rFonts w:ascii="Khmer OS Battambang" w:hAnsi="Khmer OS Battambang" w:cs="Khmer OS Battambang" w:hint="cs"/>
          <w:spacing w:val="4"/>
          <w:sz w:val="22"/>
          <w:cs/>
          <w:lang w:val="en-GB" w:bidi="km-KH"/>
        </w:rPr>
        <w:t>ដោយ</w:t>
      </w:r>
      <w:r w:rsidRPr="00FB75D9">
        <w:rPr>
          <w:rFonts w:ascii="Khmer OS Battambang" w:hAnsi="Khmer OS Battambang" w:cs="Khmer OS Battambang"/>
          <w:spacing w:val="4"/>
          <w:sz w:val="22"/>
          <w:cs/>
          <w:lang w:val="en-GB" w:bidi="km-KH"/>
        </w:rPr>
        <w:t>អ្នកជំនាញជាង</w:t>
      </w:r>
      <w:r w:rsidRPr="00FB75D9">
        <w:rPr>
          <w:rFonts w:ascii="Khmer OS Battambang" w:hAnsi="Khmer OS Battambang" w:cs="Khmer OS Battambang" w:hint="cs"/>
          <w:spacing w:val="4"/>
          <w:sz w:val="22"/>
          <w:cs/>
          <w:lang w:val="en-GB" w:bidi="km-KH"/>
        </w:rPr>
        <w:t>ម្ភៃប្រាំ</w:t>
      </w:r>
      <w:r w:rsidRPr="00FB75D9">
        <w:rPr>
          <w:rFonts w:ascii="Khmer OS Battambang" w:hAnsi="Khmer OS Battambang" w:cs="Khmer OS Battambang"/>
          <w:spacing w:val="4"/>
          <w:sz w:val="22"/>
          <w:cs/>
          <w:lang w:val="en-GB" w:bidi="km-KH"/>
        </w:rPr>
        <w:t>នាក់ និងអ្នកចាប់អារម្មណ៍</w:t>
      </w:r>
      <w:r w:rsidRPr="00FB75D9">
        <w:rPr>
          <w:rFonts w:ascii="Khmer OS Battambang" w:hAnsi="Khmer OS Battambang" w:cs="Khmer OS Battambang" w:hint="cs"/>
          <w:spacing w:val="4"/>
          <w:sz w:val="22"/>
          <w:cs/>
          <w:lang w:val="en-GB" w:bidi="km-KH"/>
        </w:rPr>
        <w:t xml:space="preserve"> </w:t>
      </w:r>
      <w:r w:rsidRPr="00FB75D9">
        <w:rPr>
          <w:rFonts w:ascii="Khmer OS Battambang" w:hAnsi="Khmer OS Battambang" w:cs="Khmer OS Battambang"/>
          <w:spacing w:val="4"/>
          <w:sz w:val="22"/>
          <w:cs/>
          <w:lang w:val="en-GB" w:bidi="km-KH"/>
        </w:rPr>
        <w:t>ដែលតំណាងឱ្យអង្គការសំខាន់ៗ និងនាយកដ្ឋាន</w:t>
      </w:r>
      <w:r w:rsidRPr="00FB75D9">
        <w:rPr>
          <w:rFonts w:ascii="Khmer OS Battambang" w:hAnsi="Khmer OS Battambang" w:cs="Khmer OS Battambang" w:hint="cs"/>
          <w:spacing w:val="4"/>
          <w:sz w:val="22"/>
          <w:cs/>
          <w:lang w:val="en-GB" w:bidi="km-KH"/>
        </w:rPr>
        <w:t>នៃ</w:t>
      </w:r>
      <w:r w:rsidRPr="00FB75D9">
        <w:rPr>
          <w:rFonts w:ascii="Khmer OS Battambang" w:hAnsi="Khmer OS Battambang" w:cs="Khmer OS Battambang"/>
          <w:sz w:val="22"/>
          <w:cs/>
          <w:lang w:val="en-GB" w:bidi="km-KH"/>
        </w:rPr>
        <w:t>រដ្ឋាភិបាល</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ដែលធ្វើការក្នុងវិស័យ</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lang w:val="en-GB" w:bidi="km-KH"/>
        </w:rPr>
        <w:t xml:space="preserve">WASH </w:t>
      </w:r>
      <w:r w:rsidRPr="00FB75D9">
        <w:rPr>
          <w:rFonts w:ascii="Khmer OS Battambang" w:hAnsi="Khmer OS Battambang" w:cs="Khmer OS Battambang"/>
          <w:sz w:val="22"/>
          <w:cs/>
          <w:lang w:val="en-GB" w:bidi="km-KH"/>
        </w:rPr>
        <w:t xml:space="preserve">នៅកម្ពុជា។ ឯកសារគោល និងសូចនាករត្រួតពិនិត្យសេចក្តីព្រាងដែលភ្ជាប់មកជាមួយ </w:t>
      </w:r>
      <w:r w:rsidRPr="00FB75D9">
        <w:rPr>
          <w:rFonts w:ascii="Khmer OS Battambang" w:hAnsi="Khmer OS Battambang" w:cs="Khmer OS Battambang"/>
          <w:sz w:val="22"/>
          <w:cs/>
          <w:lang w:val="en-GB" w:bidi="km-KH"/>
        </w:rPr>
        <w:lastRenderedPageBreak/>
        <w:t>នឹងត្រូវធ្វើបច្ចុប្បន្នភាពនៅ</w:t>
      </w:r>
      <w:r w:rsidRPr="00FB75D9">
        <w:rPr>
          <w:rFonts w:ascii="Khmer OS Battambang" w:hAnsi="Khmer OS Battambang" w:cs="Khmer OS Battambang" w:hint="cs"/>
          <w:sz w:val="22"/>
          <w:cs/>
          <w:lang w:val="en-GB" w:bidi="km-KH"/>
        </w:rPr>
        <w:t>ពេល</w:t>
      </w:r>
      <w:r w:rsidRPr="00FB75D9">
        <w:rPr>
          <w:rFonts w:ascii="Khmer OS Battambang" w:hAnsi="Khmer OS Battambang" w:cs="Khmer OS Battambang"/>
          <w:sz w:val="22"/>
          <w:cs/>
          <w:lang w:val="en-GB" w:bidi="km-KH"/>
        </w:rPr>
        <w:t>បញ្ចប់ដំណើរការវាយតម្លៃ។ បន្ទាប់មក វា</w:t>
      </w:r>
      <w:r w:rsidRPr="00FB75D9">
        <w:rPr>
          <w:rFonts w:ascii="Khmer OS Battambang" w:hAnsi="Khmer OS Battambang" w:cs="Khmer OS Battambang" w:hint="cs"/>
          <w:sz w:val="22"/>
          <w:cs/>
          <w:lang w:val="en-GB" w:bidi="km-KH"/>
        </w:rPr>
        <w:t>ចាំបាច់</w:t>
      </w:r>
      <w:r w:rsidRPr="00FB75D9">
        <w:rPr>
          <w:rFonts w:ascii="Khmer OS Battambang" w:hAnsi="Khmer OS Battambang" w:cs="Khmer OS Battambang"/>
          <w:sz w:val="22"/>
          <w:cs/>
          <w:lang w:val="en-GB" w:bidi="km-KH"/>
        </w:rPr>
        <w:t>ត្រូវ</w:t>
      </w:r>
      <w:r w:rsidRPr="00FB75D9">
        <w:rPr>
          <w:rFonts w:ascii="Khmer OS Battambang" w:hAnsi="Khmer OS Battambang" w:cs="Khmer OS Battambang" w:hint="cs"/>
          <w:sz w:val="22"/>
          <w:cs/>
          <w:lang w:val="en-GB" w:bidi="km-KH"/>
        </w:rPr>
        <w:t>បាន</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អនុម័ត</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 xml:space="preserve"> និងគាំទ្រដោយអង្គការនានា</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ប្រទេសកម្ពុជា ដូច្នេះវាអាចអនុវត្តបន្តិចម្តងៗ</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នៅក្នុងការអនុវត្ត</w:t>
      </w:r>
      <w:r w:rsidRPr="00FB75D9">
        <w:rPr>
          <w:rFonts w:ascii="Khmer OS Battambang" w:hAnsi="Khmer OS Battambang" w:cs="Khmer OS Battambang" w:hint="cs"/>
          <w:spacing w:val="8"/>
          <w:sz w:val="22"/>
          <w:cs/>
          <w:lang w:val="en-GB" w:bidi="km-KH"/>
        </w:rPr>
        <w:t>ជាក់ស្តែង</w:t>
      </w:r>
      <w:r w:rsidRPr="00FB75D9">
        <w:rPr>
          <w:rFonts w:ascii="Khmer OS Battambang" w:hAnsi="Khmer OS Battambang" w:cs="Khmer OS Battambang"/>
          <w:spacing w:val="8"/>
          <w:sz w:val="22"/>
          <w:cs/>
          <w:lang w:val="en-GB" w:bidi="km-KH"/>
        </w:rPr>
        <w:t xml:space="preserve">។ </w:t>
      </w:r>
      <w:r w:rsidRPr="00FB75D9">
        <w:rPr>
          <w:rFonts w:ascii="Khmer OS Battambang" w:hAnsi="Khmer OS Battambang" w:cs="Khmer OS Battambang" w:hint="cs"/>
          <w:spacing w:val="8"/>
          <w:sz w:val="22"/>
          <w:cs/>
          <w:lang w:val="en-GB" w:bidi="km-KH"/>
        </w:rPr>
        <w:t>ចំណុច</w:t>
      </w:r>
      <w:r w:rsidRPr="00FB75D9">
        <w:rPr>
          <w:rFonts w:ascii="Khmer OS Battambang" w:hAnsi="Khmer OS Battambang" w:cs="Khmer OS Battambang"/>
          <w:spacing w:val="8"/>
          <w:sz w:val="22"/>
          <w:cs/>
          <w:lang w:val="en-GB" w:bidi="km-KH"/>
        </w:rPr>
        <w:t xml:space="preserve">នេះមានសារសំខាន់ </w:t>
      </w:r>
      <w:r w:rsidRPr="00FB75D9">
        <w:rPr>
          <w:rFonts w:ascii="Khmer OS Battambang" w:hAnsi="Khmer OS Battambang" w:cs="Khmer OS Battambang" w:hint="cs"/>
          <w:spacing w:val="8"/>
          <w:sz w:val="22"/>
          <w:cs/>
          <w:lang w:val="en-GB" w:bidi="km-KH"/>
        </w:rPr>
        <w:t>ពី</w:t>
      </w:r>
      <w:r w:rsidRPr="00FB75D9">
        <w:rPr>
          <w:rFonts w:ascii="Khmer OS Battambang" w:hAnsi="Khmer OS Battambang" w:cs="Khmer OS Battambang"/>
          <w:spacing w:val="8"/>
          <w:sz w:val="22"/>
          <w:cs/>
          <w:lang w:val="en-GB" w:bidi="km-KH"/>
        </w:rPr>
        <w:t>ព្រោះវាមានន័យថា អង្គការអាចកែសម្រួល</w:t>
      </w:r>
      <w:r w:rsidRPr="00FB75D9">
        <w:rPr>
          <w:rFonts w:ascii="Khmer OS Battambang" w:hAnsi="Khmer OS Battambang" w:cs="Khmer OS Battambang" w:hint="cs"/>
          <w:spacing w:val="8"/>
          <w:sz w:val="22"/>
          <w:cs/>
          <w:lang w:val="en-GB" w:bidi="km-KH"/>
        </w:rPr>
        <w:t>ឯកសារ</w:t>
      </w:r>
      <w:r w:rsidRPr="00FB75D9">
        <w:rPr>
          <w:rFonts w:ascii="Khmer OS Battambang" w:hAnsi="Khmer OS Battambang" w:cs="Khmer OS Battambang"/>
          <w:spacing w:val="8"/>
          <w:sz w:val="22"/>
          <w:cs/>
          <w:lang w:val="en-GB" w:bidi="km-KH"/>
        </w:rPr>
        <w:t>គោល និ</w:t>
      </w:r>
      <w:r w:rsidRPr="00FB75D9">
        <w:rPr>
          <w:rFonts w:ascii="Khmer OS Battambang" w:hAnsi="Khmer OS Battambang" w:cs="Khmer OS Battambang"/>
          <w:sz w:val="22"/>
          <w:cs/>
          <w:lang w:val="en-GB" w:bidi="km-KH"/>
        </w:rPr>
        <w:t>ងសូចនាករត្រួតពិនិត្យទៅតាមកម្មវិធីរបស់ពួកគេផ្ទាល់។</w:t>
      </w:r>
    </w:p>
    <w:p w14:paraId="0EB9F3E2" w14:textId="0F71B5C4" w:rsidR="00FB75D9" w:rsidRPr="00FB75D9" w:rsidRDefault="00FB75D9" w:rsidP="00FB75D9">
      <w:pPr>
        <w:pStyle w:val="Heading2"/>
        <w:spacing w:before="120" w:after="120"/>
        <w:jc w:val="both"/>
        <w:rPr>
          <w:rFonts w:ascii="Khmer OS Battambang" w:eastAsia="Calibri" w:hAnsi="Khmer OS Battambang" w:cs="Khmer OS Battambang"/>
          <w:sz w:val="22"/>
          <w:szCs w:val="22"/>
          <w:lang w:bidi="km-KH"/>
        </w:rPr>
      </w:pPr>
      <w:bookmarkStart w:id="14" w:name="_Toc108542738"/>
      <w:bookmarkStart w:id="15" w:name="_Toc110933814"/>
      <w:r w:rsidRPr="00FB75D9">
        <w:rPr>
          <w:rFonts w:ascii="Khmer OS Battambang" w:eastAsia="Calibri" w:hAnsi="Khmer OS Battambang" w:cs="Khmer OS Battambang" w:hint="cs"/>
          <w:sz w:val="22"/>
          <w:szCs w:val="22"/>
          <w:cs/>
          <w:lang w:bidi="km-KH"/>
        </w:rPr>
        <w:t>សាវតា</w:t>
      </w:r>
      <w:bookmarkEnd w:id="14"/>
      <w:bookmarkEnd w:id="15"/>
    </w:p>
    <w:p w14:paraId="0ECDEF5C"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hint="cs"/>
          <w:spacing w:val="-8"/>
          <w:sz w:val="22"/>
          <w:cs/>
          <w:lang w:val="en-GB" w:bidi="km-KH"/>
        </w:rPr>
        <w:t>គ្</w:t>
      </w:r>
      <w:r w:rsidRPr="00FB75D9">
        <w:rPr>
          <w:rFonts w:ascii="Khmer OS Battambang" w:hAnsi="Khmer OS Battambang" w:cs="Khmer OS Battambang"/>
          <w:spacing w:val="-8"/>
          <w:sz w:val="22"/>
          <w:cs/>
          <w:lang w:val="en-GB" w:bidi="km-KH"/>
        </w:rPr>
        <w:t>រោះមហន្តរាយ</w:t>
      </w:r>
      <w:r w:rsidRPr="00FB75D9">
        <w:rPr>
          <w:rFonts w:ascii="Khmer OS Battambang" w:hAnsi="Khmer OS Battambang" w:cs="Khmer OS Battambang" w:hint="cs"/>
          <w:spacing w:val="-8"/>
          <w:sz w:val="22"/>
          <w:cs/>
          <w:lang w:val="en-GB" w:bidi="km-KH"/>
        </w:rPr>
        <w:t>នៃការប្រែប្រួល</w:t>
      </w:r>
      <w:r w:rsidRPr="00FB75D9">
        <w:rPr>
          <w:rFonts w:ascii="Khmer OS Battambang" w:hAnsi="Khmer OS Battambang" w:cs="Khmer OS Battambang"/>
          <w:spacing w:val="-8"/>
          <w:sz w:val="22"/>
          <w:cs/>
          <w:lang w:val="en-GB" w:bidi="km-KH"/>
        </w:rPr>
        <w:t>អាកាសធាតុនឹងតែងតែមានផល</w:t>
      </w:r>
      <w:r w:rsidRPr="00FB75D9">
        <w:rPr>
          <w:rFonts w:ascii="Khmer OS Battambang" w:hAnsi="Khmer OS Battambang" w:cs="Khmer OS Battambang" w:hint="cs"/>
          <w:spacing w:val="-8"/>
          <w:sz w:val="22"/>
          <w:cs/>
          <w:lang w:val="en-GB" w:bidi="km-KH"/>
        </w:rPr>
        <w:t>ជះ</w:t>
      </w:r>
      <w:r w:rsidRPr="00FB75D9">
        <w:rPr>
          <w:rFonts w:ascii="Khmer OS Battambang" w:hAnsi="Khmer OS Battambang" w:cs="Khmer OS Battambang"/>
          <w:spacing w:val="-8"/>
          <w:sz w:val="22"/>
          <w:cs/>
          <w:lang w:val="en-GB" w:bidi="km-KH"/>
        </w:rPr>
        <w:t>ដល់មូលដ្ឋាន</w:t>
      </w:r>
      <w:r w:rsidRPr="00FB75D9">
        <w:rPr>
          <w:rFonts w:ascii="Khmer OS Battambang" w:hAnsi="Khmer OS Battambang" w:cs="Khmer OS Battambang" w:hint="cs"/>
          <w:spacing w:val="-8"/>
          <w:sz w:val="22"/>
          <w:cs/>
          <w:lang w:val="en-GB" w:bidi="km-KH"/>
        </w:rPr>
        <w:t xml:space="preserve"> </w:t>
      </w:r>
      <w:r w:rsidRPr="00FB75D9">
        <w:rPr>
          <w:rFonts w:ascii="Khmer OS Battambang" w:hAnsi="Khmer OS Battambang" w:cs="Khmer OS Battambang"/>
          <w:spacing w:val="-8"/>
          <w:sz w:val="22"/>
          <w:cs/>
          <w:lang w:val="en-GB" w:bidi="km-KH"/>
        </w:rPr>
        <w:t>ក្នុងន័យថា គ្រួសារ សហគមន៍</w:t>
      </w:r>
      <w:r w:rsidRPr="00FB75D9">
        <w:rPr>
          <w:rFonts w:ascii="Khmer OS Battambang" w:hAnsi="Khmer OS Battambang" w:cs="Khmer OS Battambang"/>
          <w:sz w:val="22"/>
          <w:cs/>
          <w:lang w:val="en-GB" w:bidi="km-KH"/>
        </w:rPr>
        <w:t xml:space="preserve"> និងអាជ្ញាធរមូលដ្ឋាននឹង</w:t>
      </w:r>
      <w:r w:rsidRPr="00FB75D9">
        <w:rPr>
          <w:rFonts w:ascii="Khmer OS Battambang" w:hAnsi="Khmer OS Battambang" w:cs="Khmer OS Battambang" w:hint="cs"/>
          <w:sz w:val="22"/>
          <w:cs/>
          <w:lang w:val="en-GB" w:bidi="km-KH"/>
        </w:rPr>
        <w:t>ចាំបាច់</w:t>
      </w:r>
      <w:r w:rsidRPr="00FB75D9">
        <w:rPr>
          <w:rFonts w:ascii="Khmer OS Battambang" w:hAnsi="Khmer OS Battambang" w:cs="Khmer OS Battambang"/>
          <w:sz w:val="22"/>
          <w:cs/>
          <w:lang w:val="en-GB" w:bidi="km-KH"/>
        </w:rPr>
        <w:t xml:space="preserve">ត្រូវសហការ និងធ្វើការរួមគ្នាដើម្បីកាត់បន្ថយហានិភ័យ។ </w:t>
      </w:r>
      <w:r w:rsidRPr="00FB75D9">
        <w:rPr>
          <w:rFonts w:ascii="Khmer OS Battambang" w:hAnsi="Khmer OS Battambang" w:cs="Khmer OS Battambang" w:hint="cs"/>
          <w:sz w:val="22"/>
          <w:cs/>
          <w:lang w:val="en-GB" w:bidi="km-KH"/>
        </w:rPr>
        <w:t>ទស្សនាទានអំពី</w:t>
      </w:r>
      <w:r w:rsidRPr="00FB75D9">
        <w:rPr>
          <w:rFonts w:ascii="Khmer OS Battambang" w:hAnsi="Khmer OS Battambang" w:cs="Khmer OS Battambang"/>
          <w:spacing w:val="4"/>
          <w:sz w:val="22"/>
          <w:cs/>
          <w:lang w:val="en-GB" w:bidi="km-KH"/>
        </w:rPr>
        <w:t>ហានិភ័យផ្តល់ចំណុច</w:t>
      </w:r>
      <w:r w:rsidRPr="00FB75D9">
        <w:rPr>
          <w:rFonts w:ascii="Khmer OS Battambang" w:hAnsi="Khmer OS Battambang" w:cs="Khmer OS Battambang" w:hint="cs"/>
          <w:spacing w:val="4"/>
          <w:sz w:val="22"/>
          <w:cs/>
          <w:lang w:val="en-GB" w:bidi="km-KH"/>
        </w:rPr>
        <w:t>ផ្តោត</w:t>
      </w:r>
      <w:r w:rsidRPr="00FB75D9">
        <w:rPr>
          <w:rFonts w:ascii="Khmer OS Battambang" w:hAnsi="Khmer OS Battambang" w:cs="Khmer OS Battambang"/>
          <w:spacing w:val="4"/>
          <w:sz w:val="22"/>
          <w:cs/>
          <w:lang w:val="en-GB" w:bidi="km-KH"/>
        </w:rPr>
        <w:t>ដ៏មានប្រយោជន៍</w:t>
      </w:r>
      <w:r w:rsidRPr="00FB75D9">
        <w:rPr>
          <w:rFonts w:ascii="Khmer OS Battambang" w:hAnsi="Khmer OS Battambang" w:cs="Khmer OS Battambang" w:hint="cs"/>
          <w:spacing w:val="4"/>
          <w:sz w:val="22"/>
          <w:cs/>
          <w:lang w:val="en-GB" w:bidi="km-KH"/>
        </w:rPr>
        <w:t xml:space="preserve">មួយ </w:t>
      </w:r>
      <w:r w:rsidRPr="00FB75D9">
        <w:rPr>
          <w:rFonts w:ascii="Khmer OS Battambang" w:hAnsi="Khmer OS Battambang" w:cs="Khmer OS Battambang"/>
          <w:spacing w:val="4"/>
          <w:sz w:val="22"/>
          <w:cs/>
          <w:lang w:val="en-GB" w:bidi="km-KH"/>
        </w:rPr>
        <w:t>ក្នុងការ</w:t>
      </w:r>
      <w:r w:rsidRPr="00FB75D9">
        <w:rPr>
          <w:rFonts w:ascii="Khmer OS Battambang" w:hAnsi="Khmer OS Battambang" w:cs="Khmer OS Battambang" w:hint="cs"/>
          <w:spacing w:val="4"/>
          <w:sz w:val="22"/>
          <w:cs/>
          <w:lang w:val="en-GB" w:bidi="km-KH"/>
        </w:rPr>
        <w:t>រៀបចំ</w:t>
      </w:r>
      <w:r w:rsidRPr="00FB75D9">
        <w:rPr>
          <w:rFonts w:ascii="Khmer OS Battambang" w:hAnsi="Khmer OS Battambang" w:cs="Khmer OS Battambang"/>
          <w:spacing w:val="4"/>
          <w:sz w:val="22"/>
          <w:cs/>
          <w:lang w:val="en-GB" w:bidi="km-KH"/>
        </w:rPr>
        <w:t xml:space="preserve"> និងអនុវត្តការឆ្លើយតប</w:t>
      </w:r>
      <w:r w:rsidRPr="00FB75D9">
        <w:rPr>
          <w:rFonts w:ascii="Khmer OS Battambang" w:hAnsi="Khmer OS Battambang" w:cs="Khmer OS Battambang" w:hint="cs"/>
          <w:spacing w:val="4"/>
          <w:sz w:val="22"/>
          <w:cs/>
          <w:lang w:val="en-GB" w:bidi="km-KH"/>
        </w:rPr>
        <w:t>ដែល</w:t>
      </w:r>
      <w:r w:rsidRPr="00FB75D9">
        <w:rPr>
          <w:rFonts w:ascii="Khmer OS Battambang" w:hAnsi="Khmer OS Battambang" w:cs="Khmer OS Battambang"/>
          <w:spacing w:val="4"/>
          <w:sz w:val="22"/>
          <w:cs/>
          <w:lang w:val="en-GB" w:bidi="km-KH"/>
        </w:rPr>
        <w:t>សមស្រប។</w:t>
      </w:r>
      <w:r w:rsidRPr="00FB75D9">
        <w:rPr>
          <w:rFonts w:ascii="Khmer OS Battambang" w:hAnsi="Khmer OS Battambang" w:cs="Khmer OS Battambang"/>
          <w:sz w:val="22"/>
          <w:cs/>
          <w:lang w:val="en-GB" w:bidi="km-KH"/>
        </w:rPr>
        <w:t xml:space="preserve"> ហានិភ័យ</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គ្រោះមហន្តរាយអាចត្រូវបានកំណត់ថាជា</w:t>
      </w:r>
      <w:r w:rsidRPr="00FB75D9">
        <w:rPr>
          <w:rFonts w:ascii="Khmer OS Battambang" w:hAnsi="Khmer OS Battambang" w:cs="Khmer OS Battambang" w:hint="cs"/>
          <w:sz w:val="22"/>
          <w:cs/>
          <w:lang w:val="en-GB" w:bidi="km-KH"/>
        </w:rPr>
        <w:t>សមាសធាតុ</w:t>
      </w:r>
      <w:r w:rsidRPr="00FB75D9">
        <w:rPr>
          <w:rFonts w:ascii="Khmer OS Battambang" w:hAnsi="Khmer OS Battambang" w:cs="Khmer OS Battambang"/>
          <w:sz w:val="22"/>
          <w:cs/>
          <w:lang w:val="en-GB" w:bidi="km-KH"/>
        </w:rPr>
        <w:t>ចំនួនបី</w:t>
      </w:r>
      <w:r w:rsidRPr="00FB75D9">
        <w:rPr>
          <w:rFonts w:ascii="Khmer OS Battambang" w:hAnsi="Khmer OS Battambang" w:cs="Khmer OS Battambang" w:hint="cs"/>
          <w:sz w:val="22"/>
          <w:cs/>
          <w:lang w:val="en-GB" w:bidi="km-KH"/>
        </w:rPr>
        <w:t xml:space="preserve"> ដែលមាន</w:t>
      </w:r>
      <w:r w:rsidRPr="00FB75D9">
        <w:rPr>
          <w:rFonts w:ascii="Khmer OS Battambang" w:hAnsi="Khmer OS Battambang" w:cs="Khmer OS Battambang"/>
          <w:sz w:val="22"/>
          <w:cs/>
          <w:lang w:val="en-GB" w:bidi="km-KH"/>
        </w:rPr>
        <w:t>ទំនាក់ទំនង</w:t>
      </w:r>
      <w:r w:rsidRPr="00FB75D9">
        <w:rPr>
          <w:rFonts w:ascii="Khmer OS Battambang" w:hAnsi="Khmer OS Battambang" w:cs="Khmer OS Battambang" w:hint="cs"/>
          <w:sz w:val="22"/>
          <w:cs/>
          <w:lang w:val="en-GB" w:bidi="km-KH"/>
        </w:rPr>
        <w:t>ទៅវិញទៅមក</w:t>
      </w:r>
      <w:r w:rsidRPr="00FB75D9">
        <w:rPr>
          <w:rFonts w:ascii="Khmer OS Battambang" w:hAnsi="Khmer OS Battambang" w:cs="Khmer OS Battambang"/>
          <w:sz w:val="22"/>
          <w:cs/>
          <w:lang w:val="en-GB" w:bidi="km-KH"/>
        </w:rPr>
        <w:t>៖</w:t>
      </w:r>
      <w:r w:rsidRPr="00FB75D9">
        <w:rPr>
          <w:rStyle w:val="FootnoteReference"/>
          <w:rFonts w:ascii="Khmer OS Battambang" w:hAnsi="Khmer OS Battambang" w:cs="Khmer OS Battambang"/>
          <w:sz w:val="22"/>
          <w:cs/>
          <w:lang w:val="en-GB" w:bidi="km-KH"/>
        </w:rPr>
        <w:footnoteReference w:id="3"/>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spacing w:val="8"/>
          <w:sz w:val="22"/>
          <w:cs/>
          <w:lang w:val="en-GB" w:bidi="km-KH"/>
        </w:rPr>
        <w:t>គ្រោះថ្នាក់ដែលអាចកើតឡើង (ដូចជា</w:t>
      </w:r>
      <w:r w:rsidRPr="00FB75D9">
        <w:rPr>
          <w:rFonts w:ascii="Khmer OS Battambang" w:hAnsi="Khmer OS Battambang" w:cs="Khmer OS Battambang" w:hint="cs"/>
          <w:spacing w:val="8"/>
          <w:sz w:val="22"/>
          <w:cs/>
          <w:lang w:val="en-GB" w:bidi="km-KH"/>
        </w:rPr>
        <w:t xml:space="preserve"> </w:t>
      </w:r>
      <w:r w:rsidRPr="00FB75D9">
        <w:rPr>
          <w:rFonts w:ascii="Khmer OS Battambang" w:hAnsi="Khmer OS Battambang" w:cs="Khmer OS Battambang"/>
          <w:spacing w:val="8"/>
          <w:sz w:val="22"/>
          <w:cs/>
          <w:lang w:val="en-GB" w:bidi="km-KH"/>
        </w:rPr>
        <w:t>ទឹកជំនន់ ឬគ្រោះរាំងស្ងួត) ការ</w:t>
      </w:r>
      <w:r w:rsidRPr="00FB75D9">
        <w:rPr>
          <w:rFonts w:ascii="Khmer OS Battambang" w:hAnsi="Khmer OS Battambang" w:cs="Khmer OS Battambang" w:hint="cs"/>
          <w:spacing w:val="8"/>
          <w:sz w:val="22"/>
          <w:cs/>
          <w:lang w:val="en-GB" w:bidi="km-KH"/>
        </w:rPr>
        <w:t>ប្រឈម</w:t>
      </w:r>
      <w:r w:rsidRPr="00FB75D9">
        <w:rPr>
          <w:rFonts w:ascii="Khmer OS Battambang" w:hAnsi="Khmer OS Battambang" w:cs="Khmer OS Battambang"/>
          <w:spacing w:val="8"/>
          <w:sz w:val="22"/>
          <w:cs/>
          <w:lang w:val="en-GB" w:bidi="km-KH"/>
        </w:rPr>
        <w:t>នឹងគ្រោះថ្នាក់</w:t>
      </w:r>
      <w:r w:rsidRPr="00FB75D9">
        <w:rPr>
          <w:rFonts w:ascii="Khmer OS Battambang" w:hAnsi="Khmer OS Battambang" w:cs="Khmer OS Battambang" w:hint="cs"/>
          <w:spacing w:val="8"/>
          <w:sz w:val="22"/>
          <w:cs/>
          <w:lang w:val="en-GB" w:bidi="km-KH"/>
        </w:rPr>
        <w:t>ទាំង</w:t>
      </w:r>
      <w:r w:rsidRPr="00FB75D9">
        <w:rPr>
          <w:rFonts w:ascii="Khmer OS Battambang" w:hAnsi="Khmer OS Battambang" w:cs="Khmer OS Battambang"/>
          <w:spacing w:val="8"/>
          <w:sz w:val="22"/>
          <w:cs/>
          <w:lang w:val="en-GB" w:bidi="km-KH"/>
        </w:rPr>
        <w:t>នេះ</w:t>
      </w:r>
      <w:r w:rsidRPr="00FB75D9">
        <w:rPr>
          <w:rFonts w:ascii="Khmer OS Battambang" w:hAnsi="Khmer OS Battambang" w:cs="Khmer OS Battambang"/>
          <w:sz w:val="22"/>
          <w:cs/>
          <w:lang w:val="en-GB" w:bidi="km-KH"/>
        </w:rPr>
        <w:t xml:space="preserve"> (សហគមន៍ជាក់លាក់ និងកុមារដែលបាន</w:t>
      </w:r>
      <w:r w:rsidRPr="00FB75D9">
        <w:rPr>
          <w:rFonts w:ascii="Khmer OS Battambang" w:hAnsi="Khmer OS Battambang" w:cs="Khmer OS Battambang" w:hint="cs"/>
          <w:sz w:val="22"/>
          <w:cs/>
          <w:lang w:val="en-GB" w:bidi="km-KH"/>
        </w:rPr>
        <w:t>ប្រឈម</w:t>
      </w:r>
      <w:r w:rsidRPr="00FB75D9">
        <w:rPr>
          <w:rFonts w:ascii="Khmer OS Battambang" w:hAnsi="Khmer OS Battambang" w:cs="Khmer OS Battambang"/>
          <w:sz w:val="22"/>
          <w:cs/>
          <w:lang w:val="en-GB" w:bidi="km-KH"/>
        </w:rPr>
        <w:t xml:space="preserve">) និងភាពងាយរងគ្រោះចំពោះគ្រោះថ្នាក់នោះ </w:t>
      </w:r>
      <w:r w:rsidRPr="00FB75D9">
        <w:rPr>
          <w:rFonts w:ascii="Khmer OS Battambang" w:hAnsi="Khmer OS Battambang" w:cs="Khmer OS Battambang" w:hint="cs"/>
          <w:sz w:val="22"/>
          <w:cs/>
          <w:lang w:val="en-GB" w:bidi="km-KH"/>
        </w:rPr>
        <w:t>ពាក់ព័ន្ធ</w:t>
      </w:r>
      <w:r w:rsidRPr="00FB75D9">
        <w:rPr>
          <w:rFonts w:ascii="Khmer OS Battambang" w:hAnsi="Khmer OS Battambang" w:cs="Khmer OS Battambang"/>
          <w:sz w:val="22"/>
          <w:cs/>
          <w:lang w:val="en-GB" w:bidi="km-KH"/>
        </w:rPr>
        <w:t>នឹងភាពងាយរងគ្រោះ</w:t>
      </w:r>
      <w:r w:rsidRPr="00FB75D9">
        <w:rPr>
          <w:rFonts w:ascii="Khmer OS Battambang" w:hAnsi="Khmer OS Battambang" w:cs="Khmer OS Battambang" w:hint="cs"/>
          <w:sz w:val="22"/>
          <w:cs/>
          <w:lang w:val="en-GB" w:bidi="km-KH"/>
        </w:rPr>
        <w:t>ដោយសារវិបត្តិ</w:t>
      </w:r>
      <w:r w:rsidRPr="00FB75D9">
        <w:rPr>
          <w:rFonts w:ascii="Khmer OS Battambang" w:hAnsi="Khmer OS Battambang" w:cs="Khmer OS Battambang"/>
          <w:sz w:val="22"/>
          <w:cs/>
          <w:lang w:val="en-GB" w:bidi="km-KH"/>
        </w:rPr>
        <w:t xml:space="preserve"> និងសមត្ថភាព</w:t>
      </w:r>
      <w:r w:rsidRPr="00FB75D9">
        <w:rPr>
          <w:rFonts w:ascii="Khmer OS Battambang" w:hAnsi="Khmer OS Battambang" w:cs="Khmer OS Battambang" w:hint="cs"/>
          <w:sz w:val="22"/>
          <w:cs/>
          <w:lang w:val="en-GB" w:bidi="km-KH"/>
        </w:rPr>
        <w:t>ក្នុងការ</w:t>
      </w:r>
      <w:r w:rsidRPr="00FB75D9">
        <w:rPr>
          <w:rFonts w:ascii="Khmer OS Battambang" w:hAnsi="Khmer OS Battambang" w:cs="Khmer OS Battambang"/>
          <w:sz w:val="22"/>
          <w:cs/>
          <w:lang w:val="en-GB" w:bidi="km-KH"/>
        </w:rPr>
        <w:t xml:space="preserve">ទប់ទល់ </w:t>
      </w:r>
      <w:r w:rsidRPr="00FB75D9">
        <w:rPr>
          <w:rFonts w:ascii="Khmer OS Battambang" w:hAnsi="Khmer OS Battambang" w:cs="Khmer OS Battambang" w:hint="cs"/>
          <w:sz w:val="22"/>
          <w:cs/>
          <w:lang w:val="en-GB" w:bidi="km-KH"/>
        </w:rPr>
        <w:t>តស៊ូ</w:t>
      </w:r>
      <w:r w:rsidRPr="00FB75D9">
        <w:rPr>
          <w:rFonts w:ascii="Khmer OS Battambang" w:hAnsi="Khmer OS Battambang" w:cs="Khmer OS Battambang"/>
          <w:sz w:val="22"/>
          <w:cs/>
          <w:lang w:val="en-GB" w:bidi="km-KH"/>
        </w:rPr>
        <w:t xml:space="preserve"> និងងើបឡើងវិញពីគ្រោះថ្នាក់។ </w:t>
      </w:r>
      <w:r w:rsidRPr="00FB75D9">
        <w:rPr>
          <w:rFonts w:ascii="Khmer OS Battambang" w:hAnsi="Khmer OS Battambang" w:cs="Khmer OS Battambang" w:hint="cs"/>
          <w:sz w:val="22"/>
          <w:cs/>
          <w:lang w:val="en-GB" w:bidi="km-KH"/>
        </w:rPr>
        <w:t>ចំណុច</w:t>
      </w:r>
      <w:r w:rsidRPr="00FB75D9">
        <w:rPr>
          <w:rFonts w:ascii="Khmer OS Battambang" w:hAnsi="Khmer OS Battambang" w:cs="Khmer OS Battambang"/>
          <w:sz w:val="22"/>
          <w:cs/>
          <w:lang w:val="en-GB" w:bidi="km-KH"/>
        </w:rPr>
        <w:t>នេះត្រូវតែ</w:t>
      </w:r>
      <w:r w:rsidRPr="00FB75D9">
        <w:rPr>
          <w:rFonts w:ascii="Khmer OS Battambang" w:hAnsi="Khmer OS Battambang" w:cs="Khmer OS Battambang" w:hint="cs"/>
          <w:sz w:val="22"/>
          <w:cs/>
          <w:lang w:val="en-GB" w:bidi="km-KH"/>
        </w:rPr>
        <w:t>បាន</w:t>
      </w:r>
      <w:r w:rsidRPr="00FB75D9">
        <w:rPr>
          <w:rFonts w:ascii="Khmer OS Battambang" w:hAnsi="Khmer OS Battambang" w:cs="Khmer OS Battambang"/>
          <w:sz w:val="22"/>
          <w:cs/>
          <w:lang w:val="en-GB" w:bidi="km-KH"/>
        </w:rPr>
        <w:t>មើល</w:t>
      </w:r>
      <w:r w:rsidRPr="00FB75D9">
        <w:rPr>
          <w:rFonts w:ascii="Khmer OS Battambang" w:hAnsi="Khmer OS Battambang" w:cs="Khmer OS Battambang" w:hint="cs"/>
          <w:sz w:val="22"/>
          <w:cs/>
          <w:lang w:val="en-GB" w:bidi="km-KH"/>
        </w:rPr>
        <w:t xml:space="preserve"> ដោយផ្អែកលើ</w:t>
      </w:r>
      <w:r w:rsidRPr="00FB75D9">
        <w:rPr>
          <w:rFonts w:ascii="Khmer OS Battambang" w:hAnsi="Khmer OS Battambang" w:cs="Khmer OS Battambang"/>
          <w:sz w:val="22"/>
          <w:cs/>
          <w:lang w:val="en-GB" w:bidi="km-KH"/>
        </w:rPr>
        <w:t>ទស្សនៈ</w:t>
      </w:r>
      <w:r w:rsidRPr="00FB75D9">
        <w:rPr>
          <w:rFonts w:ascii="Khmer OS Battambang" w:hAnsi="Khmer OS Battambang" w:cs="Khmer OS Battambang" w:hint="cs"/>
          <w:sz w:val="22"/>
          <w:cs/>
          <w:lang w:val="en-GB" w:bidi="km-KH"/>
        </w:rPr>
        <w:t>របស់</w:t>
      </w:r>
      <w:r w:rsidRPr="00FB75D9">
        <w:rPr>
          <w:rFonts w:ascii="Khmer OS Battambang" w:hAnsi="Khmer OS Battambang" w:cs="Khmer OS Battambang"/>
          <w:sz w:val="22"/>
          <w:cs/>
          <w:lang w:val="en-GB" w:bidi="km-KH"/>
        </w:rPr>
        <w:t>សហគមន៍ និងស្ថាប័ន។</w:t>
      </w:r>
    </w:p>
    <w:p w14:paraId="0D645020" w14:textId="77777777" w:rsidR="00FB75D9" w:rsidRPr="00FB75D9" w:rsidRDefault="00FB75D9" w:rsidP="00FB75D9">
      <w:pPr>
        <w:jc w:val="both"/>
        <w:rPr>
          <w:sz w:val="22"/>
          <w:lang w:val="en-GB"/>
        </w:rPr>
      </w:pPr>
      <w:r w:rsidRPr="00FB75D9">
        <w:rPr>
          <w:rFonts w:ascii="Khmer OS Battambang" w:hAnsi="Khmer OS Battambang" w:cs="Khmer OS Battambang"/>
          <w:sz w:val="22"/>
          <w:cs/>
          <w:lang w:val="en-GB" w:bidi="km-KH"/>
        </w:rPr>
        <w:t>វា</w:t>
      </w:r>
      <w:r w:rsidRPr="00FB75D9">
        <w:rPr>
          <w:rFonts w:ascii="Khmer OS Battambang" w:hAnsi="Khmer OS Battambang" w:cs="Khmer OS Battambang" w:hint="cs"/>
          <w:sz w:val="22"/>
          <w:cs/>
          <w:lang w:val="en-GB" w:bidi="km-KH"/>
        </w:rPr>
        <w:t>មានសារ</w:t>
      </w:r>
      <w:r w:rsidRPr="00FB75D9">
        <w:rPr>
          <w:rFonts w:ascii="Khmer OS Battambang" w:hAnsi="Khmer OS Battambang" w:cs="Khmer OS Battambang"/>
          <w:sz w:val="22"/>
          <w:cs/>
          <w:lang w:val="en-GB" w:bidi="km-KH"/>
        </w:rPr>
        <w:t>សំខាន់</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w:t>
      </w:r>
      <w:r w:rsidRPr="00FB75D9">
        <w:rPr>
          <w:rFonts w:ascii="Khmer OS Battambang" w:hAnsi="Khmer OS Battambang" w:cs="Khmer OS Battambang" w:hint="cs"/>
          <w:sz w:val="22"/>
          <w:cs/>
          <w:lang w:val="en-GB" w:bidi="km-KH"/>
        </w:rPr>
        <w:t>អភិក្រម</w:t>
      </w:r>
      <w:r w:rsidRPr="00FB75D9">
        <w:rPr>
          <w:rFonts w:ascii="Khmer OS Battambang" w:hAnsi="Khmer OS Battambang" w:cs="Khmer OS Battambang"/>
          <w:sz w:val="22"/>
          <w:cs/>
          <w:lang w:val="en-GB" w:bidi="km-KH"/>
        </w:rPr>
        <w:t>ផ្អែកលើហានិភ័យត្រូវបានពិចារណានៅពេល</w:t>
      </w:r>
      <w:r w:rsidRPr="00FB75D9">
        <w:rPr>
          <w:rFonts w:ascii="Khmer OS Battambang" w:hAnsi="Khmer OS Battambang" w:cs="Khmer OS Battambang" w:hint="cs"/>
          <w:sz w:val="22"/>
          <w:cs/>
          <w:lang w:val="en-GB" w:bidi="km-KH"/>
        </w:rPr>
        <w:t>ធ្វើ</w:t>
      </w:r>
      <w:r w:rsidRPr="00FB75D9">
        <w:rPr>
          <w:rFonts w:ascii="Khmer OS Battambang" w:hAnsi="Khmer OS Battambang" w:cs="Khmer OS Battambang"/>
          <w:sz w:val="22"/>
          <w:cs/>
          <w:lang w:val="en-GB" w:bidi="km-KH"/>
        </w:rPr>
        <w:t xml:space="preserve">ផែនការអន្តរាគមន៍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 xml:space="preserve">ដែលធន់នឹងអាកាសធាតុ </w:t>
      </w:r>
      <w:r w:rsidRPr="00FB75D9">
        <w:rPr>
          <w:rFonts w:ascii="Khmer OS Battambang" w:hAnsi="Khmer OS Battambang" w:cs="Khmer OS Battambang" w:hint="cs"/>
          <w:sz w:val="22"/>
          <w:cs/>
          <w:lang w:val="en-GB" w:bidi="km-KH"/>
        </w:rPr>
        <w:t>ដោយសារកង្វះ</w:t>
      </w:r>
      <w:r w:rsidRPr="00FB75D9">
        <w:rPr>
          <w:rFonts w:ascii="Khmer OS Battambang" w:hAnsi="Khmer OS Battambang" w:cs="Khmer OS Battambang"/>
          <w:sz w:val="22"/>
          <w:cs/>
          <w:lang w:val="en-GB" w:bidi="km-KH"/>
        </w:rPr>
        <w:t>លទ្ធភាព</w:t>
      </w:r>
      <w:r w:rsidRPr="00FB75D9">
        <w:rPr>
          <w:rFonts w:ascii="Khmer OS Battambang" w:hAnsi="Khmer OS Battambang" w:cs="Khmer OS Battambang" w:hint="cs"/>
          <w:sz w:val="22"/>
          <w:cs/>
          <w:lang w:val="en-GB" w:bidi="km-KH"/>
        </w:rPr>
        <w:t>ក្នុងការទទួលបាន</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និងការ</w:t>
      </w:r>
      <w:r w:rsidRPr="00FB75D9">
        <w:rPr>
          <w:rFonts w:ascii="Khmer OS Battambang" w:hAnsi="Khmer OS Battambang" w:cs="Khmer OS Battambang" w:hint="cs"/>
          <w:sz w:val="22"/>
          <w:cs/>
          <w:lang w:val="en-GB" w:bidi="km-KH"/>
        </w:rPr>
        <w:t>ប្រឈម</w:t>
      </w:r>
      <w:r w:rsidRPr="00FB75D9">
        <w:rPr>
          <w:rFonts w:ascii="Khmer OS Battambang" w:hAnsi="Khmer OS Battambang" w:cs="Khmer OS Battambang"/>
          <w:sz w:val="22"/>
          <w:cs/>
          <w:lang w:val="en-GB" w:bidi="km-KH"/>
        </w:rPr>
        <w:t>នឹង</w:t>
      </w:r>
      <w:r w:rsidRPr="00FB75D9">
        <w:rPr>
          <w:rFonts w:ascii="Khmer OS Battambang" w:hAnsi="Khmer OS Battambang" w:cs="Khmer OS Battambang" w:hint="cs"/>
          <w:sz w:val="22"/>
          <w:cs/>
          <w:lang w:val="en-GB" w:bidi="km-KH"/>
        </w:rPr>
        <w:t>វិបត្តិ</w:t>
      </w:r>
      <w:r w:rsidRPr="00FB75D9">
        <w:rPr>
          <w:rFonts w:ascii="Khmer OS Battambang" w:hAnsi="Khmer OS Battambang" w:cs="Khmer OS Battambang"/>
          <w:sz w:val="22"/>
          <w:cs/>
          <w:lang w:val="en-GB" w:bidi="km-KH"/>
        </w:rPr>
        <w:t>អាកាសធាតុ</w:t>
      </w:r>
      <w:r w:rsidRPr="00FB75D9">
        <w:rPr>
          <w:rFonts w:ascii="Khmer OS Battambang" w:hAnsi="Khmer OS Battambang" w:cs="Khmer OS Battambang" w:hint="cs"/>
          <w:sz w:val="22"/>
          <w:cs/>
          <w:lang w:val="en-GB" w:bidi="km-KH"/>
        </w:rPr>
        <w:t xml:space="preserve"> ដែល</w:t>
      </w:r>
      <w:r w:rsidRPr="00FB75D9">
        <w:rPr>
          <w:rFonts w:ascii="Khmer OS Battambang" w:hAnsi="Khmer OS Battambang" w:cs="Khmer OS Battambang"/>
          <w:sz w:val="22"/>
          <w:cs/>
          <w:lang w:val="en-GB" w:bidi="km-KH"/>
        </w:rPr>
        <w:t xml:space="preserve">នាំឱ្យលទ្ធផល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កាន់តែអាក្រក់</w:t>
      </w:r>
      <w:r w:rsidRPr="00FB75D9">
        <w:rPr>
          <w:rStyle w:val="FootnoteReference"/>
          <w:rFonts w:ascii="Khmer OS Battambang" w:hAnsi="Khmer OS Battambang" w:cs="Khmer OS Battambang"/>
          <w:sz w:val="22"/>
          <w:cs/>
          <w:lang w:val="en-GB" w:bidi="km-KH"/>
        </w:rPr>
        <w:footnoteReference w:id="4"/>
      </w:r>
      <w:r w:rsidRPr="00FB75D9">
        <w:rPr>
          <w:rFonts w:ascii="Khmer OS Battambang" w:hAnsi="Khmer OS Battambang" w:cs="Khmer OS Battambang"/>
          <w:sz w:val="22"/>
          <w:cs/>
          <w:lang w:val="en-GB" w:bidi="km-KH"/>
        </w:rPr>
        <w:t>។ អង្គការជាច្រើន</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ប្រទេសកម្ពុជា ទាំងអន្តរជាតិ និងថ្នាក់ជាតិ កំពុងធ្វើការដើម្បីផ្តល់សេវាផ្គត់ផ្គង់ទឹកស្អាត និងអនាម័យដល់គ្រួសារ និងសហគមន៍ ស្របពេល</w:t>
      </w:r>
      <w:r w:rsidRPr="00FB75D9">
        <w:rPr>
          <w:rFonts w:ascii="Khmer OS Battambang" w:hAnsi="Khmer OS Battambang" w:cs="Khmer OS Battambang" w:hint="cs"/>
          <w:spacing w:val="-4"/>
          <w:sz w:val="22"/>
          <w:cs/>
          <w:lang w:val="en-GB" w:bidi="km-KH"/>
        </w:rPr>
        <w:t xml:space="preserve">ជាមួយគ្នានោះ </w:t>
      </w:r>
      <w:r w:rsidRPr="00FB75D9">
        <w:rPr>
          <w:rFonts w:ascii="Khmer OS Battambang" w:hAnsi="Khmer OS Battambang" w:cs="Khmer OS Battambang"/>
          <w:spacing w:val="-4"/>
          <w:sz w:val="22"/>
          <w:cs/>
          <w:lang w:val="en-GB" w:bidi="km-KH"/>
        </w:rPr>
        <w:t>នាំមកនូវការកែលម្អឥរិយាបថអនាម័យផងដែរ។ ការងាររបស់ពួកគេត្រូវ</w:t>
      </w:r>
      <w:r w:rsidRPr="00FB75D9">
        <w:rPr>
          <w:rFonts w:ascii="Khmer OS Battambang" w:hAnsi="Khmer OS Battambang" w:cs="Khmer OS Battambang" w:hint="cs"/>
          <w:spacing w:val="-4"/>
          <w:sz w:val="22"/>
          <w:cs/>
          <w:lang w:val="en-GB" w:bidi="km-KH"/>
        </w:rPr>
        <w:t>ពិចារណាអំ</w:t>
      </w:r>
      <w:r w:rsidRPr="00FB75D9">
        <w:rPr>
          <w:rFonts w:ascii="Khmer OS Battambang" w:hAnsi="Khmer OS Battambang" w:cs="Khmer OS Battambang"/>
          <w:spacing w:val="-4"/>
          <w:sz w:val="22"/>
          <w:cs/>
          <w:lang w:val="en-GB" w:bidi="km-KH"/>
        </w:rPr>
        <w:t>ពីហានិភ័យ</w:t>
      </w:r>
      <w:r w:rsidRPr="00FB75D9">
        <w:rPr>
          <w:rFonts w:ascii="Khmer OS Battambang" w:hAnsi="Khmer OS Battambang" w:cs="Khmer OS Battambang"/>
          <w:sz w:val="22"/>
          <w:cs/>
          <w:lang w:val="en-GB" w:bidi="km-KH"/>
        </w:rPr>
        <w:t>នៃការប្រែប្រួលអាកាសធាតុកាន់តែខ្លាំង ដែលជាមូលដ្ឋានគ្រឹះសម្រាប់</w:t>
      </w:r>
      <w:r w:rsidRPr="00FB75D9">
        <w:rPr>
          <w:rFonts w:ascii="Khmer OS Battambang" w:hAnsi="Khmer OS Battambang" w:cs="Khmer OS Battambang" w:hint="cs"/>
          <w:sz w:val="22"/>
          <w:cs/>
          <w:lang w:val="en-GB" w:bidi="km-KH"/>
        </w:rPr>
        <w:t>ចី</w:t>
      </w:r>
      <w:r w:rsidRPr="00FB75D9">
        <w:rPr>
          <w:rFonts w:ascii="Khmer OS Battambang" w:hAnsi="Khmer OS Battambang" w:cs="Khmer OS Battambang"/>
          <w:sz w:val="22"/>
          <w:cs/>
          <w:lang w:val="en-GB" w:bidi="km-KH"/>
        </w:rPr>
        <w:t xml:space="preserve">រភាព។ </w:t>
      </w:r>
      <w:r w:rsidRPr="00FB75D9">
        <w:rPr>
          <w:rFonts w:ascii="Khmer OS Battambang" w:hAnsi="Khmer OS Battambang" w:cs="Khmer OS Battambang" w:hint="cs"/>
          <w:sz w:val="22"/>
          <w:cs/>
          <w:lang w:val="en-GB" w:bidi="km-KH"/>
        </w:rPr>
        <w:t>ការប្រែប្រួល</w:t>
      </w:r>
      <w:r w:rsidRPr="00FB75D9">
        <w:rPr>
          <w:rFonts w:ascii="Khmer OS Battambang" w:hAnsi="Khmer OS Battambang" w:cs="Khmer OS Battambang"/>
          <w:sz w:val="22"/>
          <w:cs/>
          <w:lang w:val="en-GB" w:bidi="km-KH"/>
        </w:rPr>
        <w:t>អាកាសធាតុ</w:t>
      </w:r>
      <w:r w:rsidRPr="00FB75D9">
        <w:rPr>
          <w:rFonts w:ascii="Khmer OS Battambang" w:hAnsi="Khmer OS Battambang" w:cs="Khmer OS Battambang"/>
          <w:spacing w:val="4"/>
          <w:sz w:val="22"/>
          <w:cs/>
          <w:lang w:val="en-GB" w:bidi="km-KH"/>
        </w:rPr>
        <w:t>បំផ្លាញសន្តិសុខទឹក និងគំរាមកំហែង</w:t>
      </w:r>
      <w:r w:rsidRPr="00FB75D9">
        <w:rPr>
          <w:rFonts w:ascii="Khmer OS Battambang" w:hAnsi="Khmer OS Battambang" w:cs="Khmer OS Battambang" w:hint="cs"/>
          <w:spacing w:val="4"/>
          <w:sz w:val="22"/>
          <w:cs/>
          <w:lang w:val="en-GB" w:bidi="km-KH"/>
        </w:rPr>
        <w:t>ក្នុង</w:t>
      </w:r>
      <w:r w:rsidRPr="00FB75D9">
        <w:rPr>
          <w:rFonts w:ascii="Khmer OS Battambang" w:hAnsi="Khmer OS Battambang" w:cs="Khmer OS Battambang"/>
          <w:spacing w:val="4"/>
          <w:sz w:val="22"/>
          <w:cs/>
          <w:lang w:val="en-GB" w:bidi="km-KH"/>
        </w:rPr>
        <w:t>ការរំខានដល់តុល្យភាពទឹក</w:t>
      </w:r>
      <w:r w:rsidRPr="00FB75D9">
        <w:rPr>
          <w:rFonts w:ascii="Khmer OS Battambang" w:hAnsi="Khmer OS Battambang" w:cs="Khmer OS Battambang" w:hint="cs"/>
          <w:spacing w:val="4"/>
          <w:sz w:val="22"/>
          <w:cs/>
          <w:lang w:val="en-GB" w:bidi="km-KH"/>
        </w:rPr>
        <w:t>នៅ</w:t>
      </w:r>
      <w:r w:rsidRPr="00FB75D9">
        <w:rPr>
          <w:rFonts w:ascii="Khmer OS Battambang" w:hAnsi="Khmer OS Battambang" w:cs="Khmer OS Battambang"/>
          <w:spacing w:val="4"/>
          <w:sz w:val="22"/>
          <w:cs/>
          <w:lang w:val="en-GB" w:bidi="km-KH"/>
        </w:rPr>
        <w:t>ក្នុង</w:t>
      </w:r>
      <w:r w:rsidRPr="00FB75D9">
        <w:rPr>
          <w:rFonts w:ascii="Khmer OS Battambang" w:hAnsi="Khmer OS Battambang" w:cs="Khmer OS Battambang" w:hint="cs"/>
          <w:spacing w:val="4"/>
          <w:sz w:val="22"/>
          <w:cs/>
          <w:lang w:val="en-GB" w:bidi="km-KH"/>
        </w:rPr>
        <w:t>មូលដ្ឋាន តាមរយៈ</w:t>
      </w:r>
      <w:r w:rsidRPr="00FB75D9">
        <w:rPr>
          <w:rFonts w:ascii="Khmer OS Battambang" w:hAnsi="Khmer OS Battambang" w:cs="Khmer OS Battambang"/>
          <w:spacing w:val="4"/>
          <w:sz w:val="22"/>
          <w:cs/>
          <w:lang w:val="en-GB" w:bidi="km-KH"/>
        </w:rPr>
        <w:t>ការ</w:t>
      </w:r>
      <w:r w:rsidRPr="00FB75D9">
        <w:rPr>
          <w:rFonts w:ascii="Khmer OS Battambang" w:hAnsi="Khmer OS Battambang" w:cs="Khmer OS Battambang" w:hint="cs"/>
          <w:spacing w:val="4"/>
          <w:sz w:val="22"/>
          <w:cs/>
          <w:lang w:val="en-GB" w:bidi="km-KH"/>
        </w:rPr>
        <w:t>កែប្រែ</w:t>
      </w:r>
      <w:r w:rsidRPr="00FB75D9">
        <w:rPr>
          <w:rFonts w:ascii="Khmer OS Battambang" w:hAnsi="Khmer OS Battambang" w:cs="Khmer OS Battambang"/>
          <w:spacing w:val="6"/>
          <w:sz w:val="22"/>
          <w:cs/>
          <w:lang w:val="en-GB" w:bidi="km-KH"/>
        </w:rPr>
        <w:t>ពេលវេលា អាំងតង់ស៊ីតេ និងរយៈពេលនៃព្រឹត្តិការណ៍ទឹកភ្លៀង។ នៅប្រទេសកម្ពុជា មានកត្តាហានិភ័យ</w:t>
      </w:r>
      <w:r w:rsidRPr="00FB75D9">
        <w:rPr>
          <w:rFonts w:ascii="Khmer OS Battambang" w:hAnsi="Khmer OS Battambang" w:cs="Khmer OS Battambang"/>
          <w:sz w:val="22"/>
          <w:cs/>
          <w:lang w:val="en-GB" w:bidi="km-KH"/>
        </w:rPr>
        <w:t>សំខាន់ៗចំនួនប្រាំ</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ដែលទាក់ទងនឹងអាកាសធាតុ</w:t>
      </w:r>
      <w:r w:rsidRPr="00FB75D9">
        <w:rPr>
          <w:rFonts w:ascii="Khmer OS Battambang" w:hAnsi="Khmer OS Battambang" w:cs="Khmer OS Battambang" w:hint="cs"/>
          <w:sz w:val="22"/>
          <w:cs/>
          <w:lang w:val="en-GB" w:bidi="km-KH"/>
        </w:rPr>
        <w:t xml:space="preserve"> ដែលពាក់ព័ន្ធ</w:t>
      </w:r>
      <w:r w:rsidRPr="00FB75D9">
        <w:rPr>
          <w:rFonts w:ascii="Khmer OS Battambang" w:hAnsi="Khmer OS Battambang" w:cs="Khmer OS Battambang"/>
          <w:sz w:val="22"/>
          <w:cs/>
          <w:lang w:val="en-GB" w:bidi="km-KH"/>
        </w:rPr>
        <w:t>នឹងភាពងាយរងគ្រោះ</w:t>
      </w:r>
      <w:r w:rsidRPr="00FB75D9">
        <w:rPr>
          <w:rFonts w:ascii="Khmer OS Battambang" w:hAnsi="Khmer OS Battambang" w:cs="Khmer OS Battambang" w:hint="cs"/>
          <w:sz w:val="22"/>
          <w:cs/>
          <w:lang w:val="en-GB" w:bidi="km-KH"/>
        </w:rPr>
        <w:t>ដោយ</w:t>
      </w:r>
      <w:r w:rsidRPr="00FB75D9">
        <w:rPr>
          <w:rFonts w:ascii="Khmer OS Battambang" w:hAnsi="Khmer OS Battambang" w:cs="Khmer OS Battambang"/>
          <w:sz w:val="22"/>
          <w:cs/>
          <w:lang w:val="en-GB" w:bidi="km-KH"/>
        </w:rPr>
        <w:t>គ្រោះថ្នាក់</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អាកាសធាតុ៖</w:t>
      </w:r>
      <w:r w:rsidRPr="00FB75D9">
        <w:rPr>
          <w:sz w:val="22"/>
          <w:lang w:val="en-GB"/>
        </w:rPr>
        <w:t xml:space="preserve"> </w:t>
      </w:r>
    </w:p>
    <w:p w14:paraId="5C629BD6" w14:textId="77777777" w:rsidR="00FB75D9" w:rsidRPr="00FB75D9" w:rsidRDefault="00FB75D9" w:rsidP="006026A0">
      <w:pPr>
        <w:pStyle w:val="ListParagraph"/>
        <w:numPr>
          <w:ilvl w:val="0"/>
          <w:numId w:val="8"/>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ហានិភ័យនៃ</w:t>
      </w:r>
      <w:r w:rsidRPr="00FB75D9">
        <w:rPr>
          <w:rFonts w:ascii="Khmer OS Battambang" w:hAnsi="Khmer OS Battambang" w:cs="Khmer OS Battambang" w:hint="cs"/>
          <w:sz w:val="22"/>
          <w:cs/>
          <w:lang w:val="en-GB" w:bidi="km-KH"/>
        </w:rPr>
        <w:t>កំណើន</w:t>
      </w:r>
      <w:r w:rsidRPr="00FB75D9">
        <w:rPr>
          <w:rFonts w:ascii="Khmer OS Battambang" w:hAnsi="Khmer OS Battambang" w:cs="Khmer OS Battambang"/>
          <w:sz w:val="22"/>
          <w:cs/>
          <w:lang w:val="en-GB" w:bidi="km-KH"/>
        </w:rPr>
        <w:t xml:space="preserve">ព្រឹត្តិការណ៍ទឹកជំនន់ ដែលបណ្តាលឱ្យខូចខាតហេដ្ឋារចនាសម្ព័ន្ធ </w:t>
      </w:r>
      <w:r w:rsidRPr="00FB75D9">
        <w:rPr>
          <w:rFonts w:ascii="Khmer OS Battambang" w:hAnsi="Khmer OS Battambang" w:cs="Khmer OS Battambang" w:hint="cs"/>
          <w:sz w:val="22"/>
          <w:cs/>
          <w:lang w:val="en-GB" w:bidi="km-KH"/>
        </w:rPr>
        <w:t>រណ្តៅបង្គន់</w:t>
      </w:r>
      <w:r w:rsidRPr="00FB75D9">
        <w:rPr>
          <w:rFonts w:ascii="Khmer OS Battambang" w:hAnsi="Khmer OS Battambang" w:cs="Khmer OS Battambang"/>
          <w:sz w:val="22"/>
          <w:cs/>
          <w:lang w:val="en-GB" w:bidi="km-KH"/>
        </w:rPr>
        <w:t>លិចទឹក និងធនធានទឹក</w:t>
      </w:r>
      <w:r w:rsidRPr="00FB75D9">
        <w:rPr>
          <w:rFonts w:ascii="Khmer OS Battambang" w:hAnsi="Khmer OS Battambang" w:cs="Khmer OS Battambang" w:hint="cs"/>
          <w:sz w:val="22"/>
          <w:cs/>
          <w:lang w:val="en-GB" w:bidi="km-KH"/>
        </w:rPr>
        <w:t>បានរងការបំពុល</w:t>
      </w:r>
    </w:p>
    <w:p w14:paraId="4E015422" w14:textId="77777777" w:rsidR="00FB75D9" w:rsidRPr="00FB75D9" w:rsidRDefault="00FB75D9" w:rsidP="006026A0">
      <w:pPr>
        <w:pStyle w:val="ListParagraph"/>
        <w:numPr>
          <w:ilvl w:val="0"/>
          <w:numId w:val="8"/>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ហានិភ័យនៃ</w:t>
      </w:r>
      <w:r w:rsidRPr="00FB75D9">
        <w:rPr>
          <w:rFonts w:ascii="Khmer OS Battambang" w:hAnsi="Khmer OS Battambang" w:cs="Khmer OS Battambang" w:hint="cs"/>
          <w:sz w:val="22"/>
          <w:cs/>
          <w:lang w:val="en-GB" w:bidi="km-KH"/>
        </w:rPr>
        <w:t>កំណើន</w:t>
      </w:r>
      <w:r w:rsidRPr="00FB75D9">
        <w:rPr>
          <w:rFonts w:ascii="Khmer OS Battambang" w:hAnsi="Khmer OS Battambang" w:cs="Khmer OS Battambang"/>
          <w:sz w:val="22"/>
          <w:cs/>
          <w:lang w:val="en-GB" w:bidi="km-KH"/>
        </w:rPr>
        <w:t>គ្រោះរាំងស្ងួត ដែលនាំឱ្យ</w:t>
      </w:r>
      <w:r w:rsidRPr="00FB75D9">
        <w:rPr>
          <w:rFonts w:ascii="Khmer OS Battambang" w:hAnsi="Khmer OS Battambang" w:cs="Khmer OS Battambang" w:hint="cs"/>
          <w:sz w:val="22"/>
          <w:cs/>
          <w:lang w:val="en-GB" w:bidi="km-KH"/>
        </w:rPr>
        <w:t>មានការថយចុះនៃ</w:t>
      </w:r>
      <w:r w:rsidRPr="00FB75D9">
        <w:rPr>
          <w:rFonts w:ascii="Khmer OS Battambang" w:hAnsi="Khmer OS Battambang" w:cs="Khmer OS Battambang"/>
          <w:sz w:val="22"/>
          <w:cs/>
          <w:lang w:val="en-GB" w:bidi="km-KH"/>
        </w:rPr>
        <w:t>លទ្ធភាពប្រើប្រាស់ និងលទ្ធភាពទទួលបានទឹកសម្រាប់ទាំងគោលបំណង</w:t>
      </w:r>
      <w:r w:rsidRPr="00FB75D9">
        <w:rPr>
          <w:rFonts w:ascii="Khmer OS Battambang" w:hAnsi="Khmer OS Battambang" w:cs="Khmer OS Battambang" w:hint="cs"/>
          <w:sz w:val="22"/>
          <w:cs/>
          <w:lang w:val="en-GB" w:bidi="km-KH"/>
        </w:rPr>
        <w:t>នៃការទទួលទាន</w:t>
      </w:r>
      <w:r w:rsidRPr="00FB75D9">
        <w:rPr>
          <w:rFonts w:ascii="Khmer OS Battambang" w:hAnsi="Khmer OS Battambang" w:cs="Khmer OS Battambang"/>
          <w:sz w:val="22"/>
          <w:cs/>
          <w:lang w:val="en-GB" w:bidi="km-KH"/>
        </w:rPr>
        <w:t xml:space="preserve"> និងអនាម័យ</w:t>
      </w:r>
    </w:p>
    <w:p w14:paraId="24056BB4" w14:textId="77777777" w:rsidR="00FB75D9" w:rsidRPr="00FB75D9" w:rsidRDefault="00FB75D9" w:rsidP="006026A0">
      <w:pPr>
        <w:pStyle w:val="ListParagraph"/>
        <w:numPr>
          <w:ilvl w:val="0"/>
          <w:numId w:val="8"/>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ហានិភ័យនៃរដូវប្រាំង</w:t>
      </w:r>
      <w:r w:rsidRPr="00FB75D9">
        <w:rPr>
          <w:rFonts w:ascii="Khmer OS Battambang" w:hAnsi="Khmer OS Battambang" w:cs="Khmer OS Battambang" w:hint="cs"/>
          <w:sz w:val="22"/>
          <w:cs/>
          <w:lang w:val="en-GB" w:bidi="km-KH"/>
        </w:rPr>
        <w:t>រយៈពេលវែង</w:t>
      </w:r>
      <w:r w:rsidRPr="00FB75D9">
        <w:rPr>
          <w:rFonts w:ascii="Khmer OS Battambang" w:hAnsi="Khmer OS Battambang" w:cs="Khmer OS Battambang"/>
          <w:sz w:val="22"/>
          <w:cs/>
          <w:lang w:val="en-GB" w:bidi="km-KH"/>
        </w:rPr>
        <w:t>ក៏នាំឱ្យមានការ</w:t>
      </w:r>
      <w:r w:rsidRPr="00FB75D9">
        <w:rPr>
          <w:rFonts w:ascii="Khmer OS Battambang" w:hAnsi="Khmer OS Battambang" w:cs="Khmer OS Battambang" w:hint="cs"/>
          <w:sz w:val="22"/>
          <w:cs/>
          <w:lang w:val="en-GB" w:bidi="km-KH"/>
        </w:rPr>
        <w:t>ថយចុះនៃ</w:t>
      </w:r>
      <w:r w:rsidRPr="00FB75D9">
        <w:rPr>
          <w:rFonts w:ascii="Khmer OS Battambang" w:hAnsi="Khmer OS Battambang" w:cs="Khmer OS Battambang"/>
          <w:sz w:val="22"/>
          <w:cs/>
          <w:lang w:val="en-GB" w:bidi="km-KH"/>
        </w:rPr>
        <w:t>លទ្ធភាពប្រើប្រាស់ និង</w:t>
      </w:r>
      <w:r w:rsidRPr="00FB75D9">
        <w:rPr>
          <w:rFonts w:ascii="Khmer OS Battambang" w:hAnsi="Khmer OS Battambang" w:cs="Khmer OS Battambang" w:hint="cs"/>
          <w:sz w:val="22"/>
          <w:cs/>
          <w:lang w:val="en-GB" w:bidi="km-KH"/>
        </w:rPr>
        <w:t>លទ្ធភាពទទួលបាន</w:t>
      </w:r>
      <w:r w:rsidRPr="00FB75D9">
        <w:rPr>
          <w:rFonts w:ascii="Khmer OS Battambang" w:hAnsi="Khmer OS Battambang" w:cs="Khmer OS Battambang"/>
          <w:sz w:val="22"/>
          <w:cs/>
          <w:lang w:val="en-GB" w:bidi="km-KH"/>
        </w:rPr>
        <w:t>ទឹកផងដែរ</w:t>
      </w:r>
    </w:p>
    <w:p w14:paraId="7F019993" w14:textId="77777777" w:rsidR="00FB75D9" w:rsidRPr="00FB75D9" w:rsidRDefault="00FB75D9" w:rsidP="006026A0">
      <w:pPr>
        <w:pStyle w:val="ListParagraph"/>
        <w:numPr>
          <w:ilvl w:val="0"/>
          <w:numId w:val="8"/>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ហានិភ័យនៃគុណភាពទឹកកាន់តែ</w:t>
      </w:r>
      <w:r w:rsidRPr="00FB75D9">
        <w:rPr>
          <w:rFonts w:ascii="Khmer OS Battambang" w:hAnsi="Khmer OS Battambang" w:cs="Khmer OS Battambang" w:hint="cs"/>
          <w:sz w:val="22"/>
          <w:cs/>
          <w:lang w:val="en-GB" w:bidi="km-KH"/>
        </w:rPr>
        <w:t>អន់ថយ</w:t>
      </w:r>
      <w:r w:rsidRPr="00FB75D9">
        <w:rPr>
          <w:rFonts w:ascii="Khmer OS Battambang" w:hAnsi="Khmer OS Battambang" w:cs="Khmer OS Battambang"/>
          <w:sz w:val="22"/>
          <w:cs/>
          <w:lang w:val="en-GB" w:bidi="km-KH"/>
        </w:rPr>
        <w:t xml:space="preserve"> ដែលមានផល</w:t>
      </w:r>
      <w:r w:rsidRPr="00FB75D9">
        <w:rPr>
          <w:rFonts w:ascii="Khmer OS Battambang" w:hAnsi="Khmer OS Battambang" w:cs="Khmer OS Battambang" w:hint="cs"/>
          <w:sz w:val="22"/>
          <w:cs/>
          <w:lang w:val="en-GB" w:bidi="km-KH"/>
        </w:rPr>
        <w:t>ជះ</w:t>
      </w:r>
      <w:r w:rsidRPr="00FB75D9">
        <w:rPr>
          <w:rFonts w:ascii="Khmer OS Battambang" w:hAnsi="Khmer OS Battambang" w:cs="Khmer OS Battambang"/>
          <w:sz w:val="22"/>
          <w:cs/>
          <w:lang w:val="en-GB" w:bidi="km-KH"/>
        </w:rPr>
        <w:t>ដល់សុខភាព និងសុខុមាលភាព</w:t>
      </w:r>
    </w:p>
    <w:p w14:paraId="7B6D9DA6" w14:textId="77777777" w:rsidR="00FB75D9" w:rsidRPr="00FB75D9" w:rsidRDefault="00FB75D9" w:rsidP="006026A0">
      <w:pPr>
        <w:pStyle w:val="ListParagraph"/>
        <w:numPr>
          <w:ilvl w:val="0"/>
          <w:numId w:val="8"/>
        </w:numPr>
        <w:spacing w:after="120" w:line="240" w:lineRule="auto"/>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t>ហានិភ័យនៃ</w:t>
      </w:r>
      <w:r w:rsidRPr="00FB75D9">
        <w:rPr>
          <w:rFonts w:ascii="Khmer OS Battambang" w:hAnsi="Khmer OS Battambang" w:cs="Khmer OS Battambang" w:hint="cs"/>
          <w:sz w:val="22"/>
          <w:cs/>
          <w:lang w:val="en-GB" w:bidi="km-KH"/>
        </w:rPr>
        <w:t>កំណើន</w:t>
      </w:r>
      <w:r w:rsidRPr="00FB75D9">
        <w:rPr>
          <w:rFonts w:ascii="Khmer OS Battambang" w:hAnsi="Khmer OS Battambang" w:cs="Khmer OS Battambang"/>
          <w:sz w:val="22"/>
          <w:cs/>
          <w:lang w:val="en-GB" w:bidi="km-KH"/>
        </w:rPr>
        <w:t>នីវ៉ូទឹកសមុទ្រ និងការជ្រៀតចូលនៃទឹកប្រៃ ដែលអាចកាន់តែធ្ងន់ធ្ងរឡើង</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ដោយការបូមទឹកក្រោមដី</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ដែលនាំ</w:t>
      </w:r>
      <w:r w:rsidRPr="00FB75D9">
        <w:rPr>
          <w:rFonts w:ascii="Khmer OS Battambang" w:hAnsi="Khmer OS Battambang" w:cs="Khmer OS Battambang" w:hint="cs"/>
          <w:sz w:val="22"/>
          <w:cs/>
          <w:lang w:val="en-GB" w:bidi="km-KH"/>
        </w:rPr>
        <w:t>ឲ្យមាន</w:t>
      </w:r>
      <w:r w:rsidRPr="00FB75D9">
        <w:rPr>
          <w:rFonts w:ascii="Khmer OS Battambang" w:hAnsi="Khmer OS Battambang" w:cs="Khmer OS Battambang"/>
          <w:sz w:val="22"/>
          <w:cs/>
          <w:lang w:val="en-GB" w:bidi="km-KH"/>
        </w:rPr>
        <w:t>ការបាក់ដី។</w:t>
      </w:r>
    </w:p>
    <w:p w14:paraId="3745F63F"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sz w:val="22"/>
          <w:cs/>
          <w:lang w:val="en-GB" w:bidi="km-KH"/>
        </w:rPr>
        <w:lastRenderedPageBreak/>
        <w:t>ហានិភ័យទាំងនេះនឹងមានភាពស្មុគស្មាញ</w:t>
      </w:r>
      <w:r w:rsidRPr="00FB75D9">
        <w:rPr>
          <w:rFonts w:ascii="Khmer OS Battambang" w:hAnsi="Khmer OS Battambang" w:cs="Khmer OS Battambang" w:hint="cs"/>
          <w:sz w:val="22"/>
          <w:cs/>
          <w:lang w:val="en-GB" w:bidi="km-KH"/>
        </w:rPr>
        <w:t>ជាងនេះទៀត</w:t>
      </w:r>
      <w:r w:rsidRPr="00FB75D9">
        <w:rPr>
          <w:rFonts w:ascii="Khmer OS Battambang" w:hAnsi="Khmer OS Battambang" w:cs="Khmer OS Battambang"/>
          <w:sz w:val="22"/>
          <w:cs/>
          <w:lang w:val="en-GB" w:bidi="km-KH"/>
        </w:rPr>
        <w:t>ដោយ</w:t>
      </w:r>
      <w:r w:rsidRPr="00FB75D9">
        <w:rPr>
          <w:rFonts w:ascii="Khmer OS Battambang" w:hAnsi="Khmer OS Battambang" w:cs="Khmer OS Battambang" w:hint="cs"/>
          <w:sz w:val="22"/>
          <w:cs/>
          <w:lang w:val="en-GB" w:bidi="km-KH"/>
        </w:rPr>
        <w:t>សារ</w:t>
      </w:r>
      <w:r w:rsidRPr="00FB75D9">
        <w:rPr>
          <w:rFonts w:ascii="Khmer OS Battambang" w:hAnsi="Khmer OS Battambang" w:cs="Khmer OS Battambang"/>
          <w:sz w:val="22"/>
          <w:cs/>
          <w:lang w:val="en-GB" w:bidi="km-KH"/>
        </w:rPr>
        <w:t>កំណើនប្រជាជន និងការ</w:t>
      </w:r>
      <w:r w:rsidRPr="00FB75D9">
        <w:rPr>
          <w:rFonts w:ascii="Khmer OS Battambang" w:hAnsi="Khmer OS Battambang" w:cs="Khmer OS Battambang" w:hint="cs"/>
          <w:sz w:val="22"/>
          <w:cs/>
          <w:lang w:val="en-GB" w:bidi="km-KH"/>
        </w:rPr>
        <w:t>ប្រែប្រួលផ្នែក</w:t>
      </w:r>
      <w:r w:rsidRPr="00FB75D9">
        <w:rPr>
          <w:rFonts w:ascii="Khmer OS Battambang" w:hAnsi="Khmer OS Battambang" w:cs="Khmer OS Battambang"/>
          <w:sz w:val="22"/>
          <w:cs/>
          <w:lang w:val="en-GB" w:bidi="km-KH"/>
        </w:rPr>
        <w:t>ប្រជាសាស្រ្ត ការ</w:t>
      </w:r>
      <w:r w:rsidRPr="00FB75D9">
        <w:rPr>
          <w:rFonts w:ascii="Khmer OS Battambang" w:hAnsi="Khmer OS Battambang" w:cs="Khmer OS Battambang" w:hint="cs"/>
          <w:sz w:val="22"/>
          <w:cs/>
          <w:lang w:val="en-GB" w:bidi="km-KH"/>
        </w:rPr>
        <w:t>ប្រែប្រួលនៃ</w:t>
      </w:r>
      <w:r w:rsidRPr="00FB75D9">
        <w:rPr>
          <w:rFonts w:ascii="Khmer OS Battambang" w:hAnsi="Khmer OS Battambang" w:cs="Khmer OS Battambang"/>
          <w:sz w:val="22"/>
          <w:cs/>
          <w:lang w:val="en-GB" w:bidi="km-KH"/>
        </w:rPr>
        <w:t>ការប្រើប្រាស់ដីធ្លី និងការ</w:t>
      </w:r>
      <w:r w:rsidRPr="00FB75D9">
        <w:rPr>
          <w:rFonts w:ascii="Khmer OS Battambang" w:hAnsi="Khmer OS Battambang" w:cs="Khmer OS Battambang" w:hint="cs"/>
          <w:sz w:val="22"/>
          <w:cs/>
          <w:lang w:val="en-GB" w:bidi="km-KH"/>
        </w:rPr>
        <w:t>ប្រែប្រួលផ្នែក</w:t>
      </w:r>
      <w:r w:rsidRPr="00FB75D9">
        <w:rPr>
          <w:rFonts w:ascii="Khmer OS Battambang" w:hAnsi="Khmer OS Battambang" w:cs="Khmer OS Battambang"/>
          <w:sz w:val="22"/>
          <w:cs/>
          <w:lang w:val="en-GB" w:bidi="km-KH"/>
        </w:rPr>
        <w:t>បរិស្ថាន</w:t>
      </w:r>
      <w:r w:rsidRPr="00FB75D9">
        <w:rPr>
          <w:rFonts w:ascii="Khmer OS Battambang" w:hAnsi="Khmer OS Battambang" w:cs="Khmer OS Battambang" w:hint="cs"/>
          <w:sz w:val="22"/>
          <w:cs/>
          <w:lang w:val="en-GB" w:bidi="km-KH"/>
        </w:rPr>
        <w:t>ជាបន្តបន្ទាប់</w:t>
      </w:r>
      <w:r w:rsidRPr="00FB75D9">
        <w:rPr>
          <w:rFonts w:ascii="Khmer OS Battambang" w:hAnsi="Khmer OS Battambang" w:cs="Khmer OS Battambang"/>
          <w:sz w:val="22"/>
          <w:cs/>
          <w:lang w:val="en-GB" w:bidi="km-KH"/>
        </w:rPr>
        <w:t xml:space="preserve"> និងការរិចរិល។ កត្តាទាំងនេះរួមបញ្ចូលគ្នាក៏ធ្វើឱ្យការព្យាករណ៍</w:t>
      </w:r>
      <w:r w:rsidRPr="00FB75D9">
        <w:rPr>
          <w:rFonts w:ascii="Khmer OS Battambang" w:hAnsi="Khmer OS Battambang" w:cs="Khmer OS Battambang" w:hint="cs"/>
          <w:sz w:val="22"/>
          <w:cs/>
          <w:lang w:val="en-GB" w:bidi="km-KH"/>
        </w:rPr>
        <w:t>អំពីការប្រែប្រួលនៃ</w:t>
      </w:r>
      <w:r w:rsidRPr="00FB75D9">
        <w:rPr>
          <w:rFonts w:ascii="Khmer OS Battambang" w:hAnsi="Khmer OS Battambang" w:cs="Khmer OS Battambang"/>
          <w:sz w:val="22"/>
          <w:cs/>
          <w:lang w:val="en-GB" w:bidi="km-KH"/>
        </w:rPr>
        <w:t>ការហូរ</w:t>
      </w:r>
      <w:r w:rsidRPr="00FB75D9">
        <w:rPr>
          <w:rFonts w:ascii="Khmer OS Battambang" w:hAnsi="Khmer OS Battambang" w:cs="Khmer OS Battambang" w:hint="cs"/>
          <w:sz w:val="22"/>
          <w:cs/>
          <w:lang w:val="en-GB" w:bidi="km-KH"/>
        </w:rPr>
        <w:t>ច្រោះ</w:t>
      </w:r>
      <w:r w:rsidRPr="00FB75D9">
        <w:rPr>
          <w:rFonts w:ascii="Khmer OS Battambang" w:hAnsi="Khmer OS Battambang" w:cs="Khmer OS Battambang"/>
          <w:sz w:val="22"/>
          <w:cs/>
          <w:lang w:val="en-GB" w:bidi="km-KH"/>
        </w:rPr>
        <w:t xml:space="preserve"> និងការបញ្ចូលឡើងវិញ</w:t>
      </w:r>
      <w:r w:rsidRPr="00FB75D9">
        <w:rPr>
          <w:rFonts w:ascii="Khmer OS Battambang" w:hAnsi="Khmer OS Battambang" w:cs="Khmer OS Battambang" w:hint="cs"/>
          <w:sz w:val="22"/>
          <w:cs/>
          <w:lang w:val="en-GB" w:bidi="km-KH"/>
        </w:rPr>
        <w:t>មាន</w:t>
      </w:r>
      <w:r w:rsidRPr="00FB75D9">
        <w:rPr>
          <w:rFonts w:ascii="Khmer OS Battambang" w:hAnsi="Khmer OS Battambang" w:cs="Khmer OS Battambang"/>
          <w:sz w:val="22"/>
          <w:cs/>
          <w:lang w:val="en-GB" w:bidi="km-KH"/>
        </w:rPr>
        <w:t>ភាពមិនច្បាស់លាស់ និងទីតាំងជាក់លាក់។ នេះមានន័យថា វាអាចពិបាកកំណត់ថាតើផល</w:t>
      </w:r>
      <w:r w:rsidRPr="00FB75D9">
        <w:rPr>
          <w:rFonts w:ascii="Khmer OS Battambang" w:hAnsi="Khmer OS Battambang" w:cs="Khmer OS Battambang" w:hint="cs"/>
          <w:sz w:val="22"/>
          <w:cs/>
          <w:lang w:val="en-GB" w:bidi="km-KH"/>
        </w:rPr>
        <w:t>ជះអ្វីខ្លះ ដែល</w:t>
      </w:r>
      <w:r w:rsidRPr="00FB75D9">
        <w:rPr>
          <w:rFonts w:ascii="Khmer OS Battambang" w:hAnsi="Khmer OS Battambang" w:cs="Khmer OS Battambang"/>
          <w:sz w:val="22"/>
          <w:cs/>
          <w:lang w:val="en-GB" w:bidi="km-KH"/>
        </w:rPr>
        <w:t>ជាលទ្ធផលនៃការប្រែប្រួលអាកាសធាតុនឹងមានលើធនធានទឹក</w:t>
      </w:r>
      <w:r w:rsidRPr="00FB75D9">
        <w:rPr>
          <w:rFonts w:ascii="Khmer OS Battambang" w:hAnsi="Khmer OS Battambang" w:cs="Khmer OS Battambang" w:hint="cs"/>
          <w:sz w:val="22"/>
          <w:cs/>
          <w:lang w:val="en-GB" w:bidi="km-KH"/>
        </w:rPr>
        <w:t>នៅក្នុង</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ពោលគឺ</w:t>
      </w:r>
      <w:r w:rsidRPr="00FB75D9">
        <w:rPr>
          <w:rFonts w:ascii="Khmer OS Battambang" w:hAnsi="Khmer OS Battambang" w:cs="Khmer OS Battambang"/>
          <w:sz w:val="22"/>
          <w:cs/>
          <w:lang w:val="en-GB" w:bidi="km-KH"/>
        </w:rPr>
        <w:t xml:space="preserve"> ធនធានទឹកដែលសហគមន៍</w:t>
      </w:r>
      <w:r w:rsidRPr="00FB75D9">
        <w:rPr>
          <w:rFonts w:ascii="Khmer OS Battambang" w:hAnsi="Khmer OS Battambang" w:cs="Khmer OS Battambang"/>
          <w:spacing w:val="4"/>
          <w:sz w:val="22"/>
          <w:cs/>
          <w:lang w:val="en-GB" w:bidi="km-KH"/>
        </w:rPr>
        <w:t>ជនបទ ឬទីប្រជុំជន</w:t>
      </w:r>
      <w:r w:rsidRPr="00FB75D9">
        <w:rPr>
          <w:rFonts w:ascii="Khmer OS Battambang" w:hAnsi="Khmer OS Battambang" w:cs="Khmer OS Battambang" w:hint="cs"/>
          <w:spacing w:val="4"/>
          <w:sz w:val="22"/>
          <w:cs/>
          <w:lang w:val="en-GB" w:bidi="km-KH"/>
        </w:rPr>
        <w:t>ពឹងផ្អែកលើ</w:t>
      </w:r>
      <w:r w:rsidRPr="00FB75D9">
        <w:rPr>
          <w:rFonts w:ascii="Khmer OS Battambang" w:hAnsi="Khmer OS Battambang" w:cs="Khmer OS Battambang"/>
          <w:spacing w:val="4"/>
          <w:sz w:val="22"/>
          <w:cs/>
          <w:lang w:val="en-GB" w:bidi="km-KH"/>
        </w:rPr>
        <w:t xml:space="preserve">) </w:t>
      </w:r>
      <w:r w:rsidRPr="00FB75D9">
        <w:rPr>
          <w:rFonts w:ascii="Khmer OS Battambang" w:hAnsi="Khmer OS Battambang" w:cs="Khmer OS Battambang" w:hint="cs"/>
          <w:spacing w:val="4"/>
          <w:sz w:val="22"/>
          <w:cs/>
          <w:lang w:val="en-GB" w:bidi="km-KH"/>
        </w:rPr>
        <w:t>ក្នុងកម្រិត</w:t>
      </w:r>
      <w:r w:rsidRPr="00FB75D9">
        <w:rPr>
          <w:rFonts w:ascii="Khmer OS Battambang" w:hAnsi="Khmer OS Battambang" w:cs="Khmer OS Battambang"/>
          <w:spacing w:val="4"/>
          <w:sz w:val="22"/>
          <w:cs/>
          <w:lang w:val="en-GB" w:bidi="km-KH"/>
        </w:rPr>
        <w:t>ដែលការធ្វើផែនការ និងអន្តរាគមន៍ទឹក និងអនាម័យភាគច្រើន</w:t>
      </w:r>
      <w:r w:rsidRPr="00FB75D9">
        <w:rPr>
          <w:rFonts w:ascii="Khmer OS Battambang" w:hAnsi="Khmer OS Battambang" w:cs="Khmer OS Battambang" w:hint="cs"/>
          <w:sz w:val="22"/>
          <w:cs/>
          <w:lang w:val="en-GB" w:bidi="km-KH"/>
        </w:rPr>
        <w:t>អនុវត្ត</w:t>
      </w:r>
      <w:r w:rsidRPr="00FB75D9">
        <w:rPr>
          <w:rFonts w:ascii="Khmer OS Battambang" w:hAnsi="Khmer OS Battambang" w:cs="Khmer OS Battambang"/>
          <w:sz w:val="22"/>
          <w:cs/>
          <w:lang w:val="en-GB" w:bidi="km-KH"/>
        </w:rPr>
        <w:t>។</w:t>
      </w:r>
    </w:p>
    <w:p w14:paraId="12049BFE" w14:textId="23F5A375" w:rsidR="00FB75D9" w:rsidRPr="00FB75D9" w:rsidRDefault="00FB75D9" w:rsidP="00FB75D9">
      <w:pPr>
        <w:pStyle w:val="Heading2"/>
        <w:spacing w:before="120" w:after="120"/>
        <w:jc w:val="both"/>
        <w:rPr>
          <w:rFonts w:ascii="Khmer OS Battambang" w:eastAsia="Calibri" w:hAnsi="Khmer OS Battambang" w:cs="Khmer OS Battambang"/>
          <w:sz w:val="22"/>
          <w:szCs w:val="22"/>
          <w:lang w:bidi="km-KH"/>
        </w:rPr>
      </w:pPr>
      <w:bookmarkStart w:id="16" w:name="_Toc108542739"/>
      <w:bookmarkStart w:id="17" w:name="_Toc110933815"/>
      <w:r w:rsidRPr="00FB75D9">
        <w:rPr>
          <w:rFonts w:ascii="Khmer OS Battambang" w:eastAsia="Calibri" w:hAnsi="Khmer OS Battambang" w:cs="Khmer OS Battambang" w:hint="cs"/>
          <w:sz w:val="22"/>
          <w:szCs w:val="22"/>
          <w:cs/>
          <w:lang w:bidi="km-KH"/>
        </w:rPr>
        <w:t>គោលការណ៍គោល</w:t>
      </w:r>
      <w:bookmarkEnd w:id="16"/>
      <w:bookmarkEnd w:id="17"/>
    </w:p>
    <w:p w14:paraId="55E10F3A" w14:textId="001154D0" w:rsidR="00FB75D9" w:rsidRPr="00FB75D9" w:rsidRDefault="00FB75D9" w:rsidP="006026A0">
      <w:pPr>
        <w:pStyle w:val="Heading3"/>
        <w:numPr>
          <w:ilvl w:val="0"/>
          <w:numId w:val="9"/>
        </w:numPr>
        <w:tabs>
          <w:tab w:val="num" w:pos="300"/>
        </w:tabs>
        <w:spacing w:before="120"/>
        <w:ind w:left="300"/>
        <w:jc w:val="both"/>
        <w:rPr>
          <w:rFonts w:ascii="Khmer OS Battambang" w:eastAsia="Calibri" w:hAnsi="Khmer OS Battambang" w:cs="Khmer OS Battambang"/>
          <w:sz w:val="22"/>
          <w:lang w:val="en-GB"/>
        </w:rPr>
      </w:pPr>
      <w:r w:rsidRPr="00FB75D9">
        <w:rPr>
          <w:rFonts w:ascii="Khmer OS Battambang" w:eastAsia="Calibri" w:hAnsi="Khmer OS Battambang" w:cs="Khmer OS Battambang" w:hint="cs"/>
          <w:sz w:val="22"/>
          <w:cs/>
          <w:lang w:val="en-GB" w:bidi="km-KH"/>
        </w:rPr>
        <w:t xml:space="preserve">ការពង្រឹងមជ្ឈដ្ឋាន ដែលអំណោយផលដល់ការរៀបចំកម្មវិធី </w:t>
      </w:r>
      <w:r w:rsidRPr="00FB75D9">
        <w:rPr>
          <w:rFonts w:ascii="Khmer OS Battambang" w:eastAsia="Calibri" w:hAnsi="Khmer OS Battambang" w:cs="Khmer OS Battambang"/>
          <w:sz w:val="22"/>
          <w:lang w:val="en-GB" w:bidi="km-KH"/>
        </w:rPr>
        <w:t>WASH</w:t>
      </w:r>
      <w:r w:rsidRPr="00FB75D9">
        <w:rPr>
          <w:rFonts w:ascii="Khmer OS Battambang" w:eastAsia="Calibri" w:hAnsi="Khmer OS Battambang" w:cs="Khmer OS Battambang" w:hint="cs"/>
          <w:sz w:val="22"/>
          <w:cs/>
          <w:lang w:val="en-GB" w:bidi="km-KH"/>
        </w:rPr>
        <w:t xml:space="preserve"> ដែលធន់នឹងអាកាសធាតុ</w:t>
      </w:r>
    </w:p>
    <w:p w14:paraId="36120780" w14:textId="77777777" w:rsidR="00FB75D9" w:rsidRPr="00FB75D9" w:rsidRDefault="00FB75D9" w:rsidP="006026A0">
      <w:pPr>
        <w:pStyle w:val="Heading4"/>
        <w:numPr>
          <w:ilvl w:val="1"/>
          <w:numId w:val="9"/>
        </w:numPr>
        <w:spacing w:before="120"/>
        <w:jc w:val="both"/>
        <w:rPr>
          <w:rFonts w:ascii="Khmer OS Battambang" w:hAnsi="Khmer OS Battambang" w:cs="Khmer OS Battambang"/>
          <w:lang w:eastAsia="en-GB"/>
        </w:rPr>
      </w:pPr>
      <w:r w:rsidRPr="00FB75D9">
        <w:rPr>
          <w:rFonts w:ascii="Khmer OS Battambang" w:hAnsi="Khmer OS Battambang" w:cs="Khmer OS Battambang" w:hint="cs"/>
          <w:iCs w:val="0"/>
          <w:cs/>
          <w:lang w:eastAsia="en-GB" w:bidi="km-KH"/>
        </w:rPr>
        <w:t>វាមានសារសំខាន់ក្នុងការយល់ដឹង គោរព និងធ្វើការ ដោយសហការជាមួយគោលនយោបាយ និងយុទ្ធសាស្រ្តរដ្ឋាភិបាល</w:t>
      </w:r>
    </w:p>
    <w:p w14:paraId="6CB694C3"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spacing w:val="-4"/>
          <w:sz w:val="22"/>
          <w:cs/>
          <w:lang w:val="en-GB" w:bidi="km-KH"/>
        </w:rPr>
        <w:t xml:space="preserve">អង្គការ </w:t>
      </w:r>
      <w:r w:rsidRPr="00FB75D9">
        <w:rPr>
          <w:rFonts w:ascii="Khmer OS Battambang" w:hAnsi="Khmer OS Battambang" w:cs="Khmer OS Battambang"/>
          <w:spacing w:val="-4"/>
          <w:sz w:val="22"/>
          <w:lang w:val="en-GB"/>
        </w:rPr>
        <w:t xml:space="preserve">WASH </w:t>
      </w:r>
      <w:r w:rsidRPr="00FB75D9">
        <w:rPr>
          <w:rFonts w:ascii="Khmer OS Battambang" w:hAnsi="Khmer OS Battambang" w:cs="Khmer OS Battambang"/>
          <w:spacing w:val="-4"/>
          <w:sz w:val="22"/>
          <w:cs/>
          <w:lang w:val="en-GB" w:bidi="km-KH"/>
        </w:rPr>
        <w:t>ជាច្រើនឥឡូវនេះបានចូលរួមក្នុងការងារពង្រឹងប្រព័ន្ធ។ នេះសំដៅលើបណ្តាញមនុស្ស ស្ថាប័ន</w:t>
      </w:r>
      <w:r w:rsidRPr="00FB75D9">
        <w:rPr>
          <w:rFonts w:ascii="Khmer OS Battambang" w:hAnsi="Khmer OS Battambang" w:cs="Khmer OS Battambang"/>
          <w:sz w:val="22"/>
          <w:cs/>
          <w:lang w:val="en-GB" w:bidi="km-KH"/>
        </w:rPr>
        <w:t xml:space="preserve"> ហិរញ្ញវត្ថុតាមវិស័យ គោលនយោបាយ យុទ្ធសាស្ត្រ និងហេដ្ឋារចនាសម្ព័ន្ធ</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w:t>
      </w:r>
      <w:r w:rsidRPr="00FB75D9">
        <w:rPr>
          <w:rFonts w:ascii="Khmer OS Battambang" w:hAnsi="Khmer OS Battambang" w:cs="Khmer OS Battambang" w:hint="cs"/>
          <w:sz w:val="22"/>
          <w:cs/>
          <w:lang w:val="en-GB" w:bidi="km-KH"/>
        </w:rPr>
        <w:t>ចាំបាច់</w:t>
      </w:r>
      <w:r w:rsidRPr="00FB75D9">
        <w:rPr>
          <w:rFonts w:ascii="Khmer OS Battambang" w:hAnsi="Khmer OS Battambang" w:cs="Khmer OS Battambang"/>
          <w:sz w:val="22"/>
          <w:cs/>
          <w:lang w:val="en-GB" w:bidi="km-KH"/>
        </w:rPr>
        <w:t>ដើម្បី</w:t>
      </w:r>
      <w:r w:rsidRPr="00FB75D9">
        <w:rPr>
          <w:rFonts w:ascii="Khmer OS Battambang" w:hAnsi="Khmer OS Battambang" w:cs="Khmer OS Battambang" w:hint="cs"/>
          <w:sz w:val="22"/>
          <w:cs/>
          <w:lang w:val="en-GB" w:bidi="km-KH"/>
        </w:rPr>
        <w:t>ធ្វើឲ្យ</w:t>
      </w:r>
      <w:r w:rsidRPr="00FB75D9">
        <w:rPr>
          <w:rFonts w:ascii="Khmer OS Battambang" w:hAnsi="Khmer OS Battambang" w:cs="Khmer OS Battambang"/>
          <w:sz w:val="22"/>
          <w:cs/>
          <w:lang w:val="en-GB" w:bidi="km-KH"/>
        </w:rPr>
        <w:t>សេវា</w:t>
      </w:r>
      <w:r w:rsidRPr="00FB75D9">
        <w:rPr>
          <w:rFonts w:ascii="Khmer OS Battambang" w:hAnsi="Khmer OS Battambang" w:cs="Khmer OS Battambang" w:hint="cs"/>
          <w:sz w:val="22"/>
          <w:cs/>
          <w:lang w:val="en-GB" w:bidi="km-KH"/>
        </w:rPr>
        <w:t>នានាបន្ត</w:t>
      </w:r>
      <w:r w:rsidRPr="00FB75D9">
        <w:rPr>
          <w:rFonts w:ascii="Khmer OS Battambang" w:hAnsi="Khmer OS Battambang" w:cs="Khmer OS Battambang"/>
          <w:sz w:val="22"/>
          <w:cs/>
          <w:lang w:val="en-GB" w:bidi="km-KH"/>
        </w:rPr>
        <w:t>ដំណើរការ។ ការងារនេះភាគច្រើនផ្តោតលើការពង្រឹង</w:t>
      </w:r>
      <w:r w:rsidRPr="00FB75D9">
        <w:rPr>
          <w:rFonts w:ascii="Khmer OS Battambang" w:hAnsi="Khmer OS Battambang" w:cs="Khmer OS Battambang" w:hint="cs"/>
          <w:sz w:val="22"/>
          <w:cs/>
          <w:lang w:val="en-GB" w:bidi="km-KH"/>
        </w:rPr>
        <w:t xml:space="preserve">មជ្ឈដ្ឋាន </w:t>
      </w:r>
      <w:r w:rsidRPr="00FB75D9">
        <w:rPr>
          <w:rFonts w:ascii="Khmer OS Battambang" w:hAnsi="Khmer OS Battambang" w:cs="Khmer OS Battambang"/>
          <w:sz w:val="22"/>
          <w:cs/>
          <w:lang w:val="en-GB" w:bidi="km-KH"/>
        </w:rPr>
        <w:t xml:space="preserve">ដែលសេវា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និងអាកប្បកិរិយាវិជ្ជមាន</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ត្រូវបានណែនាំ ដើម្បីធានាថា</w:t>
      </w:r>
      <w:r w:rsidRPr="00FB75D9">
        <w:rPr>
          <w:rFonts w:ascii="Khmer OS Battambang" w:hAnsi="Khmer OS Battambang" w:cs="Khmer OS Battambang" w:hint="cs"/>
          <w:sz w:val="22"/>
          <w:cs/>
          <w:lang w:val="en-GB" w:bidi="km-KH"/>
        </w:rPr>
        <w:t>សេវាទាំងនេះមានភាពអចិន្រ្តៃយ៍</w:t>
      </w:r>
      <w:r w:rsidRPr="00FB75D9">
        <w:rPr>
          <w:rFonts w:ascii="Khmer OS Battambang" w:hAnsi="Khmer OS Battambang" w:cs="Khmer OS Battambang"/>
          <w:sz w:val="22"/>
          <w:cs/>
          <w:lang w:val="en-GB" w:bidi="km-KH"/>
        </w:rPr>
        <w:t xml:space="preserve"> និងយូរអង្វែង។ វាក៏</w:t>
      </w:r>
      <w:r w:rsidRPr="00FB75D9">
        <w:rPr>
          <w:rFonts w:ascii="Khmer OS Battambang" w:hAnsi="Khmer OS Battambang" w:cs="Khmer OS Battambang" w:hint="cs"/>
          <w:sz w:val="22"/>
          <w:cs/>
          <w:lang w:val="en-GB" w:bidi="km-KH"/>
        </w:rPr>
        <w:t>មានសារ</w:t>
      </w:r>
      <w:r w:rsidRPr="00FB75D9">
        <w:rPr>
          <w:rFonts w:ascii="Khmer OS Battambang" w:hAnsi="Khmer OS Battambang" w:cs="Khmer OS Battambang"/>
          <w:sz w:val="22"/>
          <w:cs/>
          <w:lang w:val="en-GB" w:bidi="km-KH"/>
        </w:rPr>
        <w:t>សំខាន់ផងដែរ</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ដែលអង្គការធ្វើការសហការជាមួយរដ្ឋាភិបាល។ អនាម័យ និងទឹកសម្រាប់</w:t>
      </w:r>
      <w:r w:rsidRPr="00FB75D9">
        <w:rPr>
          <w:rFonts w:ascii="Khmer OS Battambang" w:hAnsi="Khmer OS Battambang" w:cs="Khmer OS Battambang" w:hint="cs"/>
          <w:sz w:val="22"/>
          <w:cs/>
          <w:lang w:val="en-GB" w:bidi="km-KH"/>
        </w:rPr>
        <w:t>គ្រប់</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 xml:space="preserve">“វិស័យ” </w:t>
      </w:r>
      <w:r w:rsidRPr="00FB75D9">
        <w:rPr>
          <w:rFonts w:ascii="Khmer OS Battambang" w:hAnsi="Khmer OS Battambang" w:cs="Khmer OS Battambang"/>
          <w:sz w:val="22"/>
          <w:cs/>
          <w:lang w:val="en-GB" w:bidi="km-KH"/>
        </w:rPr>
        <w:t>ផ្តល់ក្របខណ្ឌដ៏មានប្រយោជន៍សម្រាប់បញ្ហានេះ</w:t>
      </w:r>
      <w:r w:rsidRPr="00FB75D9">
        <w:rPr>
          <w:rStyle w:val="FootnoteReference"/>
          <w:rFonts w:ascii="Khmer OS Battambang" w:hAnsi="Khmer OS Battambang" w:cs="Khmer OS Battambang"/>
          <w:sz w:val="22"/>
          <w:cs/>
          <w:lang w:val="en-GB" w:bidi="km-KH"/>
        </w:rPr>
        <w:footnoteReference w:id="5"/>
      </w:r>
      <w:r w:rsidRPr="00FB75D9">
        <w:rPr>
          <w:rFonts w:ascii="Khmer OS Battambang" w:hAnsi="Khmer OS Battambang" w:cs="Khmer OS Battambang"/>
          <w:sz w:val="22"/>
          <w:cs/>
          <w:lang w:val="en-GB" w:bidi="km-KH"/>
        </w:rPr>
        <w:t xml:space="preserve"> និងលើកទឹកចិត្តឱ្យមានការវិភាគ</w:t>
      </w:r>
      <w:r w:rsidRPr="00FB75D9">
        <w:rPr>
          <w:rFonts w:ascii="Khmer OS Battambang" w:hAnsi="Khmer OS Battambang" w:cs="Khmer OS Battambang" w:hint="cs"/>
          <w:sz w:val="22"/>
          <w:cs/>
          <w:lang w:val="en-GB" w:bidi="km-KH"/>
        </w:rPr>
        <w:t>អំពី</w:t>
      </w:r>
      <w:r w:rsidRPr="00FB75D9">
        <w:rPr>
          <w:rFonts w:ascii="Khmer OS Battambang" w:hAnsi="Khmer OS Battambang" w:cs="Khmer OS Battambang"/>
          <w:sz w:val="22"/>
          <w:cs/>
          <w:lang w:val="en-GB" w:bidi="km-KH"/>
        </w:rPr>
        <w:t>ភាគីពាក់ព័ន្ធ</w:t>
      </w:r>
      <w:r w:rsidRPr="00FB75D9">
        <w:rPr>
          <w:rFonts w:ascii="Khmer OS Battambang" w:hAnsi="Khmer OS Battambang" w:cs="Khmer OS Battambang" w:hint="cs"/>
          <w:sz w:val="22"/>
          <w:cs/>
          <w:lang w:val="en-GB" w:bidi="km-KH"/>
        </w:rPr>
        <w:t>យ៉ាងលម្អិត</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មានការយល់ដឹង</w:t>
      </w:r>
      <w:r w:rsidRPr="00FB75D9">
        <w:rPr>
          <w:rFonts w:ascii="Khmer OS Battambang" w:hAnsi="Khmer OS Battambang" w:cs="Khmer OS Battambang"/>
          <w:sz w:val="22"/>
          <w:cs/>
          <w:lang w:val="en-GB" w:bidi="km-KH"/>
        </w:rPr>
        <w:t xml:space="preserve">អំពីអាកាសធាតុជាតិ និងគោលនយោបាយ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និងការ</w:t>
      </w:r>
      <w:r w:rsidRPr="00FB75D9">
        <w:rPr>
          <w:rFonts w:ascii="Khmer OS Battambang" w:hAnsi="Khmer OS Battambang" w:cs="Khmer OS Battambang" w:hint="cs"/>
          <w:sz w:val="22"/>
          <w:cs/>
          <w:lang w:val="en-GB" w:bidi="km-KH"/>
        </w:rPr>
        <w:t>ប៉ាន់ប្រមាណយ៉ាង</w:t>
      </w:r>
      <w:r w:rsidRPr="00FB75D9">
        <w:rPr>
          <w:rFonts w:ascii="Khmer OS Battambang" w:hAnsi="Khmer OS Battambang" w:cs="Khmer OS Battambang"/>
          <w:sz w:val="22"/>
          <w:cs/>
          <w:lang w:val="en-GB" w:bidi="km-KH"/>
        </w:rPr>
        <w:t>លម្អិត និងការគូ</w:t>
      </w:r>
      <w:r w:rsidRPr="00FB75D9">
        <w:rPr>
          <w:rFonts w:ascii="Khmer OS Battambang" w:hAnsi="Khmer OS Battambang" w:cs="Khmer OS Battambang" w:hint="cs"/>
          <w:sz w:val="22"/>
          <w:cs/>
          <w:lang w:val="en-GB" w:bidi="km-KH"/>
        </w:rPr>
        <w:t>រ</w:t>
      </w:r>
      <w:r w:rsidRPr="00FB75D9">
        <w:rPr>
          <w:rFonts w:ascii="Khmer OS Battambang" w:hAnsi="Khmer OS Battambang" w:cs="Khmer OS Battambang"/>
          <w:sz w:val="22"/>
          <w:cs/>
          <w:lang w:val="en-GB" w:bidi="km-KH"/>
        </w:rPr>
        <w:t xml:space="preserve">ផែនទីនៃហានិភ័យអាកាសធាតុ។ </w:t>
      </w:r>
      <w:r w:rsidRPr="00FB75D9">
        <w:rPr>
          <w:rFonts w:ascii="Khmer OS Battambang" w:hAnsi="Khmer OS Battambang" w:cs="Khmer OS Battambang" w:hint="cs"/>
          <w:sz w:val="22"/>
          <w:cs/>
          <w:lang w:val="en-GB" w:bidi="km-KH"/>
        </w:rPr>
        <w:t>ចំណុច</w:t>
      </w:r>
      <w:r w:rsidRPr="00FB75D9">
        <w:rPr>
          <w:rFonts w:ascii="Khmer OS Battambang" w:hAnsi="Khmer OS Battambang" w:cs="Khmer OS Battambang"/>
          <w:sz w:val="22"/>
          <w:cs/>
          <w:lang w:val="en-GB" w:bidi="km-KH"/>
        </w:rPr>
        <w:t>នេះ</w:t>
      </w:r>
      <w:r w:rsidRPr="00FB75D9">
        <w:rPr>
          <w:rFonts w:ascii="Khmer OS Battambang" w:hAnsi="Khmer OS Battambang" w:cs="Khmer OS Battambang" w:hint="cs"/>
          <w:sz w:val="22"/>
          <w:cs/>
          <w:lang w:val="en-GB" w:bidi="km-KH"/>
        </w:rPr>
        <w:t>មានសារសំខាន់ខ្លាំងណាស់</w:t>
      </w:r>
      <w:r w:rsidRPr="00FB75D9">
        <w:rPr>
          <w:rFonts w:ascii="Khmer OS Battambang" w:hAnsi="Khmer OS Battambang" w:cs="Khmer OS Battambang"/>
          <w:sz w:val="22"/>
          <w:cs/>
          <w:lang w:val="en-GB" w:bidi="km-KH"/>
        </w:rPr>
        <w:t xml:space="preserve"> និងលើកទឹកចិត្តដៃគូទាំងអស់ឱ្យសហការ និងធ្វើការជាមួយ </w:t>
      </w:r>
      <w:r w:rsidRPr="00FB75D9">
        <w:rPr>
          <w:rFonts w:ascii="Khmer OS Battambang" w:hAnsi="Khmer OS Battambang" w:cs="Khmer OS Battambang" w:hint="cs"/>
          <w:sz w:val="22"/>
          <w:cs/>
          <w:lang w:val="en-GB" w:bidi="km-KH"/>
        </w:rPr>
        <w:t>និងមិននៅ</w:t>
      </w:r>
      <w:r w:rsidRPr="00FB75D9">
        <w:rPr>
          <w:rFonts w:ascii="Khmer OS Battambang" w:hAnsi="Khmer OS Battambang" w:cs="Khmer OS Battambang"/>
          <w:sz w:val="22"/>
          <w:cs/>
          <w:lang w:val="en-GB" w:bidi="km-KH"/>
        </w:rPr>
        <w:t xml:space="preserve">ក្រៅប្រព័ន្ធរដ្ឋាភិបាល។ ការធ្វើការងារដោយឯករាជ្យពីរដ្ឋាភិបាលថ្នាក់ជាតិ និងថ្នាក់មូលដ្ឋាននឹងធ្វើឱ្យខូចប្រយោជន៍ </w:t>
      </w:r>
      <w:r w:rsidRPr="00FB75D9">
        <w:rPr>
          <w:rFonts w:ascii="Khmer OS Battambang" w:hAnsi="Khmer OS Battambang" w:cs="Khmer OS Battambang" w:hint="cs"/>
          <w:sz w:val="22"/>
          <w:cs/>
          <w:lang w:val="en-GB" w:bidi="km-KH"/>
        </w:rPr>
        <w:t>ពី</w:t>
      </w:r>
      <w:r w:rsidRPr="00FB75D9">
        <w:rPr>
          <w:rFonts w:ascii="Khmer OS Battambang" w:hAnsi="Khmer OS Battambang" w:cs="Khmer OS Battambang"/>
          <w:sz w:val="22"/>
          <w:cs/>
          <w:lang w:val="en-GB" w:bidi="km-KH"/>
        </w:rPr>
        <w:t>ព្រោះវាធ្វើឱ្យខូច</w:t>
      </w:r>
      <w:r w:rsidRPr="00FB75D9">
        <w:rPr>
          <w:rFonts w:ascii="Khmer OS Battambang" w:hAnsi="Khmer OS Battambang" w:cs="Khmer OS Battambang" w:hint="cs"/>
          <w:sz w:val="22"/>
          <w:cs/>
          <w:lang w:val="en-GB" w:bidi="km-KH"/>
        </w:rPr>
        <w:t>អំណាច</w:t>
      </w:r>
      <w:r w:rsidRPr="00FB75D9">
        <w:rPr>
          <w:rFonts w:ascii="Khmer OS Battambang" w:hAnsi="Khmer OS Battambang" w:cs="Khmer OS Battambang"/>
          <w:sz w:val="22"/>
          <w:cs/>
          <w:lang w:val="en-GB" w:bidi="km-KH"/>
        </w:rPr>
        <w:t xml:space="preserve">របស់រដ្ឋាភិបាល </w:t>
      </w:r>
      <w:r w:rsidRPr="00FB75D9">
        <w:rPr>
          <w:rFonts w:ascii="Khmer OS Battambang" w:hAnsi="Khmer OS Battambang" w:cs="Khmer OS Battambang" w:hint="cs"/>
          <w:sz w:val="22"/>
          <w:cs/>
          <w:lang w:val="en-GB" w:bidi="km-KH"/>
        </w:rPr>
        <w:t>ស្រប</w:t>
      </w:r>
      <w:r w:rsidRPr="00FB75D9">
        <w:rPr>
          <w:rFonts w:ascii="Khmer OS Battambang" w:hAnsi="Khmer OS Battambang" w:cs="Khmer OS Battambang"/>
          <w:sz w:val="22"/>
          <w:cs/>
          <w:lang w:val="en-GB" w:bidi="km-KH"/>
        </w:rPr>
        <w:t>ពេល</w:t>
      </w:r>
      <w:r w:rsidRPr="00FB75D9">
        <w:rPr>
          <w:rFonts w:ascii="Khmer OS Battambang" w:hAnsi="Khmer OS Battambang" w:cs="Khmer OS Battambang" w:hint="cs"/>
          <w:sz w:val="22"/>
          <w:cs/>
          <w:lang w:val="en-GB" w:bidi="km-KH"/>
        </w:rPr>
        <w:t xml:space="preserve">ជាមួយគ្នានោះ </w:t>
      </w:r>
      <w:r w:rsidRPr="00FB75D9">
        <w:rPr>
          <w:rFonts w:ascii="Khmer OS Battambang" w:hAnsi="Khmer OS Battambang" w:cs="Khmer OS Battambang"/>
          <w:sz w:val="22"/>
          <w:cs/>
          <w:lang w:val="en-GB" w:bidi="km-KH"/>
        </w:rPr>
        <w:t>ក៏</w:t>
      </w:r>
      <w:r w:rsidRPr="00FB75D9">
        <w:rPr>
          <w:rFonts w:ascii="Khmer OS Battambang" w:hAnsi="Khmer OS Battambang" w:cs="Khmer OS Battambang" w:hint="cs"/>
          <w:sz w:val="22"/>
          <w:cs/>
          <w:lang w:val="en-GB" w:bidi="km-KH"/>
        </w:rPr>
        <w:t>ខកខានមិនបាន</w:t>
      </w:r>
      <w:r w:rsidRPr="00FB75D9">
        <w:rPr>
          <w:rFonts w:ascii="Khmer OS Battambang" w:hAnsi="Khmer OS Battambang" w:cs="Khmer OS Battambang"/>
          <w:sz w:val="22"/>
          <w:cs/>
          <w:lang w:val="en-GB" w:bidi="km-KH"/>
        </w:rPr>
        <w:t>ជួយពង្រឹងប្រព័ន្ធរដ្ឋាភិបាលផងដែរ។</w:t>
      </w:r>
    </w:p>
    <w:p w14:paraId="3375DFD2" w14:textId="77777777" w:rsidR="00FB75D9" w:rsidRPr="00FB75D9" w:rsidRDefault="00FB75D9" w:rsidP="006026A0">
      <w:pPr>
        <w:pStyle w:val="Heading4"/>
        <w:numPr>
          <w:ilvl w:val="1"/>
          <w:numId w:val="9"/>
        </w:numPr>
        <w:spacing w:before="120"/>
        <w:jc w:val="both"/>
        <w:rPr>
          <w:rFonts w:ascii="Khmer OS Battambang" w:hAnsi="Khmer OS Battambang" w:cs="Khmer OS Battambang"/>
          <w:i w:val="0"/>
          <w:iCs w:val="0"/>
          <w:lang w:eastAsia="en-GB" w:bidi="km-KH"/>
        </w:rPr>
      </w:pPr>
      <w:r w:rsidRPr="00FB75D9">
        <w:rPr>
          <w:rFonts w:ascii="Khmer OS Battambang" w:hAnsi="Khmer OS Battambang" w:cs="Khmer OS Battambang" w:hint="cs"/>
          <w:iCs w:val="0"/>
          <w:cs/>
          <w:lang w:eastAsia="en-GB" w:bidi="km-KH"/>
        </w:rPr>
        <w:t>ការងារនៅខ្សែទឹកខាងលើ ដែលទាក់ទងនឹងការពង្រឹងមជ្ឈដ្ឋានដែលអំណោយផល ត្រូវតែព្យាយាមធានាថាមានទំនាក់ទំនងទៅវិញទៅមករវាងសមាសធាតុខុសៗគ្នានៃប្រព័ន្ធ</w:t>
      </w:r>
      <w:r w:rsidRPr="00FB75D9">
        <w:rPr>
          <w:rFonts w:ascii="Khmer OS Battambang" w:hAnsi="Khmer OS Battambang" w:cs="Khmer OS Battambang"/>
          <w:iCs w:val="0"/>
          <w:cs/>
          <w:lang w:eastAsia="en-GB" w:bidi="km-KH"/>
        </w:rPr>
        <w:t xml:space="preserve"> </w:t>
      </w:r>
      <w:r w:rsidRPr="00FB75D9">
        <w:rPr>
          <w:rFonts w:ascii="Khmer OS Battambang" w:eastAsia="Calibri" w:hAnsi="Khmer OS Battambang" w:cs="Khmer OS Battambang"/>
        </w:rPr>
        <w:t>WASH</w:t>
      </w:r>
    </w:p>
    <w:p w14:paraId="4C18532E" w14:textId="77777777" w:rsidR="00FB75D9" w:rsidRPr="00FB75D9" w:rsidRDefault="00FB75D9" w:rsidP="00FB75D9">
      <w:pPr>
        <w:jc w:val="both"/>
        <w:rPr>
          <w:rFonts w:ascii="Khmer OS Battambang" w:hAnsi="Khmer OS Battambang" w:cs="Khmer OS Battambang"/>
          <w:sz w:val="22"/>
          <w:lang w:val="en-GB"/>
        </w:rPr>
      </w:pPr>
      <w:r w:rsidRPr="00FB75D9">
        <w:rPr>
          <w:rFonts w:ascii="Khmer OS Battambang" w:hAnsi="Khmer OS Battambang" w:cs="Khmer OS Battambang" w:hint="cs"/>
          <w:spacing w:val="4"/>
          <w:sz w:val="22"/>
          <w:cs/>
          <w:lang w:val="en-GB" w:bidi="km-KH"/>
        </w:rPr>
        <w:t>ពេល</w:t>
      </w:r>
      <w:r w:rsidRPr="00FB75D9">
        <w:rPr>
          <w:rFonts w:ascii="Khmer OS Battambang" w:hAnsi="Khmer OS Battambang" w:cs="Khmer OS Battambang"/>
          <w:spacing w:val="4"/>
          <w:sz w:val="22"/>
          <w:cs/>
          <w:lang w:val="en-GB" w:bidi="km-KH"/>
        </w:rPr>
        <w:t>នេះ</w:t>
      </w:r>
      <w:r w:rsidRPr="00FB75D9">
        <w:rPr>
          <w:rFonts w:ascii="Khmer OS Battambang" w:hAnsi="Khmer OS Battambang" w:cs="Khmer OS Battambang" w:hint="cs"/>
          <w:spacing w:val="4"/>
          <w:sz w:val="22"/>
          <w:cs/>
          <w:lang w:val="en-GB" w:bidi="km-KH"/>
        </w:rPr>
        <w:t xml:space="preserve"> </w:t>
      </w:r>
      <w:r w:rsidRPr="00FB75D9">
        <w:rPr>
          <w:rFonts w:ascii="Khmer OS Battambang" w:hAnsi="Khmer OS Battambang" w:cs="Khmer OS Battambang"/>
          <w:spacing w:val="4"/>
          <w:sz w:val="22"/>
          <w:cs/>
          <w:lang w:val="en-GB" w:bidi="km-KH"/>
        </w:rPr>
        <w:t xml:space="preserve">អង្គការជាច្រើនបានចូលរួមក្នុងការងារពង្រឹងប្រព័ន្ធ </w:t>
      </w:r>
      <w:r w:rsidRPr="00FB75D9">
        <w:rPr>
          <w:rFonts w:ascii="Khmer OS Battambang" w:hAnsi="Khmer OS Battambang" w:cs="Khmer OS Battambang"/>
          <w:spacing w:val="4"/>
          <w:sz w:val="22"/>
          <w:lang w:val="en-GB"/>
        </w:rPr>
        <w:t>WASH</w:t>
      </w:r>
      <w:r w:rsidRPr="00FB75D9">
        <w:rPr>
          <w:rFonts w:ascii="Khmer OS Battambang" w:hAnsi="Khmer OS Battambang" w:cs="Khmer OS Battambang"/>
          <w:spacing w:val="4"/>
          <w:sz w:val="22"/>
          <w:cs/>
          <w:lang w:val="en-GB" w:bidi="km-KH"/>
        </w:rPr>
        <w:t xml:space="preserve">។ </w:t>
      </w:r>
      <w:r w:rsidRPr="00FB75D9">
        <w:rPr>
          <w:rFonts w:ascii="Khmer OS Battambang" w:hAnsi="Khmer OS Battambang" w:cs="Khmer OS Battambang" w:hint="cs"/>
          <w:spacing w:val="4"/>
          <w:sz w:val="22"/>
          <w:cs/>
          <w:lang w:val="en-GB" w:bidi="km-KH"/>
        </w:rPr>
        <w:t xml:space="preserve">ចំណុចនេះ ជាញឹកញាប់ </w:t>
      </w:r>
      <w:r w:rsidRPr="00FB75D9">
        <w:rPr>
          <w:rFonts w:ascii="Khmer OS Battambang" w:hAnsi="Khmer OS Battambang" w:cs="Khmer OS Battambang"/>
          <w:spacing w:val="4"/>
          <w:sz w:val="22"/>
          <w:cs/>
          <w:lang w:val="en-GB" w:bidi="km-KH"/>
        </w:rPr>
        <w:t>ត្រូវបាន</w:t>
      </w:r>
      <w:r w:rsidRPr="00FB75D9">
        <w:rPr>
          <w:rFonts w:ascii="Khmer OS Battambang" w:hAnsi="Khmer OS Battambang" w:cs="Khmer OS Battambang"/>
          <w:sz w:val="22"/>
          <w:cs/>
          <w:lang w:val="en-GB" w:bidi="km-KH"/>
        </w:rPr>
        <w:t xml:space="preserve">អង្គការយូនីសេហ្វហៅកាត់ថា </w:t>
      </w:r>
      <w:r w:rsidRPr="00FB75D9">
        <w:rPr>
          <w:rFonts w:ascii="Khmer OS Battambang" w:hAnsi="Khmer OS Battambang" w:cs="Khmer OS Battambang" w:hint="cs"/>
          <w:sz w:val="22"/>
          <w:cs/>
          <w:lang w:val="en-GB" w:bidi="km-KH"/>
        </w:rPr>
        <w:t>“ការងារនៅខ្សែទឹកខាងលើ”</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ដែល</w:t>
      </w:r>
      <w:r w:rsidRPr="00FB75D9">
        <w:rPr>
          <w:rFonts w:ascii="Khmer OS Battambang" w:hAnsi="Khmer OS Battambang" w:cs="Khmer OS Battambang"/>
          <w:sz w:val="22"/>
          <w:cs/>
          <w:lang w:val="en-GB" w:bidi="km-KH"/>
        </w:rPr>
        <w:t xml:space="preserve">ផ្ទុយពី </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ការងារ</w:t>
      </w:r>
      <w:r w:rsidRPr="00FB75D9">
        <w:rPr>
          <w:rFonts w:ascii="Khmer OS Battambang" w:hAnsi="Khmer OS Battambang" w:cs="Khmer OS Battambang" w:hint="cs"/>
          <w:sz w:val="22"/>
          <w:cs/>
          <w:lang w:val="en-GB" w:bidi="km-KH"/>
        </w:rPr>
        <w:t>នៅខ្សែទឹកខាង</w:t>
      </w:r>
      <w:r w:rsidRPr="00FB75D9">
        <w:rPr>
          <w:rFonts w:ascii="Khmer OS Battambang" w:hAnsi="Khmer OS Battambang" w:cs="Khmer OS Battambang"/>
          <w:sz w:val="22"/>
          <w:cs/>
          <w:lang w:val="en-GB" w:bidi="km-KH"/>
        </w:rPr>
        <w:t>ក្រោម</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តាម</w:t>
      </w:r>
      <w:r w:rsidRPr="00FB75D9">
        <w:rPr>
          <w:rFonts w:ascii="Khmer OS Battambang" w:hAnsi="Khmer OS Battambang" w:cs="Khmer OS Battambang"/>
          <w:sz w:val="22"/>
          <w:cs/>
          <w:lang w:val="en-GB" w:bidi="km-KH"/>
        </w:rPr>
        <w:t>បែបប្រពៃណី</w:t>
      </w:r>
      <w:r w:rsidRPr="00FB75D9">
        <w:rPr>
          <w:rFonts w:ascii="Khmer OS Battambang" w:hAnsi="Khmer OS Battambang" w:cs="Khmer OS Battambang" w:hint="cs"/>
          <w:sz w:val="22"/>
          <w:cs/>
          <w:lang w:val="en-GB" w:bidi="km-KH"/>
        </w:rPr>
        <w:t xml:space="preserve"> ក្នុង</w:t>
      </w:r>
      <w:r w:rsidRPr="00FB75D9">
        <w:rPr>
          <w:rFonts w:ascii="Khmer OS Battambang" w:hAnsi="Khmer OS Battambang" w:cs="Khmer OS Battambang"/>
          <w:sz w:val="22"/>
          <w:cs/>
          <w:lang w:val="en-GB" w:bidi="km-KH"/>
        </w:rPr>
        <w:t xml:space="preserve">ការផ្តល់សេវា </w:t>
      </w:r>
      <w:r w:rsidRPr="00FB75D9">
        <w:rPr>
          <w:rFonts w:ascii="Khmer OS Battambang" w:hAnsi="Khmer OS Battambang" w:cs="Khmer OS Battambang"/>
          <w:sz w:val="22"/>
          <w:lang w:val="en-GB"/>
        </w:rPr>
        <w:t>WASH</w:t>
      </w:r>
      <w:r w:rsidRPr="00FB75D9">
        <w:rPr>
          <w:rFonts w:ascii="Khmer OS Battambang" w:hAnsi="Khmer OS Battambang" w:cs="Khmer OS Battambang"/>
          <w:sz w:val="22"/>
          <w:cs/>
          <w:lang w:val="en-GB" w:bidi="km-KH"/>
        </w:rPr>
        <w:t xml:space="preserve">។ ប្រព័ន្ធ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hint="cs"/>
          <w:sz w:val="22"/>
          <w:cs/>
          <w:lang w:val="en-GB" w:bidi="km-KH"/>
        </w:rPr>
        <w:t xml:space="preserve">ជាញឹកញាប់ </w:t>
      </w:r>
      <w:r w:rsidRPr="00FB75D9">
        <w:rPr>
          <w:rFonts w:ascii="Khmer OS Battambang" w:hAnsi="Khmer OS Battambang" w:cs="Khmer OS Battambang"/>
          <w:sz w:val="22"/>
          <w:cs/>
          <w:lang w:val="en-GB" w:bidi="km-KH"/>
        </w:rPr>
        <w:lastRenderedPageBreak/>
        <w:t>ត្រូវបានកំណត់ថាជាផ្នែក ឬ</w:t>
      </w:r>
      <w:r w:rsidRPr="00FB75D9">
        <w:rPr>
          <w:rFonts w:ascii="Khmer OS Battambang" w:hAnsi="Khmer OS Battambang" w:cs="Khmer OS Battambang" w:hint="cs"/>
          <w:sz w:val="22"/>
          <w:cs/>
          <w:lang w:val="en-GB" w:bidi="km-KH"/>
        </w:rPr>
        <w:t>វិស័យ</w:t>
      </w:r>
      <w:r w:rsidRPr="00FB75D9">
        <w:rPr>
          <w:sz w:val="22"/>
          <w:vertAlign w:val="superscript"/>
        </w:rPr>
        <w:footnoteReference w:id="6"/>
      </w:r>
      <w:r w:rsidRPr="00FB75D9">
        <w:rPr>
          <w:rFonts w:ascii="Khmer OS Battambang" w:hAnsi="Khmer OS Battambang" w:cs="Khmer OS Battambang"/>
          <w:sz w:val="22"/>
          <w:cs/>
          <w:lang w:val="en-GB" w:bidi="km-KH"/>
        </w:rPr>
        <w:t>មួយចំនួន។ ដើម្បីឱ្យការងារនេះមានប្រសិទ្ធភាព</w:t>
      </w:r>
      <w:r w:rsidRPr="00FB75D9">
        <w:rPr>
          <w:rFonts w:ascii="Khmer OS Battambang" w:hAnsi="Khmer OS Battambang" w:cs="Khmer OS Battambang" w:hint="cs"/>
          <w:sz w:val="22"/>
          <w:cs/>
          <w:lang w:val="en-GB" w:bidi="km-KH"/>
        </w:rPr>
        <w:t>យ៉ាង</w:t>
      </w:r>
      <w:r w:rsidRPr="00FB75D9">
        <w:rPr>
          <w:rFonts w:ascii="Khmer OS Battambang" w:hAnsi="Khmer OS Battambang" w:cs="Khmer OS Battambang"/>
          <w:sz w:val="22"/>
          <w:cs/>
          <w:lang w:val="en-GB" w:bidi="km-KH"/>
        </w:rPr>
        <w:t>ពិតប្រាកដ ទំនាក់ទំនង</w:t>
      </w:r>
      <w:r w:rsidRPr="00FB75D9">
        <w:rPr>
          <w:rFonts w:ascii="Khmer OS Battambang" w:hAnsi="Khmer OS Battambang" w:cs="Khmer OS Battambang" w:hint="cs"/>
          <w:sz w:val="22"/>
          <w:cs/>
          <w:lang w:val="en-GB" w:bidi="km-KH"/>
        </w:rPr>
        <w:t>ទៅវិញទៅមករវាងវិស័យ</w:t>
      </w:r>
      <w:r w:rsidRPr="00FB75D9">
        <w:rPr>
          <w:rFonts w:ascii="Khmer OS Battambang" w:hAnsi="Khmer OS Battambang" w:cs="Khmer OS Battambang"/>
          <w:sz w:val="22"/>
          <w:cs/>
          <w:lang w:val="en-GB" w:bidi="km-KH"/>
        </w:rPr>
        <w:t>ទាំង</w:t>
      </w:r>
      <w:r w:rsidRPr="00FB75D9">
        <w:rPr>
          <w:rFonts w:ascii="Khmer OS Battambang" w:hAnsi="Khmer OS Battambang" w:cs="Khmer OS Battambang"/>
          <w:spacing w:val="-2"/>
          <w:sz w:val="22"/>
          <w:cs/>
          <w:lang w:val="en-GB" w:bidi="km-KH"/>
        </w:rPr>
        <w:t>នេះ</w:t>
      </w:r>
      <w:r w:rsidRPr="00FB75D9">
        <w:rPr>
          <w:rFonts w:ascii="Khmer OS Battambang" w:hAnsi="Khmer OS Battambang" w:cs="Khmer OS Battambang" w:hint="cs"/>
          <w:spacing w:val="-2"/>
          <w:sz w:val="22"/>
          <w:cs/>
          <w:lang w:val="en-GB" w:bidi="km-KH"/>
        </w:rPr>
        <w:t xml:space="preserve"> </w:t>
      </w:r>
      <w:r w:rsidRPr="00FB75D9">
        <w:rPr>
          <w:rFonts w:ascii="Khmer OS Battambang" w:hAnsi="Khmer OS Battambang" w:cs="Khmer OS Battambang"/>
          <w:spacing w:val="-2"/>
          <w:sz w:val="22"/>
          <w:cs/>
          <w:lang w:val="en-GB" w:bidi="km-KH"/>
        </w:rPr>
        <w:t>ចាំបាច់ត្រូវ</w:t>
      </w:r>
      <w:r w:rsidRPr="00FB75D9">
        <w:rPr>
          <w:rFonts w:ascii="Khmer OS Battambang" w:hAnsi="Khmer OS Battambang" w:cs="Khmer OS Battambang" w:hint="cs"/>
          <w:spacing w:val="-2"/>
          <w:sz w:val="22"/>
          <w:cs/>
          <w:lang w:val="en-GB" w:bidi="km-KH"/>
        </w:rPr>
        <w:t>តែមានការទទួលស្គាល់</w:t>
      </w:r>
      <w:r w:rsidRPr="00FB75D9">
        <w:rPr>
          <w:rFonts w:ascii="Khmer OS Battambang" w:hAnsi="Khmer OS Battambang" w:cs="Khmer OS Battambang"/>
          <w:spacing w:val="-2"/>
          <w:sz w:val="22"/>
          <w:cs/>
          <w:lang w:val="en-GB" w:bidi="km-KH"/>
        </w:rPr>
        <w:t>។ ឧទាហរណ៍ គោលនយោបាយ និងយុទ្ធសាស្ត្រដែល</w:t>
      </w:r>
      <w:r w:rsidRPr="00FB75D9">
        <w:rPr>
          <w:rFonts w:ascii="Khmer OS Battambang" w:hAnsi="Khmer OS Battambang" w:cs="Khmer OS Battambang" w:hint="cs"/>
          <w:spacing w:val="-2"/>
          <w:sz w:val="22"/>
          <w:cs/>
          <w:lang w:val="en-GB" w:bidi="km-KH"/>
        </w:rPr>
        <w:t>ល្អ</w:t>
      </w:r>
      <w:r w:rsidRPr="00FB75D9">
        <w:rPr>
          <w:rFonts w:ascii="Khmer OS Battambang" w:hAnsi="Khmer OS Battambang" w:cs="Khmer OS Battambang"/>
          <w:spacing w:val="-2"/>
          <w:sz w:val="22"/>
          <w:cs/>
          <w:lang w:val="en-GB" w:bidi="km-KH"/>
        </w:rPr>
        <w:t>ប្រសើរ</w:t>
      </w:r>
      <w:r w:rsidRPr="00FB75D9">
        <w:rPr>
          <w:rFonts w:ascii="Khmer OS Battambang" w:hAnsi="Khmer OS Battambang" w:cs="Khmer OS Battambang" w:hint="cs"/>
          <w:spacing w:val="-2"/>
          <w:sz w:val="22"/>
          <w:cs/>
          <w:lang w:val="en-GB" w:bidi="km-KH"/>
        </w:rPr>
        <w:t>ឡើង</w:t>
      </w:r>
      <w:r w:rsidRPr="00FB75D9">
        <w:rPr>
          <w:rFonts w:ascii="Khmer OS Battambang" w:hAnsi="Khmer OS Battambang" w:cs="Khmer OS Battambang"/>
          <w:sz w:val="22"/>
          <w:cs/>
          <w:lang w:val="en-GB" w:bidi="km-KH"/>
        </w:rPr>
        <w:t>គួរតែនាំទៅរកការបង្កើនធនធាន និងការផ្តល់មូលនិធិ ដូចគ្នា</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ដែរ ការត្រួតពិនិត្យទិន្នន័យត្រូវតែបានដំណើរការ និងវិភាគ ដូច្នេះវានាំទៅ</w:t>
      </w:r>
      <w:r w:rsidRPr="00FB75D9">
        <w:rPr>
          <w:rFonts w:ascii="Khmer OS Battambang" w:hAnsi="Khmer OS Battambang" w:cs="Khmer OS Battambang" w:hint="cs"/>
          <w:sz w:val="22"/>
          <w:cs/>
          <w:lang w:val="en-GB" w:bidi="km-KH"/>
        </w:rPr>
        <w:t>រក</w:t>
      </w:r>
      <w:r w:rsidRPr="00FB75D9">
        <w:rPr>
          <w:rFonts w:ascii="Khmer OS Battambang" w:hAnsi="Khmer OS Battambang" w:cs="Khmer OS Battambang"/>
          <w:sz w:val="22"/>
          <w:cs/>
          <w:lang w:val="en-GB" w:bidi="km-KH"/>
        </w:rPr>
        <w:t>ការរៀនសូត្រ និងសកម្មភាពតាមដានកែតម្រូវ។ ការពិចារណាគួរតែត្រូវបានផ្តល់</w:t>
      </w:r>
      <w:r w:rsidRPr="00FB75D9">
        <w:rPr>
          <w:rFonts w:ascii="Khmer OS Battambang" w:hAnsi="Khmer OS Battambang" w:cs="Khmer OS Battambang" w:hint="cs"/>
          <w:sz w:val="22"/>
          <w:cs/>
          <w:lang w:val="en-GB" w:bidi="km-KH"/>
        </w:rPr>
        <w:t xml:space="preserve">ជូន </w:t>
      </w:r>
      <w:r w:rsidRPr="00FB75D9">
        <w:rPr>
          <w:rFonts w:ascii="Khmer OS Battambang" w:hAnsi="Khmer OS Battambang" w:cs="Khmer OS Battambang"/>
          <w:sz w:val="22"/>
          <w:cs/>
          <w:lang w:val="en-GB" w:bidi="km-KH"/>
        </w:rPr>
        <w:t>ថាតើស្ថាប័នជាតិកំពុងដឹកនាំដំណើរការនេះយ៉ាងដូចម្តេច</w:t>
      </w:r>
      <w:r w:rsidRPr="00FB75D9">
        <w:rPr>
          <w:rFonts w:ascii="Khmer OS Battambang" w:hAnsi="Khmer OS Battambang" w:cs="Khmer OS Battambang" w:hint="cs"/>
          <w:sz w:val="22"/>
          <w:cs/>
          <w:lang w:val="en-GB" w:bidi="km-KH"/>
        </w:rPr>
        <w:t>ខ្លះ</w:t>
      </w:r>
      <w:r w:rsidRPr="00FB75D9">
        <w:rPr>
          <w:rFonts w:ascii="Khmer OS Battambang" w:hAnsi="Khmer OS Battambang" w:cs="Khmer OS Battambang"/>
          <w:sz w:val="22"/>
          <w:cs/>
          <w:lang w:val="en-GB" w:bidi="km-KH"/>
        </w:rPr>
        <w:t xml:space="preserve"> (ស្វ័យភាពជាតិ) និងរបៀបដែលទំនាក់ទំនង</w:t>
      </w:r>
      <w:r w:rsidRPr="00FB75D9">
        <w:rPr>
          <w:rFonts w:ascii="Khmer OS Battambang" w:hAnsi="Khmer OS Battambang" w:cs="Khmer OS Battambang" w:hint="cs"/>
          <w:sz w:val="22"/>
          <w:cs/>
          <w:lang w:val="en-GB" w:bidi="km-KH"/>
        </w:rPr>
        <w:t>ទៅវិញទៅមក</w:t>
      </w:r>
      <w:r w:rsidRPr="00FB75D9">
        <w:rPr>
          <w:rFonts w:ascii="Khmer OS Battambang" w:hAnsi="Khmer OS Battambang" w:cs="Khmer OS Battambang"/>
          <w:sz w:val="22"/>
          <w:cs/>
          <w:lang w:val="en-GB" w:bidi="km-KH"/>
        </w:rPr>
        <w:t>រវាងផ្នែក</w:t>
      </w:r>
      <w:r w:rsidRPr="00FB75D9">
        <w:rPr>
          <w:rFonts w:ascii="Khmer OS Battambang" w:hAnsi="Khmer OS Battambang" w:cs="Khmer OS Battambang" w:hint="cs"/>
          <w:sz w:val="22"/>
          <w:cs/>
          <w:lang w:val="en-GB" w:bidi="km-KH"/>
        </w:rPr>
        <w:t>នានា</w:t>
      </w:r>
      <w:r w:rsidRPr="00FB75D9">
        <w:rPr>
          <w:rFonts w:ascii="Khmer OS Battambang" w:hAnsi="Khmer OS Battambang" w:cs="Khmer OS Battambang"/>
          <w:sz w:val="22"/>
          <w:cs/>
          <w:lang w:val="en-GB" w:bidi="km-KH"/>
        </w:rPr>
        <w:t xml:space="preserve">នៃ </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 xml:space="preserve">ប្រព័ន្ធ </w:t>
      </w:r>
      <w:r w:rsidRPr="00FB75D9">
        <w:rPr>
          <w:rFonts w:ascii="Khmer OS Battambang" w:hAnsi="Khmer OS Battambang" w:cs="Khmer OS Battambang"/>
          <w:sz w:val="22"/>
          <w:lang w:val="en-GB"/>
        </w:rPr>
        <w:t>WASH</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lang w:val="en-GB"/>
        </w:rPr>
        <w:t xml:space="preserve"> </w:t>
      </w:r>
      <w:r w:rsidRPr="00FB75D9">
        <w:rPr>
          <w:rFonts w:ascii="Khmer OS Battambang" w:hAnsi="Khmer OS Battambang" w:cs="Khmer OS Battambang"/>
          <w:sz w:val="22"/>
          <w:cs/>
          <w:lang w:val="en-GB" w:bidi="km-KH"/>
        </w:rPr>
        <w:t>ដំណើរការជាមួយគ្នា</w:t>
      </w:r>
      <w:r w:rsidRPr="00FB75D9">
        <w:rPr>
          <w:rFonts w:ascii="Khmer OS Battambang" w:hAnsi="Khmer OS Battambang" w:cs="Khmer OS Battambang" w:hint="cs"/>
          <w:sz w:val="22"/>
          <w:cs/>
          <w:lang w:val="en-GB" w:bidi="km-KH"/>
        </w:rPr>
        <w:t xml:space="preserve"> នៅ</w:t>
      </w:r>
      <w:r w:rsidRPr="00FB75D9">
        <w:rPr>
          <w:rFonts w:ascii="Khmer OS Battambang" w:hAnsi="Khmer OS Battambang" w:cs="Khmer OS Battambang"/>
          <w:sz w:val="22"/>
          <w:cs/>
          <w:lang w:val="en-GB" w:bidi="km-KH"/>
        </w:rPr>
        <w:t>ក្នុងការអនុវត្ត។</w:t>
      </w:r>
    </w:p>
    <w:p w14:paraId="5C3BE805" w14:textId="77777777" w:rsidR="00FB75D9" w:rsidRPr="00FB75D9" w:rsidRDefault="00FB75D9" w:rsidP="006026A0">
      <w:pPr>
        <w:pStyle w:val="Heading4"/>
        <w:numPr>
          <w:ilvl w:val="1"/>
          <w:numId w:val="9"/>
        </w:numPr>
        <w:spacing w:before="120"/>
        <w:jc w:val="both"/>
        <w:rPr>
          <w:rFonts w:eastAsia="Calibri"/>
        </w:rPr>
      </w:pPr>
      <w:r w:rsidRPr="00FB75D9">
        <w:rPr>
          <w:rFonts w:ascii="Khmer OS Battambang" w:hAnsi="Khmer OS Battambang" w:cs="Khmer OS Battambang" w:hint="cs"/>
          <w:iCs w:val="0"/>
          <w:cs/>
          <w:lang w:eastAsia="en-GB" w:bidi="km-KH"/>
        </w:rPr>
        <w:t>កម្មវិធីគួរតែផ្តោតយ៉ាងខ្លាំងក្លាលើការសម្របសម្រួលអន្តរវិស័យ</w:t>
      </w:r>
    </w:p>
    <w:p w14:paraId="0140FFA2"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sz w:val="22"/>
          <w:cs/>
          <w:lang w:val="en-GB" w:bidi="km-KH"/>
        </w:rPr>
        <w:t>ការប្រែប្រួលអាកាសធាតុ រួមទាំង</w:t>
      </w:r>
      <w:r w:rsidRPr="00FB75D9">
        <w:rPr>
          <w:rFonts w:ascii="Khmer OS Battambang" w:hAnsi="Khmer OS Battambang" w:cs="Khmer OS Battambang" w:hint="cs"/>
          <w:sz w:val="22"/>
          <w:cs/>
          <w:lang w:val="en-GB" w:bidi="km-KH"/>
        </w:rPr>
        <w:t>កំណើន</w:t>
      </w:r>
      <w:r w:rsidRPr="00FB75D9">
        <w:rPr>
          <w:rFonts w:ascii="Khmer OS Battambang" w:hAnsi="Khmer OS Battambang" w:cs="Khmer OS Battambang"/>
          <w:sz w:val="22"/>
          <w:cs/>
          <w:lang w:val="en-GB" w:bidi="km-KH"/>
        </w:rPr>
        <w:t>អាំងតង់ស៊ីតេ និងភាពញឹកញាប់នៃទឹកជំនន់ និងគ្រោះរាំងស្ងួត</w:t>
      </w:r>
      <w:r w:rsidRPr="00FB75D9">
        <w:rPr>
          <w:rFonts w:ascii="Khmer OS Battambang" w:hAnsi="Khmer OS Battambang" w:cs="Khmer OS Battambang" w:hint="cs"/>
          <w:sz w:val="22"/>
          <w:cs/>
          <w:lang w:val="en-GB" w:bidi="km-KH"/>
        </w:rPr>
        <w:t xml:space="preserve"> ផងដែរ</w:t>
      </w:r>
      <w:r w:rsidRPr="00FB75D9">
        <w:rPr>
          <w:rFonts w:ascii="Khmer OS Battambang" w:hAnsi="Khmer OS Battambang" w:cs="Khmer OS Battambang"/>
          <w:sz w:val="22"/>
          <w:cs/>
          <w:lang w:val="en-GB" w:bidi="km-KH"/>
        </w:rPr>
        <w:t xml:space="preserve"> នឹង</w:t>
      </w:r>
      <w:r w:rsidRPr="00FB75D9">
        <w:rPr>
          <w:rFonts w:ascii="Khmer OS Battambang" w:hAnsi="Khmer OS Battambang" w:cs="Khmer OS Battambang" w:hint="cs"/>
          <w:sz w:val="22"/>
          <w:cs/>
          <w:lang w:val="en-GB" w:bidi="km-KH"/>
        </w:rPr>
        <w:t>មានផល</w:t>
      </w:r>
      <w:r w:rsidRPr="00FB75D9">
        <w:rPr>
          <w:rFonts w:ascii="Khmer OS Battambang" w:hAnsi="Khmer OS Battambang" w:cs="Khmer OS Battambang"/>
          <w:sz w:val="22"/>
          <w:cs/>
          <w:lang w:val="en-GB" w:bidi="km-KH"/>
        </w:rPr>
        <w:t>ជះ</w:t>
      </w:r>
      <w:r w:rsidRPr="00FB75D9">
        <w:rPr>
          <w:rFonts w:ascii="Khmer OS Battambang" w:hAnsi="Khmer OS Battambang" w:cs="Khmer OS Battambang" w:hint="cs"/>
          <w:sz w:val="22"/>
          <w:cs/>
          <w:lang w:val="en-GB" w:bidi="km-KH"/>
        </w:rPr>
        <w:t>អវិជ្ជមានលើ</w:t>
      </w:r>
      <w:r w:rsidRPr="00FB75D9">
        <w:rPr>
          <w:rFonts w:ascii="Khmer OS Battambang" w:hAnsi="Khmer OS Battambang" w:cs="Khmer OS Battambang"/>
          <w:sz w:val="22"/>
          <w:cs/>
          <w:lang w:val="en-GB" w:bidi="km-KH"/>
        </w:rPr>
        <w:t>សន្តិសុខស្បៀង ប្រព័ន្ធអេកូឡូស៊ី និងធនធានទឹក។ ទឹកមានសារសំខាន់</w:t>
      </w:r>
      <w:r w:rsidRPr="00FB75D9">
        <w:rPr>
          <w:rFonts w:ascii="Khmer OS Battambang" w:hAnsi="Khmer OS Battambang" w:cs="Khmer OS Battambang" w:hint="cs"/>
          <w:sz w:val="22"/>
          <w:cs/>
          <w:lang w:val="en-GB" w:bidi="km-KH"/>
        </w:rPr>
        <w:t>យ៉ាង</w:t>
      </w:r>
      <w:r w:rsidRPr="00FB75D9">
        <w:rPr>
          <w:rFonts w:ascii="Khmer OS Battambang" w:hAnsi="Khmer OS Battambang" w:cs="Khmer OS Battambang"/>
          <w:sz w:val="22"/>
          <w:cs/>
          <w:lang w:val="en-GB" w:bidi="km-KH"/>
        </w:rPr>
        <w:t>ខ្លាំង</w:t>
      </w:r>
      <w:r w:rsidRPr="00FB75D9">
        <w:rPr>
          <w:rFonts w:ascii="Khmer OS Battambang" w:hAnsi="Khmer OS Battambang" w:cs="Khmer OS Battambang" w:hint="cs"/>
          <w:sz w:val="22"/>
          <w:cs/>
          <w:lang w:val="en-GB" w:bidi="km-KH"/>
        </w:rPr>
        <w:t>ចំពោះ</w:t>
      </w:r>
      <w:r w:rsidRPr="00FB75D9">
        <w:rPr>
          <w:rFonts w:ascii="Khmer OS Battambang" w:hAnsi="Khmer OS Battambang" w:cs="Khmer OS Battambang"/>
          <w:sz w:val="22"/>
          <w:cs/>
          <w:lang w:val="en-GB" w:bidi="km-KH"/>
        </w:rPr>
        <w:t>ភាពក្រីក្រ សុខភាពមនុស្ស ជីវិតគ្រួសារ សន្តិសុខស្បៀង និងប្រព័ន្ធអេកូឡូស៊ី ដែលវាបាន</w:t>
      </w:r>
      <w:r w:rsidRPr="00FB75D9">
        <w:rPr>
          <w:rFonts w:ascii="Khmer OS Battambang" w:hAnsi="Khmer OS Battambang" w:cs="Khmer OS Battambang" w:hint="cs"/>
          <w:sz w:val="22"/>
          <w:cs/>
          <w:lang w:val="en-GB" w:bidi="km-KH"/>
        </w:rPr>
        <w:t>ដំណើរការឆ្លង</w:t>
      </w:r>
      <w:r w:rsidRPr="00FB75D9">
        <w:rPr>
          <w:rFonts w:ascii="Khmer OS Battambang" w:hAnsi="Khmer OS Battambang" w:cs="Khmer OS Battambang"/>
          <w:sz w:val="22"/>
          <w:cs/>
          <w:lang w:val="en-GB" w:bidi="km-KH"/>
        </w:rPr>
        <w:t>កាត់វិស័យជាច្រើន។ គំនិតផ្តួចផ្តើម</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 xml:space="preserve">កម្មវិធី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គួរតែពិចារណា</w:t>
      </w:r>
      <w:r w:rsidRPr="00FB75D9">
        <w:rPr>
          <w:rFonts w:ascii="Khmer OS Battambang" w:hAnsi="Khmer OS Battambang" w:cs="Khmer OS Battambang" w:hint="cs"/>
          <w:sz w:val="22"/>
          <w:cs/>
          <w:lang w:val="en-GB" w:bidi="km-KH"/>
        </w:rPr>
        <w:t>អំពី</w:t>
      </w:r>
      <w:r w:rsidRPr="00FB75D9">
        <w:rPr>
          <w:rFonts w:ascii="Khmer OS Battambang" w:hAnsi="Khmer OS Battambang" w:cs="Khmer OS Battambang"/>
          <w:sz w:val="22"/>
          <w:cs/>
          <w:lang w:val="en-GB" w:bidi="km-KH"/>
        </w:rPr>
        <w:t>ប្រព័ន្ធផ្គត់ផ្គង់ទឹកពហុ</w:t>
      </w:r>
      <w:r w:rsidRPr="00FB75D9">
        <w:rPr>
          <w:rFonts w:ascii="Khmer OS Battambang" w:hAnsi="Khmer OS Battambang" w:cs="Khmer OS Battambang"/>
          <w:spacing w:val="-4"/>
          <w:sz w:val="22"/>
          <w:cs/>
          <w:lang w:val="en-GB" w:bidi="km-KH"/>
        </w:rPr>
        <w:t xml:space="preserve">គោលបំណង </w:t>
      </w:r>
      <w:r w:rsidRPr="00FB75D9">
        <w:rPr>
          <w:rFonts w:ascii="Khmer OS Battambang" w:hAnsi="Khmer OS Battambang" w:cs="Khmer OS Battambang" w:hint="cs"/>
          <w:spacing w:val="-4"/>
          <w:sz w:val="22"/>
          <w:cs/>
          <w:lang w:val="en-GB" w:bidi="km-KH"/>
        </w:rPr>
        <w:t>និង</w:t>
      </w:r>
      <w:r w:rsidRPr="00FB75D9">
        <w:rPr>
          <w:rFonts w:ascii="Khmer OS Battambang" w:hAnsi="Khmer OS Battambang" w:cs="Khmer OS Battambang"/>
          <w:spacing w:val="-4"/>
          <w:sz w:val="22"/>
          <w:cs/>
          <w:lang w:val="en-GB" w:bidi="km-KH"/>
        </w:rPr>
        <w:t>គួរ</w:t>
      </w:r>
      <w:r w:rsidRPr="00FB75D9">
        <w:rPr>
          <w:rFonts w:ascii="Khmer OS Battambang" w:hAnsi="Khmer OS Battambang" w:cs="Khmer OS Battambang" w:hint="cs"/>
          <w:spacing w:val="-4"/>
          <w:sz w:val="22"/>
          <w:cs/>
          <w:lang w:val="en-GB" w:bidi="km-KH"/>
        </w:rPr>
        <w:t>តែ</w:t>
      </w:r>
      <w:r w:rsidRPr="00FB75D9">
        <w:rPr>
          <w:rFonts w:ascii="Khmer OS Battambang" w:hAnsi="Khmer OS Battambang" w:cs="Khmer OS Battambang"/>
          <w:spacing w:val="-4"/>
          <w:sz w:val="22"/>
          <w:cs/>
          <w:lang w:val="en-GB" w:bidi="km-KH"/>
        </w:rPr>
        <w:t>ពិចារណា</w:t>
      </w:r>
      <w:r w:rsidRPr="00FB75D9">
        <w:rPr>
          <w:rFonts w:ascii="Khmer OS Battambang" w:hAnsi="Khmer OS Battambang" w:cs="Khmer OS Battambang" w:hint="cs"/>
          <w:spacing w:val="-4"/>
          <w:sz w:val="22"/>
          <w:cs/>
          <w:lang w:val="en-GB" w:bidi="km-KH"/>
        </w:rPr>
        <w:t>អំពី</w:t>
      </w:r>
      <w:r w:rsidRPr="00FB75D9">
        <w:rPr>
          <w:rFonts w:ascii="Khmer OS Battambang" w:hAnsi="Khmer OS Battambang" w:cs="Khmer OS Battambang"/>
          <w:spacing w:val="-4"/>
          <w:sz w:val="22"/>
          <w:cs/>
          <w:lang w:val="en-GB" w:bidi="km-KH"/>
        </w:rPr>
        <w:t>ការរៀបចំជាច្រើន ដើម្បីចូលរួម</w:t>
      </w:r>
      <w:r w:rsidRPr="00FB75D9">
        <w:rPr>
          <w:rFonts w:ascii="Khmer OS Battambang" w:hAnsi="Khmer OS Battambang" w:cs="Khmer OS Battambang" w:hint="cs"/>
          <w:spacing w:val="-4"/>
          <w:sz w:val="22"/>
          <w:cs/>
          <w:lang w:val="en-GB" w:bidi="km-KH"/>
        </w:rPr>
        <w:t>បាន</w:t>
      </w:r>
      <w:r w:rsidRPr="00FB75D9">
        <w:rPr>
          <w:rFonts w:ascii="Khmer OS Battambang" w:hAnsi="Khmer OS Battambang" w:cs="Khmer OS Battambang"/>
          <w:spacing w:val="-4"/>
          <w:sz w:val="22"/>
          <w:cs/>
          <w:lang w:val="en-GB" w:bidi="km-KH"/>
        </w:rPr>
        <w:t>កាន់តែប្រសើរជាមួយវិស័យបរិស្ថាន</w:t>
      </w:r>
      <w:r w:rsidRPr="00FB75D9">
        <w:rPr>
          <w:rFonts w:ascii="Khmer OS Battambang" w:hAnsi="Khmer OS Battambang" w:cs="Khmer OS Battambang"/>
          <w:sz w:val="22"/>
          <w:cs/>
          <w:lang w:val="en-GB" w:bidi="km-KH"/>
        </w:rPr>
        <w:t xml:space="preserve"> សន្តិសុខស្បៀង និងធនធានទឹក។ ដូច្នេះ អនុលោមភាព និងការសម្របសម្រួល</w:t>
      </w:r>
      <w:r w:rsidRPr="00FB75D9">
        <w:rPr>
          <w:rFonts w:ascii="Khmer OS Battambang" w:hAnsi="Khmer OS Battambang" w:cs="Khmer OS Battambang" w:hint="cs"/>
          <w:sz w:val="22"/>
          <w:cs/>
          <w:lang w:val="en-GB" w:bidi="km-KH"/>
        </w:rPr>
        <w:t>រវាង</w:t>
      </w:r>
      <w:r w:rsidRPr="00FB75D9">
        <w:rPr>
          <w:rFonts w:ascii="Khmer OS Battambang" w:hAnsi="Khmer OS Battambang" w:cs="Khmer OS Battambang"/>
          <w:sz w:val="22"/>
          <w:cs/>
          <w:lang w:val="en-GB" w:bidi="km-KH"/>
        </w:rPr>
        <w:t>តួអង្គ</w:t>
      </w:r>
      <w:r w:rsidRPr="00FB75D9">
        <w:rPr>
          <w:rFonts w:ascii="Khmer OS Battambang" w:hAnsi="Khmer OS Battambang" w:cs="Khmer OS Battambang" w:hint="cs"/>
          <w:sz w:val="22"/>
          <w:cs/>
          <w:lang w:val="en-GB" w:bidi="km-KH"/>
        </w:rPr>
        <w:t>ជា</w:t>
      </w:r>
      <w:r w:rsidRPr="00FB75D9">
        <w:rPr>
          <w:rFonts w:ascii="Khmer OS Battambang" w:hAnsi="Khmer OS Battambang" w:cs="Khmer OS Battambang"/>
          <w:sz w:val="22"/>
          <w:cs/>
          <w:lang w:val="en-GB" w:bidi="km-KH"/>
        </w:rPr>
        <w:t>ច្រើន គឺចាំបាច់ណាស់។ នេះរួមបញ្ចូលទាំងការអនុលោមតាមគោលនយោបាយជាតិ (ដូចជា</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ការរួមចំណែក</w:t>
      </w:r>
      <w:r w:rsidRPr="00FB75D9">
        <w:rPr>
          <w:rFonts w:ascii="Khmer OS Battambang" w:hAnsi="Khmer OS Battambang" w:cs="Khmer OS Battambang" w:hint="cs"/>
          <w:sz w:val="22"/>
          <w:cs/>
          <w:lang w:val="en-GB" w:bidi="km-KH"/>
        </w:rPr>
        <w:t>របស់ជាតិ</w:t>
      </w:r>
      <w:r w:rsidRPr="00FB75D9">
        <w:rPr>
          <w:rFonts w:ascii="Khmer OS Battambang" w:hAnsi="Khmer OS Battambang" w:cs="Khmer OS Battambang"/>
          <w:sz w:val="22"/>
          <w:cs/>
          <w:lang w:val="en-GB" w:bidi="km-KH"/>
        </w:rPr>
        <w:t>) និង</w:t>
      </w:r>
      <w:r w:rsidRPr="00FB75D9">
        <w:rPr>
          <w:rFonts w:ascii="Khmer OS Battambang" w:hAnsi="Khmer OS Battambang" w:cs="Khmer OS Battambang"/>
          <w:spacing w:val="-4"/>
          <w:sz w:val="22"/>
          <w:cs/>
          <w:lang w:val="en-GB" w:bidi="km-KH"/>
        </w:rPr>
        <w:t>ប្រព័ន្ធរដ្ឋាភិបាល</w:t>
      </w:r>
      <w:r w:rsidRPr="00FB75D9">
        <w:rPr>
          <w:rFonts w:ascii="Khmer OS Battambang" w:hAnsi="Khmer OS Battambang" w:cs="Khmer OS Battambang" w:hint="cs"/>
          <w:spacing w:val="-4"/>
          <w:sz w:val="22"/>
          <w:cs/>
          <w:lang w:val="en-GB" w:bidi="km-KH"/>
        </w:rPr>
        <w:t xml:space="preserve"> ជាដើម</w:t>
      </w:r>
      <w:r w:rsidRPr="00FB75D9">
        <w:rPr>
          <w:rFonts w:ascii="Khmer OS Battambang" w:hAnsi="Khmer OS Battambang" w:cs="Khmer OS Battambang"/>
          <w:spacing w:val="-4"/>
          <w:sz w:val="22"/>
          <w:cs/>
          <w:lang w:val="en-GB" w:bidi="km-KH"/>
        </w:rPr>
        <w:t xml:space="preserve">។ </w:t>
      </w:r>
      <w:r w:rsidRPr="00FB75D9">
        <w:rPr>
          <w:rFonts w:ascii="Khmer OS Battambang" w:hAnsi="Khmer OS Battambang" w:cs="Khmer OS Battambang" w:hint="cs"/>
          <w:spacing w:val="-4"/>
          <w:sz w:val="22"/>
          <w:cs/>
          <w:lang w:val="en-GB" w:bidi="km-KH"/>
        </w:rPr>
        <w:t>ដើម្បី</w:t>
      </w:r>
      <w:r w:rsidRPr="00FB75D9">
        <w:rPr>
          <w:rFonts w:ascii="Khmer OS Battambang" w:hAnsi="Khmer OS Battambang" w:cs="Khmer OS Battambang"/>
          <w:spacing w:val="-4"/>
          <w:sz w:val="22"/>
          <w:cs/>
          <w:lang w:val="en-GB" w:bidi="km-KH"/>
        </w:rPr>
        <w:t>បន្ត</w:t>
      </w:r>
      <w:r w:rsidRPr="00FB75D9">
        <w:rPr>
          <w:rFonts w:ascii="Khmer OS Battambang" w:hAnsi="Khmer OS Battambang" w:cs="Khmer OS Battambang" w:hint="cs"/>
          <w:spacing w:val="-4"/>
          <w:sz w:val="22"/>
          <w:cs/>
          <w:lang w:val="en-GB" w:bidi="km-KH"/>
        </w:rPr>
        <w:t>អនុវត្តអភិក្រម</w:t>
      </w:r>
      <w:r w:rsidRPr="00FB75D9">
        <w:rPr>
          <w:rFonts w:ascii="Khmer OS Battambang" w:hAnsi="Khmer OS Battambang" w:cs="Khmer OS Battambang"/>
          <w:spacing w:val="-4"/>
          <w:sz w:val="22"/>
          <w:cs/>
          <w:lang w:val="en-GB" w:bidi="km-KH"/>
        </w:rPr>
        <w:t>បែបនេះ គួរតែផ្តល់</w:t>
      </w:r>
      <w:r w:rsidRPr="00FB75D9">
        <w:rPr>
          <w:rFonts w:ascii="Khmer OS Battambang" w:hAnsi="Khmer OS Battambang" w:cs="Khmer OS Battambang" w:hint="cs"/>
          <w:spacing w:val="-4"/>
          <w:sz w:val="22"/>
          <w:cs/>
          <w:lang w:val="en-GB" w:bidi="km-KH"/>
        </w:rPr>
        <w:t>ការគាំទ្រ</w:t>
      </w:r>
      <w:r w:rsidRPr="00FB75D9">
        <w:rPr>
          <w:rFonts w:ascii="Khmer OS Battambang" w:hAnsi="Khmer OS Battambang" w:cs="Khmer OS Battambang"/>
          <w:spacing w:val="-4"/>
          <w:sz w:val="22"/>
          <w:cs/>
          <w:lang w:val="en-GB" w:bidi="km-KH"/>
        </w:rPr>
        <w:t>ដល់ស្ថាប័នជាតិ ដើម្បីកែលម្អ</w:t>
      </w:r>
      <w:r w:rsidRPr="00FB75D9">
        <w:rPr>
          <w:rFonts w:ascii="Khmer OS Battambang" w:hAnsi="Khmer OS Battambang" w:cs="Khmer OS Battambang"/>
          <w:sz w:val="22"/>
          <w:cs/>
          <w:lang w:val="en-GB" w:bidi="km-KH"/>
        </w:rPr>
        <w:t>ការសម្របសម្រួល ហើយនៅថ្នាក់មូលដ្ឋាន វិស័យនានាគួរតែ</w:t>
      </w:r>
      <w:r w:rsidRPr="00FB75D9">
        <w:rPr>
          <w:rFonts w:ascii="Khmer OS Battambang" w:hAnsi="Khmer OS Battambang" w:cs="Khmer OS Battambang" w:hint="cs"/>
          <w:sz w:val="22"/>
          <w:cs/>
          <w:lang w:val="en-GB" w:bidi="km-KH"/>
        </w:rPr>
        <w:t>មានដំណើរការ</w:t>
      </w:r>
      <w:r w:rsidRPr="00FB75D9">
        <w:rPr>
          <w:rFonts w:ascii="Khmer OS Battambang" w:hAnsi="Khmer OS Battambang" w:cs="Khmer OS Battambang"/>
          <w:sz w:val="22"/>
          <w:cs/>
          <w:lang w:val="en-GB" w:bidi="km-KH"/>
        </w:rPr>
        <w:t>ដើម្បីផែនការភាពធន់នឹងការប្រែប្រួលអាកាសធាតុតែមួយ។</w:t>
      </w:r>
    </w:p>
    <w:p w14:paraId="359B87F9" w14:textId="77777777" w:rsidR="00FB75D9" w:rsidRPr="00FB75D9" w:rsidRDefault="00FB75D9" w:rsidP="006026A0">
      <w:pPr>
        <w:pStyle w:val="Heading4"/>
        <w:numPr>
          <w:ilvl w:val="1"/>
          <w:numId w:val="9"/>
        </w:numPr>
        <w:spacing w:before="120"/>
        <w:jc w:val="both"/>
      </w:pPr>
      <w:r w:rsidRPr="00FB75D9">
        <w:rPr>
          <w:rFonts w:ascii="Khmer OS Battambang" w:hAnsi="Khmer OS Battambang" w:cs="Khmer OS Battambang" w:hint="cs"/>
          <w:iCs w:val="0"/>
          <w:cs/>
          <w:lang w:eastAsia="en-GB" w:bidi="km-KH"/>
        </w:rPr>
        <w:t>ការងារពង្រឹងប្រព័ន្ធត្រូវតែចូលរួមជាមួយវិស័យឯកជន</w:t>
      </w:r>
    </w:p>
    <w:p w14:paraId="2ABC360C"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sz w:val="22"/>
          <w:cs/>
          <w:lang w:val="en-GB" w:bidi="km-KH"/>
        </w:rPr>
        <w:t>ការងារពង្រឹងប្រព័ន្ធត្រូវតែរួមបញ្ចូលការចូលរួមជាមួយអង្គការ</w:t>
      </w:r>
      <w:r w:rsidRPr="00FB75D9">
        <w:rPr>
          <w:rFonts w:ascii="Khmer OS Battambang" w:hAnsi="Khmer OS Battambang" w:cs="Khmer OS Battambang" w:hint="cs"/>
          <w:sz w:val="22"/>
          <w:cs/>
          <w:lang w:val="en-GB" w:bidi="km-KH"/>
        </w:rPr>
        <w:t>នៃ</w:t>
      </w:r>
      <w:r w:rsidRPr="00FB75D9">
        <w:rPr>
          <w:rFonts w:ascii="Khmer OS Battambang" w:hAnsi="Khmer OS Battambang" w:cs="Khmer OS Battambang"/>
          <w:sz w:val="22"/>
          <w:cs/>
          <w:lang w:val="en-GB" w:bidi="km-KH"/>
        </w:rPr>
        <w:t>វិស័យឯកជន</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ដែលវិនិយោគពេលវេលាក្នុងការផ្តល់សេវាលើកដំបូង ការផ្គត់ផ្គង់ទំនិញ និងសេវាកម្ម និងការ</w:t>
      </w:r>
      <w:r w:rsidRPr="00FB75D9">
        <w:rPr>
          <w:rFonts w:ascii="Khmer OS Battambang" w:hAnsi="Khmer OS Battambang" w:cs="Khmer OS Battambang" w:hint="cs"/>
          <w:sz w:val="22"/>
          <w:cs/>
          <w:lang w:val="en-GB" w:bidi="km-KH"/>
        </w:rPr>
        <w:t>ធ្វើឲ្យ</w:t>
      </w:r>
      <w:r w:rsidRPr="00FB75D9">
        <w:rPr>
          <w:rFonts w:ascii="Khmer OS Battambang" w:hAnsi="Khmer OS Battambang" w:cs="Khmer OS Battambang"/>
          <w:sz w:val="22"/>
          <w:cs/>
          <w:lang w:val="en-GB" w:bidi="km-KH"/>
        </w:rPr>
        <w:t>សេវាកម្ម</w:t>
      </w:r>
      <w:r w:rsidRPr="00FB75D9">
        <w:rPr>
          <w:rFonts w:ascii="Khmer OS Battambang" w:hAnsi="Khmer OS Battambang" w:cs="Khmer OS Battambang" w:hint="cs"/>
          <w:sz w:val="22"/>
          <w:cs/>
          <w:lang w:val="en-GB" w:bidi="km-KH"/>
        </w:rPr>
        <w:t>បន្ត</w:t>
      </w:r>
      <w:r w:rsidRPr="00FB75D9">
        <w:rPr>
          <w:rFonts w:ascii="Khmer OS Battambang" w:hAnsi="Khmer OS Battambang" w:cs="Khmer OS Battambang"/>
          <w:sz w:val="22"/>
          <w:cs/>
          <w:lang w:val="en-GB" w:bidi="km-KH"/>
        </w:rPr>
        <w:t>ដំណើរការ។ ជំហានដំបូងដ៏សំខាន់</w:t>
      </w:r>
      <w:r w:rsidRPr="00FB75D9">
        <w:rPr>
          <w:rFonts w:ascii="Khmer OS Battambang" w:hAnsi="Khmer OS Battambang" w:cs="Khmer OS Battambang" w:hint="cs"/>
          <w:sz w:val="22"/>
          <w:cs/>
          <w:lang w:val="en-GB" w:bidi="km-KH"/>
        </w:rPr>
        <w:t xml:space="preserve"> នៅ</w:t>
      </w:r>
      <w:r w:rsidRPr="00FB75D9">
        <w:rPr>
          <w:rFonts w:ascii="Khmer OS Battambang" w:hAnsi="Khmer OS Battambang" w:cs="Khmer OS Battambang"/>
          <w:sz w:val="22"/>
          <w:cs/>
          <w:lang w:val="en-GB" w:bidi="km-KH"/>
        </w:rPr>
        <w:t>ក្នុងការងារពង្រឹងប្រព័ន្ធគឺ</w:t>
      </w:r>
      <w:r w:rsidRPr="00FB75D9">
        <w:rPr>
          <w:rFonts w:ascii="Khmer OS Battambang" w:hAnsi="Khmer OS Battambang" w:cs="Khmer OS Battambang" w:hint="cs"/>
          <w:sz w:val="22"/>
          <w:cs/>
          <w:lang w:val="en-GB" w:bidi="km-KH"/>
        </w:rPr>
        <w:t xml:space="preserve"> ការពិចារណាអំពី</w:t>
      </w:r>
      <w:r w:rsidRPr="00FB75D9">
        <w:rPr>
          <w:rFonts w:ascii="Khmer OS Battambang" w:hAnsi="Khmer OS Battambang" w:cs="Khmer OS Battambang"/>
          <w:sz w:val="22"/>
          <w:cs/>
          <w:lang w:val="en-GB" w:bidi="km-KH"/>
        </w:rPr>
        <w:t>តួនាទី និង</w:t>
      </w:r>
      <w:r w:rsidRPr="00FB75D9">
        <w:rPr>
          <w:rFonts w:ascii="Khmer OS Battambang" w:hAnsi="Khmer OS Battambang" w:cs="Khmer OS Battambang" w:hint="cs"/>
          <w:sz w:val="22"/>
          <w:cs/>
          <w:lang w:val="en-GB" w:bidi="km-KH"/>
        </w:rPr>
        <w:t>ទំនួល</w:t>
      </w:r>
      <w:r w:rsidRPr="00FB75D9">
        <w:rPr>
          <w:rFonts w:ascii="Khmer OS Battambang" w:hAnsi="Khmer OS Battambang" w:cs="Khmer OS Battambang"/>
          <w:sz w:val="22"/>
          <w:cs/>
          <w:lang w:val="en-GB" w:bidi="km-KH"/>
        </w:rPr>
        <w:t>ខុសត្រូវរបស់វិស័យឯកជន និងស្វែងយល់ពីឧបសគ្គដែលពួកគេប្រឈមមុខ និងដំណោះស្រាយដែលអាចកើតមាន។ គោលនយោបាយជាតិ</w:t>
      </w:r>
      <w:r w:rsidRPr="00FB75D9">
        <w:rPr>
          <w:rFonts w:ascii="Khmer OS Battambang" w:hAnsi="Khmer OS Battambang" w:cs="Khmer OS Battambang" w:hint="cs"/>
          <w:sz w:val="22"/>
          <w:cs/>
          <w:lang w:val="en-GB" w:bidi="km-KH"/>
        </w:rPr>
        <w:t>ចាំបាច់ត្រូវតែ</w:t>
      </w:r>
      <w:r w:rsidRPr="00FB75D9">
        <w:rPr>
          <w:rFonts w:ascii="Khmer OS Battambang" w:hAnsi="Khmer OS Battambang" w:cs="Khmer OS Battambang"/>
          <w:sz w:val="22"/>
          <w:cs/>
          <w:lang w:val="en-GB" w:bidi="km-KH"/>
        </w:rPr>
        <w:t>លើកទឹកចិត្តឱ្យមានការចូលរួមជាមួយវិស័យឯកជន និងផែនការ</w:t>
      </w:r>
      <w:r w:rsidRPr="00FB75D9">
        <w:rPr>
          <w:rFonts w:ascii="Khmer OS Battambang" w:hAnsi="Khmer OS Battambang" w:cs="Khmer OS Battambang" w:hint="cs"/>
          <w:sz w:val="22"/>
          <w:cs/>
          <w:lang w:val="en-GB" w:bidi="km-KH"/>
        </w:rPr>
        <w:t>ផ្តល់</w:t>
      </w:r>
      <w:r w:rsidRPr="00FB75D9">
        <w:rPr>
          <w:rFonts w:ascii="Khmer OS Battambang" w:hAnsi="Khmer OS Battambang" w:cs="Khmer OS Battambang"/>
          <w:sz w:val="22"/>
          <w:cs/>
          <w:lang w:val="en-GB" w:bidi="km-KH"/>
        </w:rPr>
        <w:t>ហិរញ្ញប្បទានតាមវិស័យ</w:t>
      </w:r>
      <w:r w:rsidRPr="00FB75D9">
        <w:rPr>
          <w:rFonts w:ascii="Khmer OS Battambang" w:hAnsi="Khmer OS Battambang" w:cs="Khmer OS Battambang" w:hint="cs"/>
          <w:sz w:val="22"/>
          <w:cs/>
          <w:lang w:val="en-GB" w:bidi="km-KH"/>
        </w:rPr>
        <w:t xml:space="preserve"> ដែល</w:t>
      </w:r>
      <w:r w:rsidRPr="00FB75D9">
        <w:rPr>
          <w:rFonts w:ascii="Khmer OS Battambang" w:hAnsi="Khmer OS Battambang" w:cs="Khmer OS Battambang"/>
          <w:sz w:val="22"/>
          <w:cs/>
          <w:lang w:val="en-GB" w:bidi="km-KH"/>
        </w:rPr>
        <w:t xml:space="preserve">ចាំបាច់ដើម្បីជួយគ្របដណ្តប់លើចំណាយប្រតិបត្តិការ </w:t>
      </w:r>
      <w:r w:rsidRPr="00FB75D9">
        <w:rPr>
          <w:rFonts w:ascii="Khmer OS Battambang" w:hAnsi="Khmer OS Battambang" w:cs="Khmer OS Battambang" w:hint="cs"/>
          <w:sz w:val="22"/>
          <w:cs/>
          <w:lang w:val="en-GB" w:bidi="km-KH"/>
        </w:rPr>
        <w:t>នៅកន្លែងដែលការហូត</w:t>
      </w:r>
      <w:r w:rsidRPr="00FB75D9">
        <w:rPr>
          <w:rFonts w:ascii="Khmer OS Battambang" w:hAnsi="Khmer OS Battambang" w:cs="Khmer OS Battambang"/>
          <w:sz w:val="22"/>
          <w:cs/>
          <w:lang w:val="en-GB" w:bidi="km-KH"/>
        </w:rPr>
        <w:t>ពន្ធគយពីអ្នកប្រើប្រាស់</w:t>
      </w:r>
      <w:r w:rsidRPr="00FB75D9">
        <w:rPr>
          <w:rFonts w:ascii="Khmer OS Battambang" w:hAnsi="Khmer OS Battambang" w:cs="Khmer OS Battambang" w:hint="cs"/>
          <w:sz w:val="22"/>
          <w:cs/>
          <w:lang w:val="en-GB" w:bidi="km-KH"/>
        </w:rPr>
        <w:t>មានចំនួន</w:t>
      </w:r>
      <w:r w:rsidRPr="00FB75D9">
        <w:rPr>
          <w:rFonts w:ascii="Khmer OS Battambang" w:hAnsi="Khmer OS Battambang" w:cs="Khmer OS Battambang"/>
          <w:sz w:val="22"/>
          <w:cs/>
          <w:lang w:val="en-GB" w:bidi="km-KH"/>
        </w:rPr>
        <w:t>មិនគ្រប់គ្រាន់។</w:t>
      </w:r>
    </w:p>
    <w:p w14:paraId="11724075" w14:textId="77777777" w:rsidR="00FB75D9" w:rsidRPr="00FB75D9" w:rsidRDefault="00FB75D9" w:rsidP="006026A0">
      <w:pPr>
        <w:pStyle w:val="Heading4"/>
        <w:numPr>
          <w:ilvl w:val="1"/>
          <w:numId w:val="9"/>
        </w:numPr>
        <w:spacing w:before="120"/>
        <w:jc w:val="both"/>
        <w:rPr>
          <w:rFonts w:eastAsia="Calibri"/>
        </w:rPr>
      </w:pPr>
      <w:r w:rsidRPr="00FB75D9">
        <w:rPr>
          <w:rFonts w:ascii="Khmer OS Battambang" w:hAnsi="Khmer OS Battambang" w:cs="Khmer OS Battambang" w:hint="cs"/>
          <w:iCs w:val="0"/>
          <w:cs/>
          <w:lang w:eastAsia="en-GB" w:bidi="km-KH"/>
        </w:rPr>
        <w:t>កម្មវិធីគួរតែបង្កើតឡើងដោយផ្អែកលើការប៉ាន់ប្រមាណអំពីហានិភ័យគោលដៅនៃគ្រោះថ្នាក់ ការប្រឈម និងភាពងាយរងគ្រោះ</w:t>
      </w:r>
    </w:p>
    <w:p w14:paraId="671F70AA"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sz w:val="22"/>
          <w:cs/>
          <w:lang w:val="en-GB" w:bidi="km-KH"/>
        </w:rPr>
        <w:t xml:space="preserve">កម្មវិធី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ដែលធន់នឹងអាកាសធាតុ ចាំបាច់ត្រូវ</w:t>
      </w:r>
      <w:r w:rsidRPr="00FB75D9">
        <w:rPr>
          <w:rFonts w:ascii="Khmer OS Battambang" w:hAnsi="Khmer OS Battambang" w:cs="Khmer OS Battambang" w:hint="cs"/>
          <w:sz w:val="22"/>
          <w:cs/>
          <w:lang w:val="en-GB" w:bidi="km-KH"/>
        </w:rPr>
        <w:t>តែ</w:t>
      </w:r>
      <w:r w:rsidRPr="00FB75D9">
        <w:rPr>
          <w:rFonts w:ascii="Khmer OS Battambang" w:hAnsi="Khmer OS Battambang" w:cs="Khmer OS Battambang"/>
          <w:sz w:val="22"/>
          <w:cs/>
          <w:lang w:val="en-GB" w:bidi="km-KH"/>
        </w:rPr>
        <w:t xml:space="preserve">កែសម្រួលទៅតាមបរិបទជាក់លាក់ដើម្បីឱ្យមានប្រសិទ្ធភាព។ </w:t>
      </w:r>
      <w:r w:rsidRPr="00FB75D9">
        <w:rPr>
          <w:rFonts w:ascii="Khmer OS Battambang" w:hAnsi="Khmer OS Battambang" w:cs="Khmer OS Battambang"/>
          <w:sz w:val="22"/>
          <w:cs/>
          <w:lang w:val="en-GB" w:bidi="km-KH"/>
        </w:rPr>
        <w:lastRenderedPageBreak/>
        <w:t>នេះតម្រូវឱ្យមានការ</w:t>
      </w:r>
      <w:r w:rsidRPr="00FB75D9">
        <w:rPr>
          <w:rFonts w:ascii="Khmer OS Battambang" w:hAnsi="Khmer OS Battambang" w:cs="Khmer OS Battambang" w:hint="cs"/>
          <w:sz w:val="22"/>
          <w:cs/>
          <w:lang w:val="en-GB" w:bidi="km-KH"/>
        </w:rPr>
        <w:t>ប៉ាន់ប្រមាណ</w:t>
      </w:r>
      <w:r w:rsidRPr="00FB75D9">
        <w:rPr>
          <w:rFonts w:ascii="Khmer OS Battambang" w:hAnsi="Khmer OS Battambang" w:cs="Khmer OS Battambang"/>
          <w:sz w:val="22"/>
          <w:cs/>
          <w:lang w:val="en-GB" w:bidi="km-KH"/>
        </w:rPr>
        <w:t>យ៉ាងត្រឹមត្រូវអំពីគ្រោះថ្នាក់ដែលមនុស្សប្រឈមមុខ កម្រិតនៃការ</w:t>
      </w:r>
      <w:r w:rsidRPr="00FB75D9">
        <w:rPr>
          <w:rFonts w:ascii="Khmer OS Battambang" w:hAnsi="Khmer OS Battambang" w:cs="Khmer OS Battambang" w:hint="cs"/>
          <w:sz w:val="22"/>
          <w:cs/>
          <w:lang w:val="en-GB" w:bidi="km-KH"/>
        </w:rPr>
        <w:t>ប្រឈមនឹង</w:t>
      </w:r>
      <w:r w:rsidRPr="00FB75D9">
        <w:rPr>
          <w:rFonts w:ascii="Khmer OS Battambang" w:hAnsi="Khmer OS Battambang" w:cs="Khmer OS Battambang"/>
          <w:sz w:val="22"/>
          <w:cs/>
          <w:lang w:val="en-GB" w:bidi="km-KH"/>
        </w:rPr>
        <w:t>គ្រោះថ្នាក់ទាំងនេះ និងភាពងាយរងគ្រោះរបស់ពួកគេ</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w:t>
      </w:r>
      <w:r w:rsidRPr="00FB75D9">
        <w:rPr>
          <w:rFonts w:ascii="Khmer OS Battambang" w:hAnsi="Khmer OS Battambang" w:cs="Khmer OS Battambang" w:hint="cs"/>
          <w:sz w:val="22"/>
          <w:cs/>
          <w:lang w:val="en-GB" w:bidi="km-KH"/>
        </w:rPr>
        <w:t>ត្រូវបាន</w:t>
      </w:r>
      <w:r w:rsidRPr="00FB75D9">
        <w:rPr>
          <w:rFonts w:ascii="Khmer OS Battambang" w:hAnsi="Khmer OS Battambang" w:cs="Khmer OS Battambang"/>
          <w:sz w:val="22"/>
          <w:cs/>
          <w:lang w:val="en-GB" w:bidi="km-KH"/>
        </w:rPr>
        <w:t>កំណត់ដោយសមត្ថ</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ភាព</w:t>
      </w:r>
      <w:r w:rsidRPr="00FB75D9">
        <w:rPr>
          <w:rFonts w:ascii="Khmer OS Battambang" w:hAnsi="Khmer OS Battambang" w:cs="Khmer OS Battambang" w:hint="cs"/>
          <w:sz w:val="22"/>
          <w:cs/>
          <w:lang w:val="en-GB" w:bidi="km-KH"/>
        </w:rPr>
        <w:t>របស់</w:t>
      </w:r>
      <w:r w:rsidRPr="00FB75D9">
        <w:rPr>
          <w:rFonts w:ascii="Khmer OS Battambang" w:hAnsi="Khmer OS Battambang" w:cs="Khmer OS Battambang"/>
          <w:sz w:val="22"/>
          <w:cs/>
          <w:lang w:val="en-GB" w:bidi="km-KH"/>
        </w:rPr>
        <w:t>បណ្តាញមនុស្ស និងស្ថាប័នក្នុង</w:t>
      </w:r>
      <w:r w:rsidRPr="00FB75D9">
        <w:rPr>
          <w:rFonts w:ascii="Khmer OS Battambang" w:hAnsi="Khmer OS Battambang" w:cs="Khmer OS Battambang" w:hint="cs"/>
          <w:sz w:val="22"/>
          <w:cs/>
          <w:lang w:val="en-GB" w:bidi="km-KH"/>
        </w:rPr>
        <w:t xml:space="preserve">មូលដ្ឋាន </w:t>
      </w:r>
      <w:r w:rsidRPr="00FB75D9">
        <w:rPr>
          <w:rFonts w:ascii="Khmer OS Battambang" w:hAnsi="Khmer OS Battambang" w:cs="Khmer OS Battambang"/>
          <w:sz w:val="22"/>
          <w:cs/>
          <w:lang w:val="en-GB" w:bidi="km-KH"/>
        </w:rPr>
        <w:t>ដើម្បីឆ្លើយតប ឬទប់ទល់នឹង</w:t>
      </w:r>
      <w:r w:rsidRPr="00FB75D9">
        <w:rPr>
          <w:rFonts w:ascii="Khmer OS Battambang" w:hAnsi="Khmer OS Battambang" w:cs="Khmer OS Battambang" w:hint="cs"/>
          <w:sz w:val="22"/>
          <w:cs/>
          <w:lang w:val="en-GB" w:bidi="km-KH"/>
        </w:rPr>
        <w:t>វិបត្តិ</w:t>
      </w:r>
      <w:r w:rsidRPr="00FB75D9">
        <w:rPr>
          <w:rFonts w:ascii="Khmer OS Battambang" w:hAnsi="Khmer OS Battambang" w:cs="Khmer OS Battambang"/>
          <w:sz w:val="22"/>
          <w:cs/>
          <w:lang w:val="en-GB" w:bidi="km-KH"/>
        </w:rPr>
        <w:t xml:space="preserve"> និងការគំរាមកំហែង។ </w:t>
      </w:r>
      <w:r w:rsidRPr="00FB75D9">
        <w:rPr>
          <w:rFonts w:ascii="Khmer OS Battambang" w:hAnsi="Khmer OS Battambang" w:cs="Khmer OS Battambang" w:hint="cs"/>
          <w:spacing w:val="6"/>
          <w:sz w:val="22"/>
          <w:cs/>
          <w:lang w:val="en-GB" w:bidi="km-KH"/>
        </w:rPr>
        <w:t>ចំណុច</w:t>
      </w:r>
      <w:r w:rsidRPr="00FB75D9">
        <w:rPr>
          <w:rFonts w:ascii="Khmer OS Battambang" w:hAnsi="Khmer OS Battambang" w:cs="Khmer OS Battambang"/>
          <w:spacing w:val="6"/>
          <w:sz w:val="22"/>
          <w:cs/>
          <w:lang w:val="en-GB" w:bidi="km-KH"/>
        </w:rPr>
        <w:t>នេះនឹងតម្រូវឱ្យមានការ</w:t>
      </w:r>
      <w:r w:rsidRPr="00FB75D9">
        <w:rPr>
          <w:rFonts w:ascii="Khmer OS Battambang" w:hAnsi="Khmer OS Battambang" w:cs="Khmer OS Battambang" w:hint="cs"/>
          <w:spacing w:val="6"/>
          <w:sz w:val="22"/>
          <w:cs/>
          <w:lang w:val="en-GB" w:bidi="km-KH"/>
        </w:rPr>
        <w:t>ប៉ាន់ប្រមាណយ៉ាង</w:t>
      </w:r>
      <w:r w:rsidRPr="00FB75D9">
        <w:rPr>
          <w:rFonts w:ascii="Khmer OS Battambang" w:hAnsi="Khmer OS Battambang" w:cs="Khmer OS Battambang"/>
          <w:spacing w:val="6"/>
          <w:sz w:val="22"/>
          <w:cs/>
          <w:lang w:val="en-GB" w:bidi="km-KH"/>
        </w:rPr>
        <w:t>ត្រឹមត្រូវ</w:t>
      </w:r>
      <w:r w:rsidRPr="00FB75D9">
        <w:rPr>
          <w:rFonts w:ascii="Khmer OS Battambang" w:hAnsi="Khmer OS Battambang" w:cs="Khmer OS Battambang" w:hint="cs"/>
          <w:spacing w:val="6"/>
          <w:sz w:val="22"/>
          <w:cs/>
          <w:lang w:val="en-GB" w:bidi="km-KH"/>
        </w:rPr>
        <w:t>អំពី</w:t>
      </w:r>
      <w:r w:rsidRPr="00FB75D9">
        <w:rPr>
          <w:rFonts w:ascii="Khmer OS Battambang" w:hAnsi="Khmer OS Battambang" w:cs="Khmer OS Battambang"/>
          <w:spacing w:val="6"/>
          <w:sz w:val="22"/>
          <w:cs/>
          <w:lang w:val="en-GB" w:bidi="km-KH"/>
        </w:rPr>
        <w:t>កត្តារួមចំណែកទាំងអស់ (ដូចជា</w:t>
      </w:r>
      <w:r w:rsidRPr="00FB75D9">
        <w:rPr>
          <w:rFonts w:ascii="Khmer OS Battambang" w:hAnsi="Khmer OS Battambang" w:cs="Khmer OS Battambang" w:hint="cs"/>
          <w:spacing w:val="6"/>
          <w:sz w:val="22"/>
          <w:cs/>
          <w:lang w:val="en-GB" w:bidi="km-KH"/>
        </w:rPr>
        <w:t xml:space="preserve"> </w:t>
      </w:r>
      <w:r w:rsidRPr="00FB75D9">
        <w:rPr>
          <w:rFonts w:ascii="Khmer OS Battambang" w:hAnsi="Khmer OS Battambang" w:cs="Khmer OS Battambang"/>
          <w:spacing w:val="6"/>
          <w:sz w:val="22"/>
          <w:cs/>
          <w:lang w:val="en-GB" w:bidi="km-KH"/>
        </w:rPr>
        <w:t>បរិស្ថាន</w:t>
      </w:r>
      <w:r w:rsidRPr="00FB75D9">
        <w:rPr>
          <w:rFonts w:ascii="Khmer OS Battambang" w:hAnsi="Khmer OS Battambang" w:cs="Khmer OS Battambang"/>
          <w:sz w:val="22"/>
          <w:cs/>
          <w:lang w:val="en-GB" w:bidi="km-KH"/>
        </w:rPr>
        <w:t xml:space="preserve"> សេដ្ឋកិច្ចសង្គម នយោបាយ ហេដ្ឋារចនាសម្ព័ន្ធ និងស្ថាប័ន) ដែលគាំទ្រដល់សន្តិសុខទឹក និងសេវាអនាម័យ/អនាម័យ។ នេះមិនមែនជាការ</w:t>
      </w:r>
      <w:r w:rsidRPr="00FB75D9">
        <w:rPr>
          <w:rFonts w:ascii="Khmer OS Battambang" w:hAnsi="Khmer OS Battambang" w:cs="Khmer OS Battambang" w:hint="cs"/>
          <w:sz w:val="22"/>
          <w:cs/>
          <w:lang w:val="en-GB" w:bidi="km-KH"/>
        </w:rPr>
        <w:t>ប៉ាន់ប្រមាណ</w:t>
      </w:r>
      <w:r w:rsidRPr="00FB75D9">
        <w:rPr>
          <w:rFonts w:ascii="Khmer OS Battambang" w:hAnsi="Khmer OS Battambang" w:cs="Khmer OS Battambang"/>
          <w:sz w:val="22"/>
          <w:cs/>
          <w:lang w:val="en-GB" w:bidi="km-KH"/>
        </w:rPr>
        <w:t>តែមួយ</w:t>
      </w:r>
      <w:r w:rsidRPr="00FB75D9">
        <w:rPr>
          <w:rFonts w:ascii="Khmer OS Battambang" w:hAnsi="Khmer OS Battambang" w:cs="Khmer OS Battambang" w:hint="cs"/>
          <w:sz w:val="22"/>
          <w:cs/>
          <w:lang w:val="en-GB" w:bidi="km-KH"/>
        </w:rPr>
        <w:t>លើកនោះ</w:t>
      </w:r>
      <w:r w:rsidRPr="00FB75D9">
        <w:rPr>
          <w:rFonts w:ascii="Khmer OS Battambang" w:hAnsi="Khmer OS Battambang" w:cs="Khmer OS Battambang"/>
          <w:sz w:val="22"/>
          <w:cs/>
          <w:lang w:val="en-GB" w:bidi="km-KH"/>
        </w:rPr>
        <w:t>ទេ ហើយការគំរាមកំហែង</w:t>
      </w:r>
      <w:r w:rsidRPr="00FB75D9">
        <w:rPr>
          <w:rFonts w:ascii="Khmer OS Battambang" w:hAnsi="Khmer OS Battambang" w:cs="Khmer OS Battambang" w:hint="cs"/>
          <w:sz w:val="22"/>
          <w:cs/>
          <w:lang w:val="en-GB" w:bidi="km-KH"/>
        </w:rPr>
        <w:t>ផ្នែក</w:t>
      </w:r>
      <w:r w:rsidRPr="00FB75D9">
        <w:rPr>
          <w:rFonts w:ascii="Khmer OS Battambang" w:hAnsi="Khmer OS Battambang" w:cs="Khmer OS Battambang"/>
          <w:sz w:val="22"/>
          <w:cs/>
          <w:lang w:val="en-GB" w:bidi="km-KH"/>
        </w:rPr>
        <w:t>សន្តិសុខទឹកកម្រិតមូលដ្ឋាននឹងត្រូវវាយតម្លៃលើមូលដ្ឋានដែលកំពុង</w:t>
      </w:r>
      <w:r w:rsidRPr="00FB75D9">
        <w:rPr>
          <w:rFonts w:ascii="Khmer OS Battambang" w:hAnsi="Khmer OS Battambang" w:cs="Khmer OS Battambang" w:hint="cs"/>
          <w:sz w:val="22"/>
          <w:cs/>
          <w:lang w:val="en-GB" w:bidi="km-KH"/>
        </w:rPr>
        <w:t>អនុវត្ត</w:t>
      </w:r>
      <w:r w:rsidRPr="00FB75D9">
        <w:rPr>
          <w:rFonts w:ascii="Khmer OS Battambang" w:hAnsi="Khmer OS Battambang" w:cs="Khmer OS Battambang"/>
          <w:sz w:val="22"/>
          <w:cs/>
          <w:lang w:val="en-GB" w:bidi="km-KH"/>
        </w:rPr>
        <w:t>។</w:t>
      </w:r>
    </w:p>
    <w:p w14:paraId="3C321162" w14:textId="77777777" w:rsidR="00FB75D9" w:rsidRPr="00FB75D9" w:rsidRDefault="00FB75D9" w:rsidP="006026A0">
      <w:pPr>
        <w:pStyle w:val="Heading4"/>
        <w:numPr>
          <w:ilvl w:val="1"/>
          <w:numId w:val="9"/>
        </w:numPr>
        <w:jc w:val="both"/>
        <w:rPr>
          <w:rFonts w:eastAsia="Calibri"/>
        </w:rPr>
      </w:pPr>
      <w:r w:rsidRPr="00FB75D9">
        <w:rPr>
          <w:rFonts w:ascii="Khmer OS Battambang" w:hAnsi="Khmer OS Battambang" w:cs="Khmer OS Battambang" w:hint="cs"/>
          <w:iCs w:val="0"/>
          <w:cs/>
          <w:lang w:eastAsia="en-GB" w:bidi="km-KH"/>
        </w:rPr>
        <w:t>អន្តរាគមន៍នៃកម្មវិធីគួរតែព្យាយាមពង្រឹង និងផ្តល់ព័ត៌មានអំពីការបែងចែកថវិកាជាតិ</w:t>
      </w:r>
    </w:p>
    <w:p w14:paraId="67D1BE75"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sz w:val="22"/>
          <w:cs/>
          <w:lang w:val="en-GB" w:bidi="km-KH"/>
        </w:rPr>
        <w:t xml:space="preserve">មូលនិធិជាតិសម្រាប់ភាពធន់នឹងអាកាសធាតុ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គួរតែកើនឡើងទៅតាមនោះ ហើយក្លាយជាការព្យាករណ៍បន្ថែមទៀត។ នេះរួមបញ្ចូលទាំងដើមទុន និងការចំណាយបន្ត។ ដើម្បីឱ្យរឿងនេះកើតឡើង អន្តរាគមន៍កម្មវិធីគួរតែកត់ត្រាយ៉ាងច្បាស់នូវការចំណាយពិតប្រាកដនៃអន្តរាគមន៍ធន់នឹងអាកាសធាតុ។ ពួកគេគួរតែច្បាស់លាស់អំពីការចំណាយដើមទុនពេញលេញ (</w:t>
      </w:r>
      <w:r w:rsidRPr="00FB75D9">
        <w:rPr>
          <w:rFonts w:ascii="Khmer OS Battambang" w:hAnsi="Khmer OS Battambang" w:cs="Khmer OS Battambang"/>
          <w:sz w:val="22"/>
          <w:lang w:val="en-GB"/>
        </w:rPr>
        <w:t xml:space="preserve">CAPEX) </w:t>
      </w:r>
      <w:r w:rsidRPr="00FB75D9">
        <w:rPr>
          <w:rFonts w:ascii="Khmer OS Battambang" w:hAnsi="Khmer OS Battambang" w:cs="Khmer OS Battambang"/>
          <w:sz w:val="22"/>
          <w:cs/>
          <w:lang w:val="en-GB" w:bidi="km-KH"/>
        </w:rPr>
        <w:t>ការចំណាយប្រតិបត្តិការ (</w:t>
      </w:r>
      <w:r w:rsidRPr="00FB75D9">
        <w:rPr>
          <w:rFonts w:ascii="Khmer OS Battambang" w:hAnsi="Khmer OS Battambang" w:cs="Khmer OS Battambang"/>
          <w:sz w:val="22"/>
          <w:lang w:val="en-GB"/>
        </w:rPr>
        <w:t xml:space="preserve">OPEX) </w:t>
      </w:r>
      <w:r w:rsidRPr="00FB75D9">
        <w:rPr>
          <w:rFonts w:ascii="Khmer OS Battambang" w:hAnsi="Khmer OS Battambang" w:cs="Khmer OS Battambang"/>
          <w:sz w:val="22"/>
          <w:cs/>
          <w:lang w:val="en-GB" w:bidi="km-KH"/>
        </w:rPr>
        <w:t>និងការចំណាយលើការថែទាំដើមទុន (</w:t>
      </w:r>
      <w:r w:rsidRPr="00FB75D9">
        <w:rPr>
          <w:rFonts w:ascii="Khmer OS Battambang" w:hAnsi="Khmer OS Battambang" w:cs="Khmer OS Battambang"/>
          <w:sz w:val="22"/>
          <w:lang w:val="en-GB"/>
        </w:rPr>
        <w:t xml:space="preserve">CAPMANEX) </w:t>
      </w:r>
      <w:r w:rsidRPr="00FB75D9">
        <w:rPr>
          <w:rFonts w:ascii="Khmer OS Battambang" w:hAnsi="Khmer OS Battambang" w:cs="Khmer OS Battambang"/>
          <w:sz w:val="22"/>
          <w:cs/>
          <w:lang w:val="en-GB" w:bidi="km-KH"/>
        </w:rPr>
        <w:t xml:space="preserve">ដែលត្រូវការដើម្បីអនុវត្ត និងទ្រទ្រង់ហេដ្ឋារចនាសម្ព័ន្ធ </w:t>
      </w:r>
      <w:r w:rsidRPr="00FB75D9">
        <w:rPr>
          <w:rFonts w:ascii="Khmer OS Battambang" w:hAnsi="Khmer OS Battambang" w:cs="Khmer OS Battambang"/>
          <w:sz w:val="22"/>
          <w:lang w:val="en-GB"/>
        </w:rPr>
        <w:t xml:space="preserve">WASH </w:t>
      </w:r>
      <w:r w:rsidRPr="00FB75D9">
        <w:rPr>
          <w:rFonts w:ascii="Khmer OS Battambang" w:hAnsi="Khmer OS Battambang" w:cs="Khmer OS Battambang"/>
          <w:sz w:val="22"/>
          <w:cs/>
          <w:lang w:val="en-GB" w:bidi="km-KH"/>
        </w:rPr>
        <w:t>។ យុត្តិកម្មសម្រាប់នេះគឺថារដ្ឋាភិបាលនឹងត្រូវការព័ត៌មានបែបនេះដើម្បីគាំទ្រដល់ការធ្វើផែនការហិរញ្ញវត្ថុ និងការបង្កើនទំហំសេវាកម្ម។ ដើម្បីឱ្យមានការរីកចំរើនពិតប្រាកដ ព័ត៌មាននេះចាំបាច់ត្រូវចែករំលែកជាមួយក្រសួងសេដ្ឋកិច្ច និងហិរញ្ញវត្ថុ និងក្រសួងពាក់ព័ន្ធ និងនាយកដ្ឋានក្នុងមូលដ្ឋាន ដែលជាផ្នែកនៃវិធីសាស្រ្តសម្របសម្រួលដើម្បីបង្កើនការចំណាយ</w:t>
      </w:r>
      <w:r w:rsidRPr="00FB75D9">
        <w:rPr>
          <w:rFonts w:ascii="Khmer OS Battambang" w:hAnsi="Khmer OS Battambang" w:cs="Khmer OS Battambang" w:hint="cs"/>
          <w:sz w:val="22"/>
          <w:cs/>
          <w:lang w:val="en-GB" w:bidi="km-KH"/>
        </w:rPr>
        <w:t>លើ</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sz w:val="22"/>
          <w:lang w:val="en-GB"/>
        </w:rPr>
        <w:t>WASH</w:t>
      </w:r>
      <w:r w:rsidRPr="00FB75D9">
        <w:rPr>
          <w:rFonts w:ascii="Khmer OS Battambang" w:hAnsi="Khmer OS Battambang" w:cs="Khmer OS Battambang"/>
          <w:sz w:val="22"/>
          <w:cs/>
          <w:lang w:val="en-GB" w:bidi="km-KH"/>
        </w:rPr>
        <w:t>។</w:t>
      </w:r>
    </w:p>
    <w:p w14:paraId="748470E2" w14:textId="7321B987" w:rsidR="00FB75D9" w:rsidRPr="00FB75D9" w:rsidRDefault="00FB75D9" w:rsidP="006026A0">
      <w:pPr>
        <w:pStyle w:val="Heading3"/>
        <w:numPr>
          <w:ilvl w:val="0"/>
          <w:numId w:val="9"/>
        </w:numPr>
        <w:tabs>
          <w:tab w:val="num" w:pos="300"/>
        </w:tabs>
        <w:spacing w:before="120"/>
        <w:ind w:left="300"/>
        <w:jc w:val="both"/>
        <w:rPr>
          <w:rFonts w:ascii="Khmer OS Battambang" w:hAnsi="Khmer OS Battambang" w:cs="Khmer OS Battambang"/>
          <w:sz w:val="22"/>
        </w:rPr>
      </w:pPr>
      <w:r w:rsidRPr="00FB75D9">
        <w:rPr>
          <w:rFonts w:ascii="Khmer OS Battambang" w:hAnsi="Khmer OS Battambang" w:cs="Khmer OS Battambang"/>
          <w:sz w:val="22"/>
          <w:cs/>
          <w:lang w:bidi="km-KH"/>
        </w:rPr>
        <w:t>ការគ្រប់គ្រងធនធានទឹកមានភាពល្អប្រសើរឡើង</w:t>
      </w:r>
    </w:p>
    <w:p w14:paraId="17EB7AE6"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rPr>
      </w:pPr>
      <w:r w:rsidRPr="00FB75D9">
        <w:rPr>
          <w:rFonts w:ascii="Khmer OS Battambang" w:eastAsia="Calibri" w:hAnsi="Khmer OS Battambang" w:cs="Khmer OS Battambang" w:hint="cs"/>
          <w:iCs w:val="0"/>
          <w:cs/>
          <w:lang w:bidi="km-KH"/>
        </w:rPr>
        <w:t xml:space="preserve">ចាំបាច់ត្រូវមានវិធានការជាក់លាក់ដើម្បីពង្រឹងទំនាក់ទំនងរវាងធនធាន និង </w:t>
      </w:r>
      <w:r w:rsidRPr="00FB75D9">
        <w:rPr>
          <w:rFonts w:ascii="Khmer OS Battambang" w:eastAsia="Calibri" w:hAnsi="Khmer OS Battambang" w:cs="Khmer OS Battambang"/>
        </w:rPr>
        <w:t>WASH</w:t>
      </w:r>
    </w:p>
    <w:p w14:paraId="3FD69981" w14:textId="77777777" w:rsidR="00FB75D9" w:rsidRPr="00FB75D9" w:rsidRDefault="00FB75D9" w:rsidP="00FB75D9">
      <w:pPr>
        <w:jc w:val="both"/>
        <w:rPr>
          <w:rFonts w:ascii="Khmer OS Battambang" w:hAnsi="Khmer OS Battambang" w:cs="Khmer OS Battambang"/>
          <w:sz w:val="22"/>
          <w:lang w:val="en-GB" w:bidi="km-KH"/>
        </w:rPr>
      </w:pPr>
      <w:r w:rsidRPr="00FB75D9">
        <w:rPr>
          <w:rFonts w:ascii="Khmer OS Battambang" w:hAnsi="Khmer OS Battambang" w:cs="Khmer OS Battambang"/>
          <w:sz w:val="22"/>
          <w:cs/>
          <w:lang w:val="en-GB" w:bidi="km-KH"/>
        </w:rPr>
        <w:t>ទឹកត្រូវបានគេព្យាករ</w:t>
      </w:r>
      <w:r w:rsidRPr="00FB75D9">
        <w:rPr>
          <w:rFonts w:ascii="Khmer OS Battambang" w:hAnsi="Khmer OS Battambang" w:cs="Khmer OS Battambang" w:hint="cs"/>
          <w:sz w:val="22"/>
          <w:cs/>
          <w:lang w:val="en-GB" w:bidi="km-KH"/>
        </w:rPr>
        <w:t>ណ៍</w:t>
      </w:r>
      <w:r w:rsidRPr="00FB75D9">
        <w:rPr>
          <w:rFonts w:ascii="Khmer OS Battambang" w:hAnsi="Khmer OS Battambang" w:cs="Khmer OS Battambang"/>
          <w:sz w:val="22"/>
          <w:cs/>
          <w:lang w:val="en-GB" w:bidi="km-KH"/>
        </w:rPr>
        <w:t>ថាជាបណ្តាញ</w:t>
      </w:r>
      <w:r w:rsidRPr="00FB75D9">
        <w:rPr>
          <w:rFonts w:ascii="Khmer OS Battambang" w:hAnsi="Khmer OS Battambang" w:cs="Khmer OS Battambang" w:hint="cs"/>
          <w:sz w:val="22"/>
          <w:cs/>
          <w:lang w:val="en-GB" w:bidi="km-KH"/>
        </w:rPr>
        <w:t xml:space="preserve">ចម្បង </w:t>
      </w:r>
      <w:r w:rsidRPr="00FB75D9">
        <w:rPr>
          <w:rFonts w:ascii="Khmer OS Battambang" w:hAnsi="Khmer OS Battambang" w:cs="Khmer OS Battambang"/>
          <w:sz w:val="22"/>
          <w:cs/>
          <w:lang w:val="en-GB" w:bidi="km-KH"/>
        </w:rPr>
        <w:t>ដែល​តាមរយៈ</w:t>
      </w:r>
      <w:r w:rsidRPr="00FB75D9">
        <w:rPr>
          <w:rFonts w:ascii="Khmer OS Battambang" w:hAnsi="Khmer OS Battambang" w:cs="Khmer OS Battambang" w:hint="cs"/>
          <w:sz w:val="22"/>
          <w:cs/>
          <w:lang w:val="en-GB" w:bidi="km-KH"/>
        </w:rPr>
        <w:t>បណ្តាញនេះ ប្រជាជន</w:t>
      </w:r>
      <w:r w:rsidRPr="00FB75D9">
        <w:rPr>
          <w:rFonts w:ascii="Khmer OS Battambang" w:hAnsi="Khmer OS Battambang" w:cs="Khmer OS Battambang"/>
          <w:sz w:val="22"/>
          <w:cs/>
          <w:lang w:val="en-GB" w:bidi="km-KH"/>
        </w:rPr>
        <w:t xml:space="preserve"> ប្រព័ន្ធអេកូឡូស៊ី និង</w:t>
      </w:r>
      <w:r w:rsidRPr="00FB75D9">
        <w:rPr>
          <w:rFonts w:ascii="Khmer OS Battambang" w:hAnsi="Khmer OS Battambang" w:cs="Khmer OS Battambang"/>
          <w:spacing w:val="-2"/>
          <w:sz w:val="22"/>
          <w:cs/>
          <w:lang w:val="en-GB" w:bidi="km-KH"/>
        </w:rPr>
        <w:t>សេដ្ឋកិច្ច</w:t>
      </w:r>
      <w:r w:rsidRPr="00FB75D9">
        <w:rPr>
          <w:rFonts w:ascii="Khmer OS Battambang" w:hAnsi="Khmer OS Battambang" w:cs="Khmer OS Battambang" w:hint="cs"/>
          <w:spacing w:val="-2"/>
          <w:sz w:val="22"/>
          <w:cs/>
          <w:lang w:val="en-GB" w:bidi="km-KH"/>
        </w:rPr>
        <w:t>នឹងមានអារម្មណ៍ដឹងអំពីការប្រែប្រួលអាកាសធាតុ</w:t>
      </w:r>
      <w:r w:rsidRPr="00FB75D9">
        <w:rPr>
          <w:spacing w:val="-2"/>
          <w:sz w:val="22"/>
          <w:vertAlign w:val="superscript"/>
        </w:rPr>
        <w:footnoteReference w:id="7"/>
      </w:r>
      <w:r w:rsidRPr="00FB75D9">
        <w:rPr>
          <w:rFonts w:ascii="Khmer OS Battambang" w:hAnsi="Khmer OS Battambang" w:cs="Khmer OS Battambang"/>
          <w:spacing w:val="-2"/>
          <w:sz w:val="22"/>
          <w:cs/>
          <w:lang w:val="en-GB" w:bidi="km-KH"/>
        </w:rPr>
        <w:t>។ ប្រភពទឹកសាបភាពងាយរងគ្រោះការប្រែប្រួល</w:t>
      </w:r>
      <w:r w:rsidRPr="00FB75D9">
        <w:rPr>
          <w:rFonts w:ascii="Khmer OS Battambang" w:hAnsi="Khmer OS Battambang" w:cs="Khmer OS Battambang"/>
          <w:sz w:val="22"/>
          <w:cs/>
          <w:lang w:val="en-GB" w:bidi="km-KH"/>
        </w:rPr>
        <w:t xml:space="preserve">អាកាសធាតុជាពិសេស </w:t>
      </w:r>
      <w:r w:rsidRPr="00FB75D9">
        <w:rPr>
          <w:rFonts w:ascii="Khmer OS Battambang" w:hAnsi="Khmer OS Battambang" w:cs="Khmer OS Battambang" w:hint="cs"/>
          <w:sz w:val="22"/>
          <w:cs/>
          <w:lang w:val="en-GB" w:bidi="km-KH"/>
        </w:rPr>
        <w:t>និង</w:t>
      </w:r>
      <w:r w:rsidRPr="00FB75D9">
        <w:rPr>
          <w:rFonts w:ascii="Khmer OS Battambang" w:hAnsi="Khmer OS Battambang" w:cs="Khmer OS Battambang"/>
          <w:sz w:val="22"/>
          <w:cs/>
          <w:lang w:val="en-GB" w:bidi="km-KH"/>
        </w:rPr>
        <w:t>មានសក្តានុពលក្នុងការទទួលរងផល</w:t>
      </w:r>
      <w:r w:rsidRPr="00FB75D9">
        <w:rPr>
          <w:rFonts w:ascii="Khmer OS Battambang" w:hAnsi="Khmer OS Battambang" w:cs="Khmer OS Battambang" w:hint="cs"/>
          <w:sz w:val="22"/>
          <w:cs/>
          <w:lang w:val="en-GB" w:bidi="km-KH"/>
        </w:rPr>
        <w:t>ជះ</w:t>
      </w:r>
      <w:r w:rsidRPr="00FB75D9">
        <w:rPr>
          <w:rFonts w:ascii="Khmer OS Battambang" w:hAnsi="Khmer OS Battambang" w:cs="Khmer OS Battambang"/>
          <w:sz w:val="22"/>
          <w:cs/>
          <w:lang w:val="en-GB" w:bidi="km-KH"/>
        </w:rPr>
        <w:t>។ ទោះ</w:t>
      </w:r>
      <w:r w:rsidRPr="00FB75D9">
        <w:rPr>
          <w:rFonts w:ascii="Khmer OS Battambang" w:hAnsi="Khmer OS Battambang" w:cs="Khmer OS Battambang" w:hint="cs"/>
          <w:sz w:val="22"/>
          <w:cs/>
          <w:lang w:val="en-GB" w:bidi="km-KH"/>
        </w:rPr>
        <w:t>បី</w:t>
      </w:r>
      <w:r w:rsidRPr="00FB75D9">
        <w:rPr>
          <w:rFonts w:ascii="Khmer OS Battambang" w:hAnsi="Khmer OS Battambang" w:cs="Khmer OS Battambang"/>
          <w:sz w:val="22"/>
          <w:cs/>
          <w:lang w:val="en-GB" w:bidi="km-KH"/>
        </w:rPr>
        <w:t>ជាយ៉ាងណាក៏ដោយ ការ</w:t>
      </w:r>
      <w:r w:rsidRPr="00FB75D9">
        <w:rPr>
          <w:rFonts w:ascii="Khmer OS Battambang" w:hAnsi="Khmer OS Battambang" w:cs="Khmer OS Battambang" w:hint="cs"/>
          <w:sz w:val="22"/>
          <w:cs/>
          <w:lang w:val="en-GB" w:bidi="km-KH"/>
        </w:rPr>
        <w:t>ព្យាករណ៍អំពី</w:t>
      </w:r>
      <w:r w:rsidRPr="00FB75D9">
        <w:rPr>
          <w:rFonts w:ascii="Khmer OS Battambang" w:hAnsi="Khmer OS Battambang" w:cs="Khmer OS Battambang"/>
          <w:sz w:val="22"/>
          <w:cs/>
          <w:lang w:val="en-GB" w:bidi="km-KH"/>
        </w:rPr>
        <w:t>ផលប៉ះពាល់</w:t>
      </w:r>
      <w:r w:rsidRPr="00FB75D9">
        <w:rPr>
          <w:rFonts w:ascii="Khmer OS Battambang" w:hAnsi="Khmer OS Battambang" w:cs="Khmer OS Battambang" w:hint="cs"/>
          <w:sz w:val="22"/>
          <w:cs/>
          <w:lang w:val="en-GB" w:bidi="km-KH"/>
        </w:rPr>
        <w:t>ដែល</w:t>
      </w:r>
      <w:r w:rsidRPr="00FB75D9">
        <w:rPr>
          <w:rFonts w:ascii="Khmer OS Battambang" w:hAnsi="Khmer OS Battambang" w:cs="Khmer OS Battambang"/>
          <w:sz w:val="22"/>
          <w:cs/>
          <w:lang w:val="en-GB" w:bidi="km-KH"/>
        </w:rPr>
        <w:t>ជាលទ្ធផលលើ</w:t>
      </w:r>
      <w:r w:rsidRPr="00FB75D9">
        <w:rPr>
          <w:rFonts w:ascii="Khmer OS Battambang" w:hAnsi="Khmer OS Battambang" w:cs="Khmer OS Battambang" w:hint="cs"/>
          <w:sz w:val="22"/>
          <w:cs/>
          <w:lang w:val="en-GB" w:bidi="km-KH"/>
        </w:rPr>
        <w:t>ប្រភព</w:t>
      </w:r>
      <w:r w:rsidRPr="00FB75D9">
        <w:rPr>
          <w:rFonts w:ascii="Khmer OS Battambang" w:hAnsi="Khmer OS Battambang" w:cs="Khmer OS Battambang"/>
          <w:sz w:val="22"/>
          <w:cs/>
          <w:lang w:val="en-GB" w:bidi="km-KH"/>
        </w:rPr>
        <w:t>ទឹក</w:t>
      </w:r>
      <w:r w:rsidRPr="00FB75D9">
        <w:rPr>
          <w:rFonts w:ascii="Khmer OS Battambang" w:hAnsi="Khmer OS Battambang" w:cs="Khmer OS Battambang" w:hint="cs"/>
          <w:sz w:val="22"/>
          <w:cs/>
          <w:lang w:val="en-GB" w:bidi="km-KH"/>
        </w:rPr>
        <w:t>លើដី</w:t>
      </w:r>
      <w:r w:rsidRPr="00FB75D9">
        <w:rPr>
          <w:rFonts w:ascii="Khmer OS Battambang" w:hAnsi="Khmer OS Battambang" w:cs="Khmer OS Battambang"/>
          <w:sz w:val="22"/>
          <w:cs/>
          <w:lang w:val="en-GB" w:bidi="km-KH"/>
        </w:rPr>
        <w:t xml:space="preserve"> និងទឹកក្រោមដីក្នុងមូលដ្ឋានគឺ</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ពិបាកខ្លាំងណាស់។ ការ</w:t>
      </w:r>
      <w:r w:rsidRPr="00FB75D9">
        <w:rPr>
          <w:rFonts w:ascii="Khmer OS Battambang" w:hAnsi="Khmer OS Battambang" w:cs="Khmer OS Battambang" w:hint="cs"/>
          <w:sz w:val="22"/>
          <w:cs/>
          <w:lang w:val="en-GB" w:bidi="km-KH"/>
        </w:rPr>
        <w:t>ប្រែប្រួលអាចកើតឡើងភ្លាមៗ</w:t>
      </w:r>
      <w:r w:rsidRPr="00FB75D9">
        <w:rPr>
          <w:rFonts w:ascii="Khmer OS Battambang" w:hAnsi="Khmer OS Battambang" w:cs="Khmer OS Battambang"/>
          <w:sz w:val="22"/>
          <w:cs/>
          <w:lang w:val="en-GB" w:bidi="km-KH"/>
        </w:rPr>
        <w:t xml:space="preserve"> ឬបន្តិចម្តងៗ ប៉ុន្តែវាមានសក្តានុពលក្នុងការប៉ះពាល់ដល់គុណភាពទឹក</w:t>
      </w:r>
      <w:r w:rsidRPr="00FB75D9">
        <w:rPr>
          <w:rFonts w:ascii="Khmer OS Battambang" w:hAnsi="Khmer OS Battambang" w:cs="Khmer OS Battambang" w:hint="cs"/>
          <w:sz w:val="22"/>
          <w:cs/>
          <w:lang w:val="en-GB" w:bidi="km-KH"/>
        </w:rPr>
        <w:t xml:space="preserve"> ភាពអាចស្វែងរកបាន</w:t>
      </w:r>
      <w:r w:rsidRPr="00FB75D9">
        <w:rPr>
          <w:rFonts w:ascii="Khmer OS Battambang" w:hAnsi="Khmer OS Battambang" w:cs="Khmer OS Battambang"/>
          <w:sz w:val="22"/>
          <w:cs/>
          <w:lang w:val="en-GB" w:bidi="km-KH"/>
        </w:rPr>
        <w:t xml:space="preserve"> </w:t>
      </w:r>
      <w:r w:rsidRPr="00FB75D9">
        <w:rPr>
          <w:rFonts w:ascii="Khmer OS Battambang" w:hAnsi="Khmer OS Battambang" w:cs="Khmer OS Battambang" w:hint="cs"/>
          <w:sz w:val="22"/>
          <w:cs/>
          <w:lang w:val="en-GB" w:bidi="km-KH"/>
        </w:rPr>
        <w:t>និង</w:t>
      </w:r>
      <w:r w:rsidRPr="00FB75D9">
        <w:rPr>
          <w:rFonts w:ascii="Khmer OS Battambang" w:hAnsi="Khmer OS Battambang" w:cs="Khmer OS Battambang"/>
          <w:sz w:val="22"/>
          <w:cs/>
          <w:lang w:val="en-GB" w:bidi="km-KH"/>
        </w:rPr>
        <w:t xml:space="preserve">លទ្ធភាពប្រើប្រាស់។ នេះមានន័យថាសមាសធាតុ </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ទឹក</w:t>
      </w:r>
      <w:r w:rsidRPr="00FB75D9">
        <w:rPr>
          <w:rFonts w:ascii="Khmer OS Battambang" w:hAnsi="Khmer OS Battambang" w:cs="Khmer OS Battambang" w:hint="cs"/>
          <w:sz w:val="22"/>
          <w:cs/>
          <w:lang w:val="en-GB" w:bidi="km-KH"/>
        </w:rPr>
        <w:t>”</w:t>
      </w:r>
      <w:r w:rsidRPr="00FB75D9">
        <w:rPr>
          <w:rFonts w:ascii="Khmer OS Battambang" w:hAnsi="Khmer OS Battambang" w:cs="Khmer OS Battambang"/>
          <w:sz w:val="22"/>
          <w:cs/>
          <w:lang w:val="en-GB" w:bidi="km-KH"/>
        </w:rPr>
        <w:t xml:space="preserve"> នៅក្នុង </w:t>
      </w:r>
      <w:r w:rsidRPr="00FB75D9">
        <w:rPr>
          <w:rFonts w:ascii="Khmer OS Battambang" w:hAnsi="Khmer OS Battambang" w:cs="Khmer OS Battambang"/>
          <w:sz w:val="22"/>
          <w:lang w:val="en-GB"/>
        </w:rPr>
        <w:t>WASH</w:t>
      </w:r>
      <w:r w:rsidRPr="00FB75D9">
        <w:rPr>
          <w:rFonts w:ascii="Khmer OS Battambang" w:hAnsi="Khmer OS Battambang" w:cs="Khmer OS Battambang" w:hint="cs"/>
          <w:sz w:val="22"/>
          <w:cs/>
          <w:lang w:val="en-GB" w:bidi="km-KH"/>
        </w:rPr>
        <w:t xml:space="preserve"> ចាំបាច់</w:t>
      </w:r>
      <w:r w:rsidRPr="00FB75D9">
        <w:rPr>
          <w:rFonts w:ascii="Khmer OS Battambang" w:hAnsi="Khmer OS Battambang" w:cs="Khmer OS Battambang"/>
          <w:sz w:val="22"/>
          <w:cs/>
          <w:lang w:val="en-GB" w:bidi="km-KH"/>
        </w:rPr>
        <w:t>ត្រូវតែពង្រឹង។ មានទិដ្ឋភាពសំខាន់</w:t>
      </w:r>
      <w:r w:rsidRPr="00FB75D9">
        <w:rPr>
          <w:rFonts w:ascii="Khmer OS Battambang" w:hAnsi="Khmer OS Battambang" w:cs="Khmer OS Battambang" w:hint="cs"/>
          <w:sz w:val="22"/>
          <w:cs/>
          <w:lang w:val="en-GB" w:bidi="km-KH"/>
        </w:rPr>
        <w:t>ៗចំនួន</w:t>
      </w:r>
      <w:r w:rsidRPr="00FB75D9">
        <w:rPr>
          <w:rFonts w:ascii="Khmer OS Battambang" w:hAnsi="Khmer OS Battambang" w:cs="Khmer OS Battambang"/>
          <w:sz w:val="22"/>
          <w:cs/>
          <w:lang w:val="en-GB" w:bidi="km-KH"/>
        </w:rPr>
        <w:t>បី</w:t>
      </w:r>
      <w:r w:rsidRPr="00FB75D9">
        <w:rPr>
          <w:rFonts w:ascii="Khmer OS Battambang" w:hAnsi="Khmer OS Battambang" w:cs="Khmer OS Battambang" w:hint="cs"/>
          <w:sz w:val="22"/>
          <w:cs/>
          <w:lang w:val="en-GB" w:bidi="km-KH"/>
        </w:rPr>
        <w:t xml:space="preserve"> </w:t>
      </w:r>
      <w:r w:rsidRPr="00FB75D9">
        <w:rPr>
          <w:rFonts w:ascii="Khmer OS Battambang" w:hAnsi="Khmer OS Battambang" w:cs="Khmer OS Battambang"/>
          <w:sz w:val="22"/>
          <w:cs/>
          <w:lang w:val="en-GB" w:bidi="km-KH"/>
        </w:rPr>
        <w:t>ដែលត្រូវពិចារណា៖</w:t>
      </w:r>
    </w:p>
    <w:p w14:paraId="26CBBC70" w14:textId="77777777" w:rsidR="00FB75D9" w:rsidRPr="00FB75D9" w:rsidRDefault="00FB75D9" w:rsidP="00FB75D9">
      <w:pPr>
        <w:pStyle w:val="IODPARCbullets"/>
        <w:jc w:val="both"/>
        <w:rPr>
          <w:rFonts w:ascii="Khmer OS Battambang" w:hAnsi="Khmer OS Battambang" w:cs="Khmer OS Battambang"/>
        </w:rPr>
      </w:pPr>
      <w:r w:rsidRPr="00FB75D9">
        <w:rPr>
          <w:rFonts w:ascii="Khmer OS Battambang" w:hAnsi="Khmer OS Battambang" w:cs="Khmer OS Battambang"/>
          <w:cs/>
          <w:lang w:bidi="km-KH"/>
        </w:rPr>
        <w:lastRenderedPageBreak/>
        <w:t>ការយកចិត្តទុកដាក់កាន់តែប្រសើរឡើងក្នុងការវាយតម្លៃភាពមានទឹកនៅលើមូលដ្ឋានជាបន្តបន្ទាប់។ ជាអប្បបរមា នេះតម្រូវឱ្យមានការប្តេជ្ញាចិត្តក្នុងការត្រួតពិនិត្យទឹកភ្លៀង ទឹកក្រោមដី</w:t>
      </w:r>
      <w:r w:rsidRPr="00FB75D9">
        <w:rPr>
          <w:rStyle w:val="FootnoteReference"/>
        </w:rPr>
        <w:footnoteReference w:id="8"/>
      </w:r>
      <w:r w:rsidRPr="00FB75D9">
        <w:rPr>
          <w:rFonts w:ascii="Khmer OS Battambang" w:hAnsi="Khmer OS Battambang" w:cs="Khmer OS Battambang"/>
          <w:cs/>
          <w:lang w:bidi="km-KH"/>
        </w:rPr>
        <w:t xml:space="preserve"> និងទឹកលើផ្ទៃ រួមជាមួយនឹងគុណភាពទឹកនៅទីតាំងជាក់លាក់។</w:t>
      </w:r>
    </w:p>
    <w:p w14:paraId="7108CE9B" w14:textId="77777777" w:rsidR="00FB75D9" w:rsidRPr="00FB75D9" w:rsidRDefault="00FB75D9" w:rsidP="00FB75D9">
      <w:pPr>
        <w:pStyle w:val="IODPARCbullets"/>
        <w:jc w:val="both"/>
        <w:rPr>
          <w:rFonts w:ascii="Khmer OS Battambang" w:hAnsi="Khmer OS Battambang" w:cs="Khmer OS Battambang"/>
        </w:rPr>
      </w:pPr>
      <w:r w:rsidRPr="00FB75D9">
        <w:rPr>
          <w:rFonts w:ascii="Khmer OS Battambang" w:hAnsi="Khmer OS Battambang" w:cs="Khmer OS Battambang"/>
          <w:cs/>
          <w:lang w:bidi="km-KH"/>
        </w:rPr>
        <w:t>ធ្វើឱ្យប្រសើរឡើងនូវការគ្រប់គ្រងធនធានទឹក ដែលរួមមានការចែករំលែកទឹកប្រកបដោយសមធម៌ និងយុត្តិធម៌ ជាមួយនឹងភាពច្បាស់លាស់លើច្បាប់ទឹក និងតួនាទីរបស់ស្ថាប័ន។</w:t>
      </w:r>
    </w:p>
    <w:p w14:paraId="79EAF9CE" w14:textId="77777777" w:rsidR="00FB75D9" w:rsidRPr="00FB75D9" w:rsidRDefault="00FB75D9" w:rsidP="00FB75D9">
      <w:pPr>
        <w:pStyle w:val="IODPARCbullets"/>
        <w:jc w:val="both"/>
        <w:rPr>
          <w:rFonts w:ascii="Khmer OS Battambang" w:hAnsi="Khmer OS Battambang" w:cs="Khmer OS Battambang"/>
        </w:rPr>
      </w:pPr>
      <w:r w:rsidRPr="00FB75D9">
        <w:rPr>
          <w:rFonts w:ascii="Khmer OS Battambang" w:hAnsi="Khmer OS Battambang" w:cs="Khmer OS Battambang"/>
          <w:cs/>
          <w:lang w:bidi="km-KH"/>
        </w:rPr>
        <w:t>ការកសាងទំនាក់ទំនងកាន់តែប្រសើរឡើងរវាងការគ្រប់គ្រងធនធានទឹក និងការ</w:t>
      </w:r>
      <w:r w:rsidRPr="00FB75D9">
        <w:rPr>
          <w:rFonts w:ascii="Khmer OS Battambang" w:hAnsi="Khmer OS Battambang" w:cs="Khmer OS Battambang" w:hint="cs"/>
          <w:cs/>
          <w:lang w:bidi="km-KH"/>
        </w:rPr>
        <w:t>រៀបចំ</w:t>
      </w:r>
      <w:r w:rsidRPr="00FB75D9">
        <w:rPr>
          <w:rFonts w:ascii="Khmer OS Battambang" w:hAnsi="Khmer OS Battambang" w:cs="Khmer OS Battambang"/>
          <w:cs/>
          <w:lang w:bidi="km-KH"/>
        </w:rPr>
        <w:t>ហេដ្ឋារចនា</w:t>
      </w:r>
      <w:r w:rsidRPr="00FB75D9">
        <w:rPr>
          <w:rFonts w:ascii="Khmer OS Battambang" w:hAnsi="Khmer OS Battambang" w:cs="Khmer OS Battambang" w:hint="cs"/>
          <w:cs/>
          <w:lang w:bidi="km-KH"/>
        </w:rPr>
        <w:t>-</w:t>
      </w:r>
      <w:r w:rsidRPr="00FB75D9">
        <w:rPr>
          <w:rFonts w:ascii="Khmer OS Battambang" w:hAnsi="Khmer OS Battambang" w:cs="Khmer OS Battambang"/>
          <w:cs/>
          <w:lang w:bidi="km-KH"/>
        </w:rPr>
        <w:t>សម្ព័ន្ធ ដើម្បីទប់ទល់នឹងទឹកជំនន់ គ្រោះរាំងស្ងួត និងការប្រែប្រួលតាមរដូវ។</w:t>
      </w:r>
      <w:r w:rsidRPr="00FB75D9">
        <w:rPr>
          <w:rFonts w:ascii="Khmer OS Battambang" w:hAnsi="Khmer OS Battambang" w:cs="Khmer OS Battambang"/>
        </w:rPr>
        <w:t xml:space="preserve"> </w:t>
      </w:r>
    </w:p>
    <w:p w14:paraId="467E4A73" w14:textId="77777777" w:rsidR="00FB75D9" w:rsidRPr="00FB75D9" w:rsidRDefault="00FB75D9" w:rsidP="006026A0">
      <w:pPr>
        <w:pStyle w:val="Heading4"/>
        <w:numPr>
          <w:ilvl w:val="1"/>
          <w:numId w:val="9"/>
        </w:numPr>
        <w:spacing w:before="120"/>
        <w:jc w:val="both"/>
        <w:rPr>
          <w:rFonts w:ascii="Khmer OS Battambang" w:hAnsi="Khmer OS Battambang" w:cs="Khmer OS Battambang"/>
        </w:rPr>
      </w:pPr>
      <w:r w:rsidRPr="00FB75D9">
        <w:rPr>
          <w:rFonts w:ascii="Khmer OS Battambang" w:hAnsi="Khmer OS Battambang" w:cs="Khmer OS Battambang" w:hint="cs"/>
          <w:iCs w:val="0"/>
          <w:cs/>
          <w:lang w:bidi="km-KH"/>
        </w:rPr>
        <w:t xml:space="preserve">អង្គការ </w:t>
      </w:r>
      <w:r w:rsidRPr="00FB75D9">
        <w:rPr>
          <w:rFonts w:ascii="Khmer OS Battambang" w:hAnsi="Khmer OS Battambang" w:cs="Khmer OS Battambang"/>
        </w:rPr>
        <w:t>WASH</w:t>
      </w:r>
      <w:r w:rsidRPr="00FB75D9">
        <w:rPr>
          <w:rFonts w:ascii="Khmer OS Battambang" w:hAnsi="Khmer OS Battambang" w:cs="Khmer OS Battambang" w:hint="cs"/>
          <w:cs/>
          <w:lang w:bidi="km-KH"/>
        </w:rPr>
        <w:t xml:space="preserve"> </w:t>
      </w:r>
      <w:r w:rsidRPr="00FB75D9">
        <w:rPr>
          <w:rFonts w:ascii="Khmer OS Battambang" w:hAnsi="Khmer OS Battambang" w:cs="Khmer OS Battambang" w:hint="cs"/>
          <w:iCs w:val="0"/>
          <w:cs/>
          <w:lang w:bidi="km-KH"/>
        </w:rPr>
        <w:t>គួរតែរួមចំណែកដល់ការប្រមូលទិន្នន័យអ៊ីដ្រូម៉ែត្រនៅក្នុងមូលដ្ឋាន</w:t>
      </w:r>
    </w:p>
    <w:p w14:paraId="75FAE5EE" w14:textId="77777777" w:rsidR="00FB75D9" w:rsidRPr="00FB75D9" w:rsidRDefault="00FB75D9" w:rsidP="00FB75D9">
      <w:pPr>
        <w:spacing w:before="120"/>
        <w:jc w:val="both"/>
        <w:rPr>
          <w:rFonts w:ascii="Khmer OS Battambang" w:hAnsi="Khmer OS Battambang" w:cs="Khmer OS Battambang"/>
          <w:sz w:val="22"/>
        </w:rPr>
      </w:pPr>
      <w:r w:rsidRPr="00FB75D9">
        <w:rPr>
          <w:rFonts w:ascii="Khmer OS Battambang" w:hAnsi="Khmer OS Battambang" w:cs="Khmer OS Battambang"/>
          <w:sz w:val="22"/>
          <w:cs/>
          <w:lang w:val="en-GB" w:eastAsia="en-GB" w:bidi="km-KH"/>
        </w:rPr>
        <w:t>ជាផ្នែក</w:t>
      </w:r>
      <w:r w:rsidRPr="00FB75D9">
        <w:rPr>
          <w:rFonts w:ascii="Khmer OS Battambang" w:hAnsi="Khmer OS Battambang" w:cs="Khmer OS Battambang" w:hint="cs"/>
          <w:sz w:val="22"/>
          <w:cs/>
          <w:lang w:val="en-GB" w:eastAsia="en-GB" w:bidi="km-KH"/>
        </w:rPr>
        <w:t>មួយ</w:t>
      </w:r>
      <w:r w:rsidRPr="00FB75D9">
        <w:rPr>
          <w:rFonts w:ascii="Khmer OS Battambang" w:hAnsi="Khmer OS Battambang" w:cs="Khmer OS Battambang"/>
          <w:sz w:val="22"/>
          <w:cs/>
          <w:lang w:val="en-GB" w:eastAsia="en-GB" w:bidi="km-KH"/>
        </w:rPr>
        <w:t xml:space="preserve">នៃកម្មវិធី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 xml:space="preserve">របស់ពួកគេ អង្គការអាចគាំទ្រសហគមន៍ដើម្បីតាមដានធនធានទឹកកម្រិតមូលដ្ឋាន។ ជារឿយៗនេះត្រូវបានគេហៅថា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វិទ្យាសាស្ត្រពលរដ្ឋ</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sz w:val="22"/>
          <w:cs/>
          <w:lang w:val="en-GB" w:eastAsia="en-GB" w:bidi="km-KH"/>
        </w:rPr>
        <w:t xml:space="preserve">ការត្រួតពិនិត្យវារីអគ្គិសនីក្នុងស្រុកត្រូវតែសម្របសម្រួលទៅបណ្តាញត្រួតពិនិត្យជាតិ ហើយគួរតែត្រូវបានរចនាឡើងដើម្បីឆ្លុះបញ្ចាំងពីស្តង់ដារជាតិ និងភាពម៉ត់ចត់ ប៉ុន្តែក៏មានកម្រិតសមត្ថភាព និងអក្ខរកម្មក្នុងស្រុកផងដែរ។ សមាជិកសហគមន៍អាចបម្រើជាអ្នកសង្កេតការណ៍ស្ម័គ្រចិត្តដើម្បីកត់ត្រាបរិមាណទឹកភ្លៀង និងទឹកក្រោមដី ប៉ុន្តែពួកគេនឹងត្រូវការការគាំទ្រដើម្បីដំណើរការ និងបកស្រាយទិន្នន័យ។ ការងារនេះអាចត្រូវបានអនុវត្តដោយភ្នាក់ងាររដ្ឋាភិបាលដែលមានកាតព្វកិច្ច ហើយវាជួយកាត់បន្ថយការចំណាយប្រតិបត្តិការដដែលៗ។ ទោះជាយ៉ាងណាក៏ដោយ ស្ថាប័នដែលមានកាតព្វកិច្ចនឹងត្រូវការការគាំទ្រជាញឹកញាប់ដើម្បីដំណើរការទិន្នន័យ </w:t>
      </w:r>
      <w:r w:rsidRPr="00FB75D9">
        <w:rPr>
          <w:rFonts w:ascii="Khmer OS Battambang" w:hAnsi="Khmer OS Battambang" w:cs="Khmer OS Battambang"/>
          <w:sz w:val="22"/>
          <w:lang w:val="en-GB" w:eastAsia="en-GB"/>
        </w:rPr>
        <w:t xml:space="preserve">hydrometric </w:t>
      </w:r>
      <w:r w:rsidRPr="00FB75D9">
        <w:rPr>
          <w:rFonts w:ascii="Khmer OS Battambang" w:hAnsi="Khmer OS Battambang" w:cs="Khmer OS Battambang"/>
          <w:sz w:val="22"/>
          <w:cs/>
          <w:lang w:val="en-GB" w:eastAsia="en-GB" w:bidi="km-KH"/>
        </w:rPr>
        <w:t xml:space="preserve">ជាពិសេសនៅក្នុងការប្រមូលទិន្នន័យ សុពលភាព ការវិភាគ និងការបោះពុម្ពលទ្ធផល។ ទិន្នន័យក៏គួរត្រូវបានបញ្ចូលទៅក្នុងឃ្លាំងធនធានទឹកជាតិ (មូលដ្ឋានទិន្នន័យ) ដើម្បីកែលម្អផែនការ និងការសម្រេចចិត្ត ហើយវាក៏គួរនាំឲ្យមានសកម្មភាពតាមដានសមស្របនៅថ្នាក់ឃុំ និងភូមិផងដែរ។ តាមឧត្ដមគតិ ទិន្នន័យធនធានទឹកទាំងអស់នឹងបង្ហាញជាសាធារណៈ ហើយអាជ្ញាធរពាក់ព័ន្ធក្នុងប្រទេសកម្ពុជានឹងត្រូវសម្រេចថាតើពួកគេផ្សព្វផ្សាយទិន្នន័យឆៅ សម្អាត ឬវិភាគ ហើយព័ត៌មានណាដែលមានប្រយោជន៍បំផុតសម្រាប់អ្នកធ្វើការសម្រេចចិត្ត និងសហគមន៍។ ស្ថាប័នដែលមានកាតព្វកិច្ចក៏នឹងចាំបាច់ត្រូវឈានដល់កិច្ចព្រមព្រៀងដែល </w:t>
      </w:r>
      <w:r w:rsidRPr="00FB75D9">
        <w:rPr>
          <w:rFonts w:ascii="Khmer OS Battambang" w:hAnsi="Khmer OS Battambang" w:cs="Khmer OS Battambang"/>
          <w:sz w:val="22"/>
          <w:lang w:val="en-GB" w:eastAsia="en-GB"/>
        </w:rPr>
        <w:t xml:space="preserve">hydrometric </w:t>
      </w:r>
      <w:r w:rsidRPr="00FB75D9">
        <w:rPr>
          <w:rFonts w:ascii="Khmer OS Battambang" w:hAnsi="Khmer OS Battambang" w:cs="Khmer OS Battambang"/>
          <w:sz w:val="22"/>
          <w:cs/>
          <w:lang w:val="en-GB" w:eastAsia="en-GB" w:bidi="km-KH"/>
        </w:rPr>
        <w:t>គួរតែត្រូវបានរក្សាទុក និងគ្រប់គ្រង។</w:t>
      </w:r>
    </w:p>
    <w:p w14:paraId="3553D898"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rPr>
      </w:pPr>
      <w:r w:rsidRPr="00FB75D9">
        <w:rPr>
          <w:rFonts w:ascii="Khmer OS Battambang" w:eastAsia="Calibri" w:hAnsi="Khmer OS Battambang" w:cs="Khmer OS Battambang"/>
          <w:iCs w:val="0"/>
          <w:cs/>
          <w:lang w:bidi="km-KH"/>
        </w:rPr>
        <w:lastRenderedPageBreak/>
        <w:t>ផែនការសុវត្ថិភាពទឹកដែល</w:t>
      </w:r>
      <w:r w:rsidRPr="00FB75D9">
        <w:rPr>
          <w:rFonts w:ascii="Khmer OS Battambang" w:eastAsia="Calibri" w:hAnsi="Khmer OS Battambang" w:cs="Khmer OS Battambang" w:hint="cs"/>
          <w:iCs w:val="0"/>
          <w:cs/>
          <w:lang w:bidi="km-KH"/>
        </w:rPr>
        <w:t>ត្រូវបានកែសម្រួល</w:t>
      </w:r>
      <w:r w:rsidRPr="00FB75D9">
        <w:rPr>
          <w:rFonts w:ascii="Khmer OS Battambang" w:eastAsia="Calibri" w:hAnsi="Khmer OS Battambang" w:cs="Khmer OS Battambang"/>
          <w:iCs w:val="0"/>
          <w:cs/>
          <w:lang w:bidi="km-KH"/>
        </w:rPr>
        <w:t>ផ្តល់</w:t>
      </w:r>
      <w:r w:rsidRPr="00FB75D9">
        <w:rPr>
          <w:rFonts w:ascii="Khmer OS Battambang" w:eastAsia="Calibri" w:hAnsi="Khmer OS Battambang" w:cs="Khmer OS Battambang" w:hint="cs"/>
          <w:iCs w:val="0"/>
          <w:cs/>
          <w:lang w:bidi="km-KH"/>
        </w:rPr>
        <w:t>វិធីសាស្រ្ត</w:t>
      </w:r>
      <w:r w:rsidRPr="00FB75D9">
        <w:rPr>
          <w:rFonts w:ascii="Khmer OS Battambang" w:eastAsia="Calibri" w:hAnsi="Khmer OS Battambang" w:cs="Khmer OS Battambang"/>
          <w:iCs w:val="0"/>
          <w:cs/>
          <w:lang w:bidi="km-KH"/>
        </w:rPr>
        <w:t>ដ៏មានប្រយោជន៍</w:t>
      </w:r>
      <w:r w:rsidRPr="00FB75D9">
        <w:rPr>
          <w:rFonts w:ascii="Khmer OS Battambang" w:eastAsia="Calibri" w:hAnsi="Khmer OS Battambang" w:cs="Khmer OS Battambang" w:hint="cs"/>
          <w:iCs w:val="0"/>
          <w:cs/>
          <w:lang w:bidi="km-KH"/>
        </w:rPr>
        <w:t>មួយ</w:t>
      </w:r>
      <w:r w:rsidRPr="00FB75D9">
        <w:rPr>
          <w:rFonts w:ascii="Khmer OS Battambang" w:eastAsia="Calibri" w:hAnsi="Khmer OS Battambang" w:cs="Khmer OS Battambang"/>
          <w:iCs w:val="0"/>
          <w:cs/>
          <w:lang w:bidi="km-KH"/>
        </w:rPr>
        <w:t>សម្រាប់</w:t>
      </w:r>
      <w:r w:rsidRPr="00FB75D9">
        <w:rPr>
          <w:rFonts w:ascii="Khmer OS Battambang" w:eastAsia="Calibri" w:hAnsi="Khmer OS Battambang" w:cs="Khmer OS Battambang" w:hint="cs"/>
          <w:iCs w:val="0"/>
          <w:cs/>
          <w:lang w:bidi="km-KH"/>
        </w:rPr>
        <w:t>ការ</w:t>
      </w:r>
      <w:r w:rsidRPr="00FB75D9">
        <w:rPr>
          <w:rFonts w:ascii="Khmer OS Battambang" w:eastAsia="Calibri" w:hAnsi="Khmer OS Battambang" w:cs="Khmer OS Battambang"/>
          <w:iCs w:val="0"/>
          <w:cs/>
          <w:lang w:bidi="km-KH"/>
        </w:rPr>
        <w:t>បង្កើតផែនការធនធានទឹកកាន់តែ</w:t>
      </w:r>
      <w:r w:rsidRPr="00FB75D9">
        <w:rPr>
          <w:rFonts w:ascii="Khmer OS Battambang" w:eastAsia="Calibri" w:hAnsi="Khmer OS Battambang" w:cs="Khmer OS Battambang" w:hint="cs"/>
          <w:iCs w:val="0"/>
          <w:cs/>
          <w:lang w:bidi="km-KH"/>
        </w:rPr>
        <w:t>ល្អ</w:t>
      </w:r>
      <w:r w:rsidRPr="00FB75D9">
        <w:rPr>
          <w:rFonts w:ascii="Khmer OS Battambang" w:eastAsia="Calibri" w:hAnsi="Khmer OS Battambang" w:cs="Khmer OS Battambang"/>
          <w:iCs w:val="0"/>
          <w:cs/>
          <w:lang w:bidi="km-KH"/>
        </w:rPr>
        <w:t>ប្រសើរឡើងរវាងសហគមន៍ អាជ្ញាធរមូលដ្ឋាន និងអាជ្ញាធរ</w:t>
      </w:r>
      <w:r w:rsidRPr="00FB75D9">
        <w:rPr>
          <w:rFonts w:ascii="Khmer OS Battambang" w:eastAsia="Calibri" w:hAnsi="Khmer OS Battambang" w:cs="Khmer OS Battambang" w:hint="cs"/>
          <w:iCs w:val="0"/>
          <w:cs/>
          <w:lang w:bidi="km-KH"/>
        </w:rPr>
        <w:t>​</w:t>
      </w:r>
      <w:r w:rsidRPr="00FB75D9">
        <w:rPr>
          <w:rFonts w:ascii="Khmer OS Battambang" w:eastAsia="Calibri" w:hAnsi="Khmer OS Battambang" w:cs="Khmer OS Battambang"/>
          <w:iCs w:val="0"/>
          <w:cs/>
          <w:lang w:bidi="km-KH"/>
        </w:rPr>
        <w:t>ជាតិ</w:t>
      </w:r>
    </w:p>
    <w:p w14:paraId="6CA8FFE1" w14:textId="77777777" w:rsidR="00FB75D9" w:rsidRPr="00FB75D9" w:rsidRDefault="00FB75D9" w:rsidP="00FB75D9">
      <w:pPr>
        <w:spacing w:before="120"/>
        <w:jc w:val="both"/>
        <w:rPr>
          <w:rFonts w:ascii="Khmer OS Battambang" w:hAnsi="Khmer OS Battambang" w:cs="Khmer OS Battambang"/>
          <w:sz w:val="22"/>
        </w:rPr>
      </w:pPr>
      <w:r w:rsidRPr="00FB75D9">
        <w:rPr>
          <w:rFonts w:ascii="Khmer OS Battambang" w:hAnsi="Khmer OS Battambang" w:cs="Khmer OS Battambang" w:hint="cs"/>
          <w:spacing w:val="4"/>
          <w:sz w:val="22"/>
          <w:cs/>
          <w:lang w:bidi="km-KH"/>
        </w:rPr>
        <w:t>អភិក្រមនេះរួមបញ្ចូលការប៉ាន់ប្រមាណអំពីហានិភ័យ ការគ្រប់គ្រង និងត្រួតពិនិត្យហានិភ័យចំពោះទាំង</w:t>
      </w:r>
      <w:r w:rsidRPr="00FB75D9">
        <w:rPr>
          <w:rFonts w:ascii="Khmer OS Battambang" w:hAnsi="Khmer OS Battambang" w:cs="Khmer OS Battambang" w:hint="cs"/>
          <w:sz w:val="22"/>
          <w:cs/>
          <w:lang w:bidi="km-KH"/>
        </w:rPr>
        <w:t>គុណភាព និងបរិមាណទឹក</w:t>
      </w:r>
      <w:r w:rsidRPr="00FB75D9">
        <w:rPr>
          <w:rStyle w:val="FootnoteReference"/>
          <w:rFonts w:ascii="Khmer OS Battambang" w:hAnsi="Khmer OS Battambang" w:cs="Khmer OS Battambang"/>
          <w:sz w:val="22"/>
        </w:rPr>
        <w:footnoteReference w:id="9"/>
      </w:r>
      <w:r w:rsidRPr="00FB75D9">
        <w:rPr>
          <w:rFonts w:ascii="Khmer OS Battambang" w:hAnsi="Khmer OS Battambang" w:cs="Khmer OS Battambang" w:hint="cs"/>
          <w:sz w:val="22"/>
          <w:cs/>
          <w:lang w:bidi="km-KH"/>
        </w:rPr>
        <w:t>។ អភិក្រមនេះអាចត្រូវបានអនុវត្តនៅក្នុងភូមិសាស្រ្ត ឬនៅក្នុងប្រព័ន្ធផ្គត់ផ្គង់ទឹក។ សកម្មភាពនានាអាចមានការយល់ឃើញ ពាក់ព័ន្ធនឹងចំណុចនានាដូចខាងក្រោម៖</w:t>
      </w:r>
      <w:r w:rsidRPr="00FB75D9">
        <w:rPr>
          <w:rFonts w:ascii="Khmer OS Battambang" w:hAnsi="Khmer OS Battambang" w:cs="Khmer OS Battambang"/>
          <w:sz w:val="22"/>
        </w:rPr>
        <w:t xml:space="preserve"> </w:t>
      </w:r>
    </w:p>
    <w:p w14:paraId="2A6D5194" w14:textId="77777777" w:rsidR="00FB75D9" w:rsidRPr="00FB75D9" w:rsidRDefault="00FB75D9" w:rsidP="006026A0">
      <w:pPr>
        <w:pStyle w:val="ListParagraph"/>
        <w:numPr>
          <w:ilvl w:val="0"/>
          <w:numId w:val="10"/>
        </w:numPr>
        <w:spacing w:before="120" w:after="120" w:line="240" w:lineRule="auto"/>
        <w:jc w:val="both"/>
        <w:rPr>
          <w:rFonts w:ascii="Khmer OS Battambang" w:hAnsi="Khmer OS Battambang" w:cs="Khmer OS Battambang"/>
          <w:sz w:val="22"/>
        </w:rPr>
      </w:pPr>
      <w:r w:rsidRPr="00FB75D9">
        <w:rPr>
          <w:rFonts w:ascii="Khmer OS Battambang" w:hAnsi="Khmer OS Battambang" w:cs="Khmer OS Battambang"/>
          <w:sz w:val="22"/>
          <w:cs/>
          <w:lang w:bidi="km-KH"/>
        </w:rPr>
        <w:t>ការចូលរួមជាមួយសហគមន៍ និងអាជ្ញាធរមូលដ្ឋាន ដើម្បីប្រមូលផ្តុំក្រុមផែនការសុវត្ថិភាពទឹក។</w:t>
      </w:r>
    </w:p>
    <w:p w14:paraId="3EDF518A" w14:textId="77777777" w:rsidR="00FB75D9" w:rsidRPr="00FB75D9" w:rsidRDefault="00FB75D9" w:rsidP="006026A0">
      <w:pPr>
        <w:pStyle w:val="ListParagraph"/>
        <w:numPr>
          <w:ilvl w:val="0"/>
          <w:numId w:val="10"/>
        </w:numPr>
        <w:spacing w:before="120" w:after="120" w:line="240" w:lineRule="auto"/>
        <w:jc w:val="both"/>
        <w:rPr>
          <w:rFonts w:ascii="Khmer OS Battambang" w:hAnsi="Khmer OS Battambang" w:cs="Khmer OS Battambang"/>
          <w:sz w:val="22"/>
        </w:rPr>
      </w:pPr>
      <w:r w:rsidRPr="00FB75D9">
        <w:rPr>
          <w:rFonts w:ascii="Khmer OS Battambang" w:hAnsi="Khmer OS Battambang" w:cs="Khmer OS Battambang"/>
          <w:sz w:val="22"/>
          <w:cs/>
          <w:lang w:bidi="km-KH"/>
        </w:rPr>
        <w:t>ការពិពណ៌នាអំពីសេវាផ្គត់ផ្គង់ទឹក (និងអនាម័យ) ដែលត្រូវកំណត់តាមរយៈការពិភាក្សាជាមួយសហគមន៍ម្ចាស់ផ្ទះ ដូច្នេះអាទិភាពរបស់ពួកគេត្រូវបានដឹង និងយល់។</w:t>
      </w:r>
    </w:p>
    <w:p w14:paraId="1847EC82" w14:textId="77777777" w:rsidR="00FB75D9" w:rsidRPr="00FB75D9" w:rsidRDefault="00FB75D9" w:rsidP="006026A0">
      <w:pPr>
        <w:pStyle w:val="ListParagraph"/>
        <w:numPr>
          <w:ilvl w:val="0"/>
          <w:numId w:val="10"/>
        </w:numPr>
        <w:spacing w:before="120" w:after="120" w:line="240" w:lineRule="auto"/>
        <w:jc w:val="both"/>
        <w:rPr>
          <w:rFonts w:ascii="Khmer OS Battambang" w:hAnsi="Khmer OS Battambang" w:cs="Khmer OS Battambang"/>
          <w:sz w:val="22"/>
        </w:rPr>
      </w:pPr>
      <w:r w:rsidRPr="00FB75D9">
        <w:rPr>
          <w:rFonts w:ascii="Khmer OS Battambang" w:hAnsi="Khmer OS Battambang" w:cs="Khmer OS Battambang"/>
          <w:sz w:val="22"/>
          <w:cs/>
          <w:lang w:bidi="km-KH"/>
        </w:rPr>
        <w:t xml:space="preserve">ការវាយតម្លៃហានិភ័យនៃសេវាកម្ម </w:t>
      </w:r>
      <w:r w:rsidRPr="00FB75D9">
        <w:rPr>
          <w:rFonts w:ascii="Khmer OS Battambang" w:hAnsi="Khmer OS Battambang" w:cs="Khmer OS Battambang"/>
          <w:sz w:val="22"/>
        </w:rPr>
        <w:t xml:space="preserve">WASH </w:t>
      </w:r>
      <w:r w:rsidRPr="00FB75D9">
        <w:rPr>
          <w:rFonts w:ascii="Khmer OS Battambang" w:hAnsi="Khmer OS Battambang" w:cs="Khmer OS Battambang"/>
          <w:sz w:val="22"/>
          <w:cs/>
          <w:lang w:bidi="km-KH"/>
        </w:rPr>
        <w:t>។</w:t>
      </w:r>
    </w:p>
    <w:p w14:paraId="1A48F4BF" w14:textId="77777777" w:rsidR="00FB75D9" w:rsidRPr="00FB75D9" w:rsidRDefault="00FB75D9" w:rsidP="006026A0">
      <w:pPr>
        <w:pStyle w:val="ListParagraph"/>
        <w:numPr>
          <w:ilvl w:val="0"/>
          <w:numId w:val="10"/>
        </w:numPr>
        <w:spacing w:before="120" w:after="120" w:line="240" w:lineRule="auto"/>
        <w:jc w:val="both"/>
        <w:rPr>
          <w:rFonts w:ascii="Khmer OS Battambang" w:hAnsi="Khmer OS Battambang" w:cs="Khmer OS Battambang"/>
          <w:sz w:val="22"/>
        </w:rPr>
      </w:pPr>
      <w:r w:rsidRPr="00FB75D9">
        <w:rPr>
          <w:rFonts w:ascii="Khmer OS Battambang" w:hAnsi="Khmer OS Battambang" w:cs="Khmer OS Battambang"/>
          <w:sz w:val="22"/>
          <w:cs/>
          <w:lang w:bidi="km-KH"/>
        </w:rPr>
        <w:t>ការកំណត់អត្តសញ្ញាណវិធានការត្រួតពិនិត្យ និងការសម្របខ្លួនដែលត្រូវគ្នា។</w:t>
      </w:r>
    </w:p>
    <w:p w14:paraId="7BE1FBBB" w14:textId="77777777" w:rsidR="00FB75D9" w:rsidRPr="00FB75D9" w:rsidRDefault="00FB75D9" w:rsidP="006026A0">
      <w:pPr>
        <w:pStyle w:val="ListParagraph"/>
        <w:numPr>
          <w:ilvl w:val="0"/>
          <w:numId w:val="10"/>
        </w:numPr>
        <w:spacing w:before="120" w:after="120" w:line="240" w:lineRule="auto"/>
        <w:jc w:val="both"/>
        <w:rPr>
          <w:rFonts w:ascii="Khmer OS Battambang" w:hAnsi="Khmer OS Battambang" w:cs="Khmer OS Battambang"/>
          <w:sz w:val="22"/>
        </w:rPr>
      </w:pPr>
      <w:r w:rsidRPr="00FB75D9">
        <w:rPr>
          <w:rFonts w:ascii="Khmer OS Battambang" w:hAnsi="Khmer OS Battambang" w:cs="Khmer OS Battambang"/>
          <w:sz w:val="22"/>
          <w:cs/>
          <w:lang w:bidi="km-KH"/>
        </w:rPr>
        <w:t>តាមដានសកម្មភាពជាមួយនឹងសកម្មភាពតាមដានកែតម្រូវ។</w:t>
      </w:r>
    </w:p>
    <w:p w14:paraId="2783258D"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bidi="km-KH"/>
        </w:rPr>
      </w:pPr>
      <w:r w:rsidRPr="00FB75D9">
        <w:rPr>
          <w:rFonts w:ascii="Khmer OS Battambang" w:eastAsia="Calibri" w:hAnsi="Khmer OS Battambang" w:cs="Khmer OS Battambang" w:hint="cs"/>
          <w:iCs w:val="0"/>
          <w:cs/>
          <w:lang w:bidi="km-KH"/>
        </w:rPr>
        <w:t>ការត្រួតពិនិត្យទិន្នន័យគួរតែរួមបញ្ចូលទៅក្នុងប្រព័ន្ធ និងគំរូនៃការជូនដំណឹងជាមុនថ្នាក់ជាតិ</w:t>
      </w:r>
    </w:p>
    <w:p w14:paraId="6D446C5C" w14:textId="77777777" w:rsidR="00FB75D9" w:rsidRPr="00FB75D9" w:rsidRDefault="00FB75D9" w:rsidP="00FB75D9">
      <w:pPr>
        <w:spacing w:before="120"/>
        <w:jc w:val="both"/>
        <w:rPr>
          <w:rFonts w:ascii="Khmer OS Battambang" w:hAnsi="Khmer OS Battambang" w:cs="Khmer OS Battambang"/>
          <w:b/>
          <w:color w:val="000000"/>
          <w:sz w:val="22"/>
        </w:rPr>
      </w:pPr>
      <w:r w:rsidRPr="00FB75D9">
        <w:rPr>
          <w:rFonts w:ascii="Khmer OS Battambang" w:hAnsi="Khmer OS Battambang" w:cs="Khmer OS Battambang"/>
          <w:sz w:val="22"/>
          <w:cs/>
          <w:lang w:bidi="km-KH"/>
        </w:rPr>
        <w:t>ការត្រួតពិនិត្យទិន្នន័យ និងបច្ចេកវិទ្យាអាចធ្វើឱ្យដំណើរការប្រព័ន្ធ</w:t>
      </w:r>
      <w:r w:rsidRPr="00FB75D9">
        <w:rPr>
          <w:rFonts w:ascii="Khmer OS Battambang" w:hAnsi="Khmer OS Battambang" w:cs="Khmer OS Battambang" w:hint="cs"/>
          <w:sz w:val="22"/>
          <w:cs/>
          <w:lang w:bidi="km-KH"/>
        </w:rPr>
        <w:t>ជូនដំណឹង</w:t>
      </w:r>
      <w:r w:rsidRPr="00FB75D9">
        <w:rPr>
          <w:rFonts w:ascii="Khmer OS Battambang" w:hAnsi="Khmer OS Battambang" w:cs="Khmer OS Battambang"/>
          <w:sz w:val="22"/>
          <w:cs/>
          <w:lang w:bidi="km-KH"/>
        </w:rPr>
        <w:t>ជាមុន</w:t>
      </w:r>
      <w:r w:rsidRPr="00FB75D9">
        <w:rPr>
          <w:rFonts w:ascii="Khmer OS Battambang" w:hAnsi="Khmer OS Battambang" w:cs="Khmer OS Battambang" w:hint="cs"/>
          <w:sz w:val="22"/>
          <w:cs/>
          <w:lang w:bidi="km-KH"/>
        </w:rPr>
        <w:t>មានភាពល្អ</w:t>
      </w:r>
      <w:r w:rsidRPr="00FB75D9">
        <w:rPr>
          <w:rFonts w:ascii="Khmer OS Battambang" w:hAnsi="Khmer OS Battambang" w:cs="Khmer OS Battambang"/>
          <w:sz w:val="22"/>
          <w:cs/>
          <w:lang w:bidi="km-KH"/>
        </w:rPr>
        <w:t>ប្រសើរឡើង។ ដូច្នេះ បច្ចេកវិជ្ជាត្រួតពិនិត្យគួរតែត្រូវបានជ្រើសរើស</w:t>
      </w:r>
      <w:r w:rsidRPr="00FB75D9">
        <w:rPr>
          <w:rFonts w:ascii="Khmer OS Battambang" w:hAnsi="Khmer OS Battambang" w:cs="Khmer OS Battambang" w:hint="cs"/>
          <w:sz w:val="22"/>
          <w:cs/>
          <w:lang w:bidi="km-KH"/>
        </w:rPr>
        <w:t xml:space="preserve"> </w:t>
      </w:r>
      <w:r w:rsidRPr="00FB75D9">
        <w:rPr>
          <w:rFonts w:ascii="Khmer OS Battambang" w:hAnsi="Khmer OS Battambang" w:cs="Khmer OS Battambang"/>
          <w:sz w:val="22"/>
          <w:cs/>
          <w:lang w:bidi="km-KH"/>
        </w:rPr>
        <w:t>ដោយ</w:t>
      </w:r>
      <w:r w:rsidRPr="00FB75D9">
        <w:rPr>
          <w:rFonts w:ascii="Khmer OS Battambang" w:hAnsi="Khmer OS Battambang" w:cs="Khmer OS Battambang" w:hint="cs"/>
          <w:sz w:val="22"/>
          <w:cs/>
          <w:lang w:bidi="km-KH"/>
        </w:rPr>
        <w:t>ធ្វើការ</w:t>
      </w:r>
      <w:r w:rsidRPr="00FB75D9">
        <w:rPr>
          <w:rFonts w:ascii="Khmer OS Battambang" w:hAnsi="Khmer OS Battambang" w:cs="Khmer OS Battambang"/>
          <w:sz w:val="22"/>
          <w:cs/>
          <w:lang w:bidi="km-KH"/>
        </w:rPr>
        <w:t>ជាដៃគូជាមួយស្ថាប័នរដ្ឋាភិបាល ហើយឧបករណ៍បែបនេះគួរតែបំពេញបន្ថែម</w:t>
      </w:r>
      <w:r w:rsidRPr="00FB75D9">
        <w:rPr>
          <w:rFonts w:ascii="Khmer OS Battambang" w:hAnsi="Khmer OS Battambang" w:cs="Khmer OS Battambang" w:hint="cs"/>
          <w:sz w:val="22"/>
          <w:cs/>
          <w:lang w:bidi="km-KH"/>
        </w:rPr>
        <w:t>លើ</w:t>
      </w:r>
      <w:r w:rsidRPr="00FB75D9">
        <w:rPr>
          <w:rFonts w:ascii="Khmer OS Battambang" w:hAnsi="Khmer OS Battambang" w:cs="Khmer OS Battambang"/>
          <w:sz w:val="22"/>
          <w:cs/>
          <w:lang w:bidi="km-KH"/>
        </w:rPr>
        <w:t>ប្រព័ន្ធ</w:t>
      </w:r>
      <w:r w:rsidRPr="00FB75D9">
        <w:rPr>
          <w:rFonts w:ascii="Khmer OS Battambang" w:hAnsi="Khmer OS Battambang" w:cs="Khmer OS Battambang" w:hint="cs"/>
          <w:sz w:val="22"/>
          <w:cs/>
          <w:lang w:bidi="km-KH"/>
        </w:rPr>
        <w:t>ផ្តល់ព័ត៌មាន</w:t>
      </w:r>
      <w:r w:rsidRPr="00FB75D9">
        <w:rPr>
          <w:rFonts w:ascii="Khmer OS Battambang" w:hAnsi="Khmer OS Battambang" w:cs="Khmer OS Battambang"/>
          <w:sz w:val="22"/>
          <w:cs/>
          <w:lang w:bidi="km-KH"/>
        </w:rPr>
        <w:t>ជាមុនថ្នាក់ជាតិ។ ​គួរ</w:t>
      </w:r>
      <w:r w:rsidRPr="00FB75D9">
        <w:rPr>
          <w:rFonts w:ascii="Khmer OS Battambang" w:hAnsi="Khmer OS Battambang" w:cs="Khmer OS Battambang" w:hint="cs"/>
          <w:sz w:val="22"/>
          <w:cs/>
          <w:lang w:bidi="km-KH"/>
        </w:rPr>
        <w:t>តែមាន</w:t>
      </w:r>
      <w:r w:rsidRPr="00FB75D9">
        <w:rPr>
          <w:rFonts w:ascii="Khmer OS Battambang" w:hAnsi="Khmer OS Battambang" w:cs="Khmer OS Battambang"/>
          <w:sz w:val="22"/>
          <w:cs/>
          <w:lang w:bidi="km-KH"/>
        </w:rPr>
        <w:t>សមតុល្យរវាងការដំឡើង​បច្ចេកវិទ្យា និងការផ្តល់ការគាំទ្រពីស្ថាប័ន ដូច្នេះរដ្ឋាភិបាលអាចដំណើរការទិន្នន័យ និង​ធានាបាននូវសកម្មភាពតាមដាន</w:t>
      </w:r>
      <w:r w:rsidRPr="00FB75D9">
        <w:rPr>
          <w:rFonts w:ascii="Khmer OS Battambang" w:hAnsi="Khmer OS Battambang" w:cs="Khmer OS Battambang" w:hint="cs"/>
          <w:sz w:val="22"/>
          <w:cs/>
          <w:lang w:bidi="km-KH"/>
        </w:rPr>
        <w:t>យ៉ាង</w:t>
      </w:r>
      <w:r w:rsidRPr="00FB75D9">
        <w:rPr>
          <w:rFonts w:ascii="Khmer OS Battambang" w:hAnsi="Khmer OS Battambang" w:cs="Khmer OS Battambang"/>
          <w:sz w:val="22"/>
          <w:cs/>
          <w:lang w:bidi="km-KH"/>
        </w:rPr>
        <w:t>​ត្រឹមត្រូវ។ ក៏គួរតែ</w:t>
      </w:r>
      <w:r w:rsidRPr="00FB75D9">
        <w:rPr>
          <w:rFonts w:ascii="Khmer OS Battambang" w:hAnsi="Khmer OS Battambang" w:cs="Khmer OS Battambang" w:hint="cs"/>
          <w:sz w:val="22"/>
          <w:cs/>
          <w:lang w:bidi="km-KH"/>
        </w:rPr>
        <w:t>មាន</w:t>
      </w:r>
      <w:r w:rsidRPr="00FB75D9">
        <w:rPr>
          <w:rFonts w:ascii="Khmer OS Battambang" w:hAnsi="Khmer OS Battambang" w:cs="Khmer OS Battambang"/>
          <w:sz w:val="22"/>
          <w:cs/>
          <w:lang w:bidi="km-KH"/>
        </w:rPr>
        <w:t>កិច្ច</w:t>
      </w:r>
      <w:r w:rsidRPr="00FB75D9">
        <w:rPr>
          <w:rFonts w:ascii="Khmer OS Battambang" w:hAnsi="Khmer OS Battambang" w:cs="Khmer OS Battambang" w:hint="cs"/>
          <w:sz w:val="22"/>
          <w:cs/>
          <w:lang w:bidi="km-KH"/>
        </w:rPr>
        <w:t>ខិត</w:t>
      </w:r>
      <w:r w:rsidRPr="00FB75D9">
        <w:rPr>
          <w:rFonts w:ascii="Khmer OS Battambang" w:hAnsi="Khmer OS Battambang" w:cs="Khmer OS Battambang"/>
          <w:sz w:val="22"/>
          <w:cs/>
          <w:lang w:bidi="km-KH"/>
        </w:rPr>
        <w:t>ខំប្រឹងប្រែងផងដែរ ដើម្បីគាំទ្រដល់ការបង្កើតគំរូធនធានទឹក។</w:t>
      </w:r>
      <w:r w:rsidRPr="00FB75D9">
        <w:rPr>
          <w:rFonts w:ascii="Khmer OS Battambang" w:hAnsi="Khmer OS Battambang" w:cs="Khmer OS Battambang" w:hint="cs"/>
          <w:sz w:val="22"/>
          <w:cs/>
          <w:lang w:bidi="km-KH"/>
        </w:rPr>
        <w:t xml:space="preserve"> ចំណុចនេះគឺចាំបាច់ ធ្វើ</w:t>
      </w:r>
      <w:r w:rsidRPr="00FB75D9">
        <w:rPr>
          <w:rFonts w:ascii="Khmer OS Battambang" w:hAnsi="Khmer OS Battambang" w:cs="Khmer OS Battambang"/>
          <w:sz w:val="22"/>
          <w:cs/>
          <w:lang w:bidi="km-KH"/>
        </w:rPr>
        <w:t>ដូច្នេះនិន្នាការនៃធនធានទឹក</w:t>
      </w:r>
      <w:r w:rsidRPr="00FB75D9">
        <w:rPr>
          <w:rFonts w:ascii="Khmer OS Battambang" w:hAnsi="Khmer OS Battambang" w:cs="Khmer OS Battambang" w:hint="cs"/>
          <w:sz w:val="22"/>
          <w:cs/>
          <w:lang w:bidi="km-KH"/>
        </w:rPr>
        <w:t>កាលពី</w:t>
      </w:r>
      <w:r w:rsidRPr="00FB75D9">
        <w:rPr>
          <w:rFonts w:ascii="Khmer OS Battambang" w:hAnsi="Khmer OS Battambang" w:cs="Khmer OS Battambang"/>
          <w:sz w:val="22"/>
          <w:cs/>
          <w:lang w:bidi="km-KH"/>
        </w:rPr>
        <w:t>អតីតកាលអាចត្រូវបានតំណាងដោយភាពត្រឹមត្រូវ</w:t>
      </w:r>
      <w:r w:rsidRPr="00FB75D9">
        <w:rPr>
          <w:rFonts w:ascii="Khmer OS Battambang" w:hAnsi="Khmer OS Battambang" w:cs="Khmer OS Battambang" w:hint="cs"/>
          <w:sz w:val="22"/>
          <w:cs/>
          <w:lang w:bidi="km-KH"/>
        </w:rPr>
        <w:t>យ៉ាង</w:t>
      </w:r>
      <w:r w:rsidRPr="00FB75D9">
        <w:rPr>
          <w:rFonts w:ascii="Khmer OS Battambang" w:hAnsi="Khmer OS Battambang" w:cs="Khmer OS Battambang"/>
          <w:sz w:val="22"/>
          <w:cs/>
          <w:lang w:bidi="km-KH"/>
        </w:rPr>
        <w:t xml:space="preserve">សមហេតុផល </w:t>
      </w:r>
      <w:r w:rsidRPr="00FB75D9">
        <w:rPr>
          <w:rFonts w:ascii="Khmer OS Battambang" w:hAnsi="Khmer OS Battambang" w:cs="Khmer OS Battambang" w:hint="cs"/>
          <w:sz w:val="22"/>
          <w:cs/>
          <w:lang w:bidi="km-KH"/>
        </w:rPr>
        <w:t>និង</w:t>
      </w:r>
      <w:r w:rsidRPr="00FB75D9">
        <w:rPr>
          <w:rFonts w:ascii="Khmer OS Battambang" w:hAnsi="Khmer OS Battambang" w:cs="Khmer OS Battambang"/>
          <w:sz w:val="22"/>
          <w:cs/>
          <w:lang w:bidi="km-KH"/>
        </w:rPr>
        <w:t>ទំនងជាអាចស្វែងរកសេណារីយ៉ូនាពេលអនាគតបាន។ នេះនឹងអនុញ្ញាតឱ្យអ្នកសម្រេចចិត្តសួរ</w:t>
      </w:r>
      <w:r w:rsidRPr="00FB75D9">
        <w:rPr>
          <w:rFonts w:ascii="Khmer OS Battambang" w:hAnsi="Khmer OS Battambang" w:cs="Khmer OS Battambang" w:hint="cs"/>
          <w:sz w:val="22"/>
          <w:cs/>
          <w:lang w:bidi="km-KH"/>
        </w:rPr>
        <w:t xml:space="preserve">សំណួរ </w:t>
      </w:r>
      <w:r w:rsidRPr="00FB75D9">
        <w:rPr>
          <w:rFonts w:ascii="Khmer OS Battambang" w:hAnsi="Khmer OS Battambang" w:cs="Khmer OS Battambang"/>
          <w:sz w:val="22"/>
          <w:cs/>
          <w:lang w:bidi="km-KH"/>
        </w:rPr>
        <w:t>តើ</w:t>
      </w:r>
      <w:r w:rsidRPr="00FB75D9">
        <w:rPr>
          <w:rFonts w:ascii="Khmer OS Battambang" w:hAnsi="Khmer OS Battambang" w:cs="Khmer OS Battambang" w:hint="cs"/>
          <w:sz w:val="22"/>
          <w:cs/>
          <w:lang w:bidi="km-KH"/>
        </w:rPr>
        <w:t>នឹង</w:t>
      </w:r>
      <w:r w:rsidRPr="00FB75D9">
        <w:rPr>
          <w:rFonts w:ascii="Khmer OS Battambang" w:hAnsi="Khmer OS Battambang" w:cs="Khmer OS Battambang"/>
          <w:sz w:val="22"/>
          <w:cs/>
          <w:lang w:bidi="km-KH"/>
        </w:rPr>
        <w:t>មានអ្វីកើតឡើង</w:t>
      </w:r>
      <w:r w:rsidRPr="00FB75D9">
        <w:rPr>
          <w:rFonts w:ascii="Khmer OS Battambang" w:hAnsi="Khmer OS Battambang" w:cs="Khmer OS Battambang" w:hint="cs"/>
          <w:sz w:val="22"/>
          <w:cs/>
          <w:lang w:bidi="km-KH"/>
        </w:rPr>
        <w:t xml:space="preserve"> ប្រសិនបើ</w:t>
      </w:r>
      <w:r w:rsidRPr="00FB75D9">
        <w:rPr>
          <w:rFonts w:ascii="Khmer OS Battambang" w:hAnsi="Khmer OS Battambang" w:cs="Khmer OS Battambang"/>
          <w:sz w:val="22"/>
        </w:rPr>
        <w:t xml:space="preserve">? </w:t>
      </w:r>
      <w:r w:rsidRPr="00FB75D9">
        <w:rPr>
          <w:rFonts w:ascii="Khmer OS Battambang" w:hAnsi="Khmer OS Battambang" w:cs="Khmer OS Battambang"/>
          <w:sz w:val="22"/>
          <w:cs/>
          <w:lang w:bidi="km-KH"/>
        </w:rPr>
        <w:t>និងពិចារណា</w:t>
      </w:r>
      <w:r w:rsidRPr="00FB75D9">
        <w:rPr>
          <w:rFonts w:ascii="Khmer OS Battambang" w:hAnsi="Khmer OS Battambang" w:cs="Khmer OS Battambang" w:hint="cs"/>
          <w:sz w:val="22"/>
          <w:cs/>
          <w:lang w:bidi="km-KH"/>
        </w:rPr>
        <w:t>អំ</w:t>
      </w:r>
      <w:r w:rsidRPr="00FB75D9">
        <w:rPr>
          <w:rFonts w:ascii="Khmer OS Battambang" w:hAnsi="Khmer OS Battambang" w:cs="Khmer OS Battambang"/>
          <w:sz w:val="22"/>
          <w:cs/>
          <w:lang w:bidi="km-KH"/>
        </w:rPr>
        <w:t>ពីផលប៉ះពាល់ ប្រសិនបើទឹកភ្លៀងថយចុះ និង/ឬកើនឡើង។</w:t>
      </w:r>
    </w:p>
    <w:p w14:paraId="74FDF2F7"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rPr>
      </w:pPr>
      <w:r w:rsidRPr="00FB75D9">
        <w:rPr>
          <w:rFonts w:ascii="Khmer OS Battambang" w:eastAsia="Calibri" w:hAnsi="Khmer OS Battambang" w:cs="Khmer OS Battambang" w:hint="cs"/>
          <w:iCs w:val="0"/>
          <w:cs/>
          <w:lang w:bidi="km-KH"/>
        </w:rPr>
        <w:t>គួរតែអនុវត្តវិធានការនានាដើម្បីផ្តល់ជូនសហគមន៍នូវការទទួលបាន និងការយល់ដឹងអំពីព័ត៌មានអាកាសធាតុកាន់តែប្រសើរឡើង</w:t>
      </w:r>
    </w:p>
    <w:p w14:paraId="4D5EDD26" w14:textId="77777777" w:rsidR="00FB75D9" w:rsidRPr="00FB75D9" w:rsidRDefault="00FB75D9" w:rsidP="00FB75D9">
      <w:pPr>
        <w:spacing w:before="120"/>
        <w:jc w:val="both"/>
        <w:rPr>
          <w:rFonts w:ascii="Khmer OS Battambang" w:hAnsi="Khmer OS Battambang" w:cs="Khmer OS Battambang"/>
          <w:sz w:val="22"/>
          <w:lang w:bidi="km-KH"/>
        </w:rPr>
      </w:pPr>
      <w:r w:rsidRPr="00FB75D9">
        <w:rPr>
          <w:rFonts w:ascii="Khmer OS Battambang" w:hAnsi="Khmer OS Battambang" w:cs="Khmer OS Battambang"/>
          <w:spacing w:val="-4"/>
          <w:sz w:val="22"/>
          <w:cs/>
          <w:lang w:bidi="km-KH"/>
        </w:rPr>
        <w:t>ការកើនឡើងនៃការប្រែប្រួលអាកាសធាតុ ការធ្វើឱ្យធនធានទឹកកាន់តែ</w:t>
      </w:r>
      <w:r w:rsidRPr="00FB75D9">
        <w:rPr>
          <w:rFonts w:ascii="Khmer OS Battambang" w:hAnsi="Khmer OS Battambang" w:cs="Khmer OS Battambang" w:hint="cs"/>
          <w:spacing w:val="-4"/>
          <w:sz w:val="22"/>
          <w:cs/>
          <w:lang w:bidi="km-KH"/>
        </w:rPr>
        <w:t>អន់ថយ</w:t>
      </w:r>
      <w:r w:rsidRPr="00FB75D9">
        <w:rPr>
          <w:rFonts w:ascii="Khmer OS Battambang" w:hAnsi="Khmer OS Battambang" w:cs="Khmer OS Battambang"/>
          <w:spacing w:val="-4"/>
          <w:sz w:val="22"/>
          <w:cs/>
          <w:lang w:bidi="km-KH"/>
        </w:rPr>
        <w:t xml:space="preserve"> និងហេដ្ឋារចនាសម្ព័ន្ធ </w:t>
      </w:r>
      <w:r w:rsidRPr="00FB75D9">
        <w:rPr>
          <w:rFonts w:ascii="Khmer OS Battambang" w:hAnsi="Khmer OS Battambang" w:cs="Khmer OS Battambang"/>
          <w:spacing w:val="-4"/>
          <w:sz w:val="22"/>
        </w:rPr>
        <w:t>WASH</w:t>
      </w:r>
      <w:r w:rsidRPr="00FB75D9">
        <w:rPr>
          <w:rFonts w:ascii="Khmer OS Battambang" w:hAnsi="Khmer OS Battambang" w:cs="Khmer OS Battambang"/>
          <w:sz w:val="22"/>
        </w:rPr>
        <w:t xml:space="preserve"> </w:t>
      </w:r>
      <w:r w:rsidRPr="00FB75D9">
        <w:rPr>
          <w:rFonts w:ascii="Khmer OS Battambang" w:hAnsi="Khmer OS Battambang" w:cs="Khmer OS Battambang"/>
          <w:sz w:val="22"/>
          <w:cs/>
          <w:lang w:bidi="km-KH"/>
        </w:rPr>
        <w:t>ដែល</w:t>
      </w:r>
      <w:r w:rsidRPr="00FB75D9">
        <w:rPr>
          <w:rFonts w:ascii="Khmer OS Battambang" w:hAnsi="Khmer OS Battambang" w:cs="Khmer OS Battambang" w:hint="cs"/>
          <w:sz w:val="22"/>
          <w:cs/>
          <w:lang w:bidi="km-KH"/>
        </w:rPr>
        <w:t>ថែ</w:t>
      </w:r>
      <w:r w:rsidRPr="00FB75D9">
        <w:rPr>
          <w:rFonts w:ascii="Khmer OS Battambang" w:hAnsi="Khmer OS Battambang" w:cs="Khmer OS Battambang"/>
          <w:sz w:val="22"/>
          <w:cs/>
          <w:lang w:bidi="km-KH"/>
        </w:rPr>
        <w:t>រក្សា</w:t>
      </w:r>
      <w:r w:rsidRPr="00FB75D9">
        <w:rPr>
          <w:rFonts w:ascii="Khmer OS Battambang" w:hAnsi="Khmer OS Battambang" w:cs="Khmer OS Battambang" w:hint="cs"/>
          <w:sz w:val="22"/>
          <w:cs/>
          <w:lang w:bidi="km-KH"/>
        </w:rPr>
        <w:t>មិន</w:t>
      </w:r>
      <w:r w:rsidRPr="00FB75D9">
        <w:rPr>
          <w:rFonts w:ascii="Khmer OS Battambang" w:hAnsi="Khmer OS Battambang" w:cs="Khmer OS Battambang"/>
          <w:sz w:val="22"/>
          <w:cs/>
          <w:lang w:bidi="km-KH"/>
        </w:rPr>
        <w:t>បាន</w:t>
      </w:r>
      <w:r w:rsidRPr="00FB75D9">
        <w:rPr>
          <w:rFonts w:ascii="Khmer OS Battambang" w:hAnsi="Khmer OS Battambang" w:cs="Khmer OS Battambang" w:hint="cs"/>
          <w:sz w:val="22"/>
          <w:cs/>
          <w:lang w:bidi="km-KH"/>
        </w:rPr>
        <w:t xml:space="preserve">ល្អ </w:t>
      </w:r>
      <w:r w:rsidRPr="00FB75D9">
        <w:rPr>
          <w:rFonts w:ascii="Khmer OS Battambang" w:hAnsi="Khmer OS Battambang" w:cs="Khmer OS Battambang"/>
          <w:sz w:val="22"/>
          <w:cs/>
          <w:lang w:bidi="km-KH"/>
        </w:rPr>
        <w:t>នឹង</w:t>
      </w:r>
      <w:r w:rsidRPr="00FB75D9">
        <w:rPr>
          <w:rFonts w:ascii="Khmer OS Battambang" w:hAnsi="Khmer OS Battambang" w:cs="Khmer OS Battambang" w:hint="cs"/>
          <w:sz w:val="22"/>
          <w:cs/>
          <w:lang w:bidi="km-KH"/>
        </w:rPr>
        <w:t>មានផលជះលើ</w:t>
      </w:r>
      <w:r w:rsidRPr="00FB75D9">
        <w:rPr>
          <w:rFonts w:ascii="Khmer OS Battambang" w:hAnsi="Khmer OS Battambang" w:cs="Khmer OS Battambang"/>
          <w:sz w:val="22"/>
          <w:cs/>
          <w:lang w:bidi="km-KH"/>
        </w:rPr>
        <w:t>ជីវភាពរស់នៅ សុខភាព និងសុខុមាលភាពរបស់ប្រជាជន។ ជាពិសេស</w:t>
      </w:r>
      <w:r w:rsidRPr="00FB75D9">
        <w:rPr>
          <w:rFonts w:ascii="Khmer OS Battambang" w:hAnsi="Khmer OS Battambang" w:cs="Khmer OS Battambang" w:hint="cs"/>
          <w:sz w:val="22"/>
          <w:cs/>
          <w:lang w:bidi="km-KH"/>
        </w:rPr>
        <w:t xml:space="preserve"> </w:t>
      </w:r>
      <w:r w:rsidRPr="00FB75D9">
        <w:rPr>
          <w:rFonts w:ascii="Khmer OS Battambang" w:hAnsi="Khmer OS Battambang" w:cs="Khmer OS Battambang"/>
          <w:sz w:val="22"/>
          <w:cs/>
          <w:lang w:bidi="km-KH"/>
        </w:rPr>
        <w:t>សហគមន៍ជនបទនឹងត្រូវការ</w:t>
      </w:r>
      <w:r w:rsidRPr="00FB75D9">
        <w:rPr>
          <w:rFonts w:ascii="Khmer OS Battambang" w:hAnsi="Khmer OS Battambang" w:cs="Khmer OS Battambang" w:hint="cs"/>
          <w:sz w:val="22"/>
          <w:cs/>
          <w:lang w:bidi="km-KH"/>
        </w:rPr>
        <w:t>ការ</w:t>
      </w:r>
      <w:r w:rsidRPr="00FB75D9">
        <w:rPr>
          <w:rFonts w:ascii="Khmer OS Battambang" w:hAnsi="Khmer OS Battambang" w:cs="Khmer OS Battambang"/>
          <w:sz w:val="22"/>
          <w:cs/>
          <w:lang w:bidi="km-KH"/>
        </w:rPr>
        <w:t>ទទួលបានព័ត៌មានអាកាសធាតុ និងការគាំទ្រពីខាងក្រៅកាន់តែ</w:t>
      </w:r>
      <w:r w:rsidRPr="00FB75D9">
        <w:rPr>
          <w:rFonts w:ascii="Khmer OS Battambang" w:hAnsi="Khmer OS Battambang" w:cs="Khmer OS Battambang" w:hint="cs"/>
          <w:sz w:val="22"/>
          <w:cs/>
          <w:lang w:bidi="km-KH"/>
        </w:rPr>
        <w:t>ខ្លាំង</w:t>
      </w:r>
      <w:r w:rsidRPr="00FB75D9">
        <w:rPr>
          <w:rFonts w:ascii="Khmer OS Battambang" w:hAnsi="Khmer OS Battambang" w:cs="Khmer OS Battambang"/>
          <w:sz w:val="22"/>
          <w:cs/>
          <w:lang w:bidi="km-KH"/>
        </w:rPr>
        <w:t xml:space="preserve"> </w:t>
      </w:r>
      <w:r w:rsidRPr="00FB75D9">
        <w:rPr>
          <w:rFonts w:ascii="Khmer OS Battambang" w:hAnsi="Khmer OS Battambang" w:cs="Khmer OS Battambang"/>
          <w:sz w:val="22"/>
          <w:cs/>
          <w:lang w:bidi="km-KH"/>
        </w:rPr>
        <w:lastRenderedPageBreak/>
        <w:t>ប្រសិនបើពួកគេចង់ពង្រឹងភាពធន់របស់ពួកគេ</w:t>
      </w:r>
      <w:r w:rsidRPr="00FB75D9">
        <w:rPr>
          <w:rFonts w:ascii="Khmer OS Battambang" w:hAnsi="Khmer OS Battambang" w:cs="Khmer OS Battambang" w:hint="cs"/>
          <w:sz w:val="22"/>
          <w:cs/>
          <w:lang w:bidi="km-KH"/>
        </w:rPr>
        <w:t>ដោយ</w:t>
      </w:r>
      <w:r w:rsidRPr="00FB75D9">
        <w:rPr>
          <w:rFonts w:ascii="Khmer OS Battambang" w:hAnsi="Khmer OS Battambang" w:cs="Khmer OS Battambang"/>
          <w:sz w:val="22"/>
          <w:cs/>
          <w:lang w:bidi="km-KH"/>
        </w:rPr>
        <w:t>ផ្ទាល់។ កិច្ចខិតខំប្រឹងប្រែងគួរតែត្រូវបានធ្វើឡើង</w:t>
      </w:r>
      <w:r w:rsidRPr="00FB75D9">
        <w:rPr>
          <w:rFonts w:ascii="Khmer OS Battambang" w:hAnsi="Khmer OS Battambang" w:cs="Khmer OS Battambang" w:hint="cs"/>
          <w:sz w:val="22"/>
          <w:cs/>
          <w:lang w:bidi="km-KH"/>
        </w:rPr>
        <w:t xml:space="preserve"> </w:t>
      </w:r>
      <w:r w:rsidRPr="00FB75D9">
        <w:rPr>
          <w:rFonts w:ascii="Khmer OS Battambang" w:hAnsi="Khmer OS Battambang" w:cs="Khmer OS Battambang"/>
          <w:sz w:val="22"/>
          <w:cs/>
          <w:lang w:bidi="km-KH"/>
        </w:rPr>
        <w:t>ដើម្បី</w:t>
      </w:r>
      <w:r w:rsidRPr="00FB75D9">
        <w:rPr>
          <w:rFonts w:ascii="Khmer OS Battambang" w:hAnsi="Khmer OS Battambang" w:cs="Khmer OS Battambang" w:hint="cs"/>
          <w:sz w:val="22"/>
          <w:cs/>
          <w:lang w:bidi="km-KH"/>
        </w:rPr>
        <w:t>ស្វែង</w:t>
      </w:r>
      <w:r w:rsidRPr="00FB75D9">
        <w:rPr>
          <w:rFonts w:ascii="Khmer OS Battambang" w:hAnsi="Khmer OS Battambang" w:cs="Khmer OS Battambang"/>
          <w:sz w:val="22"/>
          <w:cs/>
          <w:lang w:bidi="km-KH"/>
        </w:rPr>
        <w:t>យល់ និងផ្តល់</w:t>
      </w:r>
      <w:r w:rsidRPr="00FB75D9">
        <w:rPr>
          <w:rFonts w:ascii="Khmer OS Battambang" w:hAnsi="Khmer OS Battambang" w:cs="Khmer OS Battambang" w:hint="cs"/>
          <w:sz w:val="22"/>
          <w:cs/>
          <w:lang w:bidi="km-KH"/>
        </w:rPr>
        <w:t>ជូនប្រជាជន</w:t>
      </w:r>
      <w:r w:rsidRPr="00FB75D9">
        <w:rPr>
          <w:rFonts w:ascii="Khmer OS Battambang" w:hAnsi="Khmer OS Battambang" w:cs="Khmer OS Battambang"/>
          <w:sz w:val="22"/>
          <w:cs/>
          <w:lang w:bidi="km-KH"/>
        </w:rPr>
        <w:t xml:space="preserve"> និងក្រុម</w:t>
      </w:r>
      <w:r w:rsidRPr="00FB75D9">
        <w:rPr>
          <w:rFonts w:ascii="Khmer OS Battambang" w:hAnsi="Khmer OS Battambang" w:cs="Khmer OS Battambang" w:hint="cs"/>
          <w:sz w:val="22"/>
          <w:cs/>
          <w:lang w:bidi="km-KH"/>
        </w:rPr>
        <w:t>នានា</w:t>
      </w:r>
      <w:r w:rsidRPr="00FB75D9">
        <w:rPr>
          <w:rFonts w:ascii="Khmer OS Battambang" w:hAnsi="Khmer OS Battambang" w:cs="Khmer OS Battambang"/>
          <w:sz w:val="22"/>
          <w:cs/>
          <w:lang w:bidi="km-KH"/>
        </w:rPr>
        <w:t xml:space="preserve"> (ដូចជា</w:t>
      </w:r>
      <w:r w:rsidRPr="00FB75D9">
        <w:rPr>
          <w:rFonts w:ascii="Khmer OS Battambang" w:hAnsi="Khmer OS Battambang" w:cs="Khmer OS Battambang" w:hint="cs"/>
          <w:sz w:val="22"/>
          <w:cs/>
          <w:lang w:bidi="km-KH"/>
        </w:rPr>
        <w:t xml:space="preserve"> </w:t>
      </w:r>
      <w:r w:rsidRPr="00FB75D9">
        <w:rPr>
          <w:rFonts w:ascii="Khmer OS Battambang" w:hAnsi="Khmer OS Battambang" w:cs="Khmer OS Battambang"/>
          <w:sz w:val="22"/>
          <w:cs/>
          <w:lang w:bidi="km-KH"/>
        </w:rPr>
        <w:t>កសិករ) នូវប្រភេទព័ត៌មានអាកាសធាតុដែលពួកគេចង់បាន និងនៅពេលដែលពួកគេត្រូវការវា។</w:t>
      </w:r>
    </w:p>
    <w:p w14:paraId="4B56D88A" w14:textId="189B6D9E" w:rsidR="00FB75D9" w:rsidRPr="00FB75D9" w:rsidRDefault="00FB75D9" w:rsidP="006026A0">
      <w:pPr>
        <w:pStyle w:val="Heading3"/>
        <w:numPr>
          <w:ilvl w:val="0"/>
          <w:numId w:val="9"/>
        </w:numPr>
        <w:tabs>
          <w:tab w:val="num" w:pos="300"/>
        </w:tabs>
        <w:spacing w:before="120"/>
        <w:ind w:left="300"/>
        <w:jc w:val="both"/>
        <w:rPr>
          <w:rFonts w:ascii="Khmer OS Battambang" w:hAnsi="Khmer OS Battambang" w:cs="Khmer OS Battambang"/>
          <w:sz w:val="22"/>
        </w:rPr>
      </w:pPr>
      <w:r w:rsidRPr="00FB75D9">
        <w:rPr>
          <w:rFonts w:ascii="Khmer OS Battambang" w:hAnsi="Khmer OS Battambang" w:cs="Khmer OS Battambang" w:hint="cs"/>
          <w:sz w:val="22"/>
          <w:cs/>
          <w:lang w:bidi="km-KH"/>
        </w:rPr>
        <w:t xml:space="preserve">ការពង្រឹងហេដ្ឋារចនាសម្ព័ន្ធ សេវាកម្ម និងអាកប្បកិរិយា </w:t>
      </w:r>
      <w:r w:rsidRPr="00FB75D9">
        <w:rPr>
          <w:rFonts w:ascii="Khmer OS Battambang" w:hAnsi="Khmer OS Battambang" w:cs="Khmer OS Battambang"/>
          <w:sz w:val="22"/>
        </w:rPr>
        <w:t xml:space="preserve">WASH </w:t>
      </w:r>
    </w:p>
    <w:p w14:paraId="5DBE08E3"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lang w:val="en-GB"/>
        </w:rPr>
      </w:pPr>
      <w:r w:rsidRPr="00FB75D9">
        <w:rPr>
          <w:rFonts w:ascii="Khmer OS Battambang" w:eastAsia="Calibri" w:hAnsi="Khmer OS Battambang" w:cs="Khmer OS Battambang" w:hint="cs"/>
          <w:iCs w:val="0"/>
          <w:cs/>
          <w:lang w:val="en-GB" w:bidi="km-KH"/>
        </w:rPr>
        <w:t>អន្តរាគមន៍គួរតែមានភាពសមស្របតាមបរិបទ និងបានអនុវត្តស្តង់ដារវិជ្ជាជីវៈកម្រិតខ្ពស់</w:t>
      </w:r>
    </w:p>
    <w:p w14:paraId="5E67D5BD" w14:textId="77777777" w:rsidR="00FB75D9" w:rsidRPr="00FB75D9" w:rsidRDefault="00FB75D9" w:rsidP="00FB75D9">
      <w:pPr>
        <w:spacing w:before="120"/>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នេះមានន័យថា ហេដ្ឋារចនាសម្ព័ន្ធទឹក និងអនាម័យដែលធន់នឹងអាកាសធាតុ និងសេវាអនាម័យ</w:t>
      </w:r>
      <w:r w:rsidRPr="00FB75D9">
        <w:rPr>
          <w:rFonts w:ascii="Khmer OS Battambang" w:hAnsi="Khmer OS Battambang" w:cs="Khmer OS Battambang" w:hint="cs"/>
          <w:sz w:val="22"/>
          <w:cs/>
          <w:lang w:val="en-GB" w:eastAsia="en-GB" w:bidi="km-KH"/>
        </w:rPr>
        <w:t xml:space="preserve">ផ្ទាល់ខ្លួន </w:t>
      </w:r>
      <w:r w:rsidRPr="00FB75D9">
        <w:rPr>
          <w:rFonts w:ascii="Khmer OS Battambang" w:hAnsi="Khmer OS Battambang" w:cs="Khmer OS Battambang"/>
          <w:sz w:val="22"/>
          <w:cs/>
          <w:lang w:val="en-GB" w:eastAsia="en-GB" w:bidi="km-KH"/>
        </w:rPr>
        <w:t>គួរតែសម</w:t>
      </w:r>
      <w:r w:rsidRPr="00FB75D9">
        <w:rPr>
          <w:rFonts w:ascii="Khmer OS Battambang" w:hAnsi="Khmer OS Battambang" w:cs="Khmer OS Battambang" w:hint="cs"/>
          <w:sz w:val="22"/>
          <w:cs/>
          <w:lang w:val="en-GB" w:eastAsia="en-GB" w:bidi="km-KH"/>
        </w:rPr>
        <w:t>ស្របតាម</w:t>
      </w:r>
      <w:r w:rsidRPr="00FB75D9">
        <w:rPr>
          <w:rFonts w:ascii="Khmer OS Battambang" w:hAnsi="Khmer OS Battambang" w:cs="Khmer OS Battambang"/>
          <w:sz w:val="22"/>
          <w:cs/>
          <w:lang w:val="en-GB" w:eastAsia="en-GB" w:bidi="km-KH"/>
        </w:rPr>
        <w:t>បរិបទ</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ក្នុង</w:t>
      </w:r>
      <w:r w:rsidRPr="00FB75D9">
        <w:rPr>
          <w:rFonts w:ascii="Khmer OS Battambang" w:hAnsi="Khmer OS Battambang" w:cs="Khmer OS Battambang" w:hint="cs"/>
          <w:sz w:val="22"/>
          <w:cs/>
          <w:lang w:val="en-GB" w:eastAsia="en-GB" w:bidi="km-KH"/>
        </w:rPr>
        <w:t>មូលដ្ឋានយ៉ាងល្អ</w:t>
      </w:r>
      <w:r w:rsidRPr="00FB75D9">
        <w:rPr>
          <w:rFonts w:ascii="Khmer OS Battambang" w:hAnsi="Khmer OS Battambang" w:cs="Khmer OS Battambang"/>
          <w:sz w:val="22"/>
          <w:cs/>
          <w:lang w:val="en-GB" w:eastAsia="en-GB" w:bidi="km-KH"/>
        </w:rPr>
        <w:t xml:space="preserve"> –</w:t>
      </w:r>
      <w:r w:rsidRPr="00FB75D9">
        <w:rPr>
          <w:rFonts w:ascii="Khmer OS Battambang" w:hAnsi="Khmer OS Battambang" w:cs="Khmer OS Battambang"/>
          <w:i/>
          <w:iCs/>
          <w:sz w:val="22"/>
          <w:cs/>
          <w:lang w:val="en-GB" w:eastAsia="en-GB" w:bidi="km-KH"/>
        </w:rPr>
        <w:t>ធ្វើ</w:t>
      </w:r>
      <w:r w:rsidRPr="00FB75D9">
        <w:rPr>
          <w:rFonts w:ascii="Khmer OS Battambang" w:hAnsi="Khmer OS Battambang" w:cs="Khmer OS Battambang" w:hint="cs"/>
          <w:i/>
          <w:iCs/>
          <w:sz w:val="22"/>
          <w:cs/>
          <w:lang w:val="en-GB" w:eastAsia="en-GB" w:bidi="km-KH"/>
        </w:rPr>
        <w:t>កិច្ចការ</w:t>
      </w:r>
      <w:r w:rsidRPr="00FB75D9">
        <w:rPr>
          <w:rFonts w:ascii="Khmer OS Battambang" w:hAnsi="Khmer OS Battambang" w:cs="Khmer OS Battambang"/>
          <w:i/>
          <w:iCs/>
          <w:sz w:val="22"/>
          <w:cs/>
          <w:lang w:val="en-GB" w:eastAsia="en-GB" w:bidi="km-KH"/>
        </w:rPr>
        <w:t>ដែលត្រឹមត្រូវ</w:t>
      </w:r>
      <w:r w:rsidRPr="00FB75D9">
        <w:rPr>
          <w:rFonts w:ascii="Khmer OS Battambang" w:hAnsi="Khmer OS Battambang" w:cs="Khmer OS Battambang"/>
          <w:sz w:val="22"/>
          <w:cs/>
          <w:lang w:val="en-GB" w:eastAsia="en-GB" w:bidi="km-KH"/>
        </w:rPr>
        <w:t>។ នេះតម្រូវឱ្យអង្គការវាយតម្លៃយ៉ាង</w:t>
      </w:r>
      <w:r w:rsidRPr="00FB75D9">
        <w:rPr>
          <w:rFonts w:ascii="Khmer OS Battambang" w:hAnsi="Khmer OS Battambang" w:cs="Khmer OS Battambang" w:hint="cs"/>
          <w:sz w:val="22"/>
          <w:cs/>
          <w:lang w:val="en-GB" w:eastAsia="en-GB" w:bidi="km-KH"/>
        </w:rPr>
        <w:t>ហ្ម</w:t>
      </w:r>
      <w:r w:rsidRPr="00FB75D9">
        <w:rPr>
          <w:rFonts w:ascii="Khmer OS Battambang" w:hAnsi="Khmer OS Battambang" w:cs="Khmer OS Battambang"/>
          <w:sz w:val="22"/>
          <w:cs/>
          <w:lang w:val="en-GB" w:eastAsia="en-GB" w:bidi="km-KH"/>
        </w:rPr>
        <w:t>ត់ចត់</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ថាតើអន្តរាគមន៍របស់ពួកគេមានភាពសមស្របក្នុងការឆ្លើយតបទៅនឹងការ</w:t>
      </w:r>
      <w:r w:rsidRPr="00FB75D9">
        <w:rPr>
          <w:rFonts w:ascii="Khmer OS Battambang" w:hAnsi="Khmer OS Battambang" w:cs="Khmer OS Battambang" w:hint="cs"/>
          <w:sz w:val="22"/>
          <w:cs/>
          <w:lang w:val="en-GB" w:eastAsia="en-GB" w:bidi="km-KH"/>
        </w:rPr>
        <w:t>ប៉ាន់ប្រមាណអំពី</w:t>
      </w:r>
      <w:r w:rsidRPr="00FB75D9">
        <w:rPr>
          <w:rFonts w:ascii="Khmer OS Battambang" w:hAnsi="Khmer OS Battambang" w:cs="Khmer OS Battambang"/>
          <w:sz w:val="22"/>
          <w:cs/>
          <w:lang w:val="en-GB" w:eastAsia="en-GB" w:bidi="km-KH"/>
        </w:rPr>
        <w:t>ហានិភ័យដ៏រឹងមាំដែរឬទេ។ វាក៏មានន័យផងដែរថា ហេដ្ឋារចនាសម្ព័ន្ធទឹក និងអនាម័យ</w:t>
      </w:r>
      <w:r w:rsidRPr="00FB75D9">
        <w:rPr>
          <w:rFonts w:ascii="Khmer OS Battambang" w:hAnsi="Khmer OS Battambang" w:cs="Khmer OS Battambang" w:hint="cs"/>
          <w:sz w:val="22"/>
          <w:cs/>
          <w:lang w:val="en-GB" w:eastAsia="en-GB" w:bidi="km-KH"/>
        </w:rPr>
        <w:t>ចាំបាច់</w:t>
      </w:r>
      <w:r w:rsidRPr="00FB75D9">
        <w:rPr>
          <w:rFonts w:ascii="Khmer OS Battambang" w:hAnsi="Khmer OS Battambang" w:cs="Khmer OS Battambang"/>
          <w:sz w:val="22"/>
          <w:cs/>
          <w:lang w:val="en-GB" w:eastAsia="en-GB" w:bidi="km-KH"/>
        </w:rPr>
        <w:t>ត្រូវតែអនុវត្តប្រកបដោយវិជ្ជាជីវៈ –</w:t>
      </w:r>
      <w:r w:rsidRPr="00FB75D9">
        <w:rPr>
          <w:rFonts w:ascii="Khmer OS Battambang" w:hAnsi="Khmer OS Battambang" w:cs="Khmer OS Battambang"/>
          <w:i/>
          <w:iCs/>
          <w:sz w:val="22"/>
          <w:cs/>
          <w:lang w:val="en-GB" w:eastAsia="en-GB" w:bidi="km-KH"/>
        </w:rPr>
        <w:t>ធ្វើ</w:t>
      </w:r>
      <w:r w:rsidRPr="00FB75D9">
        <w:rPr>
          <w:rFonts w:ascii="Khmer OS Battambang" w:hAnsi="Khmer OS Battambang" w:cs="Khmer OS Battambang" w:hint="cs"/>
          <w:i/>
          <w:iCs/>
          <w:sz w:val="22"/>
          <w:cs/>
          <w:lang w:val="en-GB" w:eastAsia="en-GB" w:bidi="km-KH"/>
        </w:rPr>
        <w:t>កិច្ចការ</w:t>
      </w:r>
      <w:r w:rsidRPr="00FB75D9">
        <w:rPr>
          <w:rFonts w:ascii="Khmer OS Battambang" w:hAnsi="Khmer OS Battambang" w:cs="Khmer OS Battambang"/>
          <w:i/>
          <w:iCs/>
          <w:sz w:val="22"/>
          <w:cs/>
          <w:lang w:val="en-GB" w:eastAsia="en-GB" w:bidi="km-KH"/>
        </w:rPr>
        <w:t>ដែលត្រឹមត្រូវ</w:t>
      </w:r>
      <w:r w:rsidRPr="00FB75D9">
        <w:rPr>
          <w:rFonts w:ascii="Khmer OS Battambang" w:hAnsi="Khmer OS Battambang" w:cs="Khmer OS Battambang" w:hint="cs"/>
          <w:i/>
          <w:iCs/>
          <w:sz w:val="22"/>
          <w:cs/>
          <w:lang w:val="en-GB" w:eastAsia="en-GB" w:bidi="km-KH"/>
        </w:rPr>
        <w:t>ឲ្យបានល្អ</w:t>
      </w:r>
      <w:r w:rsidRPr="00FB75D9">
        <w:rPr>
          <w:rFonts w:ascii="Khmer OS Battambang" w:hAnsi="Khmer OS Battambang" w:cs="Khmer OS Battambang"/>
          <w:sz w:val="22"/>
          <w:cs/>
          <w:lang w:val="en-GB" w:eastAsia="en-GB" w:bidi="km-KH"/>
        </w:rPr>
        <w:t>– ជាពិសេសនៅពេលដែលអាជ្ញាធរមូលដ្ឋានជាច្រើនខ្វះ</w:t>
      </w:r>
      <w:r w:rsidRPr="00FB75D9">
        <w:rPr>
          <w:rFonts w:ascii="Khmer OS Battambang" w:hAnsi="Khmer OS Battambang" w:cs="Khmer OS Battambang" w:hint="cs"/>
          <w:sz w:val="22"/>
          <w:cs/>
          <w:lang w:val="en-GB" w:eastAsia="en-GB" w:bidi="km-KH"/>
        </w:rPr>
        <w:t>ខាត</w:t>
      </w:r>
      <w:r w:rsidRPr="00FB75D9">
        <w:rPr>
          <w:rFonts w:ascii="Khmer OS Battambang" w:hAnsi="Khmer OS Battambang" w:cs="Khmer OS Battambang"/>
          <w:sz w:val="22"/>
          <w:cs/>
          <w:lang w:val="en-GB" w:eastAsia="en-GB" w:bidi="km-KH"/>
        </w:rPr>
        <w:t>ធនធាន</w:t>
      </w:r>
      <w:r w:rsidRPr="00FB75D9">
        <w:rPr>
          <w:rFonts w:ascii="Khmer OS Battambang" w:hAnsi="Khmer OS Battambang" w:cs="Khmer OS Battambang" w:hint="cs"/>
          <w:sz w:val="22"/>
          <w:cs/>
          <w:lang w:val="en-GB" w:eastAsia="en-GB" w:bidi="km-KH"/>
        </w:rPr>
        <w:t>សមស្របសម្រាប់</w:t>
      </w:r>
      <w:r w:rsidRPr="00FB75D9">
        <w:rPr>
          <w:rFonts w:ascii="Khmer OS Battambang" w:hAnsi="Khmer OS Battambang" w:cs="Khmer OS Battambang"/>
          <w:sz w:val="22"/>
          <w:cs/>
          <w:lang w:val="en-GB" w:eastAsia="en-GB" w:bidi="km-KH"/>
        </w:rPr>
        <w:t xml:space="preserve">ផ្តល់ការគាំទ្រពីខាងក្រៅប្រកបដោយប្រសិទ្ធភាព។ ប្រសិនបើហេដ្ឋារចនាសម្ព័ន្ធមានទីតាំងមិនល្អ </w:t>
      </w:r>
      <w:r w:rsidRPr="00FB75D9">
        <w:rPr>
          <w:rFonts w:ascii="Khmer OS Battambang" w:hAnsi="Khmer OS Battambang" w:cs="Khmer OS Battambang" w:hint="cs"/>
          <w:sz w:val="22"/>
          <w:cs/>
          <w:lang w:val="en-GB" w:eastAsia="en-GB" w:bidi="km-KH"/>
        </w:rPr>
        <w:t>ត្រូវបានរៀបចំ</w:t>
      </w:r>
      <w:r w:rsidRPr="00FB75D9">
        <w:rPr>
          <w:rFonts w:ascii="Khmer OS Battambang" w:hAnsi="Khmer OS Battambang" w:cs="Khmer OS Battambang"/>
          <w:sz w:val="22"/>
          <w:cs/>
          <w:lang w:val="en-GB" w:eastAsia="en-GB" w:bidi="km-KH"/>
        </w:rPr>
        <w:t xml:space="preserve"> ឬសាងសង់</w:t>
      </w:r>
      <w:r w:rsidRPr="00FB75D9">
        <w:rPr>
          <w:rFonts w:ascii="Khmer OS Battambang" w:hAnsi="Khmer OS Battambang" w:cs="Khmer OS Battambang" w:hint="cs"/>
          <w:sz w:val="22"/>
          <w:cs/>
          <w:lang w:val="en-GB" w:eastAsia="en-GB" w:bidi="km-KH"/>
        </w:rPr>
        <w:t>មិនបានល្អ</w:t>
      </w:r>
      <w:r w:rsidRPr="00FB75D9">
        <w:rPr>
          <w:rFonts w:ascii="Khmer OS Battambang" w:hAnsi="Khmer OS Battambang" w:cs="Khmer OS Battambang"/>
          <w:sz w:val="22"/>
          <w:cs/>
          <w:lang w:val="en-GB" w:eastAsia="en-GB" w:bidi="km-KH"/>
        </w:rPr>
        <w:t xml:space="preserve"> នោះនឹងមានការរំពឹងទុកតិចតួច</w:t>
      </w:r>
      <w:r w:rsidRPr="00FB75D9">
        <w:rPr>
          <w:rFonts w:ascii="Khmer OS Battambang" w:hAnsi="Khmer OS Battambang" w:cs="Khmer OS Battambang" w:hint="cs"/>
          <w:sz w:val="22"/>
          <w:cs/>
          <w:lang w:val="en-GB" w:eastAsia="en-GB" w:bidi="km-KH"/>
        </w:rPr>
        <w:t>ថានឹងមានការទទួលស្គាល់ ឬបន្តអនុវត្ត</w:t>
      </w:r>
      <w:r w:rsidRPr="00FB75D9">
        <w:rPr>
          <w:rFonts w:ascii="Khmer OS Battambang" w:hAnsi="Khmer OS Battambang" w:cs="Khmer OS Battambang"/>
          <w:sz w:val="22"/>
          <w:cs/>
          <w:lang w:val="en-GB" w:eastAsia="en-GB" w:bidi="km-KH"/>
        </w:rPr>
        <w:t xml:space="preserve">សេវា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ដែលធន់នឹងអាកាសធាតុ</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លើសពីរយៈពេលភ្លាមៗ។</w:t>
      </w:r>
    </w:p>
    <w:p w14:paraId="507F955E"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លទ្ធផលដែលមានចីរភាពគួរតែត្រូវបានធ្វើផែនការតាំងពីដំបូង</w:t>
      </w:r>
    </w:p>
    <w:p w14:paraId="49920B98" w14:textId="77777777" w:rsidR="00FB75D9" w:rsidRPr="00FB75D9" w:rsidRDefault="00FB75D9" w:rsidP="00FB75D9">
      <w:pPr>
        <w:spacing w:before="120"/>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សេវាទឹក និងអនាម័យដែលធន់នឹងអាកាសធាតុ ចាំបាច់ត្រូវមាន</w:t>
      </w:r>
      <w:r w:rsidRPr="00FB75D9">
        <w:rPr>
          <w:rFonts w:ascii="Khmer OS Battambang" w:hAnsi="Khmer OS Battambang" w:cs="Khmer OS Battambang" w:hint="cs"/>
          <w:sz w:val="22"/>
          <w:cs/>
          <w:lang w:val="en-GB" w:eastAsia="en-GB" w:bidi="km-KH"/>
        </w:rPr>
        <w:t>ភាព</w:t>
      </w:r>
      <w:r w:rsidRPr="00FB75D9">
        <w:rPr>
          <w:rFonts w:ascii="Khmer OS Battambang" w:hAnsi="Khmer OS Battambang" w:cs="Khmer OS Battambang"/>
          <w:sz w:val="22"/>
          <w:cs/>
          <w:lang w:val="en-GB" w:eastAsia="en-GB" w:bidi="km-KH"/>
        </w:rPr>
        <w:t>អចិន្ត្រៃយ៍ និងយូរអង្វែង។ នៅពេលដែលមាន</w:t>
      </w:r>
      <w:r w:rsidRPr="00FB75D9">
        <w:rPr>
          <w:rFonts w:ascii="Khmer OS Battambang" w:hAnsi="Khmer OS Battambang" w:cs="Khmer OS Battambang" w:hint="cs"/>
          <w:sz w:val="22"/>
          <w:cs/>
          <w:lang w:val="en-GB" w:eastAsia="en-GB" w:bidi="km-KH"/>
        </w:rPr>
        <w:t>ការពង្រឹង</w:t>
      </w:r>
      <w:r w:rsidRPr="00FB75D9">
        <w:rPr>
          <w:rFonts w:ascii="Khmer OS Battambang" w:hAnsi="Khmer OS Battambang" w:cs="Khmer OS Battambang"/>
          <w:sz w:val="22"/>
          <w:cs/>
          <w:lang w:val="en-GB" w:eastAsia="en-GB" w:bidi="km-KH"/>
        </w:rPr>
        <w:t>សេវាកម្ម ឬអាកប្បកិរិយា ឬសមត្ថភាពរបស់ស្ថាប័ន រាល់ការខិតខំប្រឹងប្រែងគួរតែត្រូវបាន</w:t>
      </w:r>
      <w:r w:rsidRPr="00FB75D9">
        <w:rPr>
          <w:rFonts w:ascii="Khmer OS Battambang" w:hAnsi="Khmer OS Battambang" w:cs="Khmer OS Battambang"/>
          <w:spacing w:val="6"/>
          <w:sz w:val="22"/>
          <w:cs/>
          <w:lang w:val="en-GB" w:eastAsia="en-GB" w:bidi="km-KH"/>
        </w:rPr>
        <w:t>ធ្វើឡើង ដើម្បីជៀសវាងការរអិល ឬ</w:t>
      </w:r>
      <w:r w:rsidRPr="00FB75D9">
        <w:rPr>
          <w:rFonts w:ascii="Khmer OS Battambang" w:hAnsi="Khmer OS Battambang" w:cs="Khmer OS Battambang" w:hint="cs"/>
          <w:spacing w:val="6"/>
          <w:sz w:val="22"/>
          <w:cs/>
          <w:lang w:val="en-GB" w:eastAsia="en-GB" w:bidi="km-KH"/>
        </w:rPr>
        <w:t>ការដើរ</w:t>
      </w:r>
      <w:r w:rsidRPr="00FB75D9">
        <w:rPr>
          <w:rFonts w:ascii="Khmer OS Battambang" w:hAnsi="Khmer OS Battambang" w:cs="Khmer OS Battambang"/>
          <w:spacing w:val="6"/>
          <w:sz w:val="22"/>
          <w:cs/>
          <w:lang w:val="en-GB" w:eastAsia="en-GB" w:bidi="km-KH"/>
        </w:rPr>
        <w:t>ថយក្រោយ។ នេះមានន័យថា</w:t>
      </w:r>
      <w:r w:rsidRPr="00FB75D9">
        <w:rPr>
          <w:rFonts w:ascii="Khmer OS Battambang" w:hAnsi="Khmer OS Battambang" w:cs="Khmer OS Battambang" w:hint="cs"/>
          <w:spacing w:val="6"/>
          <w:sz w:val="22"/>
          <w:cs/>
          <w:lang w:val="en-GB" w:eastAsia="en-GB" w:bidi="km-KH"/>
        </w:rPr>
        <w:t xml:space="preserve"> </w:t>
      </w:r>
      <w:r w:rsidRPr="00FB75D9">
        <w:rPr>
          <w:rFonts w:ascii="Khmer OS Battambang" w:hAnsi="Khmer OS Battambang" w:cs="Khmer OS Battambang"/>
          <w:spacing w:val="6"/>
          <w:sz w:val="22"/>
          <w:cs/>
          <w:lang w:val="en-GB" w:eastAsia="en-GB" w:bidi="km-KH"/>
        </w:rPr>
        <w:t>ប្រព័ន្ធជំនួយខាងក្រៅ</w:t>
      </w:r>
      <w:r w:rsidRPr="00FB75D9">
        <w:rPr>
          <w:rFonts w:ascii="Khmer OS Battambang" w:hAnsi="Khmer OS Battambang" w:cs="Khmer OS Battambang" w:hint="cs"/>
          <w:spacing w:val="6"/>
          <w:sz w:val="22"/>
          <w:cs/>
          <w:lang w:val="en-GB" w:eastAsia="en-GB" w:bidi="km-KH"/>
        </w:rPr>
        <w:t>ចាំបាច់</w:t>
      </w:r>
      <w:r w:rsidRPr="00FB75D9">
        <w:rPr>
          <w:rFonts w:ascii="Khmer OS Battambang" w:hAnsi="Khmer OS Battambang" w:cs="Khmer OS Battambang"/>
          <w:sz w:val="22"/>
          <w:cs/>
          <w:lang w:val="en-GB" w:eastAsia="en-GB" w:bidi="km-KH"/>
        </w:rPr>
        <w:t xml:space="preserve">ត្រូវតែបានបង្កើតឡើង </w:t>
      </w:r>
      <w:r w:rsidRPr="00FB75D9">
        <w:rPr>
          <w:rFonts w:ascii="Khmer OS Battambang" w:hAnsi="Khmer OS Battambang" w:cs="Khmer OS Battambang" w:hint="cs"/>
          <w:sz w:val="22"/>
          <w:cs/>
          <w:lang w:val="en-GB" w:eastAsia="en-GB" w:bidi="km-KH"/>
        </w:rPr>
        <w:t>ធ្វើ</w:t>
      </w:r>
      <w:r w:rsidRPr="00FB75D9">
        <w:rPr>
          <w:rFonts w:ascii="Khmer OS Battambang" w:hAnsi="Khmer OS Battambang" w:cs="Khmer OS Battambang"/>
          <w:sz w:val="22"/>
          <w:cs/>
          <w:lang w:val="en-GB" w:eastAsia="en-GB" w:bidi="km-KH"/>
        </w:rPr>
        <w:t>ដូច្នេះ</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ការជួសជុល និងការបែកបាក់អាចត្រូវបានជួសជុលយ៉ាងឆាប់រហ័ស ដើម្បីកាត់បន្ថយពេលវេលារង</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ចាំ។ វាក៏មានន័យ</w:t>
      </w:r>
      <w:r w:rsidRPr="00FB75D9">
        <w:rPr>
          <w:rFonts w:ascii="Khmer OS Battambang" w:hAnsi="Khmer OS Battambang" w:cs="Khmer OS Battambang" w:hint="cs"/>
          <w:sz w:val="22"/>
          <w:cs/>
          <w:lang w:val="en-GB" w:eastAsia="en-GB" w:bidi="km-KH"/>
        </w:rPr>
        <w:t>ផងដែរ</w:t>
      </w:r>
      <w:r w:rsidRPr="00FB75D9">
        <w:rPr>
          <w:rFonts w:ascii="Khmer OS Battambang" w:hAnsi="Khmer OS Battambang" w:cs="Khmer OS Battambang"/>
          <w:sz w:val="22"/>
          <w:cs/>
          <w:lang w:val="en-GB" w:eastAsia="en-GB" w:bidi="km-KH"/>
        </w:rPr>
        <w:t>ថា</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គ្រប់ទិដ្ឋភាពនៃខ្សែសង្វាក់អនាម័យគួរតែត្រូវបាន</w:t>
      </w:r>
      <w:r w:rsidRPr="00FB75D9">
        <w:rPr>
          <w:rFonts w:ascii="Khmer OS Battambang" w:hAnsi="Khmer OS Battambang" w:cs="Khmer OS Battambang" w:hint="cs"/>
          <w:sz w:val="22"/>
          <w:cs/>
          <w:lang w:val="en-GB" w:eastAsia="en-GB" w:bidi="km-KH"/>
        </w:rPr>
        <w:t>យកមក</w:t>
      </w:r>
      <w:r w:rsidRPr="00FB75D9">
        <w:rPr>
          <w:rFonts w:ascii="Khmer OS Battambang" w:hAnsi="Khmer OS Battambang" w:cs="Khmer OS Battambang"/>
          <w:sz w:val="22"/>
          <w:cs/>
          <w:lang w:val="en-GB" w:eastAsia="en-GB" w:bidi="km-KH"/>
        </w:rPr>
        <w:t>ពិចារណារួមជាមួយការផ្តល់បង្គន់ខ្ពស់។ អាស្រ័យហេតុនេះ ការរៀបចំ ដំណើរការ និងហិរញ្ញវត្ថុចាំបាច់ត្រូវដាក់ឱ្យដំណើរការ ដែលផ្តោត</w:t>
      </w:r>
      <w:r w:rsidRPr="00FB75D9">
        <w:rPr>
          <w:rFonts w:ascii="Khmer OS Battambang" w:hAnsi="Khmer OS Battambang" w:cs="Khmer OS Battambang" w:hint="cs"/>
          <w:sz w:val="22"/>
          <w:cs/>
          <w:lang w:val="en-GB" w:eastAsia="en-GB" w:bidi="km-KH"/>
        </w:rPr>
        <w:t>លើ</w:t>
      </w:r>
      <w:r w:rsidRPr="00FB75D9">
        <w:rPr>
          <w:rFonts w:ascii="Khmer OS Battambang" w:hAnsi="Khmer OS Battambang" w:cs="Khmer OS Battambang"/>
          <w:sz w:val="22"/>
          <w:cs/>
          <w:lang w:val="en-GB" w:eastAsia="en-GB" w:bidi="km-KH"/>
        </w:rPr>
        <w:t>ការងារពង្រឹងប្រព័ន្ធកាន់តែទូលំទូលាយ។</w:t>
      </w:r>
    </w:p>
    <w:p w14:paraId="02D394E6"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ទីភ្នាក់ងារអនុវត្តគួរតែថែរក្សាប្រព័ន្ធត្រួតពិនិត្យដែលមានភាពសាមញ្ញ និងដំណើរការបានល្អ</w:t>
      </w:r>
    </w:p>
    <w:p w14:paraId="0A03E465" w14:textId="77777777" w:rsidR="00FB75D9" w:rsidRPr="00FB75D9" w:rsidRDefault="00FB75D9" w:rsidP="00FB75D9">
      <w:pPr>
        <w:spacing w:before="120"/>
        <w:jc w:val="both"/>
        <w:rPr>
          <w:rFonts w:ascii="Khmer OS Battambang" w:hAnsi="Khmer OS Battambang" w:cs="Khmer OS Battambang"/>
          <w:sz w:val="22"/>
          <w:lang w:val="en-GB" w:eastAsia="en-GB" w:bidi="km-KH"/>
        </w:rPr>
      </w:pPr>
      <w:r w:rsidRPr="00FB75D9">
        <w:rPr>
          <w:rFonts w:ascii="Khmer OS Battambang" w:hAnsi="Khmer OS Battambang" w:cs="Khmer OS Battambang" w:hint="cs"/>
          <w:sz w:val="22"/>
          <w:cs/>
          <w:lang w:val="en-GB" w:eastAsia="en-GB" w:bidi="km-KH"/>
        </w:rPr>
        <w:t>អង្គការ</w:t>
      </w:r>
      <w:r w:rsidRPr="00FB75D9">
        <w:rPr>
          <w:rFonts w:ascii="Khmer OS Battambang" w:hAnsi="Khmer OS Battambang" w:cs="Khmer OS Battambang"/>
          <w:sz w:val="22"/>
          <w:cs/>
          <w:lang w:val="en-GB" w:eastAsia="en-GB" w:bidi="km-KH"/>
        </w:rPr>
        <w:t xml:space="preserve">យូនីសេហ្វ និងដៃគូ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 xml:space="preserve">គួរតែកត់ត្រាលទ្ធផលនៃការងារ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ដែលធន់នឹងអាកាសធាតុរបស់ពួកគេ។ ប្រព័ន្ធត្រួតពិនិត្យ</w:t>
      </w:r>
      <w:r w:rsidRPr="00FB75D9">
        <w:rPr>
          <w:rFonts w:ascii="Khmer OS Battambang" w:hAnsi="Khmer OS Battambang" w:cs="Khmer OS Battambang" w:hint="cs"/>
          <w:sz w:val="22"/>
          <w:cs/>
          <w:lang w:val="en-GB" w:eastAsia="en-GB" w:bidi="km-KH"/>
        </w:rPr>
        <w:t>ចាំបាច់</w:t>
      </w:r>
      <w:r w:rsidRPr="00FB75D9">
        <w:rPr>
          <w:rFonts w:ascii="Khmer OS Battambang" w:hAnsi="Khmer OS Battambang" w:cs="Khmer OS Battambang"/>
          <w:sz w:val="22"/>
          <w:cs/>
          <w:lang w:val="en-GB" w:eastAsia="en-GB" w:bidi="km-KH"/>
        </w:rPr>
        <w:t>ត្រូវ</w:t>
      </w:r>
      <w:r w:rsidRPr="00FB75D9">
        <w:rPr>
          <w:rFonts w:ascii="Khmer OS Battambang" w:hAnsi="Khmer OS Battambang" w:cs="Khmer OS Battambang" w:hint="cs"/>
          <w:sz w:val="22"/>
          <w:cs/>
          <w:lang w:val="en-GB" w:eastAsia="en-GB" w:bidi="km-KH"/>
        </w:rPr>
        <w:t>តែ</w:t>
      </w:r>
      <w:r w:rsidRPr="00FB75D9">
        <w:rPr>
          <w:rFonts w:ascii="Khmer OS Battambang" w:hAnsi="Khmer OS Battambang" w:cs="Khmer OS Battambang"/>
          <w:sz w:val="22"/>
          <w:cs/>
          <w:lang w:val="en-GB" w:eastAsia="en-GB" w:bidi="km-KH"/>
        </w:rPr>
        <w:t>កត់ត្រាការងារ និងវឌ្ឍនភាព</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ដែលធ្វើឡើងដោយស្ថាប័ននីមួយៗ ប៉ុន្តែក៏គួរតែបញ្ចូលព័ត៌មានទៅក្នុងប្រព័ន្ធជាតិ និងមូលដ្ឋានទិន្នន័យផងដែរ។ នេះមានសារសំខាន់ជាពិសេស </w:t>
      </w:r>
      <w:r w:rsidRPr="00FB75D9">
        <w:rPr>
          <w:rFonts w:ascii="Khmer OS Battambang" w:hAnsi="Khmer OS Battambang" w:cs="Khmer OS Battambang" w:hint="cs"/>
          <w:spacing w:val="-4"/>
          <w:sz w:val="22"/>
          <w:cs/>
          <w:lang w:val="en-GB" w:eastAsia="en-GB" w:bidi="km-KH"/>
        </w:rPr>
        <w:t>ពីព្រោះ</w:t>
      </w:r>
      <w:r w:rsidRPr="00FB75D9">
        <w:rPr>
          <w:rFonts w:ascii="Khmer OS Battambang" w:hAnsi="Khmer OS Battambang" w:cs="Khmer OS Battambang"/>
          <w:spacing w:val="-4"/>
          <w:sz w:val="22"/>
          <w:cs/>
          <w:lang w:val="en-GB" w:eastAsia="en-GB" w:bidi="km-KH"/>
        </w:rPr>
        <w:t>ផល</w:t>
      </w:r>
      <w:r w:rsidRPr="00FB75D9">
        <w:rPr>
          <w:rFonts w:ascii="Khmer OS Battambang" w:hAnsi="Khmer OS Battambang" w:cs="Khmer OS Battambang" w:hint="cs"/>
          <w:spacing w:val="-4"/>
          <w:sz w:val="22"/>
          <w:cs/>
          <w:lang w:val="en-GB" w:eastAsia="en-GB" w:bidi="km-KH"/>
        </w:rPr>
        <w:t>ជះ</w:t>
      </w:r>
      <w:r w:rsidRPr="00FB75D9">
        <w:rPr>
          <w:rFonts w:ascii="Khmer OS Battambang" w:hAnsi="Khmer OS Battambang" w:cs="Khmer OS Battambang"/>
          <w:spacing w:val="-4"/>
          <w:sz w:val="22"/>
          <w:cs/>
          <w:lang w:val="en-GB" w:eastAsia="en-GB" w:bidi="km-KH"/>
        </w:rPr>
        <w:t>នៃការប្រែប្រួលអាកាសធាតុនឹងត្រូវបានទទួលនៅក្នុងទសវត្សរ៍ខាងមុខ។ ការត្រួតពិនិត្យក៏គួរតែ</w:t>
      </w:r>
      <w:r w:rsidRPr="00FB75D9">
        <w:rPr>
          <w:rFonts w:ascii="Khmer OS Battambang" w:hAnsi="Khmer OS Battambang" w:cs="Khmer OS Battambang"/>
          <w:sz w:val="22"/>
          <w:cs/>
          <w:lang w:val="en-GB" w:eastAsia="en-GB" w:bidi="km-KH"/>
        </w:rPr>
        <w:t>នាំទៅរកអន្តរាគមន៍</w:t>
      </w:r>
      <w:r w:rsidRPr="00FB75D9">
        <w:rPr>
          <w:rFonts w:ascii="Khmer OS Battambang" w:hAnsi="Khmer OS Battambang" w:cs="Khmer OS Battambang" w:hint="cs"/>
          <w:sz w:val="22"/>
          <w:cs/>
          <w:lang w:val="en-GB" w:eastAsia="en-GB" w:bidi="km-KH"/>
        </w:rPr>
        <w:t>នៃការ</w:t>
      </w:r>
      <w:r w:rsidRPr="00FB75D9">
        <w:rPr>
          <w:rFonts w:ascii="Khmer OS Battambang" w:hAnsi="Khmer OS Battambang" w:cs="Khmer OS Battambang"/>
          <w:sz w:val="22"/>
          <w:cs/>
          <w:lang w:val="en-GB" w:eastAsia="en-GB" w:bidi="km-KH"/>
        </w:rPr>
        <w:t>តាមដាន</w:t>
      </w:r>
      <w:r w:rsidRPr="00FB75D9">
        <w:rPr>
          <w:rFonts w:ascii="Khmer OS Battambang" w:hAnsi="Khmer OS Battambang" w:cs="Khmer OS Battambang" w:hint="cs"/>
          <w:sz w:val="22"/>
          <w:cs/>
          <w:lang w:val="en-GB" w:eastAsia="en-GB" w:bidi="km-KH"/>
        </w:rPr>
        <w:t>ដ៏</w:t>
      </w:r>
      <w:r w:rsidRPr="00FB75D9">
        <w:rPr>
          <w:rFonts w:ascii="Khmer OS Battambang" w:hAnsi="Khmer OS Battambang" w:cs="Khmer OS Battambang"/>
          <w:sz w:val="22"/>
          <w:cs/>
          <w:lang w:val="en-GB" w:eastAsia="en-GB" w:bidi="km-KH"/>
        </w:rPr>
        <w:t>សមស្របផងដែរ ដូច្នេះទិន្នន័យដែលប្រមូលបាន</w:t>
      </w:r>
      <w:r w:rsidRPr="00FB75D9">
        <w:rPr>
          <w:rFonts w:ascii="Khmer OS Battambang" w:hAnsi="Khmer OS Battambang" w:cs="Khmer OS Battambang" w:hint="cs"/>
          <w:sz w:val="22"/>
          <w:cs/>
          <w:lang w:val="en-GB" w:eastAsia="en-GB" w:bidi="km-KH"/>
        </w:rPr>
        <w:t>ចាំបាច់</w:t>
      </w:r>
      <w:r w:rsidRPr="00FB75D9">
        <w:rPr>
          <w:rFonts w:ascii="Khmer OS Battambang" w:hAnsi="Khmer OS Battambang" w:cs="Khmer OS Battambang"/>
          <w:sz w:val="22"/>
          <w:cs/>
          <w:lang w:val="en-GB" w:eastAsia="en-GB" w:bidi="km-KH"/>
        </w:rPr>
        <w:t>ត្រូវតែ</w:t>
      </w:r>
      <w:r w:rsidRPr="00FB75D9">
        <w:rPr>
          <w:rFonts w:ascii="Khmer OS Battambang" w:hAnsi="Khmer OS Battambang" w:cs="Khmer OS Battambang" w:hint="cs"/>
          <w:sz w:val="22"/>
          <w:cs/>
          <w:lang w:val="en-GB" w:eastAsia="en-GB" w:bidi="km-KH"/>
        </w:rPr>
        <w:t>មានភាព</w:t>
      </w:r>
      <w:r w:rsidRPr="00FB75D9">
        <w:rPr>
          <w:rFonts w:ascii="Khmer OS Battambang" w:hAnsi="Khmer OS Battambang" w:cs="Khmer OS Battambang"/>
          <w:sz w:val="22"/>
          <w:cs/>
          <w:lang w:val="en-GB" w:eastAsia="en-GB" w:bidi="km-KH"/>
        </w:rPr>
        <w:t>សមស្រប និងអាចប្រើប្រាស់បាន។</w:t>
      </w:r>
    </w:p>
    <w:p w14:paraId="525DA9F2"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lastRenderedPageBreak/>
        <w:t xml:space="preserve">ចំណាយលើអន្តរាគមន៍ </w:t>
      </w:r>
      <w:r w:rsidRPr="00FB75D9">
        <w:rPr>
          <w:rFonts w:ascii="Khmer OS Battambang" w:eastAsia="Calibri" w:hAnsi="Khmer OS Battambang" w:cs="Khmer OS Battambang"/>
          <w:lang w:val="en-GB" w:bidi="km-KH"/>
        </w:rPr>
        <w:t>WASH</w:t>
      </w:r>
      <w:r w:rsidRPr="00FB75D9">
        <w:rPr>
          <w:rFonts w:ascii="Khmer OS Battambang" w:eastAsia="Calibri" w:hAnsi="Khmer OS Battambang" w:cs="Khmer OS Battambang" w:hint="cs"/>
          <w:iCs w:val="0"/>
          <w:cs/>
          <w:lang w:val="en-GB" w:bidi="km-KH"/>
        </w:rPr>
        <w:t xml:space="preserve"> ដែលធន់នឹងអាកាសធាតុ គួរតែត្រូវបានកត់ត្រាទុក និងត្រូវបានគ្រប់គ្រង ដើម្បីធានាចំពោះប្រសិទ្ធភាពចំណាយ និងជូនដំណឹងអំពីការបង្កើនអភិក្រម</w:t>
      </w:r>
    </w:p>
    <w:p w14:paraId="6E4D7CAC" w14:textId="77777777" w:rsidR="00FB75D9" w:rsidRPr="00FB75D9" w:rsidRDefault="00FB75D9" w:rsidP="00FB75D9">
      <w:pPr>
        <w:spacing w:before="120"/>
        <w:jc w:val="both"/>
        <w:rPr>
          <w:rFonts w:ascii="Khmer OS Battambang" w:hAnsi="Khmer OS Battambang" w:cs="Khmer OS Battambang"/>
          <w:sz w:val="22"/>
          <w:lang w:val="en-GB" w:eastAsia="en-GB" w:bidi="km-KH"/>
        </w:rPr>
      </w:pPr>
      <w:r w:rsidRPr="00FB75D9">
        <w:rPr>
          <w:rFonts w:ascii="Khmer OS Battambang" w:hAnsi="Khmer OS Battambang" w:cs="Khmer OS Battambang"/>
          <w:spacing w:val="4"/>
          <w:sz w:val="22"/>
          <w:cs/>
          <w:lang w:val="en-GB" w:eastAsia="en-GB" w:bidi="km-KH"/>
        </w:rPr>
        <w:t xml:space="preserve">ចំណាយទាក់ទងនឹងការអនុវត្តអន្តរាគមន៍ </w:t>
      </w:r>
      <w:r w:rsidRPr="00FB75D9">
        <w:rPr>
          <w:rFonts w:ascii="Khmer OS Battambang" w:hAnsi="Khmer OS Battambang" w:cs="Khmer OS Battambang"/>
          <w:spacing w:val="4"/>
          <w:sz w:val="22"/>
          <w:lang w:val="en-GB" w:eastAsia="en-GB"/>
        </w:rPr>
        <w:t xml:space="preserve">WASH </w:t>
      </w:r>
      <w:r w:rsidRPr="00FB75D9">
        <w:rPr>
          <w:rFonts w:ascii="Khmer OS Battambang" w:hAnsi="Khmer OS Battambang" w:cs="Khmer OS Battambang"/>
          <w:spacing w:val="4"/>
          <w:sz w:val="22"/>
          <w:cs/>
          <w:lang w:val="en-GB" w:eastAsia="en-GB" w:bidi="km-KH"/>
        </w:rPr>
        <w:t>ដែលធន់នឹងអាកាសធាតុ ដូចជា</w:t>
      </w:r>
      <w:r w:rsidRPr="00FB75D9">
        <w:rPr>
          <w:rFonts w:ascii="Khmer OS Battambang" w:hAnsi="Khmer OS Battambang" w:cs="Khmer OS Battambang" w:hint="cs"/>
          <w:spacing w:val="4"/>
          <w:sz w:val="22"/>
          <w:cs/>
          <w:lang w:val="en-GB" w:eastAsia="en-GB" w:bidi="km-KH"/>
        </w:rPr>
        <w:t xml:space="preserve"> </w:t>
      </w:r>
      <w:r w:rsidRPr="00FB75D9">
        <w:rPr>
          <w:rFonts w:ascii="Khmer OS Battambang" w:hAnsi="Khmer OS Battambang" w:cs="Khmer OS Battambang"/>
          <w:spacing w:val="4"/>
          <w:sz w:val="22"/>
          <w:cs/>
          <w:lang w:val="en-GB" w:eastAsia="en-GB" w:bidi="km-KH"/>
        </w:rPr>
        <w:t>ការកែប្រែការ</w:t>
      </w:r>
      <w:r w:rsidRPr="00FB75D9">
        <w:rPr>
          <w:rFonts w:ascii="Khmer OS Battambang" w:hAnsi="Khmer OS Battambang" w:cs="Khmer OS Battambang" w:hint="cs"/>
          <w:spacing w:val="4"/>
          <w:sz w:val="22"/>
          <w:cs/>
          <w:lang w:val="en-GB" w:eastAsia="en-GB" w:bidi="km-KH"/>
        </w:rPr>
        <w:t>រៀបចំ</w:t>
      </w:r>
      <w:r w:rsidRPr="00FB75D9">
        <w:rPr>
          <w:rFonts w:ascii="Khmer OS Battambang" w:hAnsi="Khmer OS Battambang" w:cs="Khmer OS Battambang"/>
          <w:sz w:val="22"/>
          <w:cs/>
          <w:lang w:val="en-GB" w:eastAsia="en-GB" w:bidi="km-KH"/>
        </w:rPr>
        <w:t>ហេដ្ឋារចនាសម្ព័ន្ធអនាម័យ ឬការបង្កើនហេដ្ឋារចនាសម្ព័ន្ធផ្គត់ផ្គង់ទឹក គួរតែត្រូវបានចងក្រងជាឯកសារ និងកត់ត្រា</w:t>
      </w:r>
      <w:r w:rsidRPr="00FB75D9">
        <w:rPr>
          <w:rFonts w:ascii="Khmer OS Battambang" w:hAnsi="Khmer OS Battambang" w:cs="Khmer OS Battambang" w:hint="cs"/>
          <w:sz w:val="22"/>
          <w:cs/>
          <w:lang w:val="en-GB" w:eastAsia="en-GB" w:bidi="km-KH"/>
        </w:rPr>
        <w:t>ទុក</w:t>
      </w:r>
      <w:r w:rsidRPr="00FB75D9">
        <w:rPr>
          <w:rFonts w:ascii="Khmer OS Battambang" w:hAnsi="Khmer OS Battambang" w:cs="Khmer OS Battambang"/>
          <w:sz w:val="22"/>
          <w:cs/>
          <w:lang w:val="en-GB" w:eastAsia="en-GB" w:bidi="km-KH"/>
        </w:rPr>
        <w:t xml:space="preserve">។ អន្តរាគមន៍ទាំងនេះគួរតែនាំទៅរកសេវាកម្ម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ដែលមានគុណភាពប្រសើរជាងមុន ប៉ុន្តែ</w:t>
      </w:r>
      <w:r w:rsidRPr="00FB75D9">
        <w:rPr>
          <w:rFonts w:ascii="Khmer OS Battambang" w:hAnsi="Khmer OS Battambang" w:cs="Khmer OS Battambang"/>
          <w:spacing w:val="4"/>
          <w:sz w:val="22"/>
          <w:cs/>
          <w:lang w:val="en-GB" w:eastAsia="en-GB" w:bidi="km-KH"/>
        </w:rPr>
        <w:t>ការគ្រប់គ្រងទ្រព្យ</w:t>
      </w:r>
      <w:r w:rsidRPr="00FB75D9">
        <w:rPr>
          <w:rFonts w:ascii="Khmer OS Battambang" w:hAnsi="Khmer OS Battambang" w:cs="Khmer OS Battambang" w:hint="cs"/>
          <w:spacing w:val="4"/>
          <w:sz w:val="22"/>
          <w:cs/>
          <w:lang w:val="en-GB" w:eastAsia="en-GB" w:bidi="km-KH"/>
        </w:rPr>
        <w:t>សកម្ម</w:t>
      </w:r>
      <w:r w:rsidRPr="00FB75D9">
        <w:rPr>
          <w:rFonts w:ascii="Khmer OS Battambang" w:hAnsi="Khmer OS Battambang" w:cs="Khmer OS Battambang"/>
          <w:spacing w:val="4"/>
          <w:sz w:val="22"/>
          <w:cs/>
          <w:lang w:val="en-GB" w:eastAsia="en-GB" w:bidi="km-KH"/>
        </w:rPr>
        <w:t xml:space="preserve"> និង</w:t>
      </w:r>
      <w:r w:rsidRPr="00FB75D9">
        <w:rPr>
          <w:rFonts w:ascii="Khmer OS Battambang" w:hAnsi="Khmer OS Battambang" w:cs="Khmer OS Battambang" w:hint="cs"/>
          <w:spacing w:val="4"/>
          <w:sz w:val="22"/>
          <w:cs/>
          <w:lang w:val="en-GB" w:eastAsia="en-GB" w:bidi="km-KH"/>
        </w:rPr>
        <w:t>ភាពល្អប្រសើរឡើង/ចំណាយលើ</w:t>
      </w:r>
      <w:r w:rsidRPr="00FB75D9">
        <w:rPr>
          <w:rFonts w:ascii="Khmer OS Battambang" w:hAnsi="Khmer OS Battambang" w:cs="Khmer OS Battambang"/>
          <w:spacing w:val="4"/>
          <w:sz w:val="22"/>
          <w:cs/>
          <w:lang w:val="en-GB" w:eastAsia="en-GB" w:bidi="km-KH"/>
        </w:rPr>
        <w:t>ការថែទាំ</w:t>
      </w:r>
      <w:r w:rsidRPr="00FB75D9">
        <w:rPr>
          <w:rFonts w:ascii="Khmer OS Battambang" w:hAnsi="Khmer OS Battambang" w:cs="Khmer OS Battambang" w:hint="cs"/>
          <w:spacing w:val="4"/>
          <w:sz w:val="22"/>
          <w:cs/>
          <w:lang w:val="en-GB" w:eastAsia="en-GB" w:bidi="km-KH"/>
        </w:rPr>
        <w:t>ជា</w:t>
      </w:r>
      <w:r w:rsidRPr="00FB75D9">
        <w:rPr>
          <w:rFonts w:ascii="Khmer OS Battambang" w:hAnsi="Khmer OS Battambang" w:cs="Khmer OS Battambang"/>
          <w:spacing w:val="4"/>
          <w:sz w:val="22"/>
          <w:cs/>
          <w:lang w:val="en-GB" w:eastAsia="en-GB" w:bidi="km-KH"/>
        </w:rPr>
        <w:t>បន្ត</w:t>
      </w:r>
      <w:r w:rsidRPr="00FB75D9">
        <w:rPr>
          <w:rFonts w:ascii="Khmer OS Battambang" w:hAnsi="Khmer OS Battambang" w:cs="Khmer OS Battambang" w:hint="cs"/>
          <w:spacing w:val="4"/>
          <w:sz w:val="22"/>
          <w:cs/>
          <w:lang w:val="en-GB" w:eastAsia="en-GB" w:bidi="km-KH"/>
        </w:rPr>
        <w:t xml:space="preserve">បន្ទាប់ </w:t>
      </w:r>
      <w:r w:rsidRPr="00FB75D9">
        <w:rPr>
          <w:rFonts w:ascii="Khmer OS Battambang" w:hAnsi="Khmer OS Battambang" w:cs="Khmer OS Battambang"/>
          <w:spacing w:val="4"/>
          <w:sz w:val="22"/>
          <w:cs/>
          <w:lang w:val="en-GB" w:eastAsia="en-GB" w:bidi="km-KH"/>
        </w:rPr>
        <w:t>ក៏ចាំបាច់ត្រូវ</w:t>
      </w:r>
      <w:r w:rsidRPr="00FB75D9">
        <w:rPr>
          <w:rFonts w:ascii="Khmer OS Battambang" w:hAnsi="Khmer OS Battambang" w:cs="Khmer OS Battambang" w:hint="cs"/>
          <w:spacing w:val="4"/>
          <w:sz w:val="22"/>
          <w:cs/>
          <w:lang w:val="en-GB" w:eastAsia="en-GB" w:bidi="km-KH"/>
        </w:rPr>
        <w:t>តែបាន</w:t>
      </w:r>
      <w:r w:rsidRPr="00FB75D9">
        <w:rPr>
          <w:rFonts w:ascii="Khmer OS Battambang" w:hAnsi="Khmer OS Battambang" w:cs="Khmer OS Battambang"/>
          <w:spacing w:val="4"/>
          <w:sz w:val="22"/>
          <w:cs/>
          <w:lang w:val="en-GB" w:eastAsia="en-GB" w:bidi="km-KH"/>
        </w:rPr>
        <w:t>កត់ត្រា</w:t>
      </w:r>
      <w:r w:rsidRPr="00FB75D9">
        <w:rPr>
          <w:rFonts w:ascii="Khmer OS Battambang" w:hAnsi="Khmer OS Battambang" w:cs="Khmer OS Battambang" w:hint="cs"/>
          <w:spacing w:val="4"/>
          <w:sz w:val="22"/>
          <w:cs/>
          <w:lang w:val="en-GB" w:eastAsia="en-GB" w:bidi="km-KH"/>
        </w:rPr>
        <w:t>ទុក</w:t>
      </w:r>
      <w:r w:rsidRPr="00FB75D9">
        <w:rPr>
          <w:rFonts w:ascii="Khmer OS Battambang" w:hAnsi="Khmer OS Battambang" w:cs="Khmer OS Battambang"/>
          <w:spacing w:val="4"/>
          <w:sz w:val="22"/>
          <w:cs/>
          <w:lang w:val="en-GB" w:eastAsia="en-GB" w:bidi="km-KH"/>
        </w:rPr>
        <w:t>ផងដែរ ដើម្បីធានា</w:t>
      </w:r>
      <w:r w:rsidRPr="00FB75D9">
        <w:rPr>
          <w:rFonts w:ascii="Khmer OS Battambang" w:hAnsi="Khmer OS Battambang" w:cs="Khmer OS Battambang" w:hint="cs"/>
          <w:spacing w:val="4"/>
          <w:sz w:val="22"/>
          <w:cs/>
          <w:lang w:val="en-GB" w:eastAsia="en-GB" w:bidi="km-KH"/>
        </w:rPr>
        <w:t>ចំពោះ</w:t>
      </w:r>
      <w:r w:rsidRPr="00FB75D9">
        <w:rPr>
          <w:rFonts w:ascii="Khmer OS Battambang" w:hAnsi="Khmer OS Battambang" w:cs="Khmer OS Battambang"/>
          <w:spacing w:val="4"/>
          <w:sz w:val="22"/>
          <w:cs/>
          <w:lang w:val="en-GB" w:eastAsia="en-GB" w:bidi="km-KH"/>
        </w:rPr>
        <w:t>ការប្រើប្រាស់ធនធានប្រកបដោយប្រសិទ្ធភាព។ ព័ត៌មាននេះក៏មាន</w:t>
      </w:r>
      <w:r w:rsidRPr="00FB75D9">
        <w:rPr>
          <w:rFonts w:ascii="Khmer OS Battambang" w:hAnsi="Khmer OS Battambang" w:cs="Khmer OS Battambang"/>
          <w:spacing w:val="-4"/>
          <w:sz w:val="22"/>
          <w:cs/>
          <w:lang w:val="en-GB" w:eastAsia="en-GB" w:bidi="km-KH"/>
        </w:rPr>
        <w:t>សារសំខាន់ផងដែរ ប្រសិនបើអន្តរាគមន៍ត្រូវ</w:t>
      </w:r>
      <w:r w:rsidRPr="00FB75D9">
        <w:rPr>
          <w:rFonts w:ascii="Khmer OS Battambang" w:hAnsi="Khmer OS Battambang" w:cs="Khmer OS Battambang" w:hint="cs"/>
          <w:spacing w:val="-4"/>
          <w:sz w:val="22"/>
          <w:cs/>
          <w:lang w:val="en-GB" w:eastAsia="en-GB" w:bidi="km-KH"/>
        </w:rPr>
        <w:t>បានអនុវត្តឡើងវិញ</w:t>
      </w:r>
      <w:r w:rsidRPr="00FB75D9">
        <w:rPr>
          <w:rFonts w:ascii="Khmer OS Battambang" w:hAnsi="Khmer OS Battambang" w:cs="Khmer OS Battambang"/>
          <w:spacing w:val="-4"/>
          <w:sz w:val="22"/>
          <w:cs/>
          <w:lang w:val="en-GB" w:eastAsia="en-GB" w:bidi="km-KH"/>
        </w:rPr>
        <w:t xml:space="preserve"> និងពង្រីកដោយស្ថាប័នរដ្ឋាភិបាល និងវិស័យ</w:t>
      </w:r>
      <w:r w:rsidRPr="00FB75D9">
        <w:rPr>
          <w:rFonts w:ascii="Khmer OS Battambang" w:hAnsi="Khmer OS Battambang" w:cs="Khmer OS Battambang"/>
          <w:sz w:val="22"/>
          <w:cs/>
          <w:lang w:val="en-GB" w:eastAsia="en-GB" w:bidi="km-KH"/>
        </w:rPr>
        <w:t>ផ្សេងទៀត។</w:t>
      </w:r>
    </w:p>
    <w:p w14:paraId="2DB4C640"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 xml:space="preserve">វាមានសារសំខាន់ដែលអង្គការអនុវត្តកម្មវិធី </w:t>
      </w:r>
      <w:r w:rsidRPr="00FB75D9">
        <w:rPr>
          <w:rFonts w:ascii="Khmer OS Battambang" w:eastAsia="Calibri" w:hAnsi="Khmer OS Battambang" w:cs="Khmer OS Battambang"/>
          <w:lang w:val="en-GB" w:bidi="km-KH"/>
        </w:rPr>
        <w:t>WASH</w:t>
      </w:r>
      <w:r w:rsidRPr="00FB75D9">
        <w:rPr>
          <w:rFonts w:ascii="Khmer OS Battambang" w:eastAsia="Calibri" w:hAnsi="Khmer OS Battambang" w:cs="Khmer OS Battambang" w:hint="cs"/>
          <w:iCs w:val="0"/>
          <w:cs/>
          <w:lang w:val="en-GB" w:bidi="km-KH"/>
        </w:rPr>
        <w:t xml:space="preserve"> ដែលធន់នឹងអាកាសធាតុ ព្យាយាមកែលម្អអាកប្បកិរិយារបស់ពួកគេ តាមរយៈការបង្កើតការរៀនសូត្រថ្មីៗ</w:t>
      </w:r>
    </w:p>
    <w:p w14:paraId="0B265128"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មាន</w:t>
      </w:r>
      <w:r w:rsidRPr="00FB75D9">
        <w:rPr>
          <w:rFonts w:ascii="Khmer OS Battambang" w:hAnsi="Khmer OS Battambang" w:cs="Khmer OS Battambang" w:hint="cs"/>
          <w:sz w:val="22"/>
          <w:cs/>
          <w:lang w:val="en-GB" w:eastAsia="en-GB" w:bidi="km-KH"/>
        </w:rPr>
        <w:t>វិស័យ</w:t>
      </w:r>
      <w:r w:rsidRPr="00FB75D9">
        <w:rPr>
          <w:rFonts w:ascii="Khmer OS Battambang" w:hAnsi="Khmer OS Battambang" w:cs="Khmer OS Battambang"/>
          <w:sz w:val="22"/>
          <w:cs/>
          <w:lang w:val="en-GB" w:eastAsia="en-GB" w:bidi="km-KH"/>
        </w:rPr>
        <w:t>ជាច្រើន</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ដែលការរៀនសូត្រ</w:t>
      </w:r>
      <w:r w:rsidRPr="00FB75D9">
        <w:rPr>
          <w:rFonts w:ascii="Khmer OS Battambang" w:hAnsi="Khmer OS Battambang" w:cs="Khmer OS Battambang" w:hint="cs"/>
          <w:sz w:val="22"/>
          <w:cs/>
          <w:lang w:val="en-GB" w:eastAsia="en-GB" w:bidi="km-KH"/>
        </w:rPr>
        <w:t>អំពី</w:t>
      </w:r>
      <w:r w:rsidRPr="00FB75D9">
        <w:rPr>
          <w:rFonts w:ascii="Khmer OS Battambang" w:hAnsi="Khmer OS Battambang" w:cs="Khmer OS Battambang"/>
          <w:sz w:val="22"/>
          <w:cs/>
          <w:lang w:val="en-GB" w:eastAsia="en-GB" w:bidi="km-KH"/>
        </w:rPr>
        <w:t>ការបន្ស៊ាំ</w:t>
      </w:r>
      <w:r w:rsidRPr="00FB75D9">
        <w:rPr>
          <w:rFonts w:ascii="Khmer OS Battambang" w:hAnsi="Khmer OS Battambang" w:cs="Khmer OS Battambang" w:hint="cs"/>
          <w:sz w:val="22"/>
          <w:cs/>
          <w:lang w:val="en-GB" w:eastAsia="en-GB" w:bidi="km-KH"/>
        </w:rPr>
        <w:t xml:space="preserve"> និងការកាត់បន្ថយ</w:t>
      </w:r>
      <w:r w:rsidRPr="00FB75D9">
        <w:rPr>
          <w:rFonts w:ascii="Khmer OS Battambang" w:hAnsi="Khmer OS Battambang" w:cs="Khmer OS Battambang"/>
          <w:sz w:val="22"/>
          <w:cs/>
          <w:lang w:val="en-GB" w:eastAsia="en-GB" w:bidi="km-KH"/>
        </w:rPr>
        <w:t>ការប្រែប្រួលអាកាសធាតុអាចត្រូវបានពង្រឹង។ ឧទាហរណ៍មួយគឺ</w:t>
      </w:r>
      <w:r w:rsidRPr="00FB75D9">
        <w:rPr>
          <w:rFonts w:ascii="Khmer OS Battambang" w:hAnsi="Khmer OS Battambang" w:cs="Khmer OS Battambang" w:hint="cs"/>
          <w:sz w:val="22"/>
          <w:cs/>
          <w:lang w:val="en-GB" w:eastAsia="en-GB" w:bidi="km-KH"/>
        </w:rPr>
        <w:t xml:space="preserve"> ការស្វែង</w:t>
      </w:r>
      <w:r w:rsidRPr="00FB75D9">
        <w:rPr>
          <w:rFonts w:ascii="Khmer OS Battambang" w:hAnsi="Khmer OS Battambang" w:cs="Khmer OS Battambang"/>
          <w:sz w:val="22"/>
          <w:cs/>
          <w:lang w:val="en-GB" w:eastAsia="en-GB" w:bidi="km-KH"/>
        </w:rPr>
        <w:t>យល់</w:t>
      </w:r>
      <w:r w:rsidRPr="00FB75D9">
        <w:rPr>
          <w:rFonts w:ascii="Khmer OS Battambang" w:hAnsi="Khmer OS Battambang" w:cs="Khmer OS Battambang" w:hint="cs"/>
          <w:sz w:val="22"/>
          <w:cs/>
          <w:lang w:val="en-GB" w:eastAsia="en-GB" w:bidi="km-KH"/>
        </w:rPr>
        <w:t>អំ</w:t>
      </w:r>
      <w:r w:rsidRPr="00FB75D9">
        <w:rPr>
          <w:rFonts w:ascii="Khmer OS Battambang" w:hAnsi="Khmer OS Battambang" w:cs="Khmer OS Battambang"/>
          <w:sz w:val="22"/>
          <w:cs/>
          <w:lang w:val="en-GB" w:eastAsia="en-GB" w:bidi="km-KH"/>
        </w:rPr>
        <w:t>ពីរបៀបដែលធនធានទឹកឆ្លើយតបនឹងទឹកភ្លៀង និងអន្តរកម្មរវាង</w:t>
      </w:r>
      <w:r w:rsidRPr="00FB75D9">
        <w:rPr>
          <w:rFonts w:ascii="Khmer OS Battambang" w:hAnsi="Khmer OS Battambang" w:cs="Khmer OS Battambang"/>
          <w:spacing w:val="4"/>
          <w:sz w:val="22"/>
          <w:cs/>
          <w:lang w:val="en-GB" w:eastAsia="en-GB" w:bidi="km-KH"/>
        </w:rPr>
        <w:t>ទឹកភ្លៀង ការហូរ</w:t>
      </w:r>
      <w:r w:rsidRPr="00FB75D9">
        <w:rPr>
          <w:rFonts w:ascii="Khmer OS Battambang" w:hAnsi="Khmer OS Battambang" w:cs="Khmer OS Battambang" w:hint="cs"/>
          <w:spacing w:val="4"/>
          <w:sz w:val="22"/>
          <w:cs/>
          <w:lang w:val="en-GB" w:eastAsia="en-GB" w:bidi="km-KH"/>
        </w:rPr>
        <w:t>ច្រោះ</w:t>
      </w:r>
      <w:r w:rsidRPr="00FB75D9">
        <w:rPr>
          <w:rFonts w:ascii="Khmer OS Battambang" w:hAnsi="Khmer OS Battambang" w:cs="Khmer OS Battambang"/>
          <w:spacing w:val="4"/>
          <w:sz w:val="22"/>
          <w:cs/>
          <w:lang w:val="en-GB" w:eastAsia="en-GB" w:bidi="km-KH"/>
        </w:rPr>
        <w:t xml:space="preserve"> និងការជ្រៀតចូល។ </w:t>
      </w:r>
      <w:r w:rsidRPr="00FB75D9">
        <w:rPr>
          <w:rFonts w:ascii="Khmer OS Battambang" w:hAnsi="Khmer OS Battambang" w:cs="Khmer OS Battambang" w:hint="cs"/>
          <w:spacing w:val="4"/>
          <w:sz w:val="22"/>
          <w:cs/>
          <w:lang w:val="en-GB" w:eastAsia="en-GB" w:bidi="km-KH"/>
        </w:rPr>
        <w:t>ចំណុច</w:t>
      </w:r>
      <w:r w:rsidRPr="00FB75D9">
        <w:rPr>
          <w:rFonts w:ascii="Khmer OS Battambang" w:hAnsi="Khmer OS Battambang" w:cs="Khmer OS Battambang"/>
          <w:spacing w:val="4"/>
          <w:sz w:val="22"/>
          <w:cs/>
          <w:lang w:val="en-GB" w:eastAsia="en-GB" w:bidi="km-KH"/>
        </w:rPr>
        <w:t xml:space="preserve">នេះមានសារសំខាន់ </w:t>
      </w:r>
      <w:r w:rsidRPr="00FB75D9">
        <w:rPr>
          <w:rFonts w:ascii="Khmer OS Battambang" w:hAnsi="Khmer OS Battambang" w:cs="Khmer OS Battambang" w:hint="cs"/>
          <w:spacing w:val="4"/>
          <w:sz w:val="22"/>
          <w:cs/>
          <w:lang w:val="en-GB" w:eastAsia="en-GB" w:bidi="km-KH"/>
        </w:rPr>
        <w:t>ពីព្រោះ</w:t>
      </w:r>
      <w:r w:rsidRPr="00FB75D9">
        <w:rPr>
          <w:rFonts w:ascii="Khmer OS Battambang" w:hAnsi="Khmer OS Battambang" w:cs="Khmer OS Battambang"/>
          <w:spacing w:val="4"/>
          <w:sz w:val="22"/>
          <w:cs/>
          <w:lang w:val="en-GB" w:eastAsia="en-GB" w:bidi="km-KH"/>
        </w:rPr>
        <w:t>ការប្រែប្រួលអាកាសធាតុ</w:t>
      </w:r>
      <w:r w:rsidRPr="00FB75D9">
        <w:rPr>
          <w:rFonts w:ascii="Khmer OS Battambang" w:hAnsi="Khmer OS Battambang" w:cs="Khmer OS Battambang"/>
          <w:sz w:val="22"/>
          <w:cs/>
          <w:lang w:val="en-GB" w:eastAsia="en-GB" w:bidi="km-KH"/>
        </w:rPr>
        <w:t xml:space="preserve">ផ្តល់ការយកចិត្តទុកដាក់លើធនធានទឹក </w:t>
      </w:r>
      <w:r w:rsidRPr="00FB75D9">
        <w:rPr>
          <w:rFonts w:ascii="Khmer OS Battambang" w:hAnsi="Khmer OS Battambang" w:cs="Khmer OS Battambang" w:hint="cs"/>
          <w:sz w:val="22"/>
          <w:cs/>
          <w:lang w:val="en-GB" w:eastAsia="en-GB" w:bidi="km-KH"/>
        </w:rPr>
        <w:t>និង</w:t>
      </w:r>
      <w:r w:rsidRPr="00FB75D9">
        <w:rPr>
          <w:rFonts w:ascii="Khmer OS Battambang" w:hAnsi="Khmer OS Battambang" w:cs="Khmer OS Battambang"/>
          <w:sz w:val="22"/>
          <w:cs/>
          <w:lang w:val="en-GB" w:eastAsia="en-GB" w:bidi="km-KH"/>
        </w:rPr>
        <w:t>ចាំបាច់ត្រូវផ្តោត</w:t>
      </w:r>
      <w:r w:rsidRPr="00FB75D9">
        <w:rPr>
          <w:rFonts w:ascii="Khmer OS Battambang" w:hAnsi="Khmer OS Battambang" w:cs="Khmer OS Battambang" w:hint="cs"/>
          <w:sz w:val="22"/>
          <w:cs/>
          <w:lang w:val="en-GB" w:eastAsia="en-GB" w:bidi="km-KH"/>
        </w:rPr>
        <w:t>យ៉ាង</w:t>
      </w:r>
      <w:r w:rsidRPr="00FB75D9">
        <w:rPr>
          <w:rFonts w:ascii="Khmer OS Battambang" w:hAnsi="Khmer OS Battambang" w:cs="Khmer OS Battambang"/>
          <w:sz w:val="22"/>
          <w:cs/>
          <w:lang w:val="en-GB" w:eastAsia="en-GB" w:bidi="km-KH"/>
        </w:rPr>
        <w:t>ខ្លាំងលើវិទ្យាសាស្ត្រ</w:t>
      </w:r>
      <w:r w:rsidRPr="00FB75D9">
        <w:rPr>
          <w:rFonts w:ascii="Khmer OS Battambang" w:hAnsi="Khmer OS Battambang" w:cs="Khmer OS Battambang" w:hint="cs"/>
          <w:sz w:val="22"/>
          <w:cs/>
          <w:lang w:val="en-GB" w:eastAsia="en-GB" w:bidi="km-KH"/>
        </w:rPr>
        <w:t>ផ្នែក</w:t>
      </w:r>
      <w:r w:rsidRPr="00FB75D9">
        <w:rPr>
          <w:rFonts w:ascii="Khmer OS Battambang" w:hAnsi="Khmer OS Battambang" w:cs="Khmer OS Battambang"/>
          <w:sz w:val="22"/>
          <w:cs/>
          <w:lang w:val="en-GB" w:eastAsia="en-GB" w:bidi="km-KH"/>
        </w:rPr>
        <w:t>ជលសាស្ត្រ និង</w:t>
      </w:r>
      <w:r w:rsidRPr="00FB75D9">
        <w:rPr>
          <w:rFonts w:ascii="Khmer OS Battambang" w:hAnsi="Khmer OS Battambang" w:cs="Khmer OS Battambang" w:hint="cs"/>
          <w:sz w:val="22"/>
          <w:cs/>
          <w:lang w:val="en-GB" w:eastAsia="en-GB" w:bidi="km-KH"/>
        </w:rPr>
        <w:t>ការសិក្សាអំពីទឹកក្រោមដី</w:t>
      </w:r>
      <w:r w:rsidRPr="00FB75D9">
        <w:rPr>
          <w:rFonts w:ascii="Khmer OS Battambang" w:hAnsi="Khmer OS Battambang" w:cs="Khmer OS Battambang"/>
          <w:sz w:val="22"/>
          <w:cs/>
          <w:lang w:val="en-GB" w:eastAsia="en-GB" w:bidi="km-KH"/>
        </w:rPr>
        <w:t xml:space="preserve"> និងសមតុល្យ</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ទឹក</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ក្នុង</w:t>
      </w:r>
      <w:r w:rsidRPr="00FB75D9">
        <w:rPr>
          <w:rFonts w:ascii="Khmer OS Battambang" w:hAnsi="Khmer OS Battambang" w:cs="Khmer OS Battambang" w:hint="cs"/>
          <w:sz w:val="22"/>
          <w:cs/>
          <w:lang w:val="en-GB" w:eastAsia="en-GB" w:bidi="km-KH"/>
        </w:rPr>
        <w:t>មូលដ្ឋាន</w:t>
      </w:r>
      <w:r w:rsidRPr="00FB75D9">
        <w:rPr>
          <w:rFonts w:ascii="Khmer OS Battambang" w:hAnsi="Khmer OS Battambang" w:cs="Khmer OS Battambang"/>
          <w:sz w:val="22"/>
          <w:cs/>
          <w:lang w:val="en-GB" w:eastAsia="en-GB" w:bidi="km-KH"/>
        </w:rPr>
        <w:t>។ សំណួរសំខាន់ៗដែលត្រូវឆ្លើយ</w:t>
      </w:r>
      <w:r w:rsidRPr="00FB75D9">
        <w:rPr>
          <w:rFonts w:ascii="Khmer OS Battambang" w:hAnsi="Khmer OS Battambang" w:cs="Khmer OS Battambang" w:hint="cs"/>
          <w:sz w:val="22"/>
          <w:cs/>
          <w:lang w:val="en-GB" w:eastAsia="en-GB" w:bidi="km-KH"/>
        </w:rPr>
        <w:t xml:space="preserve">តប </w:t>
      </w:r>
      <w:r w:rsidRPr="00FB75D9">
        <w:rPr>
          <w:rFonts w:ascii="Khmer OS Battambang" w:hAnsi="Khmer OS Battambang" w:cs="Khmer OS Battambang"/>
          <w:sz w:val="22"/>
          <w:cs/>
          <w:lang w:val="en-GB" w:eastAsia="en-GB" w:bidi="km-KH"/>
        </w:rPr>
        <w:t>រួមមាន</w:t>
      </w:r>
      <w:r w:rsidRPr="00FB75D9">
        <w:rPr>
          <w:rFonts w:ascii="Khmer OS Battambang" w:hAnsi="Khmer OS Battambang" w:cs="Khmer OS Battambang" w:hint="cs"/>
          <w:sz w:val="22"/>
          <w:cs/>
          <w:lang w:val="en-GB" w:eastAsia="en-GB" w:bidi="km-KH"/>
        </w:rPr>
        <w:t>៖</w:t>
      </w:r>
    </w:p>
    <w:p w14:paraId="58041F15" w14:textId="77777777" w:rsidR="00FB75D9" w:rsidRPr="00FB75D9" w:rsidRDefault="00FB75D9" w:rsidP="006026A0">
      <w:pPr>
        <w:pStyle w:val="ListParagraph"/>
        <w:numPr>
          <w:ilvl w:val="0"/>
          <w:numId w:val="11"/>
        </w:numPr>
        <w:spacing w:after="120" w:line="240" w:lineRule="auto"/>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តើ</w:t>
      </w:r>
      <w:r w:rsidRPr="00FB75D9">
        <w:rPr>
          <w:rFonts w:ascii="Khmer OS Battambang" w:hAnsi="Khmer OS Battambang" w:cs="Khmer OS Battambang" w:hint="cs"/>
          <w:sz w:val="22"/>
          <w:cs/>
          <w:lang w:val="en-GB" w:eastAsia="en-GB" w:bidi="km-KH"/>
        </w:rPr>
        <w:t>ធនធាន</w:t>
      </w:r>
      <w:r w:rsidRPr="00FB75D9">
        <w:rPr>
          <w:rFonts w:ascii="Khmer OS Battambang" w:hAnsi="Khmer OS Battambang" w:cs="Khmer OS Battambang"/>
          <w:sz w:val="22"/>
          <w:cs/>
          <w:lang w:val="en-GB" w:eastAsia="en-GB" w:bidi="km-KH"/>
        </w:rPr>
        <w:t>ទឹកក្រោមដី និងទឹកលើ</w:t>
      </w:r>
      <w:r w:rsidRPr="00FB75D9">
        <w:rPr>
          <w:rFonts w:ascii="Khmer OS Battambang" w:hAnsi="Khmer OS Battambang" w:cs="Khmer OS Battambang" w:hint="cs"/>
          <w:sz w:val="22"/>
          <w:cs/>
          <w:lang w:val="en-GB" w:eastAsia="en-GB" w:bidi="km-KH"/>
        </w:rPr>
        <w:t xml:space="preserve">ដី </w:t>
      </w:r>
      <w:r w:rsidRPr="00FB75D9">
        <w:rPr>
          <w:rFonts w:ascii="Khmer OS Battambang" w:hAnsi="Khmer OS Battambang" w:cs="Khmer OS Battambang"/>
          <w:sz w:val="22"/>
          <w:cs/>
          <w:lang w:val="en-GB" w:eastAsia="en-GB" w:bidi="km-KH"/>
        </w:rPr>
        <w:t>ឆ្លើយតប</w:t>
      </w:r>
      <w:r w:rsidRPr="00FB75D9">
        <w:rPr>
          <w:rFonts w:ascii="Khmer OS Battambang" w:hAnsi="Khmer OS Battambang" w:cs="Khmer OS Battambang" w:hint="cs"/>
          <w:sz w:val="22"/>
          <w:cs/>
          <w:lang w:val="en-GB" w:eastAsia="en-GB" w:bidi="km-KH"/>
        </w:rPr>
        <w:t>នឹង</w:t>
      </w:r>
      <w:r w:rsidRPr="00FB75D9">
        <w:rPr>
          <w:rFonts w:ascii="Khmer OS Battambang" w:hAnsi="Khmer OS Battambang" w:cs="Khmer OS Battambang"/>
          <w:sz w:val="22"/>
          <w:cs/>
          <w:lang w:val="en-GB" w:eastAsia="en-GB" w:bidi="km-KH"/>
        </w:rPr>
        <w:t>ទឹកភ្លៀង និងទឹកហូរ</w:t>
      </w:r>
      <w:r w:rsidRPr="00FB75D9">
        <w:rPr>
          <w:rFonts w:ascii="Khmer OS Battambang" w:hAnsi="Khmer OS Battambang" w:cs="Khmer OS Battambang" w:hint="cs"/>
          <w:sz w:val="22"/>
          <w:cs/>
          <w:lang w:val="en-GB" w:eastAsia="en-GB" w:bidi="km-KH"/>
        </w:rPr>
        <w:t>ច្រោះ</w:t>
      </w:r>
      <w:r w:rsidRPr="00FB75D9">
        <w:rPr>
          <w:rFonts w:ascii="Khmer OS Battambang" w:hAnsi="Khmer OS Battambang" w:cs="Khmer OS Battambang"/>
          <w:sz w:val="22"/>
          <w:cs/>
          <w:lang w:val="en-GB" w:eastAsia="en-GB" w:bidi="km-KH"/>
        </w:rPr>
        <w:t>បានលឿនប៉ុណ្ណា</w:t>
      </w:r>
      <w:r w:rsidRPr="00FB75D9">
        <w:rPr>
          <w:rFonts w:ascii="Khmer OS Battambang" w:hAnsi="Khmer OS Battambang" w:cs="Khmer OS Battambang"/>
          <w:sz w:val="22"/>
          <w:lang w:val="en-GB" w:eastAsia="en-GB"/>
        </w:rPr>
        <w:t>?</w:t>
      </w:r>
    </w:p>
    <w:p w14:paraId="31294145" w14:textId="77777777" w:rsidR="00FB75D9" w:rsidRPr="00FB75D9" w:rsidRDefault="00FB75D9" w:rsidP="006026A0">
      <w:pPr>
        <w:pStyle w:val="ListParagraph"/>
        <w:numPr>
          <w:ilvl w:val="0"/>
          <w:numId w:val="11"/>
        </w:numPr>
        <w:spacing w:after="120" w:line="240" w:lineRule="auto"/>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តើការប្រែប្រួលកម្រិតទឹកតាមរដូវកាល</w:t>
      </w:r>
      <w:r w:rsidRPr="00FB75D9">
        <w:rPr>
          <w:rFonts w:ascii="Khmer OS Battambang" w:hAnsi="Khmer OS Battambang" w:cs="Khmer OS Battambang" w:hint="cs"/>
          <w:sz w:val="22"/>
          <w:cs/>
          <w:lang w:val="en-GB" w:eastAsia="en-GB" w:bidi="km-KH"/>
        </w:rPr>
        <w:t>គឺ</w:t>
      </w:r>
      <w:r w:rsidRPr="00FB75D9">
        <w:rPr>
          <w:rFonts w:ascii="Khmer OS Battambang" w:hAnsi="Khmer OS Battambang" w:cs="Khmer OS Battambang"/>
          <w:sz w:val="22"/>
          <w:cs/>
          <w:lang w:val="en-GB" w:eastAsia="en-GB" w:bidi="km-KH"/>
        </w:rPr>
        <w:t>ជាអ្វី</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sz w:val="22"/>
          <w:cs/>
          <w:lang w:val="en-GB" w:eastAsia="en-GB" w:bidi="km-KH"/>
        </w:rPr>
        <w:t>តើប្រភពទឹកប្រភេទណាខ្លះ</w:t>
      </w:r>
      <w:r w:rsidRPr="00FB75D9">
        <w:rPr>
          <w:rFonts w:ascii="Khmer OS Battambang" w:hAnsi="Khmer OS Battambang" w:cs="Khmer OS Battambang" w:hint="cs"/>
          <w:sz w:val="22"/>
          <w:cs/>
          <w:lang w:val="en-GB" w:eastAsia="en-GB" w:bidi="km-KH"/>
        </w:rPr>
        <w:t>មានការប្រែប្រួល</w:t>
      </w:r>
      <w:r w:rsidRPr="00FB75D9">
        <w:rPr>
          <w:rFonts w:ascii="Khmer OS Battambang" w:hAnsi="Khmer OS Battambang" w:cs="Khmer OS Battambang"/>
          <w:sz w:val="22"/>
          <w:cs/>
          <w:lang w:val="en-GB" w:eastAsia="en-GB" w:bidi="km-KH"/>
        </w:rPr>
        <w:t>តាមរដូវ</w:t>
      </w:r>
      <w:r w:rsidRPr="00FB75D9">
        <w:rPr>
          <w:rFonts w:ascii="Khmer OS Battambang" w:hAnsi="Khmer OS Battambang" w:cs="Khmer OS Battambang" w:hint="cs"/>
          <w:sz w:val="22"/>
          <w:cs/>
          <w:lang w:val="en-GB" w:eastAsia="en-GB" w:bidi="km-KH"/>
        </w:rPr>
        <w:t>កាល</w:t>
      </w:r>
      <w:r w:rsidRPr="00FB75D9">
        <w:rPr>
          <w:rFonts w:ascii="Khmer OS Battambang" w:hAnsi="Khmer OS Battambang" w:cs="Khmer OS Battambang"/>
          <w:sz w:val="22"/>
          <w:lang w:val="en-GB" w:eastAsia="en-GB"/>
        </w:rPr>
        <w:t>?</w:t>
      </w:r>
    </w:p>
    <w:p w14:paraId="16B9C956" w14:textId="77777777" w:rsidR="00FB75D9" w:rsidRPr="00FB75D9" w:rsidRDefault="00FB75D9" w:rsidP="006026A0">
      <w:pPr>
        <w:pStyle w:val="ListParagraph"/>
        <w:numPr>
          <w:ilvl w:val="0"/>
          <w:numId w:val="11"/>
        </w:numPr>
        <w:spacing w:after="120" w:line="240" w:lineRule="auto"/>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តើកម្រិតទឹកស្រកលឿនប៉ុណ្ណាបន្ទាប់ពីរដូវវស្សា</w:t>
      </w:r>
      <w:r w:rsidRPr="00FB75D9">
        <w:rPr>
          <w:rFonts w:ascii="Khmer OS Battambang" w:hAnsi="Khmer OS Battambang" w:cs="Khmer OS Battambang"/>
          <w:sz w:val="22"/>
          <w:lang w:val="en-GB" w:eastAsia="en-GB"/>
        </w:rPr>
        <w:t>?</w:t>
      </w:r>
    </w:p>
    <w:p w14:paraId="706DB6D7" w14:textId="77777777" w:rsidR="00FB75D9" w:rsidRPr="00FB75D9" w:rsidRDefault="00FB75D9" w:rsidP="006026A0">
      <w:pPr>
        <w:pStyle w:val="ListParagraph"/>
        <w:numPr>
          <w:ilvl w:val="0"/>
          <w:numId w:val="11"/>
        </w:numPr>
        <w:spacing w:after="120" w:line="240" w:lineRule="auto"/>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តើអាងទន្លេជាតិ និង</w:t>
      </w:r>
      <w:r w:rsidRPr="00FB75D9">
        <w:rPr>
          <w:rFonts w:ascii="Khmer OS Battambang" w:hAnsi="Khmer OS Battambang" w:cs="Khmer OS Battambang" w:hint="cs"/>
          <w:sz w:val="22"/>
          <w:cs/>
          <w:lang w:val="en-GB" w:eastAsia="en-GB" w:bidi="km-KH"/>
        </w:rPr>
        <w:t>នៅក្នុង</w:t>
      </w:r>
      <w:r w:rsidRPr="00FB75D9">
        <w:rPr>
          <w:rFonts w:ascii="Khmer OS Battambang" w:hAnsi="Khmer OS Battambang" w:cs="Khmer OS Battambang"/>
          <w:sz w:val="22"/>
          <w:cs/>
          <w:lang w:val="en-GB" w:eastAsia="en-GB" w:bidi="km-KH"/>
        </w:rPr>
        <w:t>មូលដ្ឋាន</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ឆ្លើយតប</w:t>
      </w:r>
      <w:r w:rsidRPr="00FB75D9">
        <w:rPr>
          <w:rFonts w:ascii="Khmer OS Battambang" w:hAnsi="Khmer OS Battambang" w:cs="Khmer OS Battambang" w:hint="cs"/>
          <w:sz w:val="22"/>
          <w:cs/>
          <w:lang w:val="en-GB" w:eastAsia="en-GB" w:bidi="km-KH"/>
        </w:rPr>
        <w:t>នឹង</w:t>
      </w:r>
      <w:r w:rsidRPr="00FB75D9">
        <w:rPr>
          <w:rFonts w:ascii="Khmer OS Battambang" w:hAnsi="Khmer OS Battambang" w:cs="Khmer OS Battambang"/>
          <w:sz w:val="22"/>
          <w:cs/>
          <w:lang w:val="en-GB" w:eastAsia="en-GB" w:bidi="km-KH"/>
        </w:rPr>
        <w:t>ទឹកភ្លៀង</w:t>
      </w:r>
      <w:r w:rsidRPr="00FB75D9">
        <w:rPr>
          <w:rFonts w:ascii="Khmer OS Battambang" w:hAnsi="Khmer OS Battambang" w:cs="Khmer OS Battambang" w:hint="cs"/>
          <w:sz w:val="22"/>
          <w:cs/>
          <w:lang w:val="en-GB" w:eastAsia="en-GB" w:bidi="km-KH"/>
        </w:rPr>
        <w:t>ដោយរបៀបណា</w:t>
      </w:r>
      <w:r w:rsidRPr="00FB75D9">
        <w:rPr>
          <w:rFonts w:ascii="Khmer OS Battambang" w:hAnsi="Khmer OS Battambang" w:cs="Khmer OS Battambang"/>
          <w:sz w:val="22"/>
          <w:lang w:val="en-GB" w:eastAsia="en-GB"/>
        </w:rPr>
        <w:t>?</w:t>
      </w:r>
    </w:p>
    <w:p w14:paraId="3C0C44B3"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ប្រសិនបើមូលដ្ឋានគ្រឹះទាំងនេះត្រូវបានដឹង</w:t>
      </w:r>
      <w:r w:rsidRPr="00FB75D9">
        <w:rPr>
          <w:rFonts w:ascii="Khmer OS Battambang" w:hAnsi="Khmer OS Battambang" w:cs="Khmer OS Battambang" w:hint="cs"/>
          <w:sz w:val="22"/>
          <w:cs/>
          <w:lang w:val="en-GB" w:eastAsia="en-GB" w:bidi="km-KH"/>
        </w:rPr>
        <w:t>យ៉ាង</w:t>
      </w:r>
      <w:r w:rsidRPr="00FB75D9">
        <w:rPr>
          <w:rFonts w:ascii="Khmer OS Battambang" w:hAnsi="Khmer OS Battambang" w:cs="Khmer OS Battambang"/>
          <w:sz w:val="22"/>
          <w:cs/>
          <w:lang w:val="en-GB" w:eastAsia="en-GB" w:bidi="km-KH"/>
        </w:rPr>
        <w:t>ប្រាកដប្រជា នោះគំរូដែលពាក់ព័ន្ធអាចត្រូវបានបង្កើត</w:t>
      </w:r>
      <w:r w:rsidRPr="00FB75D9">
        <w:rPr>
          <w:rFonts w:ascii="Khmer OS Battambang" w:hAnsi="Khmer OS Battambang" w:cs="Khmer OS Battambang" w:hint="cs"/>
          <w:sz w:val="22"/>
          <w:cs/>
          <w:lang w:val="en-GB" w:eastAsia="en-GB" w:bidi="km-KH"/>
        </w:rPr>
        <w:t>ឡើង</w:t>
      </w:r>
      <w:r w:rsidRPr="00FB75D9">
        <w:rPr>
          <w:rFonts w:ascii="Khmer OS Battambang" w:hAnsi="Khmer OS Battambang" w:cs="Khmer OS Battambang"/>
          <w:sz w:val="22"/>
          <w:cs/>
          <w:lang w:val="en-GB" w:eastAsia="en-GB" w:bidi="km-KH"/>
        </w:rPr>
        <w:t xml:space="preserve"> ហើយនៅពេលអនាគត សំណួរ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ចុះបើ</w:t>
      </w:r>
      <w:r w:rsidRPr="00FB75D9">
        <w:rPr>
          <w:rFonts w:ascii="Khmer OS Battambang" w:hAnsi="Khmer OS Battambang" w:cs="Khmer OS Battambang"/>
          <w:sz w:val="22"/>
          <w:lang w:val="en-GB" w:eastAsia="en-GB"/>
        </w:rPr>
        <w:t>?</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sz w:val="22"/>
          <w:cs/>
          <w:lang w:val="en-GB" w:eastAsia="en-GB" w:bidi="km-KH"/>
        </w:rPr>
        <w:t xml:space="preserve">អាចត្រូវបានសួរ។ ឧទាហរណ៍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ចុះ</w:t>
      </w:r>
      <w:r w:rsidRPr="00FB75D9">
        <w:rPr>
          <w:rFonts w:ascii="Khmer OS Battambang" w:hAnsi="Khmer OS Battambang" w:cs="Khmer OS Battambang" w:hint="cs"/>
          <w:sz w:val="22"/>
          <w:cs/>
          <w:lang w:val="en-GB" w:eastAsia="en-GB" w:bidi="km-KH"/>
        </w:rPr>
        <w:t>បើ</w:t>
      </w:r>
      <w:r w:rsidRPr="00FB75D9">
        <w:rPr>
          <w:rFonts w:ascii="Khmer OS Battambang" w:hAnsi="Khmer OS Battambang" w:cs="Khmer OS Battambang"/>
          <w:sz w:val="22"/>
          <w:cs/>
          <w:lang w:val="en-GB" w:eastAsia="en-GB" w:bidi="km-KH"/>
        </w:rPr>
        <w:t>ទឹកភ្លៀងកើនឡើង ឬថយចុះ</w:t>
      </w:r>
      <w:r w:rsidRPr="00FB75D9">
        <w:rPr>
          <w:rFonts w:ascii="Khmer OS Battambang" w:hAnsi="Khmer OS Battambang" w:cs="Khmer OS Battambang"/>
          <w:sz w:val="22"/>
          <w:lang w:val="en-GB" w:eastAsia="en-GB"/>
        </w:rPr>
        <w:t>?</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ចុះបើរដូវប្រាំងកាន់តែអូសបន្លាយ</w:t>
      </w:r>
      <w:r w:rsidRPr="00FB75D9">
        <w:rPr>
          <w:rFonts w:ascii="Khmer OS Battambang" w:hAnsi="Khmer OS Battambang" w:cs="Khmer OS Battambang"/>
          <w:sz w:val="22"/>
          <w:lang w:val="en-GB" w:eastAsia="en-GB"/>
        </w:rPr>
        <w:t>?</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ចុះបើការ</w:t>
      </w:r>
      <w:r w:rsidRPr="00FB75D9">
        <w:rPr>
          <w:rFonts w:ascii="Khmer OS Battambang" w:hAnsi="Khmer OS Battambang" w:cs="Khmer OS Battambang" w:hint="cs"/>
          <w:sz w:val="22"/>
          <w:cs/>
          <w:lang w:val="en-GB" w:eastAsia="en-GB" w:bidi="km-KH"/>
        </w:rPr>
        <w:t>ប្រែប្រួលនៃ</w:t>
      </w:r>
      <w:r w:rsidRPr="00FB75D9">
        <w:rPr>
          <w:rFonts w:ascii="Khmer OS Battambang" w:hAnsi="Khmer OS Battambang" w:cs="Khmer OS Battambang"/>
          <w:sz w:val="22"/>
          <w:cs/>
          <w:lang w:val="en-GB" w:eastAsia="en-GB" w:bidi="km-KH"/>
        </w:rPr>
        <w:t>ការប្រើប្រាស់ដីត្រូវបានអនុវត្ត</w:t>
      </w:r>
      <w:r w:rsidRPr="00FB75D9">
        <w:rPr>
          <w:rFonts w:ascii="Khmer OS Battambang" w:hAnsi="Khmer OS Battambang" w:cs="Khmer OS Battambang"/>
          <w:sz w:val="22"/>
          <w:lang w:val="en-GB" w:eastAsia="en-GB"/>
        </w:rPr>
        <w:t>?</w:t>
      </w:r>
      <w:r w:rsidRPr="00FB75D9">
        <w:rPr>
          <w:rFonts w:ascii="Khmer OS Battambang" w:hAnsi="Khmer OS Battambang" w:cs="Khmer OS Battambang" w:hint="cs"/>
          <w:sz w:val="22"/>
          <w:cs/>
          <w:lang w:val="en-GB" w:eastAsia="en-GB" w:bidi="km-KH"/>
        </w:rPr>
        <w:t>”</w:t>
      </w:r>
    </w:p>
    <w:p w14:paraId="3DB464C3" w14:textId="77777777" w:rsidR="00FB75D9" w:rsidRPr="00FB75D9" w:rsidRDefault="00FB75D9" w:rsidP="00FB75D9">
      <w:pPr>
        <w:jc w:val="both"/>
        <w:rPr>
          <w:rFonts w:ascii="Khmer OS Battambang" w:hAnsi="Khmer OS Battambang" w:cs="Khmer OS Battambang"/>
          <w:sz w:val="22"/>
          <w:lang w:val="en-GB" w:eastAsia="en-GB"/>
        </w:rPr>
      </w:pPr>
      <w:r w:rsidRPr="00FB75D9">
        <w:rPr>
          <w:rFonts w:ascii="Khmer OS Battambang" w:hAnsi="Khmer OS Battambang" w:cs="Khmer OS Battambang" w:hint="cs"/>
          <w:sz w:val="22"/>
          <w:cs/>
          <w:lang w:val="en-GB" w:eastAsia="en-GB" w:bidi="km-KH"/>
        </w:rPr>
        <w:t>ជាមួយគ្នានេះដែរ</w:t>
      </w:r>
      <w:r w:rsidRPr="00FB75D9">
        <w:rPr>
          <w:rFonts w:ascii="Khmer OS Battambang" w:hAnsi="Khmer OS Battambang" w:cs="Khmer OS Battambang"/>
          <w:sz w:val="22"/>
          <w:cs/>
          <w:lang w:val="en-GB" w:eastAsia="en-GB" w:bidi="km-KH"/>
        </w:rPr>
        <w:t xml:space="preserve"> ការបង្កើតទិន្នន័យមានការប្រើប្រាស់មានកម្រិត </w:t>
      </w:r>
      <w:r w:rsidRPr="00FB75D9">
        <w:rPr>
          <w:rFonts w:ascii="Khmer OS Battambang" w:hAnsi="Khmer OS Battambang" w:cs="Khmer OS Battambang" w:hint="cs"/>
          <w:sz w:val="22"/>
          <w:cs/>
          <w:lang w:val="en-GB" w:eastAsia="en-GB" w:bidi="km-KH"/>
        </w:rPr>
        <w:t>លើកលែង</w:t>
      </w:r>
      <w:r w:rsidRPr="00FB75D9">
        <w:rPr>
          <w:rFonts w:ascii="Khmer OS Battambang" w:hAnsi="Khmer OS Battambang" w:cs="Khmer OS Battambang"/>
          <w:sz w:val="22"/>
          <w:cs/>
          <w:lang w:val="en-GB" w:eastAsia="en-GB" w:bidi="km-KH"/>
        </w:rPr>
        <w:t>តែមានសមត្ថភាព</w:t>
      </w:r>
      <w:r w:rsidRPr="00FB75D9">
        <w:rPr>
          <w:rFonts w:ascii="Khmer OS Battambang" w:hAnsi="Khmer OS Battambang" w:cs="Khmer OS Battambang" w:hint="cs"/>
          <w:sz w:val="22"/>
          <w:cs/>
          <w:lang w:val="en-GB" w:eastAsia="en-GB" w:bidi="km-KH"/>
        </w:rPr>
        <w:t>របស់</w:t>
      </w:r>
      <w:r w:rsidRPr="00FB75D9">
        <w:rPr>
          <w:rFonts w:ascii="Khmer OS Battambang" w:hAnsi="Khmer OS Battambang" w:cs="Khmer OS Battambang"/>
          <w:sz w:val="22"/>
          <w:cs/>
          <w:lang w:val="en-GB" w:eastAsia="en-GB" w:bidi="km-KH"/>
        </w:rPr>
        <w:t>ស្ថាប័ន</w:t>
      </w:r>
      <w:r w:rsidRPr="00FB75D9">
        <w:rPr>
          <w:rFonts w:ascii="Khmer OS Battambang" w:hAnsi="Khmer OS Battambang" w:cs="Khmer OS Battambang" w:hint="cs"/>
          <w:sz w:val="22"/>
          <w:cs/>
          <w:lang w:val="en-GB" w:eastAsia="en-GB" w:bidi="km-KH"/>
        </w:rPr>
        <w:t>ក្នុងការ</w:t>
      </w:r>
      <w:r w:rsidRPr="00FB75D9">
        <w:rPr>
          <w:rFonts w:ascii="Khmer OS Battambang" w:hAnsi="Khmer OS Battambang" w:cs="Khmer OS Battambang"/>
          <w:sz w:val="22"/>
          <w:cs/>
          <w:lang w:val="en-GB" w:eastAsia="en-GB" w:bidi="km-KH"/>
        </w:rPr>
        <w:t>ដំណើរការព័ត៌មានអ៊ីដ្រូម៉ែត្រ ដូច្នេះវាអាចត្រូវបានបញ្ចូលទៅក្នុងមូលដ្ឋានទិន្នន័យដែលពាក់ព័ន្ធ និងប្រើប្រាស់</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ដើម្បីកែលម្អការសម្រេចចិត្តដោយស្ថាប័នដែលមាន</w:t>
      </w:r>
      <w:r w:rsidRPr="00FB75D9">
        <w:rPr>
          <w:rFonts w:ascii="Khmer OS Battambang" w:hAnsi="Khmer OS Battambang" w:cs="Khmer OS Battambang" w:hint="cs"/>
          <w:sz w:val="22"/>
          <w:cs/>
          <w:lang w:val="en-GB" w:eastAsia="en-GB" w:bidi="km-KH"/>
        </w:rPr>
        <w:t>អំណាច</w:t>
      </w:r>
      <w:r w:rsidRPr="00FB75D9">
        <w:rPr>
          <w:rFonts w:ascii="Khmer OS Battambang" w:hAnsi="Khmer OS Battambang" w:cs="Khmer OS Battambang"/>
          <w:sz w:val="22"/>
          <w:cs/>
          <w:lang w:val="en-GB" w:eastAsia="en-GB" w:bidi="km-KH"/>
        </w:rPr>
        <w:t>។ បទពិសោធន៍</w:t>
      </w:r>
      <w:r w:rsidRPr="00FB75D9">
        <w:rPr>
          <w:rFonts w:ascii="Khmer OS Battambang" w:hAnsi="Khmer OS Battambang" w:cs="Khmer OS Battambang" w:hint="cs"/>
          <w:sz w:val="22"/>
          <w:cs/>
          <w:lang w:val="en-GB" w:eastAsia="en-GB" w:bidi="km-KH"/>
        </w:rPr>
        <w:t>នៃការរៀនសូត្រ</w:t>
      </w:r>
      <w:r w:rsidRPr="00FB75D9">
        <w:rPr>
          <w:rFonts w:ascii="Khmer OS Battambang" w:hAnsi="Khmer OS Battambang" w:cs="Khmer OS Battambang"/>
          <w:sz w:val="22"/>
          <w:cs/>
          <w:lang w:val="en-GB" w:eastAsia="en-GB" w:bidi="km-KH"/>
        </w:rPr>
        <w:t>ទាក់ទងនឹង</w:t>
      </w:r>
      <w:r w:rsidRPr="00FB75D9">
        <w:rPr>
          <w:rFonts w:ascii="Khmer OS Battambang" w:hAnsi="Khmer OS Battambang" w:cs="Khmer OS Battambang" w:hint="cs"/>
          <w:sz w:val="22"/>
          <w:cs/>
          <w:lang w:val="en-GB" w:eastAsia="en-GB" w:bidi="km-KH"/>
        </w:rPr>
        <w:t>ការងារនៅ</w:t>
      </w:r>
      <w:r w:rsidRPr="00FB75D9">
        <w:rPr>
          <w:rFonts w:ascii="Khmer OS Battambang" w:hAnsi="Khmer OS Battambang" w:cs="Khmer OS Battambang"/>
          <w:sz w:val="22"/>
          <w:cs/>
          <w:lang w:val="en-GB" w:eastAsia="en-GB" w:bidi="km-KH"/>
        </w:rPr>
        <w:t>ក្នុងការកសាងសមត្ថភាពស្ថាប័នប្រកបដោយប្រសិទ្ធភាព ចាំបាច់ត្រូវ</w:t>
      </w:r>
      <w:r w:rsidRPr="00FB75D9">
        <w:rPr>
          <w:rFonts w:ascii="Khmer OS Battambang" w:hAnsi="Khmer OS Battambang" w:cs="Khmer OS Battambang" w:hint="cs"/>
          <w:sz w:val="22"/>
          <w:cs/>
          <w:lang w:val="en-GB" w:eastAsia="en-GB" w:bidi="km-KH"/>
        </w:rPr>
        <w:t>តែបាន</w:t>
      </w:r>
      <w:r w:rsidRPr="00FB75D9">
        <w:rPr>
          <w:rFonts w:ascii="Khmer OS Battambang" w:hAnsi="Khmer OS Battambang" w:cs="Khmer OS Battambang"/>
          <w:sz w:val="22"/>
          <w:cs/>
          <w:lang w:val="en-GB" w:eastAsia="en-GB" w:bidi="km-KH"/>
        </w:rPr>
        <w:t>ចងក្រងជាឯកសារ និង</w:t>
      </w:r>
      <w:r w:rsidRPr="00FB75D9">
        <w:rPr>
          <w:rFonts w:ascii="Khmer OS Battambang" w:hAnsi="Khmer OS Battambang" w:cs="Khmer OS Battambang" w:hint="cs"/>
          <w:sz w:val="22"/>
          <w:cs/>
          <w:lang w:val="en-GB" w:eastAsia="en-GB" w:bidi="km-KH"/>
        </w:rPr>
        <w:t>ប្រើប្រាស់។</w:t>
      </w:r>
    </w:p>
    <w:p w14:paraId="4C8A6F98" w14:textId="323EC07D" w:rsidR="00FB75D9" w:rsidRPr="00FB75D9" w:rsidRDefault="00FB75D9" w:rsidP="006026A0">
      <w:pPr>
        <w:pStyle w:val="Heading3"/>
        <w:numPr>
          <w:ilvl w:val="0"/>
          <w:numId w:val="9"/>
        </w:numPr>
        <w:tabs>
          <w:tab w:val="num" w:pos="300"/>
        </w:tabs>
        <w:spacing w:before="120"/>
        <w:ind w:left="300"/>
        <w:jc w:val="both"/>
        <w:rPr>
          <w:rFonts w:ascii="Khmer OS Battambang" w:eastAsia="Calibri" w:hAnsi="Khmer OS Battambang" w:cs="Khmer OS Battambang"/>
          <w:sz w:val="22"/>
          <w:lang w:val="en-GB"/>
        </w:rPr>
      </w:pPr>
      <w:r w:rsidRPr="00FB75D9">
        <w:rPr>
          <w:rFonts w:ascii="Khmer OS Battambang" w:eastAsia="Calibri" w:hAnsi="Khmer OS Battambang" w:cs="Khmer OS Battambang"/>
          <w:sz w:val="22"/>
          <w:cs/>
          <w:lang w:val="en-GB" w:bidi="km-KH"/>
        </w:rPr>
        <w:lastRenderedPageBreak/>
        <w:t>ការកសាងភាពធន់របស់សហគមន៍</w:t>
      </w:r>
    </w:p>
    <w:p w14:paraId="75E8037D"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rPr>
      </w:pPr>
      <w:r w:rsidRPr="00FB75D9">
        <w:rPr>
          <w:rFonts w:ascii="Khmer OS Battambang" w:eastAsia="Calibri" w:hAnsi="Khmer OS Battambang" w:cs="Khmer OS Battambang" w:hint="cs"/>
          <w:iCs w:val="0"/>
          <w:cs/>
          <w:lang w:bidi="km-KH"/>
        </w:rPr>
        <w:t>វាមានសារសំខាន់ក្នុងការស្វែងយល់អំពីសមត្ថភាពរបស់គ្រួសារ និងសហគមន៍មូលដ្ឋានក្នុងការឆ្លើយតបនឹងវិបត្តិអាកាសធាតុ</w:t>
      </w:r>
    </w:p>
    <w:p w14:paraId="60DADA7A" w14:textId="77777777" w:rsidR="00FB75D9" w:rsidRPr="00FB75D9" w:rsidRDefault="00FB75D9" w:rsidP="00FB75D9">
      <w:pPr>
        <w:jc w:val="both"/>
        <w:rPr>
          <w:rFonts w:ascii="Khmer OS Battambang" w:hAnsi="Khmer OS Battambang" w:cs="Khmer OS Battambang"/>
          <w:sz w:val="22"/>
          <w:lang w:val="en-GB" w:eastAsia="en-GB"/>
        </w:rPr>
      </w:pPr>
      <w:r w:rsidRPr="00FB75D9">
        <w:rPr>
          <w:rFonts w:ascii="Khmer OS Battambang" w:hAnsi="Khmer OS Battambang" w:cs="Khmer OS Battambang"/>
          <w:sz w:val="22"/>
          <w:cs/>
          <w:lang w:val="en-GB" w:eastAsia="en-GB" w:bidi="km-KH"/>
        </w:rPr>
        <w:t>សហគមន៍ដែលរស់នៅតំបន់ដាច់ស្រយាល</w:t>
      </w:r>
      <w:r w:rsidRPr="00FB75D9">
        <w:rPr>
          <w:rFonts w:ascii="Khmer OS Battambang" w:hAnsi="Khmer OS Battambang" w:cs="Khmer OS Battambang" w:hint="cs"/>
          <w:sz w:val="22"/>
          <w:cs/>
          <w:lang w:val="en-GB" w:eastAsia="en-GB" w:bidi="km-KH"/>
        </w:rPr>
        <w:t xml:space="preserve"> ជាញឹកញាប់ </w:t>
      </w:r>
      <w:r w:rsidRPr="00FB75D9">
        <w:rPr>
          <w:rFonts w:ascii="Khmer OS Battambang" w:hAnsi="Khmer OS Battambang" w:cs="Khmer OS Battambang"/>
          <w:sz w:val="22"/>
          <w:cs/>
          <w:lang w:val="en-GB" w:eastAsia="en-GB" w:bidi="km-KH"/>
        </w:rPr>
        <w:t>មានភាពរឹងមាំ និងភាពធន់ ដែលបង្ហាញឱ្យឃើញ</w:t>
      </w:r>
      <w:r w:rsidRPr="00FB75D9">
        <w:rPr>
          <w:rFonts w:ascii="Khmer OS Battambang" w:hAnsi="Khmer OS Battambang" w:cs="Khmer OS Battambang" w:hint="cs"/>
          <w:spacing w:val="-6"/>
          <w:sz w:val="22"/>
          <w:cs/>
          <w:lang w:val="en-GB" w:eastAsia="en-GB" w:bidi="km-KH"/>
        </w:rPr>
        <w:t>តាមរយៈ</w:t>
      </w:r>
      <w:r w:rsidRPr="00FB75D9">
        <w:rPr>
          <w:rFonts w:ascii="Khmer OS Battambang" w:hAnsi="Khmer OS Battambang" w:cs="Khmer OS Battambang"/>
          <w:spacing w:val="-6"/>
          <w:sz w:val="22"/>
          <w:cs/>
          <w:lang w:val="en-GB" w:eastAsia="en-GB" w:bidi="km-KH"/>
        </w:rPr>
        <w:t>សមត្ថភាពរបស់ពួកគេក្នុងការរស់រានមានជីវិត</w:t>
      </w:r>
      <w:r w:rsidRPr="00FB75D9">
        <w:rPr>
          <w:rFonts w:ascii="Khmer OS Battambang" w:hAnsi="Khmer OS Battambang" w:cs="Khmer OS Battambang" w:hint="cs"/>
          <w:spacing w:val="-6"/>
          <w:sz w:val="22"/>
          <w:cs/>
          <w:lang w:val="en-GB" w:eastAsia="en-GB" w:bidi="km-KH"/>
        </w:rPr>
        <w:t>នៅ</w:t>
      </w:r>
      <w:r w:rsidRPr="00FB75D9">
        <w:rPr>
          <w:rFonts w:ascii="Khmer OS Battambang" w:hAnsi="Khmer OS Battambang" w:cs="Khmer OS Battambang"/>
          <w:spacing w:val="-6"/>
          <w:sz w:val="22"/>
          <w:cs/>
          <w:lang w:val="en-GB" w:eastAsia="en-GB" w:bidi="km-KH"/>
        </w:rPr>
        <w:t>ក្នុង</w:t>
      </w:r>
      <w:r w:rsidRPr="00FB75D9">
        <w:rPr>
          <w:rFonts w:ascii="Khmer OS Battambang" w:hAnsi="Khmer OS Battambang" w:cs="Khmer OS Battambang" w:hint="cs"/>
          <w:spacing w:val="-6"/>
          <w:sz w:val="22"/>
          <w:cs/>
          <w:lang w:val="en-GB" w:eastAsia="en-GB" w:bidi="km-KH"/>
        </w:rPr>
        <w:t>មជ្ឈដ្ឋានដ៏</w:t>
      </w:r>
      <w:r w:rsidRPr="00FB75D9">
        <w:rPr>
          <w:rFonts w:ascii="Khmer OS Battambang" w:hAnsi="Khmer OS Battambang" w:cs="Khmer OS Battambang"/>
          <w:spacing w:val="-6"/>
          <w:sz w:val="22"/>
          <w:cs/>
          <w:lang w:val="en-GB" w:eastAsia="en-GB" w:bidi="km-KH"/>
        </w:rPr>
        <w:t>លំបាក។ ទោះ</w:t>
      </w:r>
      <w:r w:rsidRPr="00FB75D9">
        <w:rPr>
          <w:rFonts w:ascii="Khmer OS Battambang" w:hAnsi="Khmer OS Battambang" w:cs="Khmer OS Battambang" w:hint="cs"/>
          <w:spacing w:val="-6"/>
          <w:sz w:val="22"/>
          <w:cs/>
          <w:lang w:val="en-GB" w:eastAsia="en-GB" w:bidi="km-KH"/>
        </w:rPr>
        <w:t>បី</w:t>
      </w:r>
      <w:r w:rsidRPr="00FB75D9">
        <w:rPr>
          <w:rFonts w:ascii="Khmer OS Battambang" w:hAnsi="Khmer OS Battambang" w:cs="Khmer OS Battambang"/>
          <w:spacing w:val="-6"/>
          <w:sz w:val="22"/>
          <w:cs/>
          <w:lang w:val="en-GB" w:eastAsia="en-GB" w:bidi="km-KH"/>
        </w:rPr>
        <w:t>ជាយ៉ាងណាក៏ដោយ</w:t>
      </w:r>
      <w:r w:rsidRPr="00FB75D9">
        <w:rPr>
          <w:rFonts w:ascii="Khmer OS Battambang" w:hAnsi="Khmer OS Battambang" w:cs="Khmer OS Battambang"/>
          <w:sz w:val="22"/>
          <w:cs/>
          <w:lang w:val="en-GB" w:eastAsia="en-GB" w:bidi="km-KH"/>
        </w:rPr>
        <w:t xml:space="preserve"> សមត្ថភាពទប់ទល់របស់ពួកគេនឹងត្រូវបានគំរាមកំហែងដោយកត្តាខាងក្នុង និងខាងក្រៅ (ដូចជា</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ការប្រែប្រួលអាកាសធាតុ) ដែលហួសពីការគ្រប់គ្រងរបស់ពួកគេ។ នេះមានន័យថា ចាំបាច់ត្រូវ</w:t>
      </w:r>
      <w:r w:rsidRPr="00FB75D9">
        <w:rPr>
          <w:rFonts w:ascii="Khmer OS Battambang" w:hAnsi="Khmer OS Battambang" w:cs="Khmer OS Battambang" w:hint="cs"/>
          <w:sz w:val="22"/>
          <w:cs/>
          <w:lang w:val="en-GB" w:eastAsia="en-GB" w:bidi="km-KH"/>
        </w:rPr>
        <w:t>មានការប៉ាន់ប្រមាណអំពី</w:t>
      </w:r>
      <w:r w:rsidRPr="00FB75D9">
        <w:rPr>
          <w:rFonts w:ascii="Khmer OS Battambang" w:hAnsi="Khmer OS Battambang" w:cs="Khmer OS Battambang"/>
          <w:sz w:val="22"/>
          <w:cs/>
          <w:lang w:val="en-GB" w:eastAsia="en-GB" w:bidi="km-KH"/>
        </w:rPr>
        <w:t>សមត្ថភាព</w:t>
      </w:r>
      <w:r w:rsidRPr="00FB75D9">
        <w:rPr>
          <w:rFonts w:ascii="Khmer OS Battambang" w:hAnsi="Khmer OS Battambang" w:cs="Khmer OS Battambang" w:hint="cs"/>
          <w:sz w:val="22"/>
          <w:cs/>
          <w:lang w:val="en-GB" w:eastAsia="en-GB" w:bidi="km-KH"/>
        </w:rPr>
        <w:t>ក្នុងការ</w:t>
      </w:r>
      <w:r w:rsidRPr="00FB75D9">
        <w:rPr>
          <w:rFonts w:ascii="Khmer OS Battambang" w:hAnsi="Khmer OS Battambang" w:cs="Khmer OS Battambang"/>
          <w:sz w:val="22"/>
          <w:cs/>
          <w:lang w:val="en-GB" w:eastAsia="en-GB" w:bidi="km-KH"/>
        </w:rPr>
        <w:t>ធន់ទ្រាំ និងយន្តការដោះស្រាយរបស់</w:t>
      </w:r>
      <w:r w:rsidRPr="00FB75D9">
        <w:rPr>
          <w:rFonts w:ascii="Khmer OS Battambang" w:hAnsi="Khmer OS Battambang" w:cs="Khmer OS Battambang" w:hint="cs"/>
          <w:sz w:val="22"/>
          <w:cs/>
          <w:lang w:val="en-GB" w:eastAsia="en-GB" w:bidi="km-KH"/>
        </w:rPr>
        <w:t>ប្រជាជន</w:t>
      </w:r>
      <w:r w:rsidRPr="00FB75D9">
        <w:rPr>
          <w:rFonts w:ascii="Khmer OS Battambang" w:hAnsi="Khmer OS Battambang" w:cs="Khmer OS Battambang"/>
          <w:sz w:val="22"/>
          <w:cs/>
          <w:lang w:val="en-GB" w:eastAsia="en-GB" w:bidi="km-KH"/>
        </w:rPr>
        <w:t xml:space="preserve"> ព្រមទាំងកំណត់ក្រុមងាយរងគ្រោះ (ដូចជា</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កុមារ ជនពិការ </w:t>
      </w:r>
      <w:r w:rsidRPr="00FB75D9">
        <w:rPr>
          <w:rFonts w:ascii="Khmer OS Battambang" w:hAnsi="Khmer OS Battambang" w:cs="Khmer OS Battambang" w:hint="cs"/>
          <w:sz w:val="22"/>
          <w:cs/>
          <w:lang w:val="en-GB" w:eastAsia="en-GB" w:bidi="km-KH"/>
        </w:rPr>
        <w:t>អ្នកមានជំងឺ</w:t>
      </w:r>
      <w:r w:rsidRPr="00FB75D9">
        <w:rPr>
          <w:rFonts w:ascii="Khmer OS Battambang" w:hAnsi="Khmer OS Battambang" w:cs="Khmer OS Battambang"/>
          <w:sz w:val="22"/>
          <w:cs/>
          <w:lang w:val="en-GB" w:eastAsia="en-GB" w:bidi="km-KH"/>
        </w:rPr>
        <w:t>រ៉ាំរ៉ៃ) ដែលងាយរងគ្រោះ</w:t>
      </w:r>
      <w:r w:rsidRPr="00FB75D9">
        <w:rPr>
          <w:rFonts w:ascii="Khmer OS Battambang" w:hAnsi="Khmer OS Battambang" w:cs="Khmer OS Battambang" w:hint="cs"/>
          <w:sz w:val="22"/>
          <w:cs/>
          <w:lang w:val="en-GB" w:eastAsia="en-GB" w:bidi="km-KH"/>
        </w:rPr>
        <w:t>ដោយ</w:t>
      </w:r>
      <w:r w:rsidRPr="00FB75D9">
        <w:rPr>
          <w:rFonts w:ascii="Khmer OS Battambang" w:hAnsi="Khmer OS Battambang" w:cs="Khmer OS Battambang"/>
          <w:sz w:val="22"/>
          <w:cs/>
          <w:lang w:val="en-GB" w:eastAsia="en-GB" w:bidi="km-KH"/>
        </w:rPr>
        <w:t>គ្រោះថ្នាក់</w:t>
      </w:r>
      <w:r w:rsidRPr="00FB75D9">
        <w:rPr>
          <w:rFonts w:ascii="Khmer OS Battambang" w:hAnsi="Khmer OS Battambang" w:cs="Khmer OS Battambang" w:hint="cs"/>
          <w:sz w:val="22"/>
          <w:cs/>
          <w:lang w:val="en-GB" w:eastAsia="en-GB" w:bidi="km-KH"/>
        </w:rPr>
        <w:t>ខ្លាំង</w:t>
      </w:r>
      <w:r w:rsidRPr="00FB75D9">
        <w:rPr>
          <w:rFonts w:ascii="Khmer OS Battambang" w:hAnsi="Khmer OS Battambang" w:cs="Khmer OS Battambang"/>
          <w:sz w:val="22"/>
          <w:cs/>
          <w:lang w:val="en-GB" w:eastAsia="en-GB" w:bidi="km-KH"/>
        </w:rPr>
        <w:t>បំផុត។ វាក៏មានសារសំខាន់ផងដែរក្នុងការធានាថា</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សហគមន៍ដាច់ស្រយាលបំផុតបានបង្កើតទំនាក់ទំនងជាមួយអាជ្ញាធរមូលដ្ឋាន ដូច្នេះ</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ពួកគេ</w:t>
      </w:r>
      <w:r w:rsidRPr="00FB75D9">
        <w:rPr>
          <w:rFonts w:ascii="Khmer OS Battambang" w:hAnsi="Khmer OS Battambang" w:cs="Khmer OS Battambang" w:hint="cs"/>
          <w:sz w:val="22"/>
          <w:cs/>
          <w:lang w:val="en-GB" w:eastAsia="en-GB" w:bidi="km-KH"/>
        </w:rPr>
        <w:t>គឺ</w:t>
      </w:r>
      <w:r w:rsidRPr="00FB75D9">
        <w:rPr>
          <w:rFonts w:ascii="Khmer OS Battambang" w:hAnsi="Khmer OS Battambang" w:cs="Khmer OS Battambang"/>
          <w:sz w:val="22"/>
          <w:cs/>
          <w:lang w:val="en-GB" w:eastAsia="en-GB" w:bidi="km-KH"/>
        </w:rPr>
        <w:t>ជាផ្នែកមួយនៃដំណើរការរៀបចំផែនការផ្លូវការ។ នេះគឺជាការពិចារណាដ៏សំខាន់មួយនៅពេលបង្កើតក្រុម</w:t>
      </w:r>
      <w:r w:rsidRPr="00FB75D9">
        <w:rPr>
          <w:rFonts w:ascii="Khmer OS Battambang" w:hAnsi="Khmer OS Battambang" w:cs="Khmer OS Battambang" w:hint="cs"/>
          <w:sz w:val="22"/>
          <w:cs/>
          <w:lang w:val="en-GB" w:eastAsia="en-GB" w:bidi="km-KH"/>
        </w:rPr>
        <w:t>ធ្វើ</w:t>
      </w:r>
      <w:r w:rsidRPr="00FB75D9">
        <w:rPr>
          <w:rFonts w:ascii="Khmer OS Battambang" w:hAnsi="Khmer OS Battambang" w:cs="Khmer OS Battambang"/>
          <w:sz w:val="22"/>
          <w:cs/>
          <w:lang w:val="en-GB" w:eastAsia="en-GB" w:bidi="km-KH"/>
        </w:rPr>
        <w:t>ផែនការសុវត្ថិភាពទឹក ជាជាង</w:t>
      </w:r>
      <w:r w:rsidRPr="00FB75D9">
        <w:rPr>
          <w:rFonts w:ascii="Khmer OS Battambang" w:hAnsi="Khmer OS Battambang" w:cs="Khmer OS Battambang" w:hint="cs"/>
          <w:sz w:val="22"/>
          <w:cs/>
          <w:lang w:val="en-GB" w:eastAsia="en-GB" w:bidi="km-KH"/>
        </w:rPr>
        <w:t>ការ</w:t>
      </w:r>
      <w:r w:rsidRPr="00FB75D9">
        <w:rPr>
          <w:rFonts w:ascii="Khmer OS Battambang" w:hAnsi="Khmer OS Battambang" w:cs="Khmer OS Battambang"/>
          <w:sz w:val="22"/>
          <w:cs/>
          <w:lang w:val="en-GB" w:eastAsia="en-GB" w:bidi="km-KH"/>
        </w:rPr>
        <w:t>ចាប់ផ្តើមពី</w:t>
      </w:r>
      <w:r w:rsidRPr="00FB75D9">
        <w:rPr>
          <w:rFonts w:ascii="Khmer OS Battambang" w:hAnsi="Khmer OS Battambang" w:cs="Khmer OS Battambang" w:hint="cs"/>
          <w:sz w:val="22"/>
          <w:cs/>
          <w:lang w:val="en-GB" w:eastAsia="en-GB" w:bidi="km-KH"/>
        </w:rPr>
        <w:t>ទីតាំងដែលបាន</w:t>
      </w:r>
      <w:r w:rsidRPr="00FB75D9">
        <w:rPr>
          <w:rFonts w:ascii="Khmer OS Battambang" w:hAnsi="Khmer OS Battambang" w:cs="Khmer OS Battambang"/>
          <w:sz w:val="22"/>
          <w:cs/>
          <w:lang w:val="en-GB" w:eastAsia="en-GB" w:bidi="km-KH"/>
        </w:rPr>
        <w:t>គិតទុកជាមុនអំពីបញ្ហាដែលត្រូវដោះស្រាយ និងរបៀប</w:t>
      </w:r>
      <w:r w:rsidRPr="00FB75D9">
        <w:rPr>
          <w:rFonts w:ascii="Khmer OS Battambang" w:hAnsi="Khmer OS Battambang" w:cs="Khmer OS Battambang" w:hint="cs"/>
          <w:sz w:val="22"/>
          <w:cs/>
          <w:lang w:val="en-GB" w:eastAsia="en-GB" w:bidi="km-KH"/>
        </w:rPr>
        <w:t>ដោះស្រាយ</w:t>
      </w:r>
      <w:r w:rsidRPr="00FB75D9">
        <w:rPr>
          <w:rFonts w:ascii="Khmer OS Battambang" w:hAnsi="Khmer OS Battambang" w:cs="Khmer OS Battambang"/>
          <w:sz w:val="22"/>
          <w:cs/>
          <w:lang w:val="en-GB" w:eastAsia="en-GB" w:bidi="km-KH"/>
        </w:rPr>
        <w:t>។</w:t>
      </w:r>
    </w:p>
    <w:p w14:paraId="46FC7521"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ក្រុម</w:t>
      </w:r>
      <w:r w:rsidRPr="00FB75D9">
        <w:rPr>
          <w:rFonts w:ascii="Khmer OS Battambang" w:hAnsi="Khmer OS Battambang" w:cs="Khmer OS Battambang" w:hint="cs"/>
          <w:sz w:val="22"/>
          <w:cs/>
          <w:lang w:val="en-GB" w:eastAsia="en-GB" w:bidi="km-KH"/>
        </w:rPr>
        <w:t>ធ្វើ</w:t>
      </w:r>
      <w:r w:rsidRPr="00FB75D9">
        <w:rPr>
          <w:rFonts w:ascii="Khmer OS Battambang" w:hAnsi="Khmer OS Battambang" w:cs="Khmer OS Battambang"/>
          <w:sz w:val="22"/>
          <w:cs/>
          <w:lang w:val="en-GB" w:eastAsia="en-GB" w:bidi="km-KH"/>
        </w:rPr>
        <w:t>ផែនការសុវត្ថិភាពទឹកក៏អាចផ្តល់មូលដ្ឋានសម្រាប់ធ្វើការ</w:t>
      </w:r>
      <w:r w:rsidRPr="00FB75D9">
        <w:rPr>
          <w:rFonts w:ascii="Khmer OS Battambang" w:hAnsi="Khmer OS Battambang" w:cs="Khmer OS Battambang" w:hint="cs"/>
          <w:sz w:val="22"/>
          <w:cs/>
          <w:lang w:val="en-GB" w:eastAsia="en-GB" w:bidi="km-KH"/>
        </w:rPr>
        <w:t>ប៉ាន់ប្រមាណអំពី</w:t>
      </w:r>
      <w:r w:rsidRPr="00FB75D9">
        <w:rPr>
          <w:rFonts w:ascii="Khmer OS Battambang" w:hAnsi="Khmer OS Battambang" w:cs="Khmer OS Battambang"/>
          <w:sz w:val="22"/>
          <w:cs/>
          <w:lang w:val="en-GB" w:eastAsia="en-GB" w:bidi="km-KH"/>
        </w:rPr>
        <w:t>ហានិភ័យ</w:t>
      </w:r>
      <w:r w:rsidRPr="00FB75D9">
        <w:rPr>
          <w:rFonts w:ascii="Khmer OS Battambang" w:hAnsi="Khmer OS Battambang" w:cs="Khmer OS Battambang" w:hint="cs"/>
          <w:sz w:val="22"/>
          <w:cs/>
          <w:lang w:val="en-GB" w:eastAsia="en-GB" w:bidi="km-KH"/>
        </w:rPr>
        <w:t>នៅក្នុងមូលដ្ឋាន</w:t>
      </w:r>
      <w:r w:rsidRPr="00FB75D9">
        <w:rPr>
          <w:rFonts w:ascii="Khmer OS Battambang" w:hAnsi="Khmer OS Battambang" w:cs="Khmer OS Battambang"/>
          <w:sz w:val="22"/>
          <w:cs/>
          <w:lang w:val="en-GB" w:eastAsia="en-GB" w:bidi="km-KH"/>
        </w:rPr>
        <w:t xml:space="preserve">ផងដែរ។ ទាំងនេះអាចត្រូវបានអនុវត្តនៅថ្នាក់ឃុំ ឬនៅទូទាំងប្រព័ន្ធផ្គត់ផ្គង់ទឹក និងសេវាអនាម័យជាក់លាក់។ ពួកគេផ្តល់វិធីសាស្រ្តសម្រាប់ការប្រមូល </w:t>
      </w:r>
      <w:r w:rsidRPr="00FB75D9">
        <w:rPr>
          <w:rFonts w:ascii="Khmer OS Battambang" w:hAnsi="Khmer OS Battambang" w:cs="Khmer OS Battambang" w:hint="cs"/>
          <w:sz w:val="22"/>
          <w:cs/>
          <w:lang w:val="en-GB" w:eastAsia="en-GB" w:bidi="km-KH"/>
        </w:rPr>
        <w:t>ការរៀបលំដាប់</w:t>
      </w:r>
      <w:r w:rsidRPr="00FB75D9">
        <w:rPr>
          <w:rFonts w:ascii="Khmer OS Battambang" w:hAnsi="Khmer OS Battambang" w:cs="Khmer OS Battambang"/>
          <w:sz w:val="22"/>
          <w:cs/>
          <w:lang w:val="en-GB" w:eastAsia="en-GB" w:bidi="km-KH"/>
        </w:rPr>
        <w:t xml:space="preserve"> និង</w:t>
      </w:r>
      <w:r w:rsidRPr="00FB75D9">
        <w:rPr>
          <w:rFonts w:ascii="Khmer OS Battambang" w:hAnsi="Khmer OS Battambang" w:cs="Khmer OS Battambang" w:hint="cs"/>
          <w:sz w:val="22"/>
          <w:cs/>
          <w:lang w:val="en-GB" w:eastAsia="en-GB" w:bidi="km-KH"/>
        </w:rPr>
        <w:t>ការ</w:t>
      </w:r>
      <w:r w:rsidRPr="00FB75D9">
        <w:rPr>
          <w:rFonts w:ascii="Khmer OS Battambang" w:hAnsi="Khmer OS Battambang" w:cs="Khmer OS Battambang"/>
          <w:sz w:val="22"/>
          <w:cs/>
          <w:lang w:val="en-GB" w:eastAsia="en-GB" w:bidi="km-KH"/>
        </w:rPr>
        <w:t>ប្រើប្រាស់ព័ត៌មាន ដែលជាផ្នែកមួយនៃដំណើរការរៀបចំផែនការទាំងមូល។ ពួកវាអាចត្រូវបានប្រើជាយន្តការសម្របសម្រួលមួយ</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ដើម្បី</w:t>
      </w:r>
      <w:r w:rsidRPr="00FB75D9">
        <w:rPr>
          <w:rFonts w:ascii="Khmer OS Battambang" w:hAnsi="Khmer OS Battambang" w:cs="Khmer OS Battambang" w:hint="cs"/>
          <w:sz w:val="22"/>
          <w:cs/>
          <w:lang w:val="en-GB" w:eastAsia="en-GB" w:bidi="km-KH"/>
        </w:rPr>
        <w:t>ផ្តល់</w:t>
      </w:r>
      <w:r w:rsidRPr="00FB75D9">
        <w:rPr>
          <w:rFonts w:ascii="Khmer OS Battambang" w:hAnsi="Khmer OS Battambang" w:cs="Khmer OS Battambang"/>
          <w:sz w:val="22"/>
          <w:cs/>
          <w:lang w:val="en-GB" w:eastAsia="en-GB" w:bidi="km-KH"/>
        </w:rPr>
        <w:t>ព័ត៌មាន</w:t>
      </w:r>
      <w:r w:rsidRPr="00FB75D9">
        <w:rPr>
          <w:rFonts w:ascii="Khmer OS Battambang" w:hAnsi="Khmer OS Battambang" w:cs="Khmer OS Battambang" w:hint="cs"/>
          <w:sz w:val="22"/>
          <w:cs/>
          <w:lang w:val="en-GB" w:eastAsia="en-GB" w:bidi="km-KH"/>
        </w:rPr>
        <w:t>អំពី</w:t>
      </w:r>
      <w:r w:rsidRPr="00FB75D9">
        <w:rPr>
          <w:rFonts w:ascii="Khmer OS Battambang" w:hAnsi="Khmer OS Battambang" w:cs="Khmer OS Battambang"/>
          <w:sz w:val="22"/>
          <w:cs/>
          <w:lang w:val="en-GB" w:eastAsia="en-GB" w:bidi="km-KH"/>
        </w:rPr>
        <w:t>ហានិភ័យ និងជួយបង្កើតវប្បធម៌</w:t>
      </w:r>
      <w:r w:rsidRPr="00FB75D9">
        <w:rPr>
          <w:rFonts w:ascii="Khmer OS Battambang" w:hAnsi="Khmer OS Battambang" w:cs="Khmer OS Battambang" w:hint="cs"/>
          <w:sz w:val="22"/>
          <w:cs/>
          <w:lang w:val="en-GB" w:eastAsia="en-GB" w:bidi="km-KH"/>
        </w:rPr>
        <w:t>នៃការធ្វើ</w:t>
      </w:r>
      <w:r w:rsidRPr="00FB75D9">
        <w:rPr>
          <w:rFonts w:ascii="Khmer OS Battambang" w:hAnsi="Khmer OS Battambang" w:cs="Khmer OS Battambang"/>
          <w:sz w:val="22"/>
          <w:cs/>
          <w:lang w:val="en-GB" w:eastAsia="en-GB" w:bidi="km-KH"/>
        </w:rPr>
        <w:t>ផែនការរវាងសហគមន៍ និងអាជ្ញាធរមូលដ្ឋាន។</w:t>
      </w:r>
    </w:p>
    <w:p w14:paraId="5E2641A9" w14:textId="77777777" w:rsidR="00FB75D9" w:rsidRPr="00FB75D9" w:rsidRDefault="00FB75D9" w:rsidP="006026A0">
      <w:pPr>
        <w:pStyle w:val="Heading4"/>
        <w:numPr>
          <w:ilvl w:val="1"/>
          <w:numId w:val="9"/>
        </w:numPr>
        <w:spacing w:before="120"/>
        <w:ind w:right="237"/>
        <w:jc w:val="both"/>
        <w:rPr>
          <w:rFonts w:ascii="Khmer OS Battambang" w:eastAsia="Calibri" w:hAnsi="Khmer OS Battambang" w:cs="Khmer OS Battambang"/>
          <w:i w:val="0"/>
          <w:iCs w:val="0"/>
          <w:lang w:bidi="km-KH"/>
        </w:rPr>
      </w:pPr>
      <w:r w:rsidRPr="00FB75D9">
        <w:rPr>
          <w:rFonts w:ascii="Khmer OS Battambang" w:eastAsia="Calibri" w:hAnsi="Khmer OS Battambang" w:cs="Khmer OS Battambang" w:hint="cs"/>
          <w:iCs w:val="0"/>
          <w:cs/>
          <w:lang w:bidi="km-KH"/>
        </w:rPr>
        <w:t>កម្មវិធីល្អៗមានទំនាក់ទំនងនឹងតម្រូវការរបស់ប្រជាជន និងផ្អែកលើការប៉ាន់ប្រមាណយ៉ាងត្រឹមត្រូវអំពីហានិភ័យនៃអាកាសធាតុ</w:t>
      </w:r>
    </w:p>
    <w:p w14:paraId="7CB1E5F4"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ការប៉ាន់ប្រមាណយ៉ាងត្រឹមត្រូវអំពីហានិភ័យនៃអាកាសធាតុគួរតែត្រូវបានធ្វើឡើង ដើម្បី</w:t>
      </w:r>
      <w:r w:rsidRPr="00FB75D9">
        <w:rPr>
          <w:rFonts w:ascii="Khmer OS Battambang" w:hAnsi="Khmer OS Battambang" w:cs="Khmer OS Battambang" w:hint="cs"/>
          <w:sz w:val="22"/>
          <w:cs/>
          <w:lang w:val="en-GB" w:eastAsia="en-GB" w:bidi="km-KH"/>
        </w:rPr>
        <w:t>ស្វែង</w:t>
      </w:r>
      <w:r w:rsidRPr="00FB75D9">
        <w:rPr>
          <w:rFonts w:ascii="Khmer OS Battambang" w:hAnsi="Khmer OS Battambang" w:cs="Khmer OS Battambang"/>
          <w:sz w:val="22"/>
          <w:cs/>
          <w:lang w:val="en-GB" w:eastAsia="en-GB" w:bidi="km-KH"/>
        </w:rPr>
        <w:t>យល់</w:t>
      </w:r>
      <w:r w:rsidRPr="00FB75D9">
        <w:rPr>
          <w:rFonts w:ascii="Khmer OS Battambang" w:hAnsi="Khmer OS Battambang" w:cs="Khmer OS Battambang" w:hint="cs"/>
          <w:sz w:val="22"/>
          <w:cs/>
          <w:lang w:val="en-GB" w:eastAsia="en-GB" w:bidi="km-KH"/>
        </w:rPr>
        <w:t>អំ</w:t>
      </w:r>
      <w:r w:rsidRPr="00FB75D9">
        <w:rPr>
          <w:rFonts w:ascii="Khmer OS Battambang" w:hAnsi="Khmer OS Battambang" w:cs="Khmer OS Battambang"/>
          <w:sz w:val="22"/>
          <w:cs/>
          <w:lang w:val="en-GB" w:eastAsia="en-GB" w:bidi="km-KH"/>
        </w:rPr>
        <w:t>ពីការគំរាមកំហែងជាក់លាក់</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ដែល</w:t>
      </w:r>
      <w:r w:rsidRPr="00FB75D9">
        <w:rPr>
          <w:rFonts w:ascii="Khmer OS Battambang" w:hAnsi="Khmer OS Battambang" w:cs="Khmer OS Battambang" w:hint="cs"/>
          <w:sz w:val="22"/>
          <w:cs/>
          <w:lang w:val="en-GB" w:eastAsia="en-GB" w:bidi="km-KH"/>
        </w:rPr>
        <w:t>ប្រជាជន</w:t>
      </w:r>
      <w:r w:rsidRPr="00FB75D9">
        <w:rPr>
          <w:rFonts w:ascii="Khmer OS Battambang" w:hAnsi="Khmer OS Battambang" w:cs="Khmer OS Battambang"/>
          <w:sz w:val="22"/>
          <w:cs/>
          <w:lang w:val="en-GB" w:eastAsia="en-GB" w:bidi="km-KH"/>
        </w:rPr>
        <w:t>ជួបប្រទះ និងតម្រូវការ</w:t>
      </w:r>
      <w:r w:rsidRPr="00FB75D9">
        <w:rPr>
          <w:rFonts w:ascii="Khmer OS Battambang" w:hAnsi="Khmer OS Battambang" w:cs="Khmer OS Battambang" w:hint="cs"/>
          <w:sz w:val="22"/>
          <w:cs/>
          <w:lang w:val="en-GB" w:eastAsia="en-GB" w:bidi="km-KH"/>
        </w:rPr>
        <w:t>នៃការ</w:t>
      </w:r>
      <w:r w:rsidRPr="00FB75D9">
        <w:rPr>
          <w:rFonts w:ascii="Khmer OS Battambang" w:hAnsi="Khmer OS Battambang" w:cs="Khmer OS Battambang"/>
          <w:sz w:val="22"/>
          <w:cs/>
          <w:lang w:val="en-GB" w:eastAsia="en-GB" w:bidi="km-KH"/>
        </w:rPr>
        <w:t>អភិវឌ្ឍ</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ក្នុង</w:t>
      </w:r>
      <w:r w:rsidRPr="00FB75D9">
        <w:rPr>
          <w:rFonts w:ascii="Khmer OS Battambang" w:hAnsi="Khmer OS Battambang" w:cs="Khmer OS Battambang" w:hint="cs"/>
          <w:sz w:val="22"/>
          <w:cs/>
          <w:lang w:val="en-GB" w:eastAsia="en-GB" w:bidi="km-KH"/>
        </w:rPr>
        <w:t>មូលដ្ឋាន</w:t>
      </w:r>
      <w:r w:rsidRPr="00FB75D9">
        <w:rPr>
          <w:rFonts w:ascii="Khmer OS Battambang" w:hAnsi="Khmer OS Battambang" w:cs="Khmer OS Battambang"/>
          <w:sz w:val="22"/>
          <w:cs/>
          <w:lang w:val="en-GB" w:eastAsia="en-GB" w:bidi="km-KH"/>
        </w:rPr>
        <w:t xml:space="preserve">របស់ពួកគេ។ </w:t>
      </w:r>
      <w:r w:rsidRPr="00FB75D9">
        <w:rPr>
          <w:rFonts w:ascii="Khmer OS Battambang" w:hAnsi="Khmer OS Battambang" w:cs="Khmer OS Battambang"/>
          <w:spacing w:val="4"/>
          <w:sz w:val="22"/>
          <w:cs/>
          <w:lang w:val="en-GB" w:eastAsia="en-GB" w:bidi="km-KH"/>
        </w:rPr>
        <w:t>អន្តរាគមន៍គួរតែសម</w:t>
      </w:r>
      <w:r w:rsidRPr="00FB75D9">
        <w:rPr>
          <w:rFonts w:ascii="Khmer OS Battambang" w:hAnsi="Khmer OS Battambang" w:cs="Khmer OS Battambang" w:hint="cs"/>
          <w:spacing w:val="4"/>
          <w:sz w:val="22"/>
          <w:cs/>
          <w:lang w:val="en-GB" w:eastAsia="en-GB" w:bidi="km-KH"/>
        </w:rPr>
        <w:t>ស្របនឹង</w:t>
      </w:r>
      <w:r w:rsidRPr="00FB75D9">
        <w:rPr>
          <w:rFonts w:ascii="Khmer OS Battambang" w:hAnsi="Khmer OS Battambang" w:cs="Khmer OS Battambang"/>
          <w:spacing w:val="4"/>
          <w:sz w:val="22"/>
          <w:cs/>
          <w:lang w:val="en-GB" w:eastAsia="en-GB" w:bidi="km-KH"/>
        </w:rPr>
        <w:t>បរិបទ</w:t>
      </w:r>
      <w:r w:rsidRPr="00FB75D9">
        <w:rPr>
          <w:rFonts w:ascii="Khmer OS Battambang" w:hAnsi="Khmer OS Battambang" w:cs="Khmer OS Battambang" w:hint="cs"/>
          <w:spacing w:val="4"/>
          <w:sz w:val="22"/>
          <w:cs/>
          <w:lang w:val="en-GB" w:eastAsia="en-GB" w:bidi="km-KH"/>
        </w:rPr>
        <w:t>នៅ</w:t>
      </w:r>
      <w:r w:rsidRPr="00FB75D9">
        <w:rPr>
          <w:rFonts w:ascii="Khmer OS Battambang" w:hAnsi="Khmer OS Battambang" w:cs="Khmer OS Battambang"/>
          <w:spacing w:val="4"/>
          <w:sz w:val="22"/>
          <w:cs/>
          <w:lang w:val="en-GB" w:eastAsia="en-GB" w:bidi="km-KH"/>
        </w:rPr>
        <w:t>ក្នុង</w:t>
      </w:r>
      <w:r w:rsidRPr="00FB75D9">
        <w:rPr>
          <w:rFonts w:ascii="Khmer OS Battambang" w:hAnsi="Khmer OS Battambang" w:cs="Khmer OS Battambang" w:hint="cs"/>
          <w:spacing w:val="4"/>
          <w:sz w:val="22"/>
          <w:cs/>
          <w:lang w:val="en-GB" w:eastAsia="en-GB" w:bidi="km-KH"/>
        </w:rPr>
        <w:t xml:space="preserve">មូលដ្ឋានបានយ៉ាងល្អ </w:t>
      </w:r>
      <w:r w:rsidRPr="00FB75D9">
        <w:rPr>
          <w:rFonts w:ascii="Khmer OS Battambang" w:hAnsi="Khmer OS Battambang" w:cs="Khmer OS Battambang"/>
          <w:spacing w:val="4"/>
          <w:sz w:val="22"/>
          <w:cs/>
          <w:lang w:val="en-GB" w:eastAsia="en-GB" w:bidi="km-KH"/>
        </w:rPr>
        <w:t>ដើម្បី</w:t>
      </w:r>
      <w:r w:rsidRPr="00FB75D9">
        <w:rPr>
          <w:rFonts w:ascii="Khmer OS Battambang" w:hAnsi="Khmer OS Battambang" w:cs="Khmer OS Battambang" w:hint="cs"/>
          <w:spacing w:val="4"/>
          <w:sz w:val="22"/>
          <w:cs/>
          <w:lang w:val="en-GB" w:eastAsia="en-GB" w:bidi="km-KH"/>
        </w:rPr>
        <w:t>ធ្វើ</w:t>
      </w:r>
      <w:r w:rsidRPr="00FB75D9">
        <w:rPr>
          <w:rFonts w:ascii="Khmer OS Battambang" w:hAnsi="Khmer OS Battambang" w:cs="Khmer OS Battambang"/>
          <w:spacing w:val="4"/>
          <w:sz w:val="22"/>
          <w:cs/>
          <w:lang w:val="en-GB" w:eastAsia="en-GB" w:bidi="km-KH"/>
        </w:rPr>
        <w:t>ឱ្យមានប្រសិទ្ធភាព។ វាក៏</w:t>
      </w:r>
      <w:r w:rsidRPr="00FB75D9">
        <w:rPr>
          <w:rFonts w:ascii="Khmer OS Battambang" w:hAnsi="Khmer OS Battambang" w:cs="Khmer OS Battambang" w:hint="cs"/>
          <w:spacing w:val="4"/>
          <w:sz w:val="22"/>
          <w:cs/>
          <w:lang w:val="en-GB" w:eastAsia="en-GB" w:bidi="km-KH"/>
        </w:rPr>
        <w:t>មាន</w:t>
      </w:r>
      <w:r w:rsidRPr="00FB75D9">
        <w:rPr>
          <w:rFonts w:ascii="Khmer OS Battambang" w:hAnsi="Khmer OS Battambang" w:cs="Khmer OS Battambang" w:hint="cs"/>
          <w:spacing w:val="-2"/>
          <w:sz w:val="22"/>
          <w:cs/>
          <w:lang w:val="en-GB" w:eastAsia="en-GB" w:bidi="km-KH"/>
        </w:rPr>
        <w:t>សារ</w:t>
      </w:r>
      <w:r w:rsidRPr="00FB75D9">
        <w:rPr>
          <w:rFonts w:ascii="Khmer OS Battambang" w:hAnsi="Khmer OS Battambang" w:cs="Khmer OS Battambang"/>
          <w:spacing w:val="-2"/>
          <w:sz w:val="22"/>
          <w:cs/>
          <w:lang w:val="en-GB" w:eastAsia="en-GB" w:bidi="km-KH"/>
        </w:rPr>
        <w:t>សំខាន់ផងដែរក្នុងការទទួលស្គាល់ថា</w:t>
      </w:r>
      <w:r w:rsidRPr="00FB75D9">
        <w:rPr>
          <w:rFonts w:ascii="Khmer OS Battambang" w:hAnsi="Khmer OS Battambang" w:cs="Khmer OS Battambang" w:hint="cs"/>
          <w:spacing w:val="-2"/>
          <w:sz w:val="22"/>
          <w:cs/>
          <w:lang w:val="en-GB" w:eastAsia="en-GB" w:bidi="km-KH"/>
        </w:rPr>
        <w:t xml:space="preserve"> </w:t>
      </w:r>
      <w:r w:rsidRPr="00FB75D9">
        <w:rPr>
          <w:rFonts w:ascii="Khmer OS Battambang" w:hAnsi="Khmer OS Battambang" w:cs="Khmer OS Battambang"/>
          <w:spacing w:val="-2"/>
          <w:sz w:val="22"/>
          <w:cs/>
          <w:lang w:val="en-GB" w:eastAsia="en-GB" w:bidi="km-KH"/>
        </w:rPr>
        <w:t>ធនធានទឹកប្រឈម</w:t>
      </w:r>
      <w:r w:rsidRPr="00FB75D9">
        <w:rPr>
          <w:rFonts w:ascii="Khmer OS Battambang" w:hAnsi="Khmer OS Battambang" w:cs="Khmer OS Battambang" w:hint="cs"/>
          <w:spacing w:val="-2"/>
          <w:sz w:val="22"/>
          <w:cs/>
          <w:lang w:val="en-GB" w:eastAsia="en-GB" w:bidi="km-KH"/>
        </w:rPr>
        <w:t>មុខ</w:t>
      </w:r>
      <w:r w:rsidRPr="00FB75D9">
        <w:rPr>
          <w:rFonts w:ascii="Khmer OS Battambang" w:hAnsi="Khmer OS Battambang" w:cs="Khmer OS Battambang"/>
          <w:spacing w:val="-2"/>
          <w:sz w:val="22"/>
          <w:cs/>
          <w:lang w:val="en-GB" w:eastAsia="en-GB" w:bidi="km-KH"/>
        </w:rPr>
        <w:t>នឹងការគំរាមកំហែងជាច្រើន ឬកត្តាជំរុញ</w:t>
      </w:r>
      <w:r w:rsidRPr="00FB75D9">
        <w:rPr>
          <w:rFonts w:ascii="Khmer OS Battambang" w:hAnsi="Khmer OS Battambang" w:cs="Khmer OS Battambang" w:hint="cs"/>
          <w:spacing w:val="-2"/>
          <w:sz w:val="22"/>
          <w:cs/>
          <w:lang w:val="en-GB" w:eastAsia="en-GB" w:bidi="km-KH"/>
        </w:rPr>
        <w:t>ឲ្យ</w:t>
      </w:r>
      <w:r w:rsidRPr="00FB75D9">
        <w:rPr>
          <w:rFonts w:ascii="Khmer OS Battambang" w:hAnsi="Khmer OS Battambang" w:cs="Khmer OS Battambang" w:hint="cs"/>
          <w:spacing w:val="-6"/>
          <w:sz w:val="22"/>
          <w:cs/>
          <w:lang w:val="en-GB" w:eastAsia="en-GB" w:bidi="km-KH"/>
        </w:rPr>
        <w:t>មានការប្រែប្រួលជាច្រើន</w:t>
      </w:r>
      <w:r w:rsidRPr="00FB75D9">
        <w:rPr>
          <w:rFonts w:ascii="Khmer OS Battambang" w:hAnsi="Khmer OS Battambang" w:cs="Khmer OS Battambang"/>
          <w:spacing w:val="-6"/>
          <w:sz w:val="22"/>
          <w:cs/>
          <w:lang w:val="en-GB" w:eastAsia="en-GB" w:bidi="km-KH"/>
        </w:rPr>
        <w:t xml:space="preserve">។ </w:t>
      </w:r>
      <w:r w:rsidRPr="00FB75D9">
        <w:rPr>
          <w:rFonts w:ascii="Khmer OS Battambang" w:hAnsi="Khmer OS Battambang" w:cs="Khmer OS Battambang" w:hint="cs"/>
          <w:spacing w:val="-6"/>
          <w:sz w:val="22"/>
          <w:cs/>
          <w:lang w:val="en-GB" w:eastAsia="en-GB" w:bidi="km-KH"/>
        </w:rPr>
        <w:t>ការប្រែប្រួល</w:t>
      </w:r>
      <w:r w:rsidRPr="00FB75D9">
        <w:rPr>
          <w:rFonts w:ascii="Khmer OS Battambang" w:hAnsi="Khmer OS Battambang" w:cs="Khmer OS Battambang"/>
          <w:spacing w:val="-6"/>
          <w:sz w:val="22"/>
          <w:cs/>
          <w:lang w:val="en-GB" w:eastAsia="en-GB" w:bidi="km-KH"/>
        </w:rPr>
        <w:t>អាកាសធាតុគឺជាសម្ពាធដ៏សំខាន់មួយ ប៉ុន្តែវាក៏គួរ</w:t>
      </w:r>
      <w:r w:rsidRPr="00FB75D9">
        <w:rPr>
          <w:rFonts w:ascii="Khmer OS Battambang" w:hAnsi="Khmer OS Battambang" w:cs="Khmer OS Battambang" w:hint="cs"/>
          <w:spacing w:val="-6"/>
          <w:sz w:val="22"/>
          <w:cs/>
          <w:lang w:val="en-GB" w:eastAsia="en-GB" w:bidi="km-KH"/>
        </w:rPr>
        <w:t>តែ</w:t>
      </w:r>
      <w:r w:rsidRPr="00FB75D9">
        <w:rPr>
          <w:rFonts w:ascii="Khmer OS Battambang" w:hAnsi="Khmer OS Battambang" w:cs="Khmer OS Battambang"/>
          <w:spacing w:val="-6"/>
          <w:sz w:val="22"/>
          <w:cs/>
          <w:lang w:val="en-GB" w:eastAsia="en-GB" w:bidi="km-KH"/>
        </w:rPr>
        <w:t>ត្រូវបានពិចារណា</w:t>
      </w:r>
      <w:r w:rsidRPr="00FB75D9">
        <w:rPr>
          <w:rFonts w:ascii="Khmer OS Battambang" w:hAnsi="Khmer OS Battambang" w:cs="Khmer OS Battambang"/>
          <w:sz w:val="22"/>
          <w:cs/>
          <w:lang w:val="en-GB" w:eastAsia="en-GB" w:bidi="km-KH"/>
        </w:rPr>
        <w:t>រួមជាមួយកត្តាសំខាន់ៗផ្សេងទៀត</w:t>
      </w:r>
      <w:r w:rsidRPr="00FB75D9">
        <w:rPr>
          <w:rFonts w:ascii="Khmer OS Battambang" w:hAnsi="Khmer OS Battambang" w:cs="Khmer OS Battambang" w:hint="cs"/>
          <w:sz w:val="22"/>
          <w:cs/>
          <w:lang w:val="en-GB" w:eastAsia="en-GB" w:bidi="km-KH"/>
        </w:rPr>
        <w:t>ផងដែរ</w:t>
      </w:r>
      <w:r w:rsidRPr="00FB75D9">
        <w:rPr>
          <w:rFonts w:ascii="Khmer OS Battambang" w:hAnsi="Khmer OS Battambang" w:cs="Khmer OS Battambang"/>
          <w:sz w:val="22"/>
          <w:cs/>
          <w:lang w:val="en-GB" w:eastAsia="en-GB" w:bidi="km-KH"/>
        </w:rPr>
        <w:t xml:space="preserve"> ដូចជា</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កំណើនប្រជាជន </w:t>
      </w:r>
      <w:r w:rsidRPr="00FB75D9">
        <w:rPr>
          <w:rFonts w:ascii="Khmer OS Battambang" w:hAnsi="Khmer OS Battambang" w:cs="Khmer OS Battambang" w:hint="cs"/>
          <w:sz w:val="22"/>
          <w:cs/>
          <w:lang w:val="en-GB" w:eastAsia="en-GB" w:bidi="km-KH"/>
        </w:rPr>
        <w:t>កំណើន</w:t>
      </w:r>
      <w:r w:rsidRPr="00FB75D9">
        <w:rPr>
          <w:rFonts w:ascii="Khmer OS Battambang" w:hAnsi="Khmer OS Battambang" w:cs="Khmer OS Battambang"/>
          <w:sz w:val="22"/>
          <w:cs/>
          <w:lang w:val="en-GB" w:eastAsia="en-GB" w:bidi="km-KH"/>
        </w:rPr>
        <w:t>តម្រូវការទឹក ការ</w:t>
      </w:r>
      <w:r w:rsidRPr="00FB75D9">
        <w:rPr>
          <w:rFonts w:ascii="Khmer OS Battambang" w:hAnsi="Khmer OS Battambang" w:cs="Khmer OS Battambang" w:hint="cs"/>
          <w:sz w:val="22"/>
          <w:cs/>
          <w:lang w:val="en-GB" w:eastAsia="en-GB" w:bidi="km-KH"/>
        </w:rPr>
        <w:t>ប្រែប្រួលនៃ</w:t>
      </w:r>
      <w:r w:rsidRPr="00FB75D9">
        <w:rPr>
          <w:rFonts w:ascii="Khmer OS Battambang" w:hAnsi="Khmer OS Battambang" w:cs="Khmer OS Battambang"/>
          <w:sz w:val="22"/>
          <w:cs/>
          <w:lang w:val="en-GB" w:eastAsia="en-GB" w:bidi="km-KH"/>
        </w:rPr>
        <w:t>ការប្រើប្រាស់ដី ការគំរាមកំហែងនៃការបំពុល និងការប្រែប្រួលអាកាសធាតុដែលមានស្រាប់។ ឧបសគ្គ</w:t>
      </w:r>
      <w:r w:rsidRPr="00FB75D9">
        <w:rPr>
          <w:rFonts w:ascii="Khmer OS Battambang" w:hAnsi="Khmer OS Battambang" w:cs="Khmer OS Battambang" w:hint="cs"/>
          <w:sz w:val="22"/>
          <w:cs/>
          <w:lang w:val="en-GB" w:eastAsia="en-GB" w:bidi="km-KH"/>
        </w:rPr>
        <w:t>ដែលកើតឡើងជា</w:t>
      </w:r>
      <w:r w:rsidRPr="00FB75D9">
        <w:rPr>
          <w:rFonts w:ascii="Khmer OS Battambang" w:hAnsi="Khmer OS Battambang" w:cs="Khmer OS Battambang"/>
          <w:sz w:val="22"/>
          <w:cs/>
          <w:lang w:val="en-GB" w:eastAsia="en-GB" w:bidi="km-KH"/>
        </w:rPr>
        <w:t>បន្តបន្ទាប់</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ចំពោះការផ្តល់សេវា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ប្រកបដោយ</w:t>
      </w:r>
      <w:r w:rsidRPr="00FB75D9">
        <w:rPr>
          <w:rFonts w:ascii="Khmer OS Battambang" w:hAnsi="Khmer OS Battambang" w:cs="Khmer OS Battambang" w:hint="cs"/>
          <w:sz w:val="22"/>
          <w:cs/>
          <w:lang w:val="en-GB" w:eastAsia="en-GB" w:bidi="km-KH"/>
        </w:rPr>
        <w:t>ចី</w:t>
      </w:r>
      <w:r w:rsidRPr="00FB75D9">
        <w:rPr>
          <w:rFonts w:ascii="Khmer OS Battambang" w:hAnsi="Khmer OS Battambang" w:cs="Khmer OS Battambang"/>
          <w:sz w:val="22"/>
          <w:cs/>
          <w:lang w:val="en-GB" w:eastAsia="en-GB" w:bidi="km-KH"/>
        </w:rPr>
        <w:t>រភាព</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ក៏គួរតែត្រូវបានដោះស្រាយផងដែរ។</w:t>
      </w:r>
    </w:p>
    <w:p w14:paraId="4FCFC19E" w14:textId="77777777" w:rsidR="00FB75D9" w:rsidRPr="00FB75D9" w:rsidRDefault="00FB75D9" w:rsidP="006026A0">
      <w:pPr>
        <w:pStyle w:val="Heading4"/>
        <w:numPr>
          <w:ilvl w:val="1"/>
          <w:numId w:val="9"/>
        </w:numPr>
        <w:spacing w:before="120"/>
        <w:ind w:right="95"/>
        <w:jc w:val="both"/>
        <w:rPr>
          <w:rFonts w:ascii="Khmer OS Battambang" w:eastAsia="Calibri" w:hAnsi="Khmer OS Battambang" w:cs="Khmer OS Battambang"/>
          <w:i w:val="0"/>
          <w:iCs w:val="0"/>
          <w:lang w:bidi="km-KH"/>
        </w:rPr>
      </w:pPr>
      <w:r w:rsidRPr="00FB75D9">
        <w:rPr>
          <w:rFonts w:ascii="Khmer OS Battambang" w:eastAsia="Calibri" w:hAnsi="Khmer OS Battambang" w:cs="Khmer OS Battambang" w:hint="cs"/>
          <w:iCs w:val="0"/>
          <w:cs/>
          <w:lang w:bidi="km-KH"/>
        </w:rPr>
        <w:lastRenderedPageBreak/>
        <w:t>កម្មវិធីភាពធន់នឹងអាកាសធាតុល្អនឹងចាំបាច់ត្រូវបង្កើតភាពជាដៃគូក្នុងការធ្វើផែនការដ៏រឹងមាំ ដើម្បីធានាចំពោះការធ្វើការសហការគ្នារបស់ស្ថាប័នជាតិ និងស្ថាប័នថ្នាក់មូលដ្ឋាន</w:t>
      </w:r>
    </w:p>
    <w:p w14:paraId="7043AD87"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pacing w:val="-2"/>
          <w:sz w:val="22"/>
          <w:cs/>
          <w:lang w:val="en-GB" w:eastAsia="en-GB" w:bidi="km-KH"/>
        </w:rPr>
        <w:t>ភាពធន់</w:t>
      </w:r>
      <w:r w:rsidRPr="00FB75D9">
        <w:rPr>
          <w:rFonts w:ascii="Khmer OS Battambang" w:hAnsi="Khmer OS Battambang" w:cs="Khmer OS Battambang" w:hint="cs"/>
          <w:spacing w:val="-2"/>
          <w:sz w:val="22"/>
          <w:cs/>
          <w:lang w:val="en-GB" w:eastAsia="en-GB" w:bidi="km-KH"/>
        </w:rPr>
        <w:t>នៅ</w:t>
      </w:r>
      <w:r w:rsidRPr="00FB75D9">
        <w:rPr>
          <w:rFonts w:ascii="Khmer OS Battambang" w:hAnsi="Khmer OS Battambang" w:cs="Khmer OS Battambang"/>
          <w:spacing w:val="-2"/>
          <w:sz w:val="22"/>
          <w:cs/>
          <w:lang w:val="en-GB" w:eastAsia="en-GB" w:bidi="km-KH"/>
        </w:rPr>
        <w:t>កម្រិតសហគមន៍នឹងសម្រេចបានលុះត្រាតែភាពជាដៃគូជោគជ័យត្រូវបានបង្កើតឡើងរវាងស្ថាប័ន</w:t>
      </w:r>
      <w:r w:rsidRPr="00FB75D9">
        <w:rPr>
          <w:rFonts w:ascii="Khmer OS Battambang" w:hAnsi="Khmer OS Battambang" w:cs="Khmer OS Battambang"/>
          <w:sz w:val="22"/>
          <w:cs/>
          <w:lang w:val="en-GB" w:eastAsia="en-GB" w:bidi="km-KH"/>
        </w:rPr>
        <w:t>ដែលមាន</w:t>
      </w:r>
      <w:r w:rsidRPr="00FB75D9">
        <w:rPr>
          <w:rFonts w:ascii="Khmer OS Battambang" w:hAnsi="Khmer OS Battambang" w:cs="Khmer OS Battambang" w:hint="cs"/>
          <w:sz w:val="22"/>
          <w:cs/>
          <w:lang w:val="en-GB" w:eastAsia="en-GB" w:bidi="km-KH"/>
        </w:rPr>
        <w:t>អំណាច</w:t>
      </w:r>
      <w:r w:rsidRPr="00FB75D9">
        <w:rPr>
          <w:rFonts w:ascii="Khmer OS Battambang" w:hAnsi="Khmer OS Battambang" w:cs="Khmer OS Battambang"/>
          <w:sz w:val="22"/>
          <w:cs/>
          <w:lang w:val="en-GB" w:eastAsia="en-GB" w:bidi="km-KH"/>
        </w:rPr>
        <w:t>នៅថ្នាក់ជាតិ និង</w:t>
      </w:r>
      <w:r w:rsidRPr="00FB75D9">
        <w:rPr>
          <w:rFonts w:ascii="Khmer OS Battambang" w:hAnsi="Khmer OS Battambang" w:cs="Khmer OS Battambang" w:hint="cs"/>
          <w:sz w:val="22"/>
          <w:cs/>
          <w:lang w:val="en-GB" w:eastAsia="en-GB" w:bidi="km-KH"/>
        </w:rPr>
        <w:t>ថ្នាក់</w:t>
      </w:r>
      <w:r w:rsidRPr="00FB75D9">
        <w:rPr>
          <w:rFonts w:ascii="Khmer OS Battambang" w:hAnsi="Khmer OS Battambang" w:cs="Khmer OS Battambang"/>
          <w:sz w:val="22"/>
          <w:cs/>
          <w:lang w:val="en-GB" w:eastAsia="en-GB" w:bidi="km-KH"/>
        </w:rPr>
        <w:t>មូលដ្ឋាន។ រដ្ឋាភិបាល</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កម្រិត</w:t>
      </w:r>
      <w:r w:rsidRPr="00FB75D9">
        <w:rPr>
          <w:rFonts w:ascii="Khmer OS Battambang" w:hAnsi="Khmer OS Battambang" w:cs="Khmer OS Battambang" w:hint="cs"/>
          <w:sz w:val="22"/>
          <w:cs/>
          <w:lang w:val="en-GB" w:eastAsia="en-GB" w:bidi="km-KH"/>
        </w:rPr>
        <w:t>ខុស</w:t>
      </w:r>
      <w:r w:rsidRPr="00FB75D9">
        <w:rPr>
          <w:rFonts w:ascii="Khmer OS Battambang" w:hAnsi="Khmer OS Battambang" w:cs="Khmer OS Battambang"/>
          <w:sz w:val="22"/>
          <w:cs/>
          <w:lang w:val="en-GB" w:eastAsia="en-GB" w:bidi="km-KH"/>
        </w:rPr>
        <w:t>ៗគ្នា</w:t>
      </w:r>
      <w:r w:rsidRPr="00FB75D9">
        <w:rPr>
          <w:rFonts w:ascii="Khmer OS Battambang" w:hAnsi="Khmer OS Battambang" w:cs="Khmer OS Battambang" w:hint="cs"/>
          <w:sz w:val="22"/>
          <w:cs/>
          <w:lang w:val="en-GB" w:eastAsia="en-GB" w:bidi="km-KH"/>
        </w:rPr>
        <w:t>ចាំបាច់</w:t>
      </w:r>
      <w:r w:rsidRPr="00FB75D9">
        <w:rPr>
          <w:rFonts w:ascii="Khmer OS Battambang" w:hAnsi="Khmer OS Battambang" w:cs="Khmer OS Battambang"/>
          <w:sz w:val="22"/>
          <w:cs/>
          <w:lang w:val="en-GB" w:eastAsia="en-GB" w:bidi="km-KH"/>
        </w:rPr>
        <w:t>ត្រូវធ្វើការរួមគ្នាឱ្យកាន់តែមានប្រសិទ្ធភាព ប្រសិនបើ</w:t>
      </w:r>
      <w:r w:rsidRPr="00FB75D9">
        <w:rPr>
          <w:rFonts w:ascii="Khmer OS Battambang" w:hAnsi="Khmer OS Battambang" w:cs="Khmer OS Battambang" w:hint="cs"/>
          <w:sz w:val="22"/>
          <w:cs/>
          <w:lang w:val="en-GB" w:eastAsia="en-GB" w:bidi="km-KH"/>
        </w:rPr>
        <w:t>ប្រជាជន</w:t>
      </w:r>
      <w:r w:rsidRPr="00FB75D9">
        <w:rPr>
          <w:rFonts w:ascii="Khmer OS Battambang" w:hAnsi="Khmer OS Battambang" w:cs="Khmer OS Battambang"/>
          <w:sz w:val="22"/>
          <w:cs/>
          <w:lang w:val="en-GB" w:eastAsia="en-GB" w:bidi="km-KH"/>
        </w:rPr>
        <w:t>មានលទ្ធភាព</w:t>
      </w:r>
      <w:r w:rsidRPr="00FB75D9">
        <w:rPr>
          <w:rFonts w:ascii="Khmer OS Battambang" w:hAnsi="Khmer OS Battambang" w:cs="Khmer OS Battambang" w:hint="cs"/>
          <w:sz w:val="22"/>
          <w:cs/>
          <w:lang w:val="en-GB" w:eastAsia="en-GB" w:bidi="km-KH"/>
        </w:rPr>
        <w:t>ធ្វើ</w:t>
      </w:r>
      <w:r w:rsidRPr="00FB75D9">
        <w:rPr>
          <w:rFonts w:ascii="Khmer OS Battambang" w:hAnsi="Khmer OS Battambang" w:cs="Khmer OS Battambang"/>
          <w:sz w:val="22"/>
          <w:cs/>
          <w:lang w:val="en-GB" w:eastAsia="en-GB" w:bidi="km-KH"/>
        </w:rPr>
        <w:t xml:space="preserve">ផែនការ ឆ្លើយតប </w:t>
      </w:r>
      <w:r w:rsidRPr="00FB75D9">
        <w:rPr>
          <w:rFonts w:ascii="Khmer OS Battambang" w:hAnsi="Khmer OS Battambang" w:cs="Khmer OS Battambang" w:hint="cs"/>
          <w:sz w:val="22"/>
          <w:cs/>
          <w:lang w:val="en-GB" w:eastAsia="en-GB" w:bidi="km-KH"/>
        </w:rPr>
        <w:t>បន្ស៊ាំ</w:t>
      </w:r>
      <w:r w:rsidRPr="00FB75D9">
        <w:rPr>
          <w:rFonts w:ascii="Khmer OS Battambang" w:hAnsi="Khmer OS Battambang" w:cs="Khmer OS Battambang"/>
          <w:sz w:val="22"/>
          <w:cs/>
          <w:lang w:val="en-GB" w:eastAsia="en-GB" w:bidi="km-KH"/>
        </w:rPr>
        <w:t xml:space="preserve"> និងរៀន</w:t>
      </w:r>
      <w:r w:rsidRPr="00FB75D9">
        <w:rPr>
          <w:rFonts w:ascii="Khmer OS Battambang" w:hAnsi="Khmer OS Battambang" w:cs="Khmer OS Battambang" w:hint="cs"/>
          <w:sz w:val="22"/>
          <w:cs/>
          <w:lang w:val="en-GB" w:eastAsia="en-GB" w:bidi="km-KH"/>
        </w:rPr>
        <w:t>សូត្រ</w:t>
      </w:r>
      <w:r w:rsidRPr="00FB75D9">
        <w:rPr>
          <w:rFonts w:ascii="Khmer OS Battambang" w:hAnsi="Khmer OS Battambang" w:cs="Khmer OS Battambang"/>
          <w:sz w:val="22"/>
          <w:cs/>
          <w:lang w:val="en-GB" w:eastAsia="en-GB" w:bidi="km-KH"/>
        </w:rPr>
        <w:t>ពីផលប៉ះពាល់នៃការប្រែប្រួលអាកាសធាតុ។ លទ្ធផល</w:t>
      </w:r>
      <w:r w:rsidRPr="00FB75D9">
        <w:rPr>
          <w:rFonts w:ascii="Khmer OS Battambang" w:hAnsi="Khmer OS Battambang" w:cs="Khmer OS Battambang" w:hint="cs"/>
          <w:sz w:val="22"/>
          <w:cs/>
          <w:lang w:val="en-GB" w:eastAsia="en-GB" w:bidi="km-KH"/>
        </w:rPr>
        <w:t>ដ៏</w:t>
      </w:r>
      <w:r w:rsidRPr="00FB75D9">
        <w:rPr>
          <w:rFonts w:ascii="Khmer OS Battambang" w:hAnsi="Khmer OS Battambang" w:cs="Khmer OS Battambang"/>
          <w:sz w:val="22"/>
          <w:cs/>
          <w:lang w:val="en-GB" w:eastAsia="en-GB" w:bidi="km-KH"/>
        </w:rPr>
        <w:t>សំខាន់</w:t>
      </w:r>
      <w:r w:rsidRPr="00FB75D9">
        <w:rPr>
          <w:rFonts w:ascii="Khmer OS Battambang" w:hAnsi="Khmer OS Battambang" w:cs="Khmer OS Battambang" w:hint="cs"/>
          <w:sz w:val="22"/>
          <w:cs/>
          <w:lang w:val="en-GB" w:eastAsia="en-GB" w:bidi="km-KH"/>
        </w:rPr>
        <w:t>មួយ</w:t>
      </w:r>
      <w:r w:rsidRPr="00FB75D9">
        <w:rPr>
          <w:rFonts w:ascii="Khmer OS Battambang" w:hAnsi="Khmer OS Battambang" w:cs="Khmer OS Battambang"/>
          <w:sz w:val="22"/>
          <w:cs/>
          <w:lang w:val="en-GB" w:eastAsia="en-GB" w:bidi="km-KH"/>
        </w:rPr>
        <w:t xml:space="preserve">នៃអន្តរាគមន៍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ដែលធន់នឹងអាកាសធាតុ គួរតែជាវប្បធម៌</w:t>
      </w:r>
      <w:r w:rsidRPr="00FB75D9">
        <w:rPr>
          <w:rFonts w:ascii="Khmer OS Battambang" w:hAnsi="Khmer OS Battambang" w:cs="Khmer OS Battambang" w:hint="cs"/>
          <w:sz w:val="22"/>
          <w:cs/>
          <w:lang w:val="en-GB" w:eastAsia="en-GB" w:bidi="km-KH"/>
        </w:rPr>
        <w:t>នៃការ</w:t>
      </w:r>
      <w:r w:rsidRPr="00FB75D9">
        <w:rPr>
          <w:rFonts w:ascii="Khmer OS Battambang" w:hAnsi="Khmer OS Battambang" w:cs="Khmer OS Battambang"/>
          <w:sz w:val="22"/>
          <w:cs/>
          <w:lang w:val="en-GB" w:eastAsia="en-GB" w:bidi="km-KH"/>
        </w:rPr>
        <w:t>ធ្វើផែនការ</w:t>
      </w:r>
      <w:r w:rsidRPr="00FB75D9">
        <w:rPr>
          <w:rFonts w:ascii="Khmer OS Battambang" w:hAnsi="Khmer OS Battambang" w:cs="Khmer OS Battambang" w:hint="cs"/>
          <w:sz w:val="22"/>
          <w:cs/>
          <w:lang w:val="en-GB" w:eastAsia="en-GB" w:bidi="km-KH"/>
        </w:rPr>
        <w:t xml:space="preserve"> ដែលត្រូវបានចែករំលែក</w:t>
      </w:r>
      <w:r w:rsidRPr="00FB75D9">
        <w:rPr>
          <w:rFonts w:ascii="Khmer OS Battambang" w:hAnsi="Khmer OS Battambang" w:cs="Khmer OS Battambang"/>
          <w:sz w:val="22"/>
          <w:cs/>
          <w:lang w:val="en-GB" w:eastAsia="en-GB" w:bidi="km-KH"/>
        </w:rPr>
        <w:t>រវាងរដ្ឋាភិបាល អ្នកផ្តល់សេវា និងស្ថាប័ន</w:t>
      </w:r>
      <w:r w:rsidRPr="00FB75D9">
        <w:rPr>
          <w:rFonts w:ascii="Khmer OS Battambang" w:hAnsi="Khmer OS Battambang" w:cs="Khmer OS Battambang" w:hint="cs"/>
          <w:sz w:val="22"/>
          <w:cs/>
          <w:lang w:val="en-GB" w:eastAsia="en-GB" w:bidi="km-KH"/>
        </w:rPr>
        <w:t>នៅតាម</w:t>
      </w:r>
      <w:r w:rsidRPr="00FB75D9">
        <w:rPr>
          <w:rFonts w:ascii="Khmer OS Battambang" w:hAnsi="Khmer OS Battambang" w:cs="Khmer OS Battambang"/>
          <w:spacing w:val="-2"/>
          <w:sz w:val="22"/>
          <w:cs/>
          <w:lang w:val="en-GB" w:eastAsia="en-GB" w:bidi="km-KH"/>
        </w:rPr>
        <w:t>សហគមន៍។ នេះសំដៅទៅលើការផ្លាស់ប្តូរចិត្ត</w:t>
      </w:r>
      <w:r w:rsidRPr="00FB75D9">
        <w:rPr>
          <w:rFonts w:ascii="Khmer OS Battambang" w:hAnsi="Khmer OS Battambang" w:cs="Khmer OS Battambang" w:hint="cs"/>
          <w:spacing w:val="-2"/>
          <w:sz w:val="22"/>
          <w:cs/>
          <w:lang w:val="en-GB" w:eastAsia="en-GB" w:bidi="km-KH"/>
        </w:rPr>
        <w:t>គំនិត</w:t>
      </w:r>
      <w:r w:rsidRPr="00FB75D9">
        <w:rPr>
          <w:rFonts w:ascii="Khmer OS Battambang" w:hAnsi="Khmer OS Battambang" w:cs="Khmer OS Battambang"/>
          <w:spacing w:val="-2"/>
          <w:sz w:val="22"/>
          <w:cs/>
          <w:lang w:val="en-GB" w:eastAsia="en-GB" w:bidi="km-KH"/>
        </w:rPr>
        <w:t>អំពីរបៀបដែលស្ថាប័នសហការ</w:t>
      </w:r>
      <w:r w:rsidRPr="00FB75D9">
        <w:rPr>
          <w:rFonts w:ascii="Khmer OS Battambang" w:hAnsi="Khmer OS Battambang" w:cs="Khmer OS Battambang" w:hint="cs"/>
          <w:spacing w:val="-2"/>
          <w:sz w:val="22"/>
          <w:cs/>
          <w:lang w:val="en-GB" w:eastAsia="en-GB" w:bidi="km-KH"/>
        </w:rPr>
        <w:t>គ្នា</w:t>
      </w:r>
      <w:r w:rsidRPr="00FB75D9">
        <w:rPr>
          <w:rFonts w:ascii="Khmer OS Battambang" w:hAnsi="Khmer OS Battambang" w:cs="Khmer OS Battambang"/>
          <w:spacing w:val="-2"/>
          <w:sz w:val="22"/>
          <w:cs/>
          <w:lang w:val="en-GB" w:eastAsia="en-GB" w:bidi="km-KH"/>
        </w:rPr>
        <w:t xml:space="preserve"> និងធ្វើការជាមួយគ្នា។</w:t>
      </w:r>
      <w:r w:rsidRPr="00FB75D9">
        <w:rPr>
          <w:rFonts w:ascii="Khmer OS Battambang" w:hAnsi="Khmer OS Battambang" w:cs="Khmer OS Battambang"/>
          <w:sz w:val="22"/>
          <w:cs/>
          <w:lang w:val="en-GB" w:eastAsia="en-GB" w:bidi="km-KH"/>
        </w:rPr>
        <w:t xml:space="preserve"> </w:t>
      </w:r>
      <w:r w:rsidRPr="00FB75D9">
        <w:rPr>
          <w:rFonts w:ascii="Khmer OS Battambang" w:hAnsi="Khmer OS Battambang" w:cs="Khmer OS Battambang"/>
          <w:spacing w:val="-4"/>
          <w:sz w:val="22"/>
          <w:cs/>
          <w:lang w:val="en-GB" w:eastAsia="en-GB" w:bidi="km-KH"/>
        </w:rPr>
        <w:t>ឧទាហរណ៍ ដំណាក់កាលដំបូងនៃ</w:t>
      </w:r>
      <w:r w:rsidRPr="00FB75D9">
        <w:rPr>
          <w:rFonts w:ascii="Khmer OS Battambang" w:hAnsi="Khmer OS Battambang" w:cs="Khmer OS Battambang" w:hint="cs"/>
          <w:spacing w:val="-4"/>
          <w:sz w:val="22"/>
          <w:cs/>
          <w:lang w:val="en-GB" w:eastAsia="en-GB" w:bidi="km-KH"/>
        </w:rPr>
        <w:t>អភិក្រម</w:t>
      </w:r>
      <w:r w:rsidRPr="00FB75D9">
        <w:rPr>
          <w:rFonts w:ascii="Khmer OS Battambang" w:hAnsi="Khmer OS Battambang" w:cs="Khmer OS Battambang"/>
          <w:spacing w:val="-4"/>
          <w:sz w:val="22"/>
          <w:cs/>
          <w:lang w:val="en-GB" w:eastAsia="en-GB" w:bidi="km-KH"/>
        </w:rPr>
        <w:t>ធ្វើផែនការសុវត្ថិភាពទឹកគឺ</w:t>
      </w:r>
      <w:r w:rsidRPr="00FB75D9">
        <w:rPr>
          <w:rFonts w:ascii="Khmer OS Battambang" w:hAnsi="Khmer OS Battambang" w:cs="Khmer OS Battambang" w:hint="cs"/>
          <w:spacing w:val="-4"/>
          <w:sz w:val="22"/>
          <w:cs/>
          <w:lang w:val="en-GB" w:eastAsia="en-GB" w:bidi="km-KH"/>
        </w:rPr>
        <w:t xml:space="preserve"> </w:t>
      </w:r>
      <w:r w:rsidRPr="00FB75D9">
        <w:rPr>
          <w:rFonts w:ascii="Khmer OS Battambang" w:hAnsi="Khmer OS Battambang" w:cs="Khmer OS Battambang"/>
          <w:spacing w:val="-4"/>
          <w:sz w:val="22"/>
          <w:cs/>
          <w:lang w:val="en-GB" w:eastAsia="en-GB" w:bidi="km-KH"/>
        </w:rPr>
        <w:t>បង្កើតក្រុម</w:t>
      </w:r>
      <w:r w:rsidRPr="00FB75D9">
        <w:rPr>
          <w:rFonts w:ascii="Khmer OS Battambang" w:hAnsi="Khmer OS Battambang" w:cs="Khmer OS Battambang" w:hint="cs"/>
          <w:spacing w:val="-4"/>
          <w:sz w:val="22"/>
          <w:cs/>
          <w:lang w:val="en-GB" w:eastAsia="en-GB" w:bidi="km-KH"/>
        </w:rPr>
        <w:t>ធ្វើ</w:t>
      </w:r>
      <w:r w:rsidRPr="00FB75D9">
        <w:rPr>
          <w:rFonts w:ascii="Khmer OS Battambang" w:hAnsi="Khmer OS Battambang" w:cs="Khmer OS Battambang"/>
          <w:spacing w:val="-4"/>
          <w:sz w:val="22"/>
          <w:cs/>
          <w:lang w:val="en-GB" w:eastAsia="en-GB" w:bidi="km-KH"/>
        </w:rPr>
        <w:t>ផែនការ ឬគណៈកម្មាធិការ</w:t>
      </w:r>
      <w:r w:rsidRPr="00FB75D9">
        <w:rPr>
          <w:rFonts w:ascii="Khmer OS Battambang" w:hAnsi="Khmer OS Battambang" w:cs="Khmer OS Battambang"/>
          <w:sz w:val="22"/>
          <w:cs/>
          <w:lang w:val="en-GB" w:eastAsia="en-GB" w:bidi="km-KH"/>
        </w:rPr>
        <w:t>ដឹកនាំ។ ទោះ</w:t>
      </w:r>
      <w:r w:rsidRPr="00FB75D9">
        <w:rPr>
          <w:rFonts w:ascii="Khmer OS Battambang" w:hAnsi="Khmer OS Battambang" w:cs="Khmer OS Battambang" w:hint="cs"/>
          <w:sz w:val="22"/>
          <w:cs/>
          <w:lang w:val="en-GB" w:eastAsia="en-GB" w:bidi="km-KH"/>
        </w:rPr>
        <w:t>បី</w:t>
      </w:r>
      <w:r w:rsidRPr="00FB75D9">
        <w:rPr>
          <w:rFonts w:ascii="Khmer OS Battambang" w:hAnsi="Khmer OS Battambang" w:cs="Khmer OS Battambang"/>
          <w:sz w:val="22"/>
          <w:cs/>
          <w:lang w:val="en-GB" w:eastAsia="en-GB" w:bidi="km-KH"/>
        </w:rPr>
        <w:t>ជាយ៉ាងណាក៏ដោយ ដើម្បី</w:t>
      </w:r>
      <w:r w:rsidRPr="00FB75D9">
        <w:rPr>
          <w:rFonts w:ascii="Khmer OS Battambang" w:hAnsi="Khmer OS Battambang" w:cs="Khmer OS Battambang" w:hint="cs"/>
          <w:sz w:val="22"/>
          <w:cs/>
          <w:lang w:val="en-GB" w:eastAsia="en-GB" w:bidi="km-KH"/>
        </w:rPr>
        <w:t>ធ្វើឲ្យមា</w:t>
      </w:r>
      <w:r w:rsidRPr="00FB75D9">
        <w:rPr>
          <w:rFonts w:ascii="Khmer OS Battambang" w:hAnsi="Khmer OS Battambang" w:cs="Khmer OS Battambang"/>
          <w:sz w:val="22"/>
          <w:cs/>
          <w:lang w:val="en-GB" w:eastAsia="en-GB" w:bidi="km-KH"/>
        </w:rPr>
        <w:t xml:space="preserve">នប្រសិទ្ធភាព </w:t>
      </w:r>
      <w:r w:rsidRPr="00FB75D9">
        <w:rPr>
          <w:rFonts w:ascii="Khmer OS Battambang" w:hAnsi="Khmer OS Battambang" w:cs="Khmer OS Battambang" w:hint="cs"/>
          <w:sz w:val="22"/>
          <w:cs/>
          <w:lang w:val="en-GB" w:eastAsia="en-GB" w:bidi="km-KH"/>
        </w:rPr>
        <w:t>ចាំបាច់ត្រូវតែមាន</w:t>
      </w:r>
      <w:r w:rsidRPr="00FB75D9">
        <w:rPr>
          <w:rFonts w:ascii="Khmer OS Battambang" w:hAnsi="Khmer OS Battambang" w:cs="Khmer OS Battambang"/>
          <w:sz w:val="22"/>
          <w:cs/>
          <w:lang w:val="en-GB" w:eastAsia="en-GB" w:bidi="km-KH"/>
        </w:rPr>
        <w:t>ការគាំទ្រពីស្ថាប័នកាន់តែទូលំទូលាយ ដើម្បីធានាថាក្រុម</w:t>
      </w:r>
      <w:r w:rsidRPr="00FB75D9">
        <w:rPr>
          <w:rFonts w:ascii="Khmer OS Battambang" w:hAnsi="Khmer OS Battambang" w:cs="Khmer OS Battambang" w:hint="cs"/>
          <w:sz w:val="22"/>
          <w:cs/>
          <w:lang w:val="en-GB" w:eastAsia="en-GB" w:bidi="km-KH"/>
        </w:rPr>
        <w:t>ធ្វើ</w:t>
      </w:r>
      <w:r w:rsidRPr="00FB75D9">
        <w:rPr>
          <w:rFonts w:ascii="Khmer OS Battambang" w:hAnsi="Khmer OS Battambang" w:cs="Khmer OS Battambang"/>
          <w:sz w:val="22"/>
          <w:cs/>
          <w:lang w:val="en-GB" w:eastAsia="en-GB" w:bidi="km-KH"/>
        </w:rPr>
        <w:t>ផែនការអាចអនុវត្តមុខងារសំខាន់ៗ</w:t>
      </w:r>
      <w:r w:rsidRPr="00FB75D9">
        <w:rPr>
          <w:rFonts w:ascii="Khmer OS Battambang" w:hAnsi="Khmer OS Battambang" w:cs="Khmer OS Battambang" w:hint="cs"/>
          <w:sz w:val="22"/>
          <w:cs/>
          <w:lang w:val="en-GB" w:eastAsia="en-GB" w:bidi="km-KH"/>
        </w:rPr>
        <w:t>បាន</w:t>
      </w:r>
      <w:r w:rsidRPr="00FB75D9">
        <w:rPr>
          <w:rFonts w:ascii="Khmer OS Battambang" w:hAnsi="Khmer OS Battambang" w:cs="Khmer OS Battambang"/>
          <w:sz w:val="22"/>
          <w:cs/>
          <w:lang w:val="en-GB" w:eastAsia="en-GB" w:bidi="km-KH"/>
        </w:rPr>
        <w:t>ជាប្រចាំ។ ការអភិវឌ្ឍសមត្ថភាពស្ថាប័នក្នុងស្រុក</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ទាមទារ</w:t>
      </w:r>
      <w:r w:rsidRPr="00FB75D9">
        <w:rPr>
          <w:rFonts w:ascii="Khmer OS Battambang" w:hAnsi="Khmer OS Battambang" w:cs="Khmer OS Battambang" w:hint="cs"/>
          <w:sz w:val="22"/>
          <w:cs/>
          <w:lang w:val="en-GB" w:eastAsia="en-GB" w:bidi="km-KH"/>
        </w:rPr>
        <w:t>ឲ្យមាន</w:t>
      </w:r>
      <w:r w:rsidRPr="00FB75D9">
        <w:rPr>
          <w:rFonts w:ascii="Khmer OS Battambang" w:hAnsi="Khmer OS Battambang" w:cs="Khmer OS Battambang"/>
          <w:sz w:val="22"/>
          <w:cs/>
          <w:lang w:val="en-GB" w:eastAsia="en-GB" w:bidi="km-KH"/>
        </w:rPr>
        <w:t>ចំណេះដឹងស៊ីជម្រៅអំពី</w:t>
      </w:r>
      <w:r w:rsidRPr="00FB75D9">
        <w:rPr>
          <w:rFonts w:ascii="Khmer OS Battambang" w:hAnsi="Khmer OS Battambang" w:cs="Khmer OS Battambang" w:hint="cs"/>
          <w:sz w:val="22"/>
          <w:cs/>
          <w:lang w:val="en-GB" w:eastAsia="en-GB" w:bidi="km-KH"/>
        </w:rPr>
        <w:t>ឥរិយាបថប្រកបដោយ</w:t>
      </w:r>
      <w:r w:rsidRPr="00FB75D9">
        <w:rPr>
          <w:rFonts w:ascii="Khmer OS Battambang" w:hAnsi="Khmer OS Battambang" w:cs="Khmer OS Battambang"/>
          <w:sz w:val="22"/>
          <w:cs/>
          <w:lang w:val="en-GB" w:eastAsia="en-GB" w:bidi="km-KH"/>
        </w:rPr>
        <w:t>វិជ្ជាជីវៈ សមត្ថភាព</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ជំនាញ </w:t>
      </w:r>
      <w:r w:rsidRPr="00FB75D9">
        <w:rPr>
          <w:rFonts w:ascii="Khmer OS Battambang" w:hAnsi="Khmer OS Battambang" w:cs="Khmer OS Battambang"/>
          <w:spacing w:val="2"/>
          <w:sz w:val="22"/>
          <w:cs/>
          <w:lang w:val="en-GB" w:eastAsia="en-GB" w:bidi="km-KH"/>
        </w:rPr>
        <w:t>ធនធាន និងហិរញ្ញវត្ថុ។ កម្មវិធីល្អ</w:t>
      </w:r>
      <w:r w:rsidRPr="00FB75D9">
        <w:rPr>
          <w:rFonts w:ascii="Khmer OS Battambang" w:hAnsi="Khmer OS Battambang" w:cs="Khmer OS Battambang" w:hint="cs"/>
          <w:spacing w:val="2"/>
          <w:sz w:val="22"/>
          <w:cs/>
          <w:lang w:val="en-GB" w:eastAsia="en-GB" w:bidi="km-KH"/>
        </w:rPr>
        <w:t>ៗ</w:t>
      </w:r>
      <w:r w:rsidRPr="00FB75D9">
        <w:rPr>
          <w:rFonts w:ascii="Khmer OS Battambang" w:hAnsi="Khmer OS Battambang" w:cs="Khmer OS Battambang"/>
          <w:spacing w:val="2"/>
          <w:sz w:val="22"/>
          <w:cs/>
          <w:lang w:val="en-GB" w:eastAsia="en-GB" w:bidi="km-KH"/>
        </w:rPr>
        <w:t>គួរតែ</w:t>
      </w:r>
      <w:r w:rsidRPr="00FB75D9">
        <w:rPr>
          <w:rFonts w:ascii="Khmer OS Battambang" w:hAnsi="Khmer OS Battambang" w:cs="Khmer OS Battambang" w:hint="cs"/>
          <w:spacing w:val="2"/>
          <w:sz w:val="22"/>
          <w:cs/>
          <w:lang w:val="en-GB" w:eastAsia="en-GB" w:bidi="km-KH"/>
        </w:rPr>
        <w:t>ប៉ាន់ប្រមាណអំពី</w:t>
      </w:r>
      <w:r w:rsidRPr="00FB75D9">
        <w:rPr>
          <w:rFonts w:ascii="Khmer OS Battambang" w:hAnsi="Khmer OS Battambang" w:cs="Khmer OS Battambang"/>
          <w:spacing w:val="2"/>
          <w:sz w:val="22"/>
          <w:cs/>
          <w:lang w:val="en-GB" w:eastAsia="en-GB" w:bidi="km-KH"/>
        </w:rPr>
        <w:t>សមត្ថភាពទទួល និងធ្វើការដោយផ្ទាល់ជាមួយ</w:t>
      </w:r>
      <w:r w:rsidRPr="00FB75D9">
        <w:rPr>
          <w:rFonts w:ascii="Khmer OS Battambang" w:hAnsi="Khmer OS Battambang" w:cs="Khmer OS Battambang"/>
          <w:sz w:val="22"/>
          <w:cs/>
          <w:lang w:val="en-GB" w:eastAsia="en-GB" w:bidi="km-KH"/>
        </w:rPr>
        <w:t>ស្ថាប័ន</w:t>
      </w:r>
      <w:r w:rsidRPr="00FB75D9">
        <w:rPr>
          <w:rFonts w:ascii="Khmer OS Battambang" w:hAnsi="Khmer OS Battambang" w:cs="Khmer OS Battambang" w:hint="cs"/>
          <w:sz w:val="22"/>
          <w:cs/>
          <w:lang w:val="en-GB" w:eastAsia="en-GB" w:bidi="km-KH"/>
        </w:rPr>
        <w:t>នៅក្នុងមូលដ្ឋាន</w:t>
      </w:r>
      <w:r w:rsidRPr="00FB75D9">
        <w:rPr>
          <w:rFonts w:ascii="Khmer OS Battambang" w:hAnsi="Khmer OS Battambang" w:cs="Khmer OS Battambang"/>
          <w:sz w:val="22"/>
          <w:cs/>
          <w:lang w:val="en-GB" w:eastAsia="en-GB" w:bidi="km-KH"/>
        </w:rPr>
        <w:t xml:space="preserve"> ដើម្បី</w:t>
      </w:r>
      <w:r w:rsidRPr="00FB75D9">
        <w:rPr>
          <w:rFonts w:ascii="Khmer OS Battambang" w:hAnsi="Khmer OS Battambang" w:cs="Khmer OS Battambang" w:hint="cs"/>
          <w:sz w:val="22"/>
          <w:cs/>
          <w:lang w:val="en-GB" w:eastAsia="en-GB" w:bidi="km-KH"/>
        </w:rPr>
        <w:t>កសាង</w:t>
      </w:r>
      <w:r w:rsidRPr="00FB75D9">
        <w:rPr>
          <w:rFonts w:ascii="Khmer OS Battambang" w:hAnsi="Khmer OS Battambang" w:cs="Khmer OS Battambang"/>
          <w:sz w:val="22"/>
          <w:cs/>
          <w:lang w:val="en-GB" w:eastAsia="en-GB" w:bidi="km-KH"/>
        </w:rPr>
        <w:t>សមត្ថភាពជាជំហានៗ។ ការងារនេះ</w:t>
      </w:r>
      <w:r w:rsidRPr="00FB75D9">
        <w:rPr>
          <w:rFonts w:ascii="Khmer OS Battambang" w:hAnsi="Khmer OS Battambang" w:cs="Khmer OS Battambang" w:hint="cs"/>
          <w:sz w:val="22"/>
          <w:cs/>
          <w:lang w:val="en-GB" w:eastAsia="en-GB" w:bidi="km-KH"/>
        </w:rPr>
        <w:t>ចាំបាច់</w:t>
      </w:r>
      <w:r w:rsidRPr="00FB75D9">
        <w:rPr>
          <w:rFonts w:ascii="Khmer OS Battambang" w:hAnsi="Khmer OS Battambang" w:cs="Khmer OS Battambang"/>
          <w:sz w:val="22"/>
          <w:cs/>
          <w:lang w:val="en-GB" w:eastAsia="en-GB" w:bidi="km-KH"/>
        </w:rPr>
        <w:t>ត្រូវ</w:t>
      </w:r>
      <w:r w:rsidRPr="00FB75D9">
        <w:rPr>
          <w:rFonts w:ascii="Khmer OS Battambang" w:hAnsi="Khmer OS Battambang" w:cs="Khmer OS Battambang" w:hint="cs"/>
          <w:sz w:val="22"/>
          <w:cs/>
          <w:lang w:val="en-GB" w:eastAsia="en-GB" w:bidi="km-KH"/>
        </w:rPr>
        <w:t>តែបាន</w:t>
      </w:r>
      <w:r w:rsidRPr="00FB75D9">
        <w:rPr>
          <w:rFonts w:ascii="Khmer OS Battambang" w:hAnsi="Khmer OS Battambang" w:cs="Khmer OS Battambang"/>
          <w:sz w:val="22"/>
          <w:cs/>
          <w:lang w:val="en-GB" w:eastAsia="en-GB" w:bidi="km-KH"/>
        </w:rPr>
        <w:t>សម្របសម្រួលជាមួយស្ថាប័នជាតិ និងក្រសួង</w:t>
      </w:r>
      <w:r w:rsidRPr="00FB75D9">
        <w:rPr>
          <w:rFonts w:ascii="Khmer OS Battambang" w:hAnsi="Khmer OS Battambang" w:cs="Khmer OS Battambang" w:hint="cs"/>
          <w:sz w:val="22"/>
          <w:cs/>
          <w:lang w:val="en-GB" w:eastAsia="en-GB" w:bidi="km-KH"/>
        </w:rPr>
        <w:t>ជំនាញដែល</w:t>
      </w:r>
      <w:r w:rsidRPr="00FB75D9">
        <w:rPr>
          <w:rFonts w:ascii="Khmer OS Battambang" w:hAnsi="Khmer OS Battambang" w:cs="Khmer OS Battambang"/>
          <w:sz w:val="22"/>
          <w:cs/>
          <w:lang w:val="en-GB" w:eastAsia="en-GB" w:bidi="km-KH"/>
        </w:rPr>
        <w:t>​ពាក់ព័ន្ធ។</w:t>
      </w:r>
    </w:p>
    <w:p w14:paraId="6F64F9CB" w14:textId="77777777" w:rsidR="00FB75D9" w:rsidRPr="00FB75D9" w:rsidRDefault="00FB75D9" w:rsidP="006026A0">
      <w:pPr>
        <w:pStyle w:val="Heading4"/>
        <w:numPr>
          <w:ilvl w:val="1"/>
          <w:numId w:val="9"/>
        </w:numPr>
        <w:spacing w:before="120"/>
        <w:ind w:right="95"/>
        <w:jc w:val="both"/>
        <w:rPr>
          <w:rFonts w:ascii="Khmer OS Battambang" w:eastAsia="Calibri" w:hAnsi="Khmer OS Battambang" w:cs="Khmer OS Battambang"/>
          <w:i w:val="0"/>
          <w:iCs w:val="0"/>
          <w:lang w:bidi="km-KH"/>
        </w:rPr>
      </w:pPr>
      <w:r w:rsidRPr="00FB75D9">
        <w:rPr>
          <w:rFonts w:ascii="Khmer OS Battambang" w:eastAsia="Calibri" w:hAnsi="Khmer OS Battambang" w:cs="Khmer OS Battambang" w:hint="cs"/>
          <w:iCs w:val="0"/>
          <w:cs/>
          <w:lang w:bidi="km-KH"/>
        </w:rPr>
        <w:t xml:space="preserve">លទ្ធផលដ៏សំខាន់មួយនៃអន្តរាគមន៍ </w:t>
      </w:r>
      <w:r w:rsidRPr="00FB75D9">
        <w:rPr>
          <w:rFonts w:ascii="Khmer OS Battambang" w:eastAsia="Calibri" w:hAnsi="Khmer OS Battambang" w:cs="Khmer OS Battambang"/>
          <w:lang w:val="en-GB" w:bidi="km-KH"/>
        </w:rPr>
        <w:t>WASH</w:t>
      </w:r>
      <w:r w:rsidRPr="00FB75D9">
        <w:rPr>
          <w:rFonts w:ascii="Khmer OS Battambang" w:eastAsia="Calibri" w:hAnsi="Khmer OS Battambang" w:cs="Khmer OS Battambang" w:hint="cs"/>
          <w:iCs w:val="0"/>
          <w:cs/>
          <w:lang w:val="en-GB" w:bidi="km-KH"/>
        </w:rPr>
        <w:t xml:space="preserve"> ដែលធន់នឹងអាកាសធាតុ គួរតែផ្តល់សេវាដែលមានកាន់តែធន់ ដែលទទួលបានដោយមនុស្សគ្រប់រូប</w:t>
      </w:r>
    </w:p>
    <w:p w14:paraId="0FCFD45D"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ប្រជាជនដែល</w:t>
      </w:r>
      <w:r w:rsidRPr="00FB75D9">
        <w:rPr>
          <w:rFonts w:ascii="Khmer OS Battambang" w:hAnsi="Khmer OS Battambang" w:cs="Khmer OS Battambang" w:hint="cs"/>
          <w:sz w:val="22"/>
          <w:cs/>
          <w:lang w:val="en-GB" w:eastAsia="en-GB" w:bidi="km-KH"/>
        </w:rPr>
        <w:t>បាន</w:t>
      </w:r>
      <w:r w:rsidRPr="00FB75D9">
        <w:rPr>
          <w:rFonts w:ascii="Khmer OS Battambang" w:hAnsi="Khmer OS Battambang" w:cs="Khmer OS Battambang"/>
          <w:sz w:val="22"/>
          <w:cs/>
          <w:lang w:val="en-GB" w:eastAsia="en-GB" w:bidi="km-KH"/>
        </w:rPr>
        <w:t>រងផលប៉ះពាល់ដោយ</w:t>
      </w:r>
      <w:r w:rsidRPr="00FB75D9">
        <w:rPr>
          <w:rFonts w:ascii="Khmer OS Battambang" w:hAnsi="Khmer OS Battambang" w:cs="Khmer OS Battambang" w:hint="cs"/>
          <w:sz w:val="22"/>
          <w:cs/>
          <w:lang w:val="en-GB" w:eastAsia="en-GB" w:bidi="km-KH"/>
        </w:rPr>
        <w:t>សារ</w:t>
      </w:r>
      <w:r w:rsidRPr="00FB75D9">
        <w:rPr>
          <w:rFonts w:ascii="Khmer OS Battambang" w:hAnsi="Khmer OS Battambang" w:cs="Khmer OS Battambang"/>
          <w:sz w:val="22"/>
          <w:cs/>
          <w:lang w:val="en-GB" w:eastAsia="en-GB" w:bidi="km-KH"/>
        </w:rPr>
        <w:t xml:space="preserve">ភាពក្រីក្រ និងវិសមភាពរួចហើយនឹងមានឱកាសមិនស្មើគ្នាក្នុងការទប់ទល់នឹងការប្រែប្រួលអាកាសធាតុ។ ទិន្នន័យ </w:t>
      </w:r>
      <w:r w:rsidRPr="00FB75D9">
        <w:rPr>
          <w:rFonts w:ascii="Khmer OS Battambang" w:hAnsi="Khmer OS Battambang" w:cs="Khmer OS Battambang"/>
          <w:sz w:val="22"/>
          <w:lang w:val="en-GB" w:eastAsia="en-GB"/>
        </w:rPr>
        <w:t>JMP (</w:t>
      </w:r>
      <w:r w:rsidRPr="00FB75D9">
        <w:rPr>
          <w:rFonts w:ascii="Khmer OS Battambang" w:hAnsi="Khmer OS Battambang" w:cs="Khmer OS Battambang"/>
          <w:sz w:val="22"/>
          <w:cs/>
          <w:lang w:val="en-GB" w:eastAsia="en-GB" w:bidi="km-KH"/>
        </w:rPr>
        <w:t>កម្មវិធីត្រួតពិនិត្យរួម) (ឆ្នាំ</w:t>
      </w:r>
      <w:r w:rsidRPr="00FB75D9">
        <w:rPr>
          <w:rFonts w:ascii="Khmer OS Battambang" w:hAnsi="Khmer OS Battambang" w:cs="Khmer OS Battambang" w:hint="cs"/>
          <w:sz w:val="22"/>
          <w:cs/>
          <w:lang w:val="en-GB" w:eastAsia="en-GB" w:bidi="km-KH"/>
        </w:rPr>
        <w:t>២០១៩</w:t>
      </w:r>
      <w:r w:rsidRPr="00FB75D9">
        <w:rPr>
          <w:rFonts w:ascii="Khmer OS Battambang" w:hAnsi="Khmer OS Battambang" w:cs="Khmer OS Battambang"/>
          <w:sz w:val="22"/>
          <w:cs/>
          <w:lang w:val="en-GB" w:eastAsia="en-GB" w:bidi="km-KH"/>
        </w:rPr>
        <w:t xml:space="preserve">) សម្រាប់ប្រទេសកម្ពុជា បង្ហាញថា </w:t>
      </w:r>
      <w:r w:rsidRPr="00FB75D9">
        <w:rPr>
          <w:rFonts w:ascii="Khmer OS Battambang" w:hAnsi="Khmer OS Battambang" w:cs="Khmer OS Battambang" w:hint="cs"/>
          <w:sz w:val="22"/>
          <w:cs/>
          <w:lang w:val="en-GB" w:eastAsia="en-GB" w:bidi="km-KH"/>
        </w:rPr>
        <w:t>មួយភាគប្រាំនៃអ្នកដែលមាន</w:t>
      </w:r>
      <w:r w:rsidRPr="00FB75D9">
        <w:rPr>
          <w:rFonts w:ascii="Khmer OS Battambang" w:hAnsi="Khmer OS Battambang" w:cs="Khmer OS Battambang"/>
          <w:sz w:val="22"/>
          <w:cs/>
          <w:lang w:val="en-GB" w:eastAsia="en-GB" w:bidi="km-KH"/>
        </w:rPr>
        <w:t xml:space="preserve">ទ្រព្យសម្បត្តិក្រីក្របំផុតនៅតំបន់ជនបទ </w:t>
      </w:r>
      <w:r w:rsidRPr="00FB75D9">
        <w:rPr>
          <w:rFonts w:ascii="Khmer OS Battambang" w:hAnsi="Khmer OS Battambang" w:cs="Khmer OS Battambang" w:hint="cs"/>
          <w:sz w:val="22"/>
          <w:cs/>
          <w:lang w:val="en-GB" w:eastAsia="en-GB" w:bidi="km-KH"/>
        </w:rPr>
        <w:t>មានហានិភ័យនៃការមិនអើពើ</w:t>
      </w:r>
      <w:r w:rsidRPr="00FB75D9">
        <w:rPr>
          <w:rFonts w:ascii="Khmer OS Battambang" w:hAnsi="Khmer OS Battambang" w:cs="Khmer OS Battambang"/>
          <w:sz w:val="22"/>
          <w:cs/>
          <w:lang w:val="en-GB" w:eastAsia="en-GB" w:bidi="km-KH"/>
        </w:rPr>
        <w:t>។ នេះរួមបញ្ចូលទាំងស្ត្រី កុមារី មនុស្សចាស់ និងជនពិការ</w:t>
      </w:r>
      <w:r w:rsidRPr="00FB75D9">
        <w:rPr>
          <w:rFonts w:ascii="Khmer OS Battambang" w:hAnsi="Khmer OS Battambang" w:cs="Khmer OS Battambang" w:hint="cs"/>
          <w:sz w:val="22"/>
          <w:cs/>
          <w:lang w:val="en-GB" w:eastAsia="en-GB" w:bidi="km-KH"/>
        </w:rPr>
        <w:t>ផងដែរ</w:t>
      </w:r>
      <w:r w:rsidRPr="00FB75D9">
        <w:rPr>
          <w:rFonts w:ascii="Khmer OS Battambang" w:hAnsi="Khmer OS Battambang" w:cs="Khmer OS Battambang"/>
          <w:sz w:val="22"/>
          <w:cs/>
          <w:lang w:val="en-GB" w:eastAsia="en-GB" w:bidi="km-KH"/>
        </w:rPr>
        <w:t xml:space="preserve"> </w:t>
      </w:r>
      <w:r w:rsidRPr="00FB75D9">
        <w:rPr>
          <w:rFonts w:ascii="Khmer OS Battambang" w:hAnsi="Khmer OS Battambang" w:cs="Khmer OS Battambang" w:hint="cs"/>
          <w:sz w:val="22"/>
          <w:cs/>
          <w:lang w:val="en-GB" w:eastAsia="en-GB" w:bidi="km-KH"/>
        </w:rPr>
        <w:t>និង</w:t>
      </w:r>
      <w:r w:rsidRPr="00FB75D9">
        <w:rPr>
          <w:rFonts w:ascii="Khmer OS Battambang" w:hAnsi="Khmer OS Battambang" w:cs="Khmer OS Battambang"/>
          <w:sz w:val="22"/>
          <w:cs/>
          <w:lang w:val="en-GB" w:eastAsia="en-GB" w:bidi="km-KH"/>
        </w:rPr>
        <w:t xml:space="preserve">មានន័យថា កម្មវិធី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 xml:space="preserve">ត្រូវតែសង្កត់ធ្ងន់ខ្ពស់លើ </w:t>
      </w:r>
      <w:r w:rsidRPr="00FB75D9">
        <w:rPr>
          <w:rFonts w:ascii="Khmer OS Battambang" w:hAnsi="Khmer OS Battambang" w:cs="Khmer OS Battambang" w:hint="cs"/>
          <w:sz w:val="22"/>
          <w:cs/>
          <w:lang w:val="en-GB" w:eastAsia="en-GB" w:bidi="km-KH"/>
        </w:rPr>
        <w:t>“ការ</w:t>
      </w:r>
      <w:r w:rsidRPr="00FB75D9">
        <w:rPr>
          <w:rFonts w:ascii="Khmer OS Battambang" w:hAnsi="Khmer OS Battambang" w:cs="Khmer OS Battambang"/>
          <w:sz w:val="22"/>
          <w:cs/>
          <w:lang w:val="en-GB" w:eastAsia="en-GB" w:bidi="km-KH"/>
        </w:rPr>
        <w:t>មិនទុកនរណាម្នាក់ចោល</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 វិធានការពិសេសនឹង</w:t>
      </w:r>
      <w:r w:rsidRPr="00FB75D9">
        <w:rPr>
          <w:rFonts w:ascii="Khmer OS Battambang" w:hAnsi="Khmer OS Battambang" w:cs="Khmer OS Battambang" w:hint="cs"/>
          <w:sz w:val="22"/>
          <w:cs/>
          <w:lang w:val="en-GB" w:eastAsia="en-GB" w:bidi="km-KH"/>
        </w:rPr>
        <w:t>មានភាពចាំបាច់</w:t>
      </w:r>
      <w:r w:rsidRPr="00FB75D9">
        <w:rPr>
          <w:rFonts w:ascii="Khmer OS Battambang" w:hAnsi="Khmer OS Battambang" w:cs="Khmer OS Battambang"/>
          <w:sz w:val="22"/>
          <w:cs/>
          <w:lang w:val="en-GB" w:eastAsia="en-GB" w:bidi="km-KH"/>
        </w:rPr>
        <w:t xml:space="preserve"> ដើម្បីធានាថាប្រជាជននៅតំបន់ជនបទដាច់ស្រយាលមិនត្រូវបានបំភ្លេចចោល</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នៅពេលដែល</w:t>
      </w:r>
      <w:r w:rsidRPr="00FB75D9">
        <w:rPr>
          <w:rFonts w:ascii="Khmer OS Battambang" w:hAnsi="Khmer OS Battambang" w:cs="Khmer OS Battambang" w:hint="cs"/>
          <w:sz w:val="22"/>
          <w:cs/>
          <w:lang w:val="en-GB" w:eastAsia="en-GB" w:bidi="km-KH"/>
        </w:rPr>
        <w:t>មានការធ្វើ</w:t>
      </w:r>
      <w:r w:rsidRPr="00FB75D9">
        <w:rPr>
          <w:rFonts w:ascii="Khmer OS Battambang" w:hAnsi="Khmer OS Battambang" w:cs="Khmer OS Battambang"/>
          <w:sz w:val="22"/>
          <w:cs/>
          <w:lang w:val="en-GB" w:eastAsia="en-GB" w:bidi="km-KH"/>
        </w:rPr>
        <w:t>ផែនការឆ្លើយតបនឹងគ្រោះរាំងស្ងួត ទឹកជំនន់ និងការប្រែប្រួលតាមរដូវ</w:t>
      </w:r>
      <w:r w:rsidRPr="00FB75D9">
        <w:rPr>
          <w:rFonts w:ascii="Khmer OS Battambang" w:hAnsi="Khmer OS Battambang" w:cs="Khmer OS Battambang" w:hint="cs"/>
          <w:sz w:val="22"/>
          <w:cs/>
          <w:lang w:val="en-GB" w:eastAsia="en-GB" w:bidi="km-KH"/>
        </w:rPr>
        <w:t>ការ</w:t>
      </w:r>
      <w:r w:rsidRPr="00FB75D9">
        <w:rPr>
          <w:rFonts w:ascii="Khmer OS Battambang" w:hAnsi="Khmer OS Battambang" w:cs="Khmer OS Battambang"/>
          <w:sz w:val="22"/>
          <w:cs/>
          <w:lang w:val="en-GB" w:eastAsia="en-GB" w:bidi="km-KH"/>
        </w:rPr>
        <w:t>ក្នុងការទទួលបានសេវាទឹក។</w:t>
      </w:r>
    </w:p>
    <w:p w14:paraId="3312B1C1" w14:textId="77777777" w:rsidR="00FB75D9" w:rsidRPr="00FB75D9" w:rsidRDefault="00FB75D9" w:rsidP="006026A0">
      <w:pPr>
        <w:pStyle w:val="Heading4"/>
        <w:numPr>
          <w:ilvl w:val="1"/>
          <w:numId w:val="9"/>
        </w:numPr>
        <w:spacing w:before="120"/>
        <w:ind w:right="95"/>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ការបន្ស៊ាំនឹងការប្រែប្រួលអាកាសធាតុគឺជាការងារស្មុគស្មាញ ពោរពេញដោយភាពមិនច្បាស់លាស់ ដូច្នេះចាំបាច់ត្រូវប្រើអភិក្រមនៃការអនុវត្តដដែលៗ និងមានការបន្ស៊ាំ</w:t>
      </w:r>
    </w:p>
    <w:p w14:paraId="6F39F4E7"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ការទស្សន៍ទាយពីផល</w:t>
      </w:r>
      <w:r w:rsidRPr="00FB75D9">
        <w:rPr>
          <w:rFonts w:ascii="Khmer OS Battambang" w:hAnsi="Khmer OS Battambang" w:cs="Khmer OS Battambang" w:hint="cs"/>
          <w:sz w:val="22"/>
          <w:cs/>
          <w:lang w:val="en-GB" w:eastAsia="en-GB" w:bidi="km-KH"/>
        </w:rPr>
        <w:t>ជះ</w:t>
      </w:r>
      <w:r w:rsidRPr="00FB75D9">
        <w:rPr>
          <w:rFonts w:ascii="Khmer OS Battambang" w:hAnsi="Khmer OS Battambang" w:cs="Khmer OS Battambang"/>
          <w:sz w:val="22"/>
          <w:cs/>
          <w:lang w:val="en-GB" w:eastAsia="en-GB" w:bidi="km-KH"/>
        </w:rPr>
        <w:t xml:space="preserve">នៃការប្រែប្រួលអាកាសធាតុលើកម្មវិធី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គឺជាការងារដ៏លំបាក ពោរពេញដោយភាពស្មុគស្មាញ។ នេះមានន័យថា</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វិធីដែលអាចសម្រេចបាន</w:t>
      </w:r>
      <w:r w:rsidRPr="00FB75D9">
        <w:rPr>
          <w:rFonts w:ascii="Khmer OS Battambang" w:hAnsi="Khmer OS Battambang" w:cs="Khmer OS Battambang" w:hint="cs"/>
          <w:sz w:val="22"/>
          <w:cs/>
          <w:lang w:val="en-GB" w:eastAsia="en-GB" w:bidi="km-KH"/>
        </w:rPr>
        <w:t>ខ្លាំង</w:t>
      </w:r>
      <w:r w:rsidRPr="00FB75D9">
        <w:rPr>
          <w:rFonts w:ascii="Khmer OS Battambang" w:hAnsi="Khmer OS Battambang" w:cs="Khmer OS Battambang"/>
          <w:sz w:val="22"/>
          <w:cs/>
          <w:lang w:val="en-GB" w:eastAsia="en-GB" w:bidi="km-KH"/>
        </w:rPr>
        <w:t>បំផុតគឺ</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ត្រូវបន្ត</w:t>
      </w:r>
      <w:r w:rsidRPr="00FB75D9">
        <w:rPr>
          <w:rFonts w:ascii="Khmer OS Battambang" w:hAnsi="Khmer OS Battambang" w:cs="Khmer OS Battambang" w:hint="cs"/>
          <w:sz w:val="22"/>
          <w:cs/>
          <w:lang w:val="en-GB" w:eastAsia="en-GB" w:bidi="km-KH"/>
        </w:rPr>
        <w:t>អនុវត្ត</w:t>
      </w:r>
      <w:r w:rsidRPr="00FB75D9">
        <w:rPr>
          <w:rFonts w:ascii="Khmer OS Battambang" w:hAnsi="Khmer OS Battambang" w:cs="Khmer OS Battambang"/>
          <w:sz w:val="22"/>
          <w:cs/>
          <w:lang w:val="en-GB" w:eastAsia="en-GB" w:bidi="km-KH"/>
        </w:rPr>
        <w:t>ម្តងហើយម្តងទៀត ធ្វើការផ្លាស់ប្តូរ និងការកែ</w:t>
      </w:r>
      <w:r w:rsidRPr="00FB75D9">
        <w:rPr>
          <w:rFonts w:ascii="Khmer OS Battambang" w:hAnsi="Khmer OS Battambang" w:cs="Khmer OS Battambang" w:hint="cs"/>
          <w:sz w:val="22"/>
          <w:cs/>
          <w:lang w:val="en-GB" w:eastAsia="en-GB" w:bidi="km-KH"/>
        </w:rPr>
        <w:t xml:space="preserve">សម្រួលបន្តិចបន្តួច </w:t>
      </w:r>
      <w:r w:rsidRPr="00FB75D9">
        <w:rPr>
          <w:rFonts w:ascii="Khmer OS Battambang" w:hAnsi="Khmer OS Battambang" w:cs="Khmer OS Battambang"/>
          <w:sz w:val="22"/>
          <w:cs/>
          <w:lang w:val="en-GB" w:eastAsia="en-GB" w:bidi="km-KH"/>
        </w:rPr>
        <w:lastRenderedPageBreak/>
        <w:t>ដោយផ្អែកលើទិន្នន័យថ្មី ការរៀន</w:t>
      </w:r>
      <w:r w:rsidRPr="00FB75D9">
        <w:rPr>
          <w:rFonts w:ascii="Khmer OS Battambang" w:hAnsi="Khmer OS Battambang" w:cs="Khmer OS Battambang" w:hint="cs"/>
          <w:sz w:val="22"/>
          <w:cs/>
          <w:lang w:val="en-GB" w:eastAsia="en-GB" w:bidi="km-KH"/>
        </w:rPr>
        <w:t>សូត្រ</w:t>
      </w:r>
      <w:r w:rsidRPr="00FB75D9">
        <w:rPr>
          <w:rFonts w:ascii="Khmer OS Battambang" w:hAnsi="Khmer OS Battambang" w:cs="Khmer OS Battambang"/>
          <w:sz w:val="22"/>
          <w:cs/>
          <w:lang w:val="en-GB" w:eastAsia="en-GB" w:bidi="km-KH"/>
        </w:rPr>
        <w:t xml:space="preserve"> និងភស្តុតាងនៃ </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z w:val="22"/>
          <w:cs/>
          <w:lang w:val="en-GB" w:eastAsia="en-GB" w:bidi="km-KH"/>
        </w:rPr>
        <w:t>អ្វី</w:t>
      </w:r>
      <w:r w:rsidRPr="00FB75D9">
        <w:rPr>
          <w:rFonts w:ascii="Khmer OS Battambang" w:hAnsi="Khmer OS Battambang" w:cs="Khmer OS Battambang"/>
          <w:spacing w:val="4"/>
          <w:sz w:val="22"/>
          <w:cs/>
          <w:lang w:val="en-GB" w:eastAsia="en-GB" w:bidi="km-KH"/>
        </w:rPr>
        <w:t>ដែលដំណើរការ</w:t>
      </w:r>
      <w:r w:rsidRPr="00FB75D9">
        <w:rPr>
          <w:rFonts w:ascii="Khmer OS Battambang" w:hAnsi="Khmer OS Battambang" w:cs="Khmer OS Battambang" w:hint="cs"/>
          <w:spacing w:val="4"/>
          <w:sz w:val="22"/>
          <w:cs/>
          <w:lang w:val="en-GB" w:eastAsia="en-GB" w:bidi="km-KH"/>
        </w:rPr>
        <w:t>”</w:t>
      </w:r>
      <w:r w:rsidRPr="00FB75D9">
        <w:rPr>
          <w:rFonts w:ascii="Khmer OS Battambang" w:hAnsi="Khmer OS Battambang" w:cs="Khmer OS Battambang"/>
          <w:spacing w:val="4"/>
          <w:sz w:val="22"/>
          <w:cs/>
          <w:lang w:val="en-GB" w:eastAsia="en-GB" w:bidi="km-KH"/>
        </w:rPr>
        <w:t xml:space="preserve">។ </w:t>
      </w:r>
      <w:r w:rsidRPr="00FB75D9">
        <w:rPr>
          <w:rFonts w:ascii="Khmer OS Battambang" w:hAnsi="Khmer OS Battambang" w:cs="Khmer OS Battambang" w:hint="cs"/>
          <w:spacing w:val="4"/>
          <w:sz w:val="22"/>
          <w:cs/>
          <w:lang w:val="en-GB" w:eastAsia="en-GB" w:bidi="km-KH"/>
        </w:rPr>
        <w:t>អភិក្រមនៃការ</w:t>
      </w:r>
      <w:r w:rsidRPr="00FB75D9">
        <w:rPr>
          <w:rFonts w:ascii="Khmer OS Battambang" w:hAnsi="Khmer OS Battambang" w:cs="Khmer OS Battambang"/>
          <w:spacing w:val="4"/>
          <w:sz w:val="22"/>
          <w:cs/>
          <w:lang w:val="en-GB" w:eastAsia="en-GB" w:bidi="km-KH"/>
        </w:rPr>
        <w:t>បន្ស</w:t>
      </w:r>
      <w:r w:rsidRPr="00FB75D9">
        <w:rPr>
          <w:rFonts w:ascii="Khmer OS Battambang" w:hAnsi="Khmer OS Battambang" w:cs="Khmer OS Battambang" w:hint="cs"/>
          <w:spacing w:val="4"/>
          <w:sz w:val="22"/>
          <w:cs/>
          <w:lang w:val="en-GB" w:eastAsia="en-GB" w:bidi="km-KH"/>
        </w:rPr>
        <w:t>៊ាំ</w:t>
      </w:r>
      <w:r w:rsidRPr="00FB75D9">
        <w:rPr>
          <w:rFonts w:ascii="Khmer OS Battambang" w:hAnsi="Khmer OS Battambang" w:cs="Khmer OS Battambang"/>
          <w:spacing w:val="4"/>
          <w:sz w:val="22"/>
          <w:cs/>
          <w:lang w:val="en-GB" w:eastAsia="en-GB" w:bidi="km-KH"/>
        </w:rPr>
        <w:t>នេះគួរតែបង្កើតជាមូលដ្ឋាននៃ</w:t>
      </w:r>
      <w:r w:rsidRPr="00FB75D9">
        <w:rPr>
          <w:rFonts w:ascii="Khmer OS Battambang" w:hAnsi="Khmer OS Battambang" w:cs="Khmer OS Battambang" w:hint="cs"/>
          <w:spacing w:val="4"/>
          <w:sz w:val="22"/>
          <w:cs/>
          <w:lang w:val="en-GB" w:eastAsia="en-GB" w:bidi="km-KH"/>
        </w:rPr>
        <w:t>អភិក្រមក្នុងការ</w:t>
      </w:r>
      <w:r w:rsidRPr="00FB75D9">
        <w:rPr>
          <w:rFonts w:ascii="Khmer OS Battambang" w:hAnsi="Khmer OS Battambang" w:cs="Khmer OS Battambang"/>
          <w:spacing w:val="4"/>
          <w:sz w:val="22"/>
          <w:cs/>
          <w:lang w:val="en-GB" w:eastAsia="en-GB" w:bidi="km-KH"/>
        </w:rPr>
        <w:t>ធ្វើផែនការរយៈពេល</w:t>
      </w:r>
      <w:r w:rsidRPr="00FB75D9">
        <w:rPr>
          <w:rFonts w:ascii="Khmer OS Battambang" w:hAnsi="Khmer OS Battambang" w:cs="Khmer OS Battambang"/>
          <w:sz w:val="22"/>
          <w:cs/>
          <w:lang w:val="en-GB" w:eastAsia="en-GB" w:bidi="km-KH"/>
        </w:rPr>
        <w:t xml:space="preserve">វែង។ </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កន្លែងដែល</w:t>
      </w:r>
      <w:r w:rsidRPr="00FB75D9">
        <w:rPr>
          <w:rFonts w:ascii="Khmer OS Battambang" w:hAnsi="Khmer OS Battambang" w:cs="Khmer OS Battambang" w:hint="cs"/>
          <w:sz w:val="22"/>
          <w:cs/>
          <w:lang w:val="en-GB" w:eastAsia="en-GB" w:bidi="km-KH"/>
        </w:rPr>
        <w:t>សម្គាល់ឃើញ និងបានបញ្ជាក់អះអាងអំពី</w:t>
      </w:r>
      <w:r w:rsidRPr="00FB75D9">
        <w:rPr>
          <w:rFonts w:ascii="Khmer OS Battambang" w:hAnsi="Khmer OS Battambang" w:cs="Khmer OS Battambang"/>
          <w:sz w:val="22"/>
          <w:cs/>
          <w:lang w:val="en-GB" w:eastAsia="en-GB" w:bidi="km-KH"/>
        </w:rPr>
        <w:t>ការអនុវត្តល្អ</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ដែល</w:t>
      </w:r>
      <w:r w:rsidRPr="00FB75D9">
        <w:rPr>
          <w:rFonts w:ascii="Khmer OS Battambang" w:hAnsi="Khmer OS Battambang" w:cs="Khmer OS Battambang" w:hint="cs"/>
          <w:sz w:val="22"/>
          <w:cs/>
          <w:lang w:val="en-GB" w:eastAsia="en-GB" w:bidi="km-KH"/>
        </w:rPr>
        <w:t>ត្រូវ</w:t>
      </w:r>
      <w:r w:rsidRPr="00FB75D9">
        <w:rPr>
          <w:rFonts w:ascii="Khmer OS Battambang" w:hAnsi="Khmer OS Battambang" w:cs="Khmer OS Battambang"/>
          <w:sz w:val="22"/>
          <w:cs/>
          <w:lang w:val="en-GB" w:eastAsia="en-GB" w:bidi="km-KH"/>
        </w:rPr>
        <w:t>បានបង្កើតឡើង</w:t>
      </w:r>
      <w:r w:rsidRPr="00FB75D9">
        <w:rPr>
          <w:rFonts w:ascii="Khmer OS Battambang" w:hAnsi="Khmer OS Battambang" w:cs="Khmer OS Battambang" w:hint="cs"/>
          <w:sz w:val="22"/>
          <w:cs/>
          <w:lang w:val="en-GB" w:eastAsia="en-GB" w:bidi="km-KH"/>
        </w:rPr>
        <w:t>យ៉ាង</w:t>
      </w:r>
      <w:r w:rsidRPr="00FB75D9">
        <w:rPr>
          <w:rFonts w:ascii="Khmer OS Battambang" w:hAnsi="Khmer OS Battambang" w:cs="Khmer OS Battambang"/>
          <w:sz w:val="22"/>
          <w:cs/>
          <w:lang w:val="en-GB" w:eastAsia="en-GB" w:bidi="km-KH"/>
        </w:rPr>
        <w:t>ត្រឹមត្រូវ</w:t>
      </w:r>
      <w:r w:rsidRPr="00FB75D9">
        <w:rPr>
          <w:rFonts w:ascii="Khmer OS Battambang" w:hAnsi="Khmer OS Battambang" w:cs="Khmer OS Battambang" w:hint="cs"/>
          <w:sz w:val="22"/>
          <w:cs/>
          <w:lang w:val="en-GB" w:eastAsia="en-GB" w:bidi="km-KH"/>
        </w:rPr>
        <w:t>នោះ ការអនុវត្តល្អៗទាំងនោះ</w:t>
      </w:r>
      <w:r w:rsidRPr="00FB75D9">
        <w:rPr>
          <w:rFonts w:ascii="Khmer OS Battambang" w:hAnsi="Khmer OS Battambang" w:cs="Khmer OS Battambang"/>
          <w:sz w:val="22"/>
          <w:cs/>
          <w:lang w:val="en-GB" w:eastAsia="en-GB" w:bidi="km-KH"/>
        </w:rPr>
        <w:t>គួរតែត្រូវបាន</w:t>
      </w:r>
      <w:r w:rsidRPr="00FB75D9">
        <w:rPr>
          <w:rFonts w:ascii="Khmer OS Battambang" w:hAnsi="Khmer OS Battambang" w:cs="Khmer OS Battambang" w:hint="cs"/>
          <w:sz w:val="22"/>
          <w:cs/>
          <w:lang w:val="en-GB" w:eastAsia="en-GB" w:bidi="km-KH"/>
        </w:rPr>
        <w:t>បន្ត</w:t>
      </w:r>
      <w:r w:rsidRPr="00FB75D9">
        <w:rPr>
          <w:rFonts w:ascii="Khmer OS Battambang" w:hAnsi="Khmer OS Battambang" w:cs="Khmer OS Battambang"/>
          <w:sz w:val="22"/>
          <w:cs/>
          <w:lang w:val="en-GB" w:eastAsia="en-GB" w:bidi="km-KH"/>
        </w:rPr>
        <w:t>អនុវត្ត អមដោយការផ្ញើសារ និងដំបូន្មាន</w:t>
      </w:r>
      <w:r w:rsidRPr="00FB75D9">
        <w:rPr>
          <w:rFonts w:ascii="Khmer OS Battambang" w:hAnsi="Khmer OS Battambang" w:cs="Khmer OS Battambang" w:hint="cs"/>
          <w:sz w:val="22"/>
          <w:cs/>
          <w:lang w:val="en-GB" w:eastAsia="en-GB" w:bidi="km-KH"/>
        </w:rPr>
        <w:t>យ៉ាង</w:t>
      </w:r>
      <w:r w:rsidRPr="00FB75D9">
        <w:rPr>
          <w:rFonts w:ascii="Khmer OS Battambang" w:hAnsi="Khmer OS Battambang" w:cs="Khmer OS Battambang"/>
          <w:sz w:val="22"/>
          <w:cs/>
          <w:lang w:val="en-GB" w:eastAsia="en-GB" w:bidi="km-KH"/>
        </w:rPr>
        <w:t>ច្បាស់លាស់ទៅកាន់រដ្ឋាភិបាល។ សេវាផ្គត់ផ្គង់ទឹកជាច្រើនបានរង</w:t>
      </w:r>
      <w:r w:rsidRPr="00FB75D9">
        <w:rPr>
          <w:rFonts w:ascii="Khmer OS Battambang" w:hAnsi="Khmer OS Battambang" w:cs="Khmer OS Battambang" w:hint="cs"/>
          <w:sz w:val="22"/>
          <w:cs/>
          <w:lang w:val="en-GB" w:eastAsia="en-GB" w:bidi="km-KH"/>
        </w:rPr>
        <w:t>គ្រោះដោយសារ</w:t>
      </w:r>
      <w:r w:rsidRPr="00FB75D9">
        <w:rPr>
          <w:rFonts w:ascii="Khmer OS Battambang" w:hAnsi="Khmer OS Battambang" w:cs="Khmer OS Battambang"/>
          <w:sz w:val="22"/>
          <w:cs/>
          <w:lang w:val="en-GB" w:eastAsia="en-GB" w:bidi="km-KH"/>
        </w:rPr>
        <w:t>ការប្រែប្រួល</w:t>
      </w:r>
      <w:r w:rsidRPr="00FB75D9">
        <w:rPr>
          <w:rFonts w:ascii="Khmer OS Battambang" w:hAnsi="Khmer OS Battambang" w:cs="Khmer OS Battambang" w:hint="cs"/>
          <w:sz w:val="22"/>
          <w:cs/>
          <w:lang w:val="en-GB" w:eastAsia="en-GB" w:bidi="km-KH"/>
        </w:rPr>
        <w:t>ឆ្លង</w:t>
      </w:r>
      <w:r w:rsidRPr="00FB75D9">
        <w:rPr>
          <w:rFonts w:ascii="Khmer OS Battambang" w:hAnsi="Khmer OS Battambang" w:cs="Khmer OS Battambang"/>
          <w:sz w:val="22"/>
          <w:cs/>
          <w:lang w:val="en-GB" w:eastAsia="en-GB" w:bidi="km-KH"/>
        </w:rPr>
        <w:t>ឆ្នាំ</w:t>
      </w:r>
      <w:r w:rsidRPr="00FB75D9">
        <w:rPr>
          <w:rFonts w:ascii="Khmer OS Battambang" w:hAnsi="Khmer OS Battambang" w:cs="Khmer OS Battambang" w:hint="cs"/>
          <w:sz w:val="22"/>
          <w:cs/>
          <w:lang w:val="en-GB" w:eastAsia="en-GB" w:bidi="km-KH"/>
        </w:rPr>
        <w:t>នៅកម្រិត</w:t>
      </w:r>
      <w:r w:rsidRPr="00FB75D9">
        <w:rPr>
          <w:rFonts w:ascii="Khmer OS Battambang" w:hAnsi="Khmer OS Battambang" w:cs="Khmer OS Battambang"/>
          <w:sz w:val="22"/>
          <w:cs/>
          <w:lang w:val="en-GB" w:eastAsia="en-GB" w:bidi="km-KH"/>
        </w:rPr>
        <w:t>ខ្ពស់ ដែលមានន័យថា</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មានរដូវ </w:t>
      </w:r>
      <w:r w:rsidRPr="00FB75D9">
        <w:rPr>
          <w:rFonts w:ascii="Khmer OS Battambang" w:hAnsi="Khmer OS Battambang" w:cs="Khmer OS Battambang" w:hint="cs"/>
          <w:sz w:val="22"/>
          <w:cs/>
          <w:lang w:val="en-GB" w:eastAsia="en-GB" w:bidi="km-KH"/>
        </w:rPr>
        <w:t>“វស្សា”</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sz w:val="22"/>
          <w:cs/>
          <w:lang w:val="en-GB" w:eastAsia="en-GB" w:bidi="km-KH"/>
        </w:rPr>
        <w:t>ខ្លាំង</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 xml:space="preserve">ដែលបន្តដោយរដូវ </w:t>
      </w:r>
      <w:r w:rsidRPr="00FB75D9">
        <w:rPr>
          <w:rFonts w:ascii="Khmer OS Battambang" w:hAnsi="Khmer OS Battambang" w:cs="Khmer OS Battambang" w:hint="cs"/>
          <w:sz w:val="22"/>
          <w:cs/>
          <w:lang w:val="en-GB" w:eastAsia="en-GB" w:bidi="km-KH"/>
        </w:rPr>
        <w:t>“ប្រាំង”</w:t>
      </w:r>
      <w:r w:rsidRPr="00FB75D9">
        <w:rPr>
          <w:rFonts w:ascii="Khmer OS Battambang" w:hAnsi="Khmer OS Battambang" w:cs="Khmer OS Battambang"/>
          <w:sz w:val="22"/>
          <w:lang w:val="en-GB" w:eastAsia="en-GB"/>
        </w:rPr>
        <w:t xml:space="preserve"> </w:t>
      </w:r>
      <w:r w:rsidRPr="00FB75D9">
        <w:rPr>
          <w:rFonts w:ascii="Khmer OS Battambang" w:hAnsi="Khmer OS Battambang" w:cs="Khmer OS Battambang" w:hint="cs"/>
          <w:sz w:val="22"/>
          <w:cs/>
          <w:lang w:val="en-GB" w:eastAsia="en-GB" w:bidi="km-KH"/>
        </w:rPr>
        <w:t>រយៈពេលវែង</w:t>
      </w:r>
      <w:r w:rsidRPr="00FB75D9">
        <w:rPr>
          <w:rFonts w:ascii="Khmer OS Battambang" w:hAnsi="Khmer OS Battambang" w:cs="Khmer OS Battambang"/>
          <w:sz w:val="22"/>
          <w:cs/>
          <w:lang w:val="en-GB" w:eastAsia="en-GB" w:bidi="km-KH"/>
        </w:rPr>
        <w:t>។</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ការយល់ដឹង និងការ</w:t>
      </w:r>
      <w:r w:rsidRPr="00FB75D9">
        <w:rPr>
          <w:rFonts w:ascii="Khmer OS Battambang" w:hAnsi="Khmer OS Battambang" w:cs="Khmer OS Battambang" w:hint="cs"/>
          <w:sz w:val="22"/>
          <w:cs/>
          <w:lang w:val="en-GB" w:eastAsia="en-GB" w:bidi="km-KH"/>
        </w:rPr>
        <w:t>បន្ស៊ាំ</w:t>
      </w:r>
      <w:r w:rsidRPr="00FB75D9">
        <w:rPr>
          <w:rFonts w:ascii="Khmer OS Battambang" w:hAnsi="Khmer OS Battambang" w:cs="Khmer OS Battambang"/>
          <w:sz w:val="22"/>
          <w:cs/>
          <w:lang w:val="en-GB" w:eastAsia="en-GB" w:bidi="km-KH"/>
        </w:rPr>
        <w:t>នឹងការប្រែប្រួលអាកាសធាតុដែលមានស្រាប់ រួមជាមួយការ</w:t>
      </w:r>
      <w:r w:rsidRPr="00FB75D9">
        <w:rPr>
          <w:rFonts w:ascii="Khmer OS Battambang" w:hAnsi="Khmer OS Battambang" w:cs="Khmer OS Battambang" w:hint="cs"/>
          <w:sz w:val="22"/>
          <w:cs/>
          <w:lang w:val="en-GB" w:eastAsia="en-GB" w:bidi="km-KH"/>
        </w:rPr>
        <w:t>ត្រួតពិនិត្យ</w:t>
      </w:r>
      <w:r w:rsidRPr="00FB75D9">
        <w:rPr>
          <w:rFonts w:ascii="Khmer OS Battambang" w:hAnsi="Khmer OS Battambang" w:cs="Khmer OS Battambang"/>
          <w:sz w:val="22"/>
          <w:cs/>
          <w:lang w:val="en-GB" w:eastAsia="en-GB" w:bidi="km-KH"/>
        </w:rPr>
        <w:t>ទឹកភ្លៀង ទឹក</w:t>
      </w:r>
      <w:r w:rsidRPr="00FB75D9">
        <w:rPr>
          <w:rFonts w:ascii="Khmer OS Battambang" w:hAnsi="Khmer OS Battambang" w:cs="Khmer OS Battambang" w:hint="cs"/>
          <w:sz w:val="22"/>
          <w:cs/>
          <w:lang w:val="en-GB" w:eastAsia="en-GB" w:bidi="km-KH"/>
        </w:rPr>
        <w:t>នៅលើដី</w:t>
      </w:r>
      <w:r w:rsidRPr="00FB75D9">
        <w:rPr>
          <w:rFonts w:ascii="Khmer OS Battambang" w:hAnsi="Khmer OS Battambang" w:cs="Khmer OS Battambang"/>
          <w:sz w:val="22"/>
          <w:cs/>
          <w:lang w:val="en-GB" w:eastAsia="en-GB" w:bidi="km-KH"/>
        </w:rPr>
        <w:t xml:space="preserve"> ទឹកក្រោមដី និងគុណភាពទឹកជាបន្តបន្ទាប់ ផ្តល់</w:t>
      </w:r>
      <w:r w:rsidRPr="00FB75D9">
        <w:rPr>
          <w:rFonts w:ascii="Khmer OS Battambang" w:hAnsi="Khmer OS Battambang" w:cs="Khmer OS Battambang" w:hint="cs"/>
          <w:sz w:val="22"/>
          <w:cs/>
          <w:lang w:val="en-GB" w:eastAsia="en-GB" w:bidi="km-KH"/>
        </w:rPr>
        <w:t>អភិក្រម</w:t>
      </w:r>
      <w:r w:rsidRPr="00FB75D9">
        <w:rPr>
          <w:rFonts w:ascii="Khmer OS Battambang" w:hAnsi="Khmer OS Battambang" w:cs="Khmer OS Battambang"/>
          <w:sz w:val="22"/>
          <w:cs/>
          <w:lang w:val="en-GB" w:eastAsia="en-GB" w:bidi="km-KH"/>
        </w:rPr>
        <w:t>ប្រកបដោយផ្លែផ្កា</w:t>
      </w:r>
      <w:r w:rsidRPr="00FB75D9">
        <w:rPr>
          <w:rFonts w:ascii="Khmer OS Battambang" w:hAnsi="Khmer OS Battambang" w:cs="Khmer OS Battambang" w:hint="cs"/>
          <w:sz w:val="22"/>
          <w:cs/>
          <w:lang w:val="en-GB" w:eastAsia="en-GB" w:bidi="km-KH"/>
        </w:rPr>
        <w:t xml:space="preserve">មួយ </w:t>
      </w:r>
      <w:r w:rsidRPr="00FB75D9">
        <w:rPr>
          <w:rFonts w:ascii="Khmer OS Battambang" w:hAnsi="Khmer OS Battambang" w:cs="Khmer OS Battambang"/>
          <w:sz w:val="22"/>
          <w:cs/>
          <w:lang w:val="en-GB" w:eastAsia="en-GB" w:bidi="km-KH"/>
        </w:rPr>
        <w:t>សម្រាប់</w:t>
      </w:r>
      <w:r w:rsidRPr="00FB75D9">
        <w:rPr>
          <w:rFonts w:ascii="Khmer OS Battambang" w:hAnsi="Khmer OS Battambang" w:cs="Khmer OS Battambang" w:hint="cs"/>
          <w:sz w:val="22"/>
          <w:cs/>
          <w:lang w:val="en-GB" w:eastAsia="en-GB" w:bidi="km-KH"/>
        </w:rPr>
        <w:t>ការធ្វើ</w:t>
      </w:r>
      <w:r w:rsidRPr="00FB75D9">
        <w:rPr>
          <w:rFonts w:ascii="Khmer OS Battambang" w:hAnsi="Khmer OS Battambang" w:cs="Khmer OS Battambang"/>
          <w:sz w:val="22"/>
          <w:cs/>
          <w:lang w:val="en-GB" w:eastAsia="en-GB" w:bidi="km-KH"/>
        </w:rPr>
        <w:t xml:space="preserve">ផែនការបន្ស៊ាំនាពេលអនាគត។ ប្រសិនបើកម្មវិធី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តស៊ូទប់ទល់នឹងការប្រែប្រួលអាកាសធាតុដែលមានស្រាប់នោះ នឹងមានការរំពឹងទុក</w:t>
      </w:r>
      <w:r w:rsidRPr="00FB75D9">
        <w:rPr>
          <w:rFonts w:ascii="Khmer OS Battambang" w:hAnsi="Khmer OS Battambang" w:cs="Khmer OS Battambang" w:hint="cs"/>
          <w:sz w:val="22"/>
          <w:cs/>
          <w:lang w:val="en-GB" w:eastAsia="en-GB" w:bidi="km-KH"/>
        </w:rPr>
        <w:t>បន្តិចបន្តួចចំពោះ</w:t>
      </w:r>
      <w:r w:rsidRPr="00FB75D9">
        <w:rPr>
          <w:rFonts w:ascii="Khmer OS Battambang" w:hAnsi="Khmer OS Battambang" w:cs="Khmer OS Battambang"/>
          <w:sz w:val="22"/>
          <w:cs/>
          <w:lang w:val="en-GB" w:eastAsia="en-GB" w:bidi="km-KH"/>
        </w:rPr>
        <w:t xml:space="preserve">ភាពជោគជ័យ </w:t>
      </w:r>
      <w:r w:rsidRPr="00FB75D9">
        <w:rPr>
          <w:rFonts w:ascii="Khmer OS Battambang" w:hAnsi="Khmer OS Battambang" w:cs="Khmer OS Battambang" w:hint="cs"/>
          <w:sz w:val="22"/>
          <w:cs/>
          <w:lang w:val="en-GB" w:eastAsia="en-GB" w:bidi="km-KH"/>
        </w:rPr>
        <w:t>ពីព្រោះ</w:t>
      </w:r>
      <w:r w:rsidRPr="00FB75D9">
        <w:rPr>
          <w:rFonts w:ascii="Khmer OS Battambang" w:hAnsi="Khmer OS Battambang" w:cs="Khmer OS Battambang"/>
          <w:sz w:val="22"/>
          <w:cs/>
          <w:lang w:val="en-GB" w:eastAsia="en-GB" w:bidi="km-KH"/>
        </w:rPr>
        <w:t>ទឹកភ្លៀង និង</w:t>
      </w:r>
      <w:r w:rsidRPr="00FB75D9">
        <w:rPr>
          <w:rFonts w:ascii="Khmer OS Battambang" w:hAnsi="Khmer OS Battambang" w:cs="Khmer OS Battambang" w:hint="cs"/>
          <w:sz w:val="22"/>
          <w:cs/>
          <w:lang w:val="en-GB" w:eastAsia="en-GB" w:bidi="km-KH"/>
        </w:rPr>
        <w:t>សីតុណ្ហភាព មាន</w:t>
      </w:r>
      <w:r w:rsidRPr="00FB75D9">
        <w:rPr>
          <w:rFonts w:ascii="Khmer OS Battambang" w:hAnsi="Khmer OS Battambang" w:cs="Khmer OS Battambang"/>
          <w:sz w:val="22"/>
          <w:cs/>
          <w:lang w:val="en-GB" w:eastAsia="en-GB" w:bidi="km-KH"/>
        </w:rPr>
        <w:t>ការប្រែប្រួល</w:t>
      </w:r>
      <w:r w:rsidRPr="00FB75D9">
        <w:rPr>
          <w:rFonts w:ascii="Khmer OS Battambang" w:hAnsi="Khmer OS Battambang" w:cs="Khmer OS Battambang" w:hint="cs"/>
          <w:sz w:val="22"/>
          <w:cs/>
          <w:lang w:val="en-GB" w:eastAsia="en-GB" w:bidi="km-KH"/>
        </w:rPr>
        <w:t>កាន់តែខ្លាំង</w:t>
      </w:r>
      <w:r w:rsidRPr="00FB75D9">
        <w:rPr>
          <w:rFonts w:ascii="Khmer OS Battambang" w:hAnsi="Khmer OS Battambang" w:cs="Khmer OS Battambang"/>
          <w:sz w:val="22"/>
          <w:cs/>
          <w:lang w:val="en-GB" w:eastAsia="en-GB" w:bidi="km-KH"/>
        </w:rPr>
        <w:t>។</w:t>
      </w:r>
    </w:p>
    <w:p w14:paraId="1D75402D" w14:textId="24208F46" w:rsidR="00FB75D9" w:rsidRPr="00FB75D9" w:rsidRDefault="00FB75D9" w:rsidP="006026A0">
      <w:pPr>
        <w:pStyle w:val="Heading3"/>
        <w:numPr>
          <w:ilvl w:val="0"/>
          <w:numId w:val="9"/>
        </w:numPr>
        <w:tabs>
          <w:tab w:val="num" w:pos="300"/>
        </w:tabs>
        <w:spacing w:before="120"/>
        <w:ind w:left="300"/>
        <w:jc w:val="both"/>
        <w:rPr>
          <w:rFonts w:ascii="Khmer OS Battambang" w:eastAsia="Calibri" w:hAnsi="Khmer OS Battambang" w:cs="Khmer OS Battambang"/>
          <w:sz w:val="22"/>
          <w:lang w:val="en-GB"/>
        </w:rPr>
      </w:pPr>
      <w:r w:rsidRPr="00FB75D9">
        <w:rPr>
          <w:rFonts w:ascii="Khmer OS Battambang" w:eastAsia="Calibri" w:hAnsi="Khmer OS Battambang" w:cs="Khmer OS Battambang"/>
          <w:sz w:val="22"/>
          <w:cs/>
          <w:lang w:val="en-GB" w:bidi="km-KH"/>
        </w:rPr>
        <w:t>ការឆ្ពោះទៅកាន់វិស័យ</w:t>
      </w:r>
      <w:r w:rsidRPr="00FB75D9">
        <w:rPr>
          <w:rFonts w:ascii="Khmer OS Battambang" w:eastAsia="Calibri" w:hAnsi="Khmer OS Battambang" w:cs="Khmer OS Battambang"/>
          <w:sz w:val="22"/>
          <w:lang w:val="en-GB"/>
        </w:rPr>
        <w:t xml:space="preserve"> WASH</w:t>
      </w:r>
      <w:r w:rsidRPr="00FB75D9">
        <w:rPr>
          <w:rFonts w:ascii="Khmer OS Battambang" w:eastAsia="Calibri" w:hAnsi="Khmer OS Battambang" w:cs="Khmer OS Battambang"/>
          <w:sz w:val="22"/>
          <w:cs/>
          <w:lang w:val="en-GB" w:bidi="km-KH"/>
        </w:rPr>
        <w:t xml:space="preserve"> ដែលបំភាពកាបូនទាប </w:t>
      </w:r>
    </w:p>
    <w:p w14:paraId="362BB45F"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rPr>
      </w:pPr>
      <w:r w:rsidRPr="00FB75D9">
        <w:rPr>
          <w:rFonts w:ascii="Khmer OS Battambang" w:eastAsia="Calibri" w:hAnsi="Khmer OS Battambang" w:cs="Khmer OS Battambang" w:hint="cs"/>
          <w:iCs w:val="0"/>
          <w:cs/>
          <w:lang w:val="en-GB" w:bidi="km-KH"/>
        </w:rPr>
        <w:t>កម្មវិធីល្អៗព្យាយាមបង្កើនប្រសិទ្ធភាពរបស់ពួកគេ និងកាត់បន្ថយតម្រូវការនៃការធ្វើការឡើងវិញ និងវិធានការកែតម្រូវ</w:t>
      </w:r>
    </w:p>
    <w:p w14:paraId="45B378ED"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ប្រសិនបើសេវាទឹក និងអនាម័យខូចភ្លាមៗបន្ទាប់ពីការសាងសង់ ឬកម្រិតសេវាកម្មធ្លាក់ចុះ ពួកគេនឹងទាមទារឱ្យមានការឆ្លើយតបយ៉ាងឆាប់រហ័ស និងសកម្មភាពតាមដានកែតម្រូវ។ កំហុសក្នុងការរចនា ការសាងសង់ និងការត្រួតពិនិត្យបង្កើនហានិភ័យនៃហេដ្ឋារចនាសម្ព័ន្ធមិនល្អ និងអត្រាបរាជ័យខ្ពស់។ ការវាស់</w:t>
      </w:r>
      <w:r w:rsidRPr="00FB75D9">
        <w:rPr>
          <w:rFonts w:ascii="Khmer OS Battambang" w:hAnsi="Khmer OS Battambang" w:cs="Khmer OS Battambang" w:hint="cs"/>
          <w:sz w:val="22"/>
          <w:cs/>
          <w:lang w:val="en-GB" w:eastAsia="en-GB" w:bidi="km-KH"/>
        </w:rPr>
        <w:t>ស្ទង់</w:t>
      </w:r>
      <w:r w:rsidRPr="00FB75D9">
        <w:rPr>
          <w:rFonts w:ascii="Khmer OS Battambang" w:hAnsi="Khmer OS Battambang" w:cs="Khmer OS Battambang"/>
          <w:sz w:val="22"/>
          <w:cs/>
          <w:lang w:val="en-GB" w:eastAsia="en-GB" w:bidi="km-KH"/>
        </w:rPr>
        <w:t>កម្រិតសេវាកម្ម ការកែលម្អគុណភាពនៃការងារអនុវត្ត និងការខ្ជះខ្ជាយតិច</w:t>
      </w:r>
      <w:r w:rsidRPr="00FB75D9">
        <w:rPr>
          <w:rFonts w:ascii="Khmer OS Battambang" w:hAnsi="Khmer OS Battambang" w:cs="Khmer OS Battambang" w:hint="cs"/>
          <w:sz w:val="22"/>
          <w:cs/>
          <w:lang w:val="en-GB" w:eastAsia="en-GB" w:bidi="km-KH"/>
        </w:rPr>
        <w:t>តួច</w:t>
      </w:r>
      <w:r w:rsidRPr="00FB75D9">
        <w:rPr>
          <w:rFonts w:ascii="Khmer OS Battambang" w:hAnsi="Khmer OS Battambang" w:cs="Khmer OS Battambang"/>
          <w:sz w:val="22"/>
          <w:cs/>
          <w:lang w:val="en-GB" w:eastAsia="en-GB" w:bidi="km-KH"/>
        </w:rPr>
        <w:t xml:space="preserve"> គឺជាជំហាន</w:t>
      </w:r>
      <w:r w:rsidRPr="00FB75D9">
        <w:rPr>
          <w:rFonts w:ascii="Khmer OS Battambang" w:hAnsi="Khmer OS Battambang" w:cs="Khmer OS Battambang" w:hint="cs"/>
          <w:sz w:val="22"/>
          <w:cs/>
          <w:lang w:val="en-GB" w:eastAsia="en-GB" w:bidi="km-KH"/>
        </w:rPr>
        <w:t>សំខាន់ៗ</w:t>
      </w:r>
      <w:r w:rsidRPr="00FB75D9">
        <w:rPr>
          <w:rFonts w:ascii="Khmer OS Battambang" w:hAnsi="Khmer OS Battambang" w:cs="Khmer OS Battambang"/>
          <w:sz w:val="22"/>
          <w:cs/>
          <w:lang w:val="en-GB" w:eastAsia="en-GB" w:bidi="km-KH"/>
        </w:rPr>
        <w:t>សម្រាប់អន្តរាគមន៍ប្រកបដោយគុណភាពកាន់តែប្រសើរឡើង និងការដោះស្រាយការប្រែប្រួលអាកាសធាតុ។</w:t>
      </w:r>
    </w:p>
    <w:p w14:paraId="113302D4"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 xml:space="preserve">អង្គការដែលធ្វើការនៅក្នុងវិស័យ </w:t>
      </w:r>
      <w:r w:rsidRPr="00FB75D9">
        <w:rPr>
          <w:rFonts w:ascii="Khmer OS Battambang" w:eastAsia="Calibri" w:hAnsi="Khmer OS Battambang" w:cs="Khmer OS Battambang"/>
          <w:lang w:val="en-GB" w:bidi="km-KH"/>
        </w:rPr>
        <w:t>WASH</w:t>
      </w:r>
      <w:r w:rsidRPr="00FB75D9">
        <w:rPr>
          <w:rFonts w:ascii="Khmer OS Battambang" w:eastAsia="Calibri" w:hAnsi="Khmer OS Battambang" w:cs="Khmer OS Battambang" w:hint="cs"/>
          <w:iCs w:val="0"/>
          <w:cs/>
          <w:lang w:val="en-GB" w:bidi="km-KH"/>
        </w:rPr>
        <w:t xml:space="preserve"> គួរតែប្តេជ្ញាចិត្តចូលរួមនៅក្នុងដំណោះស្រាយតាមបែបធម្មជាតិ ដែលកាន់តែទូលំទូលាយជាងនេះ</w:t>
      </w:r>
    </w:p>
    <w:p w14:paraId="6D00339D"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 xml:space="preserve">វិស័យ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ផ្តោតជាចម្បងលើការផ្តល់សេវាទឹក និងអនាម័យប្រកបដោយ</w:t>
      </w:r>
      <w:r w:rsidRPr="00FB75D9">
        <w:rPr>
          <w:rFonts w:ascii="Khmer OS Battambang" w:hAnsi="Khmer OS Battambang" w:cs="Khmer OS Battambang" w:hint="cs"/>
          <w:sz w:val="22"/>
          <w:cs/>
          <w:lang w:val="en-GB" w:eastAsia="en-GB" w:bidi="km-KH"/>
        </w:rPr>
        <w:t>ចី</w:t>
      </w:r>
      <w:r w:rsidRPr="00FB75D9">
        <w:rPr>
          <w:rFonts w:ascii="Khmer OS Battambang" w:hAnsi="Khmer OS Battambang" w:cs="Khmer OS Battambang"/>
          <w:sz w:val="22"/>
          <w:cs/>
          <w:lang w:val="en-GB" w:eastAsia="en-GB" w:bidi="km-KH"/>
        </w:rPr>
        <w:t xml:space="preserve">រភាព និងនាំមកនូវភាពប្រសើរឡើងយូរអង្វែងនៅក្នុងឥរិយាបថអនាម័យ។ ប៉ុន្តែដំណោះស្រាយ </w:t>
      </w:r>
      <w:r w:rsidRPr="00FB75D9">
        <w:rPr>
          <w:rFonts w:ascii="Khmer OS Battambang" w:hAnsi="Khmer OS Battambang" w:cs="Khmer OS Battambang"/>
          <w:sz w:val="22"/>
          <w:lang w:val="en-GB" w:eastAsia="en-GB"/>
        </w:rPr>
        <w:t xml:space="preserve">WASH </w:t>
      </w:r>
      <w:r w:rsidRPr="00FB75D9">
        <w:rPr>
          <w:rFonts w:ascii="Khmer OS Battambang" w:hAnsi="Khmer OS Battambang" w:cs="Khmer OS Battambang"/>
          <w:sz w:val="22"/>
          <w:cs/>
          <w:lang w:val="en-GB" w:eastAsia="en-GB" w:bidi="km-KH"/>
        </w:rPr>
        <w:t>ក៏ត្រូវតែមានការយល់ដឹង</w:t>
      </w:r>
      <w:r w:rsidRPr="00FB75D9">
        <w:rPr>
          <w:rFonts w:ascii="Khmer OS Battambang" w:hAnsi="Khmer OS Battambang" w:cs="Khmer OS Battambang" w:hint="cs"/>
          <w:sz w:val="22"/>
          <w:cs/>
          <w:lang w:val="en-GB" w:eastAsia="en-GB" w:bidi="km-KH"/>
        </w:rPr>
        <w:t>យ៉ាង</w:t>
      </w:r>
      <w:r w:rsidRPr="00FB75D9">
        <w:rPr>
          <w:rFonts w:ascii="Khmer OS Battambang" w:hAnsi="Khmer OS Battambang" w:cs="Khmer OS Battambang"/>
          <w:sz w:val="22"/>
          <w:cs/>
          <w:lang w:val="en-GB" w:eastAsia="en-GB" w:bidi="km-KH"/>
        </w:rPr>
        <w:t>ច្បាស់អំពីលក្ខខណ្ឌបរិស្ថាន</w:t>
      </w:r>
      <w:r w:rsidRPr="00FB75D9">
        <w:rPr>
          <w:rFonts w:ascii="Khmer OS Battambang" w:hAnsi="Khmer OS Battambang" w:cs="Khmer OS Battambang" w:hint="cs"/>
          <w:sz w:val="22"/>
          <w:cs/>
          <w:lang w:val="en-GB" w:eastAsia="en-GB" w:bidi="km-KH"/>
        </w:rPr>
        <w:t xml:space="preserve">មូលដ្ឋាន </w:t>
      </w:r>
      <w:r w:rsidRPr="00FB75D9">
        <w:rPr>
          <w:rFonts w:ascii="Khmer OS Battambang" w:hAnsi="Khmer OS Battambang" w:cs="Khmer OS Battambang"/>
          <w:sz w:val="22"/>
          <w:cs/>
          <w:lang w:val="en-GB" w:eastAsia="en-GB" w:bidi="km-KH"/>
        </w:rPr>
        <w:t>ដែលអាចប៉ះពាល់ដល់សេវា</w:t>
      </w:r>
      <w:r w:rsidRPr="00FB75D9">
        <w:rPr>
          <w:rFonts w:ascii="Khmer OS Battambang" w:hAnsi="Khmer OS Battambang" w:cs="Khmer OS Battambang" w:hint="cs"/>
          <w:sz w:val="22"/>
          <w:cs/>
          <w:lang w:val="en-GB" w:eastAsia="en-GB" w:bidi="km-KH"/>
        </w:rPr>
        <w:t>ទាំងនេះ</w:t>
      </w:r>
      <w:r w:rsidRPr="00FB75D9">
        <w:rPr>
          <w:rFonts w:ascii="Khmer OS Battambang" w:hAnsi="Khmer OS Battambang" w:cs="Khmer OS Battambang"/>
          <w:sz w:val="22"/>
          <w:cs/>
          <w:lang w:val="en-GB" w:eastAsia="en-GB" w:bidi="km-KH"/>
        </w:rPr>
        <w:t>ផងដែរ។ មិនមែនគ្រប់កម្មវិធីទាំងអស់</w:t>
      </w:r>
      <w:r w:rsidRPr="00FB75D9">
        <w:rPr>
          <w:rFonts w:ascii="Khmer OS Battambang" w:hAnsi="Khmer OS Battambang" w:cs="Khmer OS Battambang" w:hint="cs"/>
          <w:sz w:val="22"/>
          <w:cs/>
          <w:lang w:val="en-GB" w:eastAsia="en-GB" w:bidi="km-KH"/>
        </w:rPr>
        <w:t>សុទ្ធតែ</w:t>
      </w:r>
      <w:r w:rsidRPr="00FB75D9">
        <w:rPr>
          <w:rFonts w:ascii="Khmer OS Battambang" w:hAnsi="Khmer OS Battambang" w:cs="Khmer OS Battambang"/>
          <w:sz w:val="22"/>
          <w:cs/>
          <w:lang w:val="en-GB" w:eastAsia="en-GB" w:bidi="km-KH"/>
        </w:rPr>
        <w:t>អាចពង្រីក</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ដើម្បីពិចារណាបញ្ហាគ្រប់គ្រងបរិស្ថាន</w:t>
      </w:r>
      <w:r w:rsidRPr="00FB75D9">
        <w:rPr>
          <w:rFonts w:ascii="Khmer OS Battambang" w:hAnsi="Khmer OS Battambang" w:cs="Khmer OS Battambang" w:hint="cs"/>
          <w:sz w:val="22"/>
          <w:cs/>
          <w:lang w:val="en-GB" w:eastAsia="en-GB" w:bidi="km-KH"/>
        </w:rPr>
        <w:t>ឲ្យ</w:t>
      </w:r>
      <w:r w:rsidRPr="00FB75D9">
        <w:rPr>
          <w:rFonts w:ascii="Khmer OS Battambang" w:hAnsi="Khmer OS Battambang" w:cs="Khmer OS Battambang"/>
          <w:sz w:val="22"/>
          <w:cs/>
          <w:lang w:val="en-GB" w:eastAsia="en-GB" w:bidi="km-KH"/>
        </w:rPr>
        <w:t>កាន់តែទូលំទូលាយ</w:t>
      </w:r>
      <w:r w:rsidRPr="00FB75D9">
        <w:rPr>
          <w:rFonts w:ascii="Khmer OS Battambang" w:hAnsi="Khmer OS Battambang" w:cs="Khmer OS Battambang" w:hint="cs"/>
          <w:sz w:val="22"/>
          <w:cs/>
          <w:lang w:val="en-GB" w:eastAsia="en-GB" w:bidi="km-KH"/>
        </w:rPr>
        <w:t>បាន</w:t>
      </w:r>
      <w:r w:rsidRPr="00FB75D9">
        <w:rPr>
          <w:rFonts w:ascii="Khmer OS Battambang" w:hAnsi="Khmer OS Battambang" w:cs="Khmer OS Battambang"/>
          <w:sz w:val="22"/>
          <w:cs/>
          <w:lang w:val="en-GB" w:eastAsia="en-GB" w:bidi="km-KH"/>
        </w:rPr>
        <w:t>នោះទេ ប៉ុន្តែប្រសិនបើអាចធ្វើបាន វាគួរតែមានការពិចារណាខ្លះៗ</w:t>
      </w:r>
      <w:r w:rsidRPr="00FB75D9">
        <w:rPr>
          <w:rFonts w:ascii="Khmer OS Battambang" w:hAnsi="Khmer OS Battambang" w:cs="Khmer OS Battambang" w:hint="cs"/>
          <w:sz w:val="22"/>
          <w:cs/>
          <w:lang w:val="en-GB" w:eastAsia="en-GB" w:bidi="km-KH"/>
        </w:rPr>
        <w:t>អំពី</w:t>
      </w:r>
      <w:r w:rsidRPr="00FB75D9">
        <w:rPr>
          <w:rFonts w:ascii="Khmer OS Battambang" w:hAnsi="Khmer OS Battambang" w:cs="Khmer OS Battambang"/>
          <w:sz w:val="22"/>
          <w:cs/>
          <w:lang w:val="en-GB" w:eastAsia="en-GB" w:bidi="km-KH"/>
        </w:rPr>
        <w:t>ប្រភពទឹក និងតំបន់ស្តុកទឹក</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ក្នុង</w:t>
      </w:r>
      <w:r w:rsidRPr="00FB75D9">
        <w:rPr>
          <w:rFonts w:ascii="Khmer OS Battambang" w:hAnsi="Khmer OS Battambang" w:cs="Khmer OS Battambang" w:hint="cs"/>
          <w:sz w:val="22"/>
          <w:cs/>
          <w:lang w:val="en-GB" w:eastAsia="en-GB" w:bidi="km-KH"/>
        </w:rPr>
        <w:t>មូលដ្ឋាន</w:t>
      </w:r>
      <w:r w:rsidRPr="00FB75D9">
        <w:rPr>
          <w:rFonts w:ascii="Khmer OS Battambang" w:hAnsi="Khmer OS Battambang" w:cs="Khmer OS Battambang"/>
          <w:sz w:val="22"/>
          <w:cs/>
          <w:lang w:val="en-GB" w:eastAsia="en-GB" w:bidi="km-KH"/>
        </w:rPr>
        <w:t>។ ដើម្បីឆ្លុះបញ្ចាំង និងពិចារណា</w:t>
      </w:r>
      <w:r w:rsidRPr="00FB75D9">
        <w:rPr>
          <w:rFonts w:ascii="Khmer OS Battambang" w:hAnsi="Khmer OS Battambang" w:cs="Khmer OS Battambang" w:hint="cs"/>
          <w:sz w:val="22"/>
          <w:cs/>
          <w:lang w:val="en-GB" w:eastAsia="en-GB" w:bidi="km-KH"/>
        </w:rPr>
        <w:t>អំពី</w:t>
      </w:r>
      <w:r w:rsidRPr="00FB75D9">
        <w:rPr>
          <w:rFonts w:ascii="Khmer OS Battambang" w:hAnsi="Khmer OS Battambang" w:cs="Khmer OS Battambang"/>
          <w:sz w:val="22"/>
          <w:cs/>
          <w:lang w:val="en-GB" w:eastAsia="en-GB" w:bidi="km-KH"/>
        </w:rPr>
        <w:t>ទំនាក់ទំនង</w:t>
      </w:r>
      <w:r w:rsidRPr="00FB75D9">
        <w:rPr>
          <w:rFonts w:ascii="Khmer OS Battambang" w:hAnsi="Khmer OS Battambang" w:cs="Khmer OS Battambang" w:hint="cs"/>
          <w:sz w:val="22"/>
          <w:cs/>
          <w:lang w:val="en-GB" w:eastAsia="en-GB" w:bidi="km-KH"/>
        </w:rPr>
        <w:t>ទៅវិញទៅមក</w:t>
      </w:r>
      <w:r w:rsidRPr="00FB75D9">
        <w:rPr>
          <w:rFonts w:ascii="Khmer OS Battambang" w:hAnsi="Khmer OS Battambang" w:cs="Khmer OS Battambang"/>
          <w:sz w:val="22"/>
          <w:cs/>
          <w:lang w:val="en-GB" w:eastAsia="en-GB" w:bidi="km-KH"/>
        </w:rPr>
        <w:t>រវាងទឹក ដី និងព្រៃឈើ និងរបៀបដែលការកាប់បំផ្លាញព្រៃឈើ និងការរិចរិលដីអាចប៉ះពាល់ដល់តុល្យភាពទឹក</w:t>
      </w:r>
      <w:r w:rsidRPr="00FB75D9">
        <w:rPr>
          <w:rFonts w:ascii="Khmer OS Battambang" w:hAnsi="Khmer OS Battambang" w:cs="Khmer OS Battambang" w:hint="cs"/>
          <w:sz w:val="22"/>
          <w:cs/>
          <w:lang w:val="en-GB" w:eastAsia="en-GB" w:bidi="km-KH"/>
        </w:rPr>
        <w:t>នៅ</w:t>
      </w:r>
      <w:r w:rsidRPr="00FB75D9">
        <w:rPr>
          <w:rFonts w:ascii="Khmer OS Battambang" w:hAnsi="Khmer OS Battambang" w:cs="Khmer OS Battambang"/>
          <w:sz w:val="22"/>
          <w:cs/>
          <w:lang w:val="en-GB" w:eastAsia="en-GB" w:bidi="km-KH"/>
        </w:rPr>
        <w:t>ក្នុង</w:t>
      </w:r>
      <w:r w:rsidRPr="00FB75D9">
        <w:rPr>
          <w:rFonts w:ascii="Khmer OS Battambang" w:hAnsi="Khmer OS Battambang" w:cs="Khmer OS Battambang" w:hint="cs"/>
          <w:sz w:val="22"/>
          <w:cs/>
          <w:lang w:val="en-GB" w:eastAsia="en-GB" w:bidi="km-KH"/>
        </w:rPr>
        <w:t>មូលដ្ឋាន</w:t>
      </w:r>
      <w:r w:rsidRPr="00FB75D9">
        <w:rPr>
          <w:rFonts w:ascii="Khmer OS Battambang" w:hAnsi="Khmer OS Battambang" w:cs="Khmer OS Battambang"/>
          <w:sz w:val="22"/>
          <w:cs/>
          <w:lang w:val="en-GB" w:eastAsia="en-GB" w:bidi="km-KH"/>
        </w:rPr>
        <w:t>។ ដំណោះស្រាយ</w:t>
      </w:r>
      <w:r w:rsidRPr="00FB75D9">
        <w:rPr>
          <w:rFonts w:ascii="Khmer OS Battambang" w:hAnsi="Khmer OS Battambang" w:cs="Khmer OS Battambang" w:hint="cs"/>
          <w:sz w:val="22"/>
          <w:cs/>
          <w:lang w:val="en-GB" w:eastAsia="en-GB" w:bidi="km-KH"/>
        </w:rPr>
        <w:t>តាម</w:t>
      </w:r>
      <w:r w:rsidRPr="00FB75D9">
        <w:rPr>
          <w:rFonts w:ascii="Khmer OS Battambang" w:hAnsi="Khmer OS Battambang" w:cs="Khmer OS Battambang"/>
          <w:sz w:val="22"/>
          <w:cs/>
          <w:lang w:val="en-GB" w:eastAsia="en-GB" w:bidi="km-KH"/>
        </w:rPr>
        <w:t>ធម្មជាតិគឺ</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lastRenderedPageBreak/>
        <w:t>សកម្មភាពដែលអាចជួយការពារបរិស្ថាននៅពេលប្រឈមមុខនឹង</w:t>
      </w:r>
      <w:r w:rsidRPr="00FB75D9">
        <w:rPr>
          <w:rFonts w:ascii="Khmer OS Battambang" w:hAnsi="Khmer OS Battambang" w:cs="Khmer OS Battambang" w:hint="cs"/>
          <w:sz w:val="22"/>
          <w:cs/>
          <w:lang w:val="en-GB" w:eastAsia="en-GB" w:bidi="km-KH"/>
        </w:rPr>
        <w:t>កំណើន</w:t>
      </w:r>
      <w:r w:rsidRPr="00FB75D9">
        <w:rPr>
          <w:rFonts w:ascii="Khmer OS Battambang" w:hAnsi="Khmer OS Battambang" w:cs="Khmer OS Battambang"/>
          <w:sz w:val="22"/>
          <w:cs/>
          <w:lang w:val="en-GB" w:eastAsia="en-GB" w:bidi="km-KH"/>
        </w:rPr>
        <w:t>ប្រជាជន និងការ</w:t>
      </w:r>
      <w:r w:rsidRPr="00FB75D9">
        <w:rPr>
          <w:rFonts w:ascii="Khmer OS Battambang" w:hAnsi="Khmer OS Battambang" w:cs="Khmer OS Battambang" w:hint="cs"/>
          <w:sz w:val="22"/>
          <w:cs/>
          <w:lang w:val="en-GB" w:eastAsia="en-GB" w:bidi="km-KH"/>
        </w:rPr>
        <w:t>ប្រែប្រួលនៅក្នុង</w:t>
      </w:r>
      <w:r w:rsidRPr="00FB75D9">
        <w:rPr>
          <w:rFonts w:ascii="Khmer OS Battambang" w:hAnsi="Khmer OS Battambang" w:cs="Khmer OS Battambang"/>
          <w:sz w:val="22"/>
          <w:cs/>
          <w:lang w:val="en-GB" w:eastAsia="en-GB" w:bidi="km-KH"/>
        </w:rPr>
        <w:t>សង្គម។</w:t>
      </w:r>
    </w:p>
    <w:p w14:paraId="3BC8FB82"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កម្មវិធីផ្គត់ផ្គង់ទឹកតាមទុយោទឹក គួរតែវាស់ស្ទង់អំពីទឹកដែលមិនមែនជាប្រាក់ចំណូល ដើម្បីពង្រឹងកម្រិតនៃការអនុវត្តសេវាកម្ម</w:t>
      </w:r>
    </w:p>
    <w:p w14:paraId="28656C3D"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hint="cs"/>
          <w:sz w:val="22"/>
          <w:cs/>
          <w:lang w:val="en-GB" w:eastAsia="en-GB" w:bidi="km-KH"/>
        </w:rPr>
        <w:t>វាមានសារសំខាន់ដែលអ្នកផ្តល់សេវាផ្គត់ផ្គង់ទឹកមានការយល់ដឹង និងកាត់បន្ថយកម្រិតទឹកដែលមិនមែនជាប្រាក់ចំណូល។ បើមិនដូច្នោះទេ ទឹកឆៅនឹងត្រូវបានរក្សាទុក ធ្វើប្រព្រឹត្តិកម្ម កែច្នៃ និងបូម មុនពេល “បាត់បង់” ទៅក្នុងបរិស្ថាន។ វានឹងកាត់បន្ថយកម្រិតនៃការអនុវត្តសេវាកម្មរបស់ប្រតិបត្តិករ កាត់បន្ថយប្រាក់ចំណូល និងបង្កើនគំរូនៃការបំភាពកាបូនរបស់ពួកគេ។</w:t>
      </w:r>
    </w:p>
    <w:p w14:paraId="55F63AF9"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ប្រព័ន្ធបូមទឹកកកើតឡើងវិញ គួរតែត្រូវបានយកមកពិចារណា ប្រសិនបើមានលក្ខខណ្ឌអំណោយផលចាំបាច់</w:t>
      </w:r>
    </w:p>
    <w:p w14:paraId="624141FD"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sz w:val="22"/>
          <w:cs/>
          <w:lang w:val="en-GB" w:eastAsia="en-GB" w:bidi="km-KH"/>
        </w:rPr>
        <w:t>ប្រព័ន្ធថាមពលកកើតឡើងវិញ ដូចជា</w:t>
      </w:r>
      <w:r w:rsidRPr="00FB75D9">
        <w:rPr>
          <w:rFonts w:ascii="Khmer OS Battambang" w:hAnsi="Khmer OS Battambang" w:cs="Khmer OS Battambang" w:hint="cs"/>
          <w:sz w:val="22"/>
          <w:cs/>
          <w:lang w:val="en-GB" w:eastAsia="en-GB" w:bidi="km-KH"/>
        </w:rPr>
        <w:t xml:space="preserve"> ថាមពល</w:t>
      </w:r>
      <w:r w:rsidRPr="00FB75D9">
        <w:rPr>
          <w:rFonts w:ascii="Khmer OS Battambang" w:hAnsi="Khmer OS Battambang" w:cs="Khmer OS Battambang"/>
          <w:sz w:val="22"/>
          <w:cs/>
          <w:lang w:val="en-GB" w:eastAsia="en-GB" w:bidi="km-KH"/>
        </w:rPr>
        <w:t xml:space="preserve">ពន្លឺព្រះអាទិត្យ និងខ្យល់ </w:t>
      </w:r>
      <w:r w:rsidRPr="00FB75D9">
        <w:rPr>
          <w:rFonts w:ascii="Khmer OS Battambang" w:hAnsi="Khmer OS Battambang" w:cs="Khmer OS Battambang" w:hint="cs"/>
          <w:sz w:val="22"/>
          <w:cs/>
          <w:lang w:val="en-GB" w:eastAsia="en-GB" w:bidi="km-KH"/>
        </w:rPr>
        <w:t>ជាប់</w:t>
      </w:r>
      <w:r w:rsidRPr="00FB75D9">
        <w:rPr>
          <w:rFonts w:ascii="Khmer OS Battambang" w:hAnsi="Khmer OS Battambang" w:cs="Khmer OS Battambang"/>
          <w:sz w:val="22"/>
          <w:cs/>
          <w:lang w:val="en-GB" w:eastAsia="en-GB" w:bidi="km-KH"/>
        </w:rPr>
        <w:t>ពាក់ព័ន្ធ</w:t>
      </w:r>
      <w:r w:rsidRPr="00FB75D9">
        <w:rPr>
          <w:rFonts w:ascii="Khmer OS Battambang" w:hAnsi="Khmer OS Battambang" w:cs="Khmer OS Battambang" w:hint="cs"/>
          <w:sz w:val="22"/>
          <w:cs/>
          <w:lang w:val="en-GB" w:eastAsia="en-GB" w:bidi="km-KH"/>
        </w:rPr>
        <w:t>កាន់តែខ្លាំង</w:t>
      </w:r>
      <w:r w:rsidRPr="00FB75D9">
        <w:rPr>
          <w:rFonts w:ascii="Khmer OS Battambang" w:hAnsi="Khmer OS Battambang" w:cs="Khmer OS Battambang"/>
          <w:sz w:val="22"/>
          <w:cs/>
          <w:lang w:val="en-GB" w:eastAsia="en-GB" w:bidi="km-KH"/>
        </w:rPr>
        <w:t xml:space="preserve"> និងគួរឱ្យ</w:t>
      </w:r>
      <w:r w:rsidRPr="00FB75D9">
        <w:rPr>
          <w:rFonts w:ascii="Khmer OS Battambang" w:hAnsi="Khmer OS Battambang" w:cs="Khmer OS Battambang"/>
          <w:spacing w:val="-2"/>
          <w:sz w:val="22"/>
          <w:cs/>
          <w:lang w:val="en-GB" w:eastAsia="en-GB" w:bidi="km-KH"/>
        </w:rPr>
        <w:t>ចង់</w:t>
      </w:r>
      <w:r w:rsidRPr="00FB75D9">
        <w:rPr>
          <w:rFonts w:ascii="Khmer OS Battambang" w:hAnsi="Khmer OS Battambang" w:cs="Khmer OS Battambang" w:hint="cs"/>
          <w:spacing w:val="-2"/>
          <w:sz w:val="22"/>
          <w:cs/>
          <w:lang w:val="en-GB" w:eastAsia="en-GB" w:bidi="km-KH"/>
        </w:rPr>
        <w:t xml:space="preserve">បាន </w:t>
      </w:r>
      <w:r w:rsidRPr="00FB75D9">
        <w:rPr>
          <w:rFonts w:ascii="Khmer OS Battambang" w:hAnsi="Khmer OS Battambang" w:cs="Khmer OS Battambang"/>
          <w:spacing w:val="-2"/>
          <w:sz w:val="22"/>
          <w:cs/>
          <w:lang w:val="en-GB" w:eastAsia="en-GB" w:bidi="km-KH"/>
        </w:rPr>
        <w:t xml:space="preserve">នៅក្នុងវិស័យ </w:t>
      </w:r>
      <w:r w:rsidRPr="00FB75D9">
        <w:rPr>
          <w:rFonts w:ascii="Khmer OS Battambang" w:hAnsi="Khmer OS Battambang" w:cs="Khmer OS Battambang"/>
          <w:spacing w:val="-2"/>
          <w:sz w:val="22"/>
          <w:lang w:val="en-GB" w:eastAsia="en-GB"/>
        </w:rPr>
        <w:t xml:space="preserve">WASH </w:t>
      </w:r>
      <w:r w:rsidRPr="00FB75D9">
        <w:rPr>
          <w:rFonts w:ascii="Khmer OS Battambang" w:hAnsi="Khmer OS Battambang" w:cs="Khmer OS Battambang"/>
          <w:spacing w:val="-2"/>
          <w:sz w:val="22"/>
          <w:cs/>
          <w:lang w:val="en-GB" w:eastAsia="en-GB" w:bidi="km-KH"/>
        </w:rPr>
        <w:t>ដោយសារតែការថយចុះយ៉ាងខ្លាំងនៃការចំណាយ</w:t>
      </w:r>
      <w:r w:rsidRPr="00FB75D9">
        <w:rPr>
          <w:rFonts w:ascii="Khmer OS Battambang" w:hAnsi="Khmer OS Battambang" w:cs="Khmer OS Battambang" w:hint="cs"/>
          <w:spacing w:val="-2"/>
          <w:sz w:val="22"/>
          <w:cs/>
          <w:lang w:val="en-GB" w:eastAsia="en-GB" w:bidi="km-KH"/>
        </w:rPr>
        <w:t>លើ</w:t>
      </w:r>
      <w:r w:rsidRPr="00FB75D9">
        <w:rPr>
          <w:rFonts w:ascii="Khmer OS Battambang" w:hAnsi="Khmer OS Battambang" w:cs="Khmer OS Battambang"/>
          <w:spacing w:val="-2"/>
          <w:sz w:val="22"/>
          <w:cs/>
          <w:lang w:val="en-GB" w:eastAsia="en-GB" w:bidi="km-KH"/>
        </w:rPr>
        <w:t>បច្ចេកវិទ្យាបែបនេះ និង</w:t>
      </w:r>
      <w:r w:rsidRPr="00FB75D9">
        <w:rPr>
          <w:rFonts w:ascii="Khmer OS Battambang" w:hAnsi="Khmer OS Battambang" w:cs="Khmer OS Battambang"/>
          <w:sz w:val="22"/>
          <w:cs/>
          <w:lang w:val="en-GB" w:eastAsia="en-GB" w:bidi="km-KH"/>
        </w:rPr>
        <w:t>ការចាប់អារម្មណ៍</w:t>
      </w:r>
      <w:r w:rsidRPr="00FB75D9">
        <w:rPr>
          <w:rFonts w:ascii="Khmer OS Battambang" w:hAnsi="Khmer OS Battambang" w:cs="Khmer OS Battambang" w:hint="cs"/>
          <w:sz w:val="22"/>
          <w:cs/>
          <w:lang w:val="en-GB" w:eastAsia="en-GB" w:bidi="km-KH"/>
        </w:rPr>
        <w:t>លើកា</w:t>
      </w:r>
      <w:r w:rsidRPr="00FB75D9">
        <w:rPr>
          <w:rFonts w:ascii="Khmer OS Battambang" w:hAnsi="Khmer OS Battambang" w:cs="Khmer OS Battambang"/>
          <w:sz w:val="22"/>
          <w:cs/>
          <w:lang w:val="en-GB" w:eastAsia="en-GB" w:bidi="km-KH"/>
        </w:rPr>
        <w:t xml:space="preserve">រកាត់បន្ថយការបំភាយឧស្ម័នផ្ទះកញ្ចក់ស្របតាម </w:t>
      </w:r>
      <w:r w:rsidRPr="00FB75D9">
        <w:rPr>
          <w:rFonts w:ascii="Khmer OS Battambang" w:hAnsi="Khmer OS Battambang" w:cs="Khmer OS Battambang"/>
          <w:sz w:val="22"/>
          <w:lang w:val="en-GB" w:eastAsia="en-GB"/>
        </w:rPr>
        <w:t>SDG (</w:t>
      </w:r>
      <w:r w:rsidRPr="00FB75D9">
        <w:rPr>
          <w:rFonts w:ascii="Khmer OS Battambang" w:hAnsi="Khmer OS Battambang" w:cs="Khmer OS Battambang"/>
          <w:sz w:val="22"/>
          <w:cs/>
          <w:lang w:val="en-GB" w:eastAsia="en-GB" w:bidi="km-KH"/>
        </w:rPr>
        <w:t>គោលដៅអភិវឌ្ឍន៍ប្រកប</w:t>
      </w:r>
      <w:r w:rsidRPr="00FB75D9">
        <w:rPr>
          <w:rFonts w:ascii="Khmer OS Battambang" w:hAnsi="Khmer OS Battambang" w:cs="Khmer OS Battambang" w:hint="cs"/>
          <w:sz w:val="22"/>
          <w:cs/>
          <w:lang w:val="en-GB" w:eastAsia="en-GB" w:bidi="km-KH"/>
        </w:rPr>
        <w:t>​</w:t>
      </w:r>
      <w:r w:rsidRPr="00FB75D9">
        <w:rPr>
          <w:rFonts w:ascii="Khmer OS Battambang" w:hAnsi="Khmer OS Battambang" w:cs="Khmer OS Battambang"/>
          <w:spacing w:val="-4"/>
          <w:sz w:val="22"/>
          <w:cs/>
          <w:lang w:val="en-GB" w:eastAsia="en-GB" w:bidi="km-KH"/>
        </w:rPr>
        <w:t>ដោយ</w:t>
      </w:r>
      <w:r w:rsidRPr="00FB75D9">
        <w:rPr>
          <w:rFonts w:ascii="Khmer OS Battambang" w:hAnsi="Khmer OS Battambang" w:cs="Khmer OS Battambang" w:hint="cs"/>
          <w:spacing w:val="-4"/>
          <w:sz w:val="22"/>
          <w:cs/>
          <w:lang w:val="en-GB" w:eastAsia="en-GB" w:bidi="km-KH"/>
        </w:rPr>
        <w:t>ចី</w:t>
      </w:r>
      <w:r w:rsidRPr="00FB75D9">
        <w:rPr>
          <w:rFonts w:ascii="Khmer OS Battambang" w:hAnsi="Khmer OS Battambang" w:cs="Khmer OS Battambang"/>
          <w:spacing w:val="-4"/>
          <w:sz w:val="22"/>
          <w:cs/>
          <w:lang w:val="en-GB" w:eastAsia="en-GB" w:bidi="km-KH"/>
        </w:rPr>
        <w:t>រភាព)</w:t>
      </w:r>
      <w:r w:rsidRPr="00FB75D9">
        <w:rPr>
          <w:rFonts w:ascii="Khmer OS Battambang" w:hAnsi="Khmer OS Battambang" w:cs="Khmer OS Battambang" w:hint="cs"/>
          <w:spacing w:val="-4"/>
          <w:sz w:val="22"/>
          <w:cs/>
          <w:lang w:val="en-GB" w:eastAsia="en-GB" w:bidi="km-KH"/>
        </w:rPr>
        <w:t xml:space="preserve"> ទី១៣។</w:t>
      </w:r>
      <w:r w:rsidRPr="00FB75D9">
        <w:rPr>
          <w:rFonts w:ascii="Khmer OS Battambang" w:hAnsi="Khmer OS Battambang" w:cs="Khmer OS Battambang"/>
          <w:spacing w:val="-4"/>
          <w:sz w:val="22"/>
          <w:lang w:val="en-GB" w:eastAsia="en-GB"/>
        </w:rPr>
        <w:t xml:space="preserve"> </w:t>
      </w:r>
      <w:r w:rsidRPr="00FB75D9">
        <w:rPr>
          <w:rFonts w:ascii="Khmer OS Battambang" w:hAnsi="Khmer OS Battambang" w:cs="Khmer OS Battambang"/>
          <w:spacing w:val="-4"/>
          <w:sz w:val="22"/>
          <w:cs/>
          <w:lang w:val="en-GB" w:eastAsia="en-GB" w:bidi="km-KH"/>
        </w:rPr>
        <w:t>ទោះ</w:t>
      </w:r>
      <w:r w:rsidRPr="00FB75D9">
        <w:rPr>
          <w:rFonts w:ascii="Khmer OS Battambang" w:hAnsi="Khmer OS Battambang" w:cs="Khmer OS Battambang" w:hint="cs"/>
          <w:spacing w:val="-4"/>
          <w:sz w:val="22"/>
          <w:cs/>
          <w:lang w:val="en-GB" w:eastAsia="en-GB" w:bidi="km-KH"/>
        </w:rPr>
        <w:t>បីជា</w:t>
      </w:r>
      <w:r w:rsidRPr="00FB75D9">
        <w:rPr>
          <w:rFonts w:ascii="Khmer OS Battambang" w:hAnsi="Khmer OS Battambang" w:cs="Khmer OS Battambang"/>
          <w:spacing w:val="-4"/>
          <w:sz w:val="22"/>
          <w:cs/>
          <w:lang w:val="en-GB" w:eastAsia="en-GB" w:bidi="km-KH"/>
        </w:rPr>
        <w:t>យ៉ាងណាក៏ដោយ កត្តាទាំងអស់ដែលរួមចំណែកដល់</w:t>
      </w:r>
      <w:r w:rsidRPr="00FB75D9">
        <w:rPr>
          <w:rFonts w:ascii="Khmer OS Battambang" w:hAnsi="Khmer OS Battambang" w:cs="Khmer OS Battambang" w:hint="cs"/>
          <w:spacing w:val="-4"/>
          <w:sz w:val="22"/>
          <w:cs/>
          <w:lang w:val="en-GB" w:eastAsia="en-GB" w:bidi="km-KH"/>
        </w:rPr>
        <w:t>អភិក្រម</w:t>
      </w:r>
      <w:r w:rsidRPr="00FB75D9">
        <w:rPr>
          <w:rFonts w:ascii="Khmer OS Battambang" w:hAnsi="Khmer OS Battambang" w:cs="Khmer OS Battambang"/>
          <w:spacing w:val="-4"/>
          <w:sz w:val="22"/>
          <w:cs/>
          <w:lang w:val="en-GB" w:eastAsia="en-GB" w:bidi="km-KH"/>
        </w:rPr>
        <w:t>ថាមពលកកើតឡើងវិញប្រកបដោយ</w:t>
      </w:r>
      <w:r w:rsidRPr="00FB75D9">
        <w:rPr>
          <w:rFonts w:ascii="Khmer OS Battambang" w:hAnsi="Khmer OS Battambang" w:cs="Khmer OS Battambang" w:hint="cs"/>
          <w:spacing w:val="-4"/>
          <w:sz w:val="22"/>
          <w:cs/>
          <w:lang w:val="en-GB" w:eastAsia="en-GB" w:bidi="km-KH"/>
        </w:rPr>
        <w:t>ចី</w:t>
      </w:r>
      <w:r w:rsidRPr="00FB75D9">
        <w:rPr>
          <w:rFonts w:ascii="Khmer OS Battambang" w:hAnsi="Khmer OS Battambang" w:cs="Khmer OS Battambang"/>
          <w:spacing w:val="-4"/>
          <w:sz w:val="22"/>
          <w:cs/>
          <w:lang w:val="en-GB" w:eastAsia="en-GB" w:bidi="km-KH"/>
        </w:rPr>
        <w:t>រភាព</w:t>
      </w:r>
      <w:r w:rsidRPr="00FB75D9">
        <w:rPr>
          <w:rFonts w:ascii="Khmer OS Battambang" w:hAnsi="Khmer OS Battambang" w:cs="Khmer OS Battambang" w:hint="cs"/>
          <w:spacing w:val="-4"/>
          <w:sz w:val="22"/>
          <w:cs/>
          <w:lang w:val="en-GB" w:eastAsia="en-GB" w:bidi="km-KH"/>
        </w:rPr>
        <w:t xml:space="preserve"> </w:t>
      </w:r>
      <w:r w:rsidRPr="00FB75D9">
        <w:rPr>
          <w:rFonts w:ascii="Khmer OS Battambang" w:hAnsi="Khmer OS Battambang" w:cs="Khmer OS Battambang"/>
          <w:spacing w:val="-4"/>
          <w:sz w:val="22"/>
          <w:cs/>
          <w:lang w:val="en-GB" w:eastAsia="en-GB" w:bidi="km-KH"/>
        </w:rPr>
        <w:t>ចាំបាច់ត្រូវ</w:t>
      </w:r>
      <w:r w:rsidRPr="00FB75D9">
        <w:rPr>
          <w:rFonts w:ascii="Khmer OS Battambang" w:hAnsi="Khmer OS Battambang" w:cs="Khmer OS Battambang" w:hint="cs"/>
          <w:spacing w:val="-4"/>
          <w:sz w:val="22"/>
          <w:cs/>
          <w:lang w:val="en-GB" w:eastAsia="en-GB" w:bidi="km-KH"/>
        </w:rPr>
        <w:t>តែបាន</w:t>
      </w:r>
      <w:r w:rsidRPr="00FB75D9">
        <w:rPr>
          <w:rFonts w:ascii="Khmer OS Battambang" w:hAnsi="Khmer OS Battambang" w:cs="Khmer OS Battambang"/>
          <w:spacing w:val="-4"/>
          <w:sz w:val="22"/>
          <w:cs/>
          <w:lang w:val="en-GB" w:eastAsia="en-GB" w:bidi="km-KH"/>
        </w:rPr>
        <w:t>យកមកពិចារណា។ នេះរួមបញ្ចូលទាំងគុណភាពនៃការដំឡើង</w:t>
      </w:r>
      <w:r w:rsidRPr="00FB75D9">
        <w:rPr>
          <w:rFonts w:ascii="Khmer OS Battambang" w:hAnsi="Khmer OS Battambang" w:cs="Khmer OS Battambang"/>
          <w:sz w:val="22"/>
          <w:cs/>
          <w:lang w:val="en-GB" w:eastAsia="en-GB" w:bidi="km-KH"/>
        </w:rPr>
        <w:t xml:space="preserve"> ភាពអាច</w:t>
      </w:r>
      <w:r w:rsidRPr="00FB75D9">
        <w:rPr>
          <w:rFonts w:ascii="Khmer OS Battambang" w:hAnsi="Khmer OS Battambang" w:cs="Khmer OS Battambang" w:hint="cs"/>
          <w:sz w:val="22"/>
          <w:cs/>
          <w:lang w:val="en-GB" w:eastAsia="en-GB" w:bidi="km-KH"/>
        </w:rPr>
        <w:t>ស្វែង</w:t>
      </w:r>
      <w:r w:rsidRPr="00FB75D9">
        <w:rPr>
          <w:rFonts w:ascii="Khmer OS Battambang" w:hAnsi="Khmer OS Battambang" w:cs="Khmer OS Battambang"/>
          <w:sz w:val="22"/>
          <w:cs/>
          <w:lang w:val="en-GB" w:eastAsia="en-GB" w:bidi="km-KH"/>
        </w:rPr>
        <w:t>រកបាននៃជំនាញថែទាំ</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ដើម្បីអនុវត្តការជួសជុលចាំបាច់ ចំណាយ</w:t>
      </w:r>
      <w:r w:rsidRPr="00FB75D9">
        <w:rPr>
          <w:rFonts w:ascii="Khmer OS Battambang" w:hAnsi="Khmer OS Battambang" w:cs="Khmer OS Battambang" w:hint="cs"/>
          <w:sz w:val="22"/>
          <w:cs/>
          <w:lang w:val="en-GB" w:eastAsia="en-GB" w:bidi="km-KH"/>
        </w:rPr>
        <w:t>ដែល</w:t>
      </w:r>
      <w:r w:rsidRPr="00FB75D9">
        <w:rPr>
          <w:rFonts w:ascii="Khmer OS Battambang" w:hAnsi="Khmer OS Battambang" w:cs="Khmer OS Battambang"/>
          <w:sz w:val="22"/>
          <w:cs/>
          <w:lang w:val="en-GB" w:eastAsia="en-GB" w:bidi="km-KH"/>
        </w:rPr>
        <w:t>ពាក់ព័ន្ធ និង</w:t>
      </w:r>
      <w:r w:rsidRPr="00FB75D9">
        <w:rPr>
          <w:rFonts w:ascii="Khmer OS Battambang" w:hAnsi="Khmer OS Battambang" w:cs="Khmer OS Battambang" w:hint="cs"/>
          <w:sz w:val="22"/>
          <w:cs/>
          <w:lang w:val="en-GB" w:eastAsia="en-GB" w:bidi="km-KH"/>
        </w:rPr>
        <w:t>កម្រិតនៃ</w:t>
      </w:r>
      <w:r w:rsidRPr="00FB75D9">
        <w:rPr>
          <w:rFonts w:ascii="Khmer OS Battambang" w:hAnsi="Khmer OS Battambang" w:cs="Khmer OS Battambang"/>
          <w:sz w:val="22"/>
          <w:cs/>
          <w:lang w:val="en-GB" w:eastAsia="en-GB" w:bidi="km-KH"/>
        </w:rPr>
        <w:t>ការសន្សំសំចៃ</w:t>
      </w:r>
      <w:r w:rsidRPr="00FB75D9">
        <w:rPr>
          <w:rFonts w:ascii="Khmer OS Battambang" w:hAnsi="Khmer OS Battambang" w:cs="Khmer OS Battambang" w:hint="cs"/>
          <w:sz w:val="22"/>
          <w:cs/>
          <w:lang w:val="en-GB" w:eastAsia="en-GB" w:bidi="km-KH"/>
        </w:rPr>
        <w:t>ផងដែរ</w:t>
      </w:r>
      <w:r w:rsidRPr="00FB75D9">
        <w:rPr>
          <w:rFonts w:ascii="Khmer OS Battambang" w:hAnsi="Khmer OS Battambang" w:cs="Khmer OS Battambang"/>
          <w:sz w:val="22"/>
          <w:cs/>
          <w:lang w:val="en-GB" w:eastAsia="en-GB" w:bidi="km-KH"/>
        </w:rPr>
        <w:t>។ ដូច្នេះ</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វា</w:t>
      </w:r>
      <w:r w:rsidRPr="00FB75D9">
        <w:rPr>
          <w:rFonts w:ascii="Khmer OS Battambang" w:hAnsi="Khmer OS Battambang" w:cs="Khmer OS Battambang" w:hint="cs"/>
          <w:sz w:val="22"/>
          <w:cs/>
          <w:lang w:val="en-GB" w:eastAsia="en-GB" w:bidi="km-KH"/>
        </w:rPr>
        <w:t>មានភាព</w:t>
      </w:r>
      <w:r w:rsidRPr="00FB75D9">
        <w:rPr>
          <w:rFonts w:ascii="Khmer OS Battambang" w:hAnsi="Khmer OS Battambang" w:cs="Khmer OS Battambang"/>
          <w:sz w:val="22"/>
          <w:cs/>
          <w:lang w:val="en-GB" w:eastAsia="en-GB" w:bidi="km-KH"/>
        </w:rPr>
        <w:t>សមហេតុផល</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សម្រាប់</w:t>
      </w:r>
      <w:r w:rsidRPr="00FB75D9">
        <w:rPr>
          <w:rFonts w:ascii="Khmer OS Battambang" w:hAnsi="Khmer OS Battambang" w:cs="Khmer OS Battambang" w:hint="cs"/>
          <w:sz w:val="22"/>
          <w:cs/>
          <w:lang w:val="en-GB" w:eastAsia="en-GB" w:bidi="km-KH"/>
        </w:rPr>
        <w:t>ទី</w:t>
      </w:r>
      <w:r w:rsidRPr="00FB75D9">
        <w:rPr>
          <w:rFonts w:ascii="Khmer OS Battambang" w:hAnsi="Khmer OS Battambang" w:cs="Khmer OS Battambang"/>
          <w:sz w:val="22"/>
          <w:cs/>
          <w:lang w:val="en-GB" w:eastAsia="en-GB" w:bidi="km-KH"/>
        </w:rPr>
        <w:t>ភ្នាក់ងារអនុវត្ត</w:t>
      </w:r>
      <w:r w:rsidRPr="00FB75D9">
        <w:rPr>
          <w:rFonts w:ascii="Khmer OS Battambang" w:hAnsi="Khmer OS Battambang" w:cs="Khmer OS Battambang" w:hint="cs"/>
          <w:sz w:val="22"/>
          <w:cs/>
          <w:lang w:val="en-GB" w:eastAsia="en-GB" w:bidi="km-KH"/>
        </w:rPr>
        <w:t xml:space="preserve"> ក្នុងការ</w:t>
      </w:r>
      <w:r w:rsidRPr="00FB75D9">
        <w:rPr>
          <w:rFonts w:ascii="Khmer OS Battambang" w:hAnsi="Khmer OS Battambang" w:cs="Khmer OS Battambang"/>
          <w:sz w:val="22"/>
          <w:cs/>
          <w:lang w:val="en-GB" w:eastAsia="en-GB" w:bidi="km-KH"/>
        </w:rPr>
        <w:t>សម្របសម្រួលកម្មវិធីថាមពលកកើតឡើងវិញរបស់ពួកគេ។</w:t>
      </w:r>
    </w:p>
    <w:p w14:paraId="7C8D7773" w14:textId="77777777" w:rsidR="00FB75D9" w:rsidRPr="00FB75D9" w:rsidRDefault="00FB75D9" w:rsidP="006026A0">
      <w:pPr>
        <w:pStyle w:val="Heading4"/>
        <w:numPr>
          <w:ilvl w:val="1"/>
          <w:numId w:val="9"/>
        </w:numPr>
        <w:spacing w:before="120"/>
        <w:jc w:val="both"/>
        <w:rPr>
          <w:rFonts w:ascii="Khmer OS Battambang" w:eastAsia="Calibri" w:hAnsi="Khmer OS Battambang" w:cs="Khmer OS Battambang"/>
          <w:i w:val="0"/>
          <w:iCs w:val="0"/>
          <w:lang w:val="en-GB" w:bidi="km-KH"/>
        </w:rPr>
      </w:pPr>
      <w:r w:rsidRPr="00FB75D9">
        <w:rPr>
          <w:rFonts w:ascii="Khmer OS Battambang" w:eastAsia="Calibri" w:hAnsi="Khmer OS Battambang" w:cs="Khmer OS Battambang" w:hint="cs"/>
          <w:iCs w:val="0"/>
          <w:cs/>
          <w:lang w:val="en-GB" w:bidi="km-KH"/>
        </w:rPr>
        <w:t>ចំណាយលើការរៀបចំ និងភ័ស្តុភារគួរតែត្រូវបានគ្រប់គ្រងនៅកម្រិតដែលអាចទទួលយកបាន</w:t>
      </w:r>
    </w:p>
    <w:p w14:paraId="5A2C703C" w14:textId="77777777" w:rsidR="00FB75D9" w:rsidRPr="00FB75D9" w:rsidRDefault="00FB75D9" w:rsidP="00FB75D9">
      <w:pPr>
        <w:jc w:val="both"/>
        <w:rPr>
          <w:rFonts w:ascii="Khmer OS Battambang" w:hAnsi="Khmer OS Battambang" w:cs="Khmer OS Battambang"/>
          <w:sz w:val="22"/>
          <w:lang w:val="en-GB" w:eastAsia="en-GB" w:bidi="km-KH"/>
        </w:rPr>
      </w:pPr>
      <w:r w:rsidRPr="00FB75D9">
        <w:rPr>
          <w:rFonts w:ascii="Khmer OS Battambang" w:hAnsi="Khmer OS Battambang" w:cs="Khmer OS Battambang" w:hint="cs"/>
          <w:spacing w:val="6"/>
          <w:sz w:val="22"/>
          <w:cs/>
          <w:lang w:val="en-GB" w:eastAsia="en-GB" w:bidi="km-KH"/>
        </w:rPr>
        <w:t>គួរតែមាន</w:t>
      </w:r>
      <w:r w:rsidRPr="00FB75D9">
        <w:rPr>
          <w:rFonts w:ascii="Khmer OS Battambang" w:hAnsi="Khmer OS Battambang" w:cs="Khmer OS Battambang"/>
          <w:spacing w:val="6"/>
          <w:sz w:val="22"/>
          <w:cs/>
          <w:lang w:val="en-GB" w:eastAsia="en-GB" w:bidi="km-KH"/>
        </w:rPr>
        <w:t>តុល្យ</w:t>
      </w:r>
      <w:r w:rsidRPr="00FB75D9">
        <w:rPr>
          <w:rFonts w:ascii="Khmer OS Battambang" w:hAnsi="Khmer OS Battambang" w:cs="Khmer OS Battambang" w:hint="cs"/>
          <w:spacing w:val="6"/>
          <w:sz w:val="22"/>
          <w:cs/>
          <w:lang w:val="en-GB" w:eastAsia="en-GB" w:bidi="km-KH"/>
        </w:rPr>
        <w:t>ភាព</w:t>
      </w:r>
      <w:r w:rsidRPr="00FB75D9">
        <w:rPr>
          <w:rFonts w:ascii="Khmer OS Battambang" w:hAnsi="Khmer OS Battambang" w:cs="Khmer OS Battambang"/>
          <w:spacing w:val="6"/>
          <w:sz w:val="22"/>
          <w:cs/>
          <w:lang w:val="en-GB" w:eastAsia="en-GB" w:bidi="km-KH"/>
        </w:rPr>
        <w:t>រវាងចំណាយដែល</w:t>
      </w:r>
      <w:r w:rsidRPr="00FB75D9">
        <w:rPr>
          <w:rFonts w:ascii="Khmer OS Battambang" w:hAnsi="Khmer OS Battambang" w:cs="Khmer OS Battambang" w:hint="cs"/>
          <w:spacing w:val="6"/>
          <w:sz w:val="22"/>
          <w:cs/>
          <w:lang w:val="en-GB" w:eastAsia="en-GB" w:bidi="km-KH"/>
        </w:rPr>
        <w:t xml:space="preserve">ចាំបាច់ </w:t>
      </w:r>
      <w:r w:rsidRPr="00FB75D9">
        <w:rPr>
          <w:rFonts w:ascii="Khmer OS Battambang" w:hAnsi="Khmer OS Battambang" w:cs="Khmer OS Battambang"/>
          <w:spacing w:val="6"/>
          <w:sz w:val="22"/>
          <w:cs/>
          <w:lang w:val="en-GB" w:eastAsia="en-GB" w:bidi="km-KH"/>
        </w:rPr>
        <w:t>ដើម្បី</w:t>
      </w:r>
      <w:r w:rsidRPr="00FB75D9">
        <w:rPr>
          <w:rFonts w:ascii="Khmer OS Battambang" w:hAnsi="Khmer OS Battambang" w:cs="Khmer OS Battambang" w:hint="cs"/>
          <w:spacing w:val="6"/>
          <w:sz w:val="22"/>
          <w:cs/>
          <w:lang w:val="en-GB" w:eastAsia="en-GB" w:bidi="km-KH"/>
        </w:rPr>
        <w:t>ធ្វើ</w:t>
      </w:r>
      <w:r w:rsidRPr="00FB75D9">
        <w:rPr>
          <w:rFonts w:ascii="Khmer OS Battambang" w:hAnsi="Khmer OS Battambang" w:cs="Khmer OS Battambang"/>
          <w:spacing w:val="6"/>
          <w:sz w:val="22"/>
          <w:cs/>
          <w:lang w:val="en-GB" w:eastAsia="en-GB" w:bidi="km-KH"/>
        </w:rPr>
        <w:t>ឱ្យស្ថាប័នដំណើរការប្រកបដោយប្រសិទ្ធភាព (ការិយាល័យ យានជំនិះ ឧបករណ៍ និង​ការ​ធ្វើ​ដំណើរ) និង​ការ​បង្កើន​</w:t>
      </w:r>
      <w:r w:rsidRPr="00FB75D9">
        <w:rPr>
          <w:rFonts w:ascii="Khmer OS Battambang" w:hAnsi="Khmer OS Battambang" w:cs="Khmer OS Battambang" w:hint="cs"/>
          <w:spacing w:val="6"/>
          <w:sz w:val="22"/>
          <w:cs/>
          <w:lang w:val="en-GB" w:eastAsia="en-GB" w:bidi="km-KH"/>
        </w:rPr>
        <w:t>មូលនិធិដែលអាចស្វែងរកបាន ជា</w:t>
      </w:r>
      <w:r w:rsidRPr="00FB75D9">
        <w:rPr>
          <w:rFonts w:ascii="Khmer OS Battambang" w:hAnsi="Khmer OS Battambang" w:cs="Khmer OS Battambang" w:hint="cs"/>
          <w:sz w:val="22"/>
          <w:cs/>
          <w:lang w:val="en-GB" w:eastAsia="en-GB" w:bidi="km-KH"/>
        </w:rPr>
        <w:t xml:space="preserve">អតិបរមា </w:t>
      </w:r>
      <w:r w:rsidRPr="00FB75D9">
        <w:rPr>
          <w:rFonts w:ascii="Khmer OS Battambang" w:hAnsi="Khmer OS Battambang" w:cs="Khmer OS Battambang"/>
          <w:sz w:val="22"/>
          <w:cs/>
          <w:lang w:val="en-GB" w:eastAsia="en-GB" w:bidi="km-KH"/>
        </w:rPr>
        <w:t>​សម្រាប់​អន្តរាគមន៍​ដែល​មាន​គុណភាព​ខ្ពស់។ កិច្ចខិតខំប្រឹងប្រែងគួរតែត្រូវបានធ្វើឡើងដើម្បីកាត់</w:t>
      </w:r>
      <w:r w:rsidRPr="00FB75D9">
        <w:rPr>
          <w:rFonts w:ascii="Khmer OS Battambang" w:hAnsi="Khmer OS Battambang" w:cs="Khmer OS Battambang"/>
          <w:spacing w:val="-6"/>
          <w:sz w:val="22"/>
          <w:cs/>
          <w:lang w:val="en-GB" w:eastAsia="en-GB" w:bidi="km-KH"/>
        </w:rPr>
        <w:t>បន្ថយចំណាយ និង</w:t>
      </w:r>
      <w:r w:rsidRPr="00FB75D9">
        <w:rPr>
          <w:rFonts w:ascii="Khmer OS Battambang" w:hAnsi="Khmer OS Battambang" w:cs="Khmer OS Battambang" w:hint="cs"/>
          <w:spacing w:val="-6"/>
          <w:sz w:val="22"/>
          <w:cs/>
          <w:lang w:val="en-GB" w:eastAsia="en-GB" w:bidi="km-KH"/>
        </w:rPr>
        <w:t>សោហ៊ុយនានាជាអប្បបរមា</w:t>
      </w:r>
      <w:r w:rsidRPr="00FB75D9">
        <w:rPr>
          <w:rFonts w:ascii="Khmer OS Battambang" w:hAnsi="Khmer OS Battambang" w:cs="Khmer OS Battambang"/>
          <w:spacing w:val="-6"/>
          <w:sz w:val="22"/>
          <w:cs/>
          <w:lang w:val="en-GB" w:eastAsia="en-GB" w:bidi="km-KH"/>
        </w:rPr>
        <w:t xml:space="preserve"> និងធានាថា</w:t>
      </w:r>
      <w:r w:rsidRPr="00FB75D9">
        <w:rPr>
          <w:rFonts w:ascii="Khmer OS Battambang" w:hAnsi="Khmer OS Battambang" w:cs="Khmer OS Battambang" w:hint="cs"/>
          <w:spacing w:val="-6"/>
          <w:sz w:val="22"/>
          <w:cs/>
          <w:lang w:val="en-GB" w:eastAsia="en-GB" w:bidi="km-KH"/>
        </w:rPr>
        <w:t>គ្មានចំណាយ</w:t>
      </w:r>
      <w:r w:rsidRPr="00FB75D9">
        <w:rPr>
          <w:rFonts w:ascii="Khmer OS Battambang" w:hAnsi="Khmer OS Battambang" w:cs="Khmer OS Battambang"/>
          <w:spacing w:val="-6"/>
          <w:sz w:val="22"/>
          <w:cs/>
          <w:lang w:val="en-GB" w:eastAsia="en-GB" w:bidi="km-KH"/>
        </w:rPr>
        <w:t>ហួសហេតុដែលមិនចាំបាច់</w:t>
      </w:r>
      <w:r w:rsidRPr="00FB75D9">
        <w:rPr>
          <w:rFonts w:ascii="Khmer OS Battambang" w:hAnsi="Khmer OS Battambang" w:cs="Khmer OS Battambang" w:hint="cs"/>
          <w:spacing w:val="-6"/>
          <w:sz w:val="22"/>
          <w:cs/>
          <w:lang w:val="en-GB" w:eastAsia="en-GB" w:bidi="km-KH"/>
        </w:rPr>
        <w:t>នោះទេ</w:t>
      </w:r>
      <w:r w:rsidRPr="00FB75D9">
        <w:rPr>
          <w:rFonts w:ascii="Khmer OS Battambang" w:hAnsi="Khmer OS Battambang" w:cs="Khmer OS Battambang"/>
          <w:spacing w:val="-6"/>
          <w:sz w:val="22"/>
          <w:cs/>
          <w:lang w:val="en-GB" w:eastAsia="en-GB" w:bidi="km-KH"/>
        </w:rPr>
        <w:t>។</w:t>
      </w:r>
      <w:r w:rsidRPr="00FB75D9">
        <w:rPr>
          <w:rFonts w:ascii="Khmer OS Battambang" w:hAnsi="Khmer OS Battambang" w:cs="Khmer OS Battambang"/>
          <w:sz w:val="22"/>
          <w:cs/>
          <w:lang w:val="en-GB" w:eastAsia="en-GB" w:bidi="km-KH"/>
        </w:rPr>
        <w:t xml:space="preserve"> </w:t>
      </w:r>
      <w:r w:rsidRPr="00FB75D9">
        <w:rPr>
          <w:rFonts w:ascii="Khmer OS Battambang" w:hAnsi="Khmer OS Battambang" w:cs="Khmer OS Battambang"/>
          <w:spacing w:val="-8"/>
          <w:sz w:val="22"/>
          <w:cs/>
          <w:lang w:val="en-GB" w:eastAsia="en-GB" w:bidi="km-KH"/>
        </w:rPr>
        <w:t>គោលការណ៍នេះមានភាពពាក់ព័ន្ធ</w:t>
      </w:r>
      <w:r w:rsidRPr="00FB75D9">
        <w:rPr>
          <w:rFonts w:ascii="Khmer OS Battambang" w:hAnsi="Khmer OS Battambang" w:cs="Khmer OS Battambang" w:hint="cs"/>
          <w:spacing w:val="-8"/>
          <w:sz w:val="22"/>
          <w:cs/>
          <w:lang w:val="en-GB" w:eastAsia="en-GB" w:bidi="km-KH"/>
        </w:rPr>
        <w:t>កាន់តែខ្លាំង នឹង</w:t>
      </w:r>
      <w:r w:rsidRPr="00FB75D9">
        <w:rPr>
          <w:rFonts w:ascii="Khmer OS Battambang" w:hAnsi="Khmer OS Battambang" w:cs="Khmer OS Battambang"/>
          <w:spacing w:val="-8"/>
          <w:sz w:val="22"/>
          <w:cs/>
          <w:lang w:val="en-GB" w:eastAsia="en-GB" w:bidi="km-KH"/>
        </w:rPr>
        <w:t>អង្គការអភិវឌ្ឍន៍ធំៗ (ដូចជា</w:t>
      </w:r>
      <w:r w:rsidRPr="00FB75D9">
        <w:rPr>
          <w:rFonts w:ascii="Khmer OS Battambang" w:hAnsi="Khmer OS Battambang" w:cs="Khmer OS Battambang" w:hint="cs"/>
          <w:spacing w:val="-8"/>
          <w:sz w:val="22"/>
          <w:cs/>
          <w:lang w:val="en-GB" w:eastAsia="en-GB" w:bidi="km-KH"/>
        </w:rPr>
        <w:t xml:space="preserve"> </w:t>
      </w:r>
      <w:r w:rsidRPr="00FB75D9">
        <w:rPr>
          <w:rFonts w:ascii="Khmer OS Battambang" w:hAnsi="Khmer OS Battambang" w:cs="Khmer OS Battambang"/>
          <w:spacing w:val="-8"/>
          <w:sz w:val="22"/>
          <w:cs/>
          <w:lang w:val="en-GB" w:eastAsia="en-GB" w:bidi="km-KH"/>
        </w:rPr>
        <w:t>ទីភ្នាក់ងារអង្គការសហប្រជាជាតិ</w:t>
      </w:r>
      <w:r w:rsidRPr="00FB75D9">
        <w:rPr>
          <w:rFonts w:ascii="Khmer OS Battambang" w:hAnsi="Khmer OS Battambang" w:cs="Khmer OS Battambang"/>
          <w:sz w:val="22"/>
          <w:cs/>
          <w:lang w:val="en-GB" w:eastAsia="en-GB" w:bidi="km-KH"/>
        </w:rPr>
        <w:t xml:space="preserve"> និង </w:t>
      </w:r>
      <w:r w:rsidRPr="00FB75D9">
        <w:rPr>
          <w:rFonts w:ascii="Khmer OS Battambang" w:hAnsi="Khmer OS Battambang" w:cs="Khmer OS Battambang"/>
          <w:sz w:val="22"/>
          <w:lang w:val="en-GB" w:eastAsia="en-GB"/>
        </w:rPr>
        <w:t xml:space="preserve">INGOs) </w:t>
      </w:r>
      <w:r w:rsidRPr="00FB75D9">
        <w:rPr>
          <w:rFonts w:ascii="Khmer OS Battambang" w:hAnsi="Khmer OS Battambang" w:cs="Khmer OS Battambang" w:hint="cs"/>
          <w:sz w:val="22"/>
          <w:cs/>
          <w:lang w:val="en-GB" w:eastAsia="en-GB" w:bidi="km-KH"/>
        </w:rPr>
        <w:t>ច្រើន</w:t>
      </w:r>
      <w:r w:rsidRPr="00FB75D9">
        <w:rPr>
          <w:rFonts w:ascii="Khmer OS Battambang" w:hAnsi="Khmer OS Battambang" w:cs="Khmer OS Battambang"/>
          <w:sz w:val="22"/>
          <w:cs/>
          <w:lang w:val="en-GB" w:eastAsia="en-GB" w:bidi="km-KH"/>
        </w:rPr>
        <w:t>ជាងវិស័យឯកជន ដែលទំនងជាមាន</w:t>
      </w:r>
      <w:r w:rsidRPr="00FB75D9">
        <w:rPr>
          <w:rFonts w:ascii="Khmer OS Battambang" w:hAnsi="Khmer OS Battambang" w:cs="Khmer OS Battambang" w:hint="cs"/>
          <w:sz w:val="22"/>
          <w:cs/>
          <w:lang w:val="en-GB" w:eastAsia="en-GB" w:bidi="km-KH"/>
        </w:rPr>
        <w:t>នវានុវត្តន៍</w:t>
      </w:r>
      <w:r w:rsidRPr="00FB75D9">
        <w:rPr>
          <w:rFonts w:ascii="Khmer OS Battambang" w:hAnsi="Khmer OS Battambang" w:cs="Khmer OS Battambang"/>
          <w:sz w:val="22"/>
          <w:cs/>
          <w:lang w:val="en-GB" w:eastAsia="en-GB" w:bidi="km-KH"/>
        </w:rPr>
        <w:t xml:space="preserve"> និង</w:t>
      </w:r>
      <w:r w:rsidRPr="00FB75D9">
        <w:rPr>
          <w:rFonts w:ascii="Khmer OS Battambang" w:hAnsi="Khmer OS Battambang" w:cs="Khmer OS Battambang" w:hint="cs"/>
          <w:sz w:val="22"/>
          <w:cs/>
          <w:lang w:val="en-GB" w:eastAsia="en-GB" w:bidi="km-KH"/>
        </w:rPr>
        <w:t>ការវិវត្តនៃអភិក្រម</w:t>
      </w:r>
      <w:r w:rsidRPr="00FB75D9">
        <w:rPr>
          <w:rFonts w:ascii="Khmer OS Battambang" w:hAnsi="Khmer OS Battambang" w:cs="Khmer OS Battambang"/>
          <w:sz w:val="22"/>
          <w:cs/>
          <w:lang w:val="en-GB" w:eastAsia="en-GB" w:bidi="km-KH"/>
        </w:rPr>
        <w:t>របស់ខ្លួន</w:t>
      </w:r>
      <w:r w:rsidRPr="00FB75D9">
        <w:rPr>
          <w:rFonts w:ascii="Khmer OS Battambang" w:hAnsi="Khmer OS Battambang" w:cs="Khmer OS Battambang" w:hint="cs"/>
          <w:sz w:val="22"/>
          <w:cs/>
          <w:lang w:val="en-GB" w:eastAsia="en-GB" w:bidi="km-KH"/>
        </w:rPr>
        <w:t>កាន់តែខ្លាំង ដើម្បីអាចសម្រេចបានតាមផ្នែក</w:t>
      </w:r>
      <w:r w:rsidRPr="00FB75D9">
        <w:rPr>
          <w:rFonts w:ascii="Khmer OS Battambang" w:hAnsi="Khmer OS Battambang" w:cs="Khmer OS Battambang"/>
          <w:sz w:val="22"/>
          <w:cs/>
          <w:lang w:val="en-GB" w:eastAsia="en-GB" w:bidi="km-KH"/>
        </w:rPr>
        <w:t>ពាណិជ្ជកម្ម និង</w:t>
      </w:r>
      <w:r w:rsidRPr="00FB75D9">
        <w:rPr>
          <w:rFonts w:ascii="Khmer OS Battambang" w:hAnsi="Khmer OS Battambang" w:cs="Khmer OS Battambang" w:hint="cs"/>
          <w:sz w:val="22"/>
          <w:cs/>
          <w:lang w:val="en-GB" w:eastAsia="en-GB" w:bidi="km-KH"/>
        </w:rPr>
        <w:t>មានការ</w:t>
      </w:r>
      <w:r w:rsidRPr="00FB75D9">
        <w:rPr>
          <w:rFonts w:ascii="Khmer OS Battambang" w:hAnsi="Khmer OS Battambang" w:cs="Khmer OS Battambang"/>
          <w:sz w:val="22"/>
          <w:cs/>
          <w:lang w:val="en-GB" w:eastAsia="en-GB" w:bidi="km-KH"/>
        </w:rPr>
        <w:t>ប្រកួតប្រជែង។ ទោះ</w:t>
      </w:r>
      <w:r w:rsidRPr="00FB75D9">
        <w:rPr>
          <w:rFonts w:ascii="Khmer OS Battambang" w:hAnsi="Khmer OS Battambang" w:cs="Khmer OS Battambang" w:hint="cs"/>
          <w:sz w:val="22"/>
          <w:cs/>
          <w:lang w:val="en-GB" w:eastAsia="en-GB" w:bidi="km-KH"/>
        </w:rPr>
        <w:t>បី</w:t>
      </w:r>
      <w:r w:rsidRPr="00FB75D9">
        <w:rPr>
          <w:rFonts w:ascii="Khmer OS Battambang" w:hAnsi="Khmer OS Battambang" w:cs="Khmer OS Battambang"/>
          <w:sz w:val="22"/>
          <w:cs/>
          <w:lang w:val="en-GB" w:eastAsia="en-GB" w:bidi="km-KH"/>
        </w:rPr>
        <w:t>ជាយ៉ាងណាក៏ដោយ អ្នកផ្តល់សេវាពាណិជ្ជកម្មក៏នឹង</w:t>
      </w:r>
      <w:r w:rsidRPr="00FB75D9">
        <w:rPr>
          <w:rFonts w:ascii="Khmer OS Battambang" w:hAnsi="Khmer OS Battambang" w:cs="Khmer OS Battambang" w:hint="cs"/>
          <w:sz w:val="22"/>
          <w:cs/>
          <w:lang w:val="en-GB" w:eastAsia="en-GB" w:bidi="km-KH"/>
        </w:rPr>
        <w:t>ចាំបាច់ត្រូវ</w:t>
      </w:r>
      <w:r w:rsidRPr="00FB75D9">
        <w:rPr>
          <w:rFonts w:ascii="Khmer OS Battambang" w:hAnsi="Khmer OS Battambang" w:cs="Khmer OS Battambang"/>
          <w:sz w:val="22"/>
          <w:cs/>
          <w:lang w:val="en-GB" w:eastAsia="en-GB" w:bidi="km-KH"/>
        </w:rPr>
        <w:t>ធានា</w:t>
      </w:r>
      <w:r w:rsidRPr="00FB75D9">
        <w:rPr>
          <w:rFonts w:ascii="Khmer OS Battambang" w:hAnsi="Khmer OS Battambang" w:cs="Khmer OS Battambang" w:hint="cs"/>
          <w:sz w:val="22"/>
          <w:cs/>
          <w:lang w:val="en-GB" w:eastAsia="en-GB" w:bidi="km-KH"/>
        </w:rPr>
        <w:t>ចំពោះ</w:t>
      </w:r>
      <w:r w:rsidRPr="00FB75D9">
        <w:rPr>
          <w:rFonts w:ascii="Khmer OS Battambang" w:hAnsi="Khmer OS Battambang" w:cs="Khmer OS Battambang"/>
          <w:sz w:val="22"/>
          <w:cs/>
          <w:lang w:val="en-GB" w:eastAsia="en-GB" w:bidi="km-KH"/>
        </w:rPr>
        <w:t>គំរូប្រតិបត្តិការរបស់ពួកគេផងដែរ</w:t>
      </w:r>
      <w:r w:rsidRPr="00FB75D9">
        <w:rPr>
          <w:rFonts w:ascii="Khmer OS Battambang" w:hAnsi="Khmer OS Battambang" w:cs="Khmer OS Battambang" w:hint="cs"/>
          <w:sz w:val="22"/>
          <w:cs/>
          <w:lang w:val="en-GB" w:eastAsia="en-GB" w:bidi="km-KH"/>
        </w:rPr>
        <w:t xml:space="preserve"> </w:t>
      </w:r>
      <w:r w:rsidRPr="00FB75D9">
        <w:rPr>
          <w:rFonts w:ascii="Khmer OS Battambang" w:hAnsi="Khmer OS Battambang" w:cs="Khmer OS Battambang"/>
          <w:sz w:val="22"/>
          <w:cs/>
          <w:lang w:val="en-GB" w:eastAsia="en-GB" w:bidi="km-KH"/>
        </w:rPr>
        <w:t>ដែលអាចដំណើរការបានដោយពួកគេមិន</w:t>
      </w:r>
      <w:r w:rsidRPr="00FB75D9">
        <w:rPr>
          <w:rFonts w:ascii="Khmer OS Battambang" w:hAnsi="Khmer OS Battambang" w:cs="Khmer OS Battambang" w:hint="cs"/>
          <w:sz w:val="22"/>
          <w:cs/>
          <w:lang w:val="en-GB" w:eastAsia="en-GB" w:bidi="km-KH"/>
        </w:rPr>
        <w:t>ចាំបាច់ចាក</w:t>
      </w:r>
      <w:r w:rsidRPr="00FB75D9">
        <w:rPr>
          <w:rFonts w:ascii="Khmer OS Battambang" w:hAnsi="Khmer OS Battambang" w:cs="Khmer OS Battambang"/>
          <w:sz w:val="22"/>
          <w:cs/>
          <w:lang w:val="en-GB" w:eastAsia="en-GB" w:bidi="km-KH"/>
        </w:rPr>
        <w:t>ចេញពីអាជីវកម្ម</w:t>
      </w:r>
      <w:r w:rsidRPr="00FB75D9">
        <w:rPr>
          <w:rFonts w:ascii="Khmer OS Battambang" w:hAnsi="Khmer OS Battambang" w:cs="Khmer OS Battambang" w:hint="cs"/>
          <w:sz w:val="22"/>
          <w:cs/>
          <w:lang w:val="en-GB" w:eastAsia="en-GB" w:bidi="km-KH"/>
        </w:rPr>
        <w:t>នោះទេ</w:t>
      </w:r>
      <w:r w:rsidRPr="00FB75D9">
        <w:rPr>
          <w:rFonts w:ascii="Khmer OS Battambang" w:hAnsi="Khmer OS Battambang" w:cs="Khmer OS Battambang"/>
          <w:sz w:val="22"/>
          <w:cs/>
          <w:lang w:val="en-GB" w:eastAsia="en-GB" w:bidi="km-KH"/>
        </w:rPr>
        <w:t xml:space="preserve"> ដូច្នេះបង្កើនភាពងាយរងគ្រោះ</w:t>
      </w:r>
      <w:r w:rsidRPr="00FB75D9">
        <w:rPr>
          <w:rFonts w:ascii="Khmer OS Battambang" w:hAnsi="Khmer OS Battambang" w:cs="Khmer OS Battambang" w:hint="cs"/>
          <w:sz w:val="22"/>
          <w:cs/>
          <w:lang w:val="en-GB" w:eastAsia="en-GB" w:bidi="km-KH"/>
        </w:rPr>
        <w:t>នៅក្នុង</w:t>
      </w:r>
      <w:r w:rsidRPr="00FB75D9">
        <w:rPr>
          <w:rFonts w:ascii="Khmer OS Battambang" w:hAnsi="Khmer OS Battambang" w:cs="Khmer OS Battambang"/>
          <w:sz w:val="22"/>
          <w:cs/>
          <w:lang w:val="en-GB" w:eastAsia="en-GB" w:bidi="km-KH"/>
        </w:rPr>
        <w:t>សហគមន៍ដែលពួកគេ</w:t>
      </w:r>
      <w:r w:rsidRPr="00FB75D9">
        <w:rPr>
          <w:rFonts w:ascii="Khmer OS Battambang" w:hAnsi="Khmer OS Battambang" w:cs="Khmer OS Battambang" w:hint="cs"/>
          <w:sz w:val="22"/>
          <w:cs/>
          <w:lang w:val="en-GB" w:eastAsia="en-GB" w:bidi="km-KH"/>
        </w:rPr>
        <w:t>ផ្តល់សេវា</w:t>
      </w:r>
      <w:r w:rsidRPr="00FB75D9">
        <w:rPr>
          <w:rFonts w:ascii="Khmer OS Battambang" w:hAnsi="Khmer OS Battambang" w:cs="Khmer OS Battambang"/>
          <w:sz w:val="22"/>
          <w:cs/>
          <w:lang w:val="en-GB" w:eastAsia="en-GB" w:bidi="km-KH"/>
        </w:rPr>
        <w:t>។</w:t>
      </w:r>
    </w:p>
    <w:p w14:paraId="75DA9891" w14:textId="77777777" w:rsidR="00FB75D9" w:rsidRDefault="00FB75D9" w:rsidP="00FB75D9">
      <w:pPr>
        <w:rPr>
          <w:rFonts w:ascii="Helvetica Neue" w:hAnsi="Helvetica Neue" w:cs="Tahoma"/>
          <w:color w:val="000000"/>
          <w:sz w:val="24"/>
          <w:szCs w:val="20"/>
          <w:lang w:val="en-GB"/>
        </w:rPr>
      </w:pPr>
    </w:p>
    <w:p w14:paraId="4303D779" w14:textId="77777777" w:rsidR="006E23A7" w:rsidRDefault="006E23A7" w:rsidP="006E23A7">
      <w:pPr>
        <w:pStyle w:val="Heading2"/>
        <w:spacing w:before="120" w:after="120"/>
        <w:rPr>
          <w:rFonts w:ascii="Khmer OS Muol Light" w:hAnsi="Khmer OS Muol Light" w:cs="Khmer OS Muol Light"/>
          <w:sz w:val="32"/>
          <w:szCs w:val="24"/>
          <w:cs/>
          <w:lang w:bidi="km-KH"/>
        </w:rPr>
        <w:sectPr w:rsidR="006E23A7" w:rsidSect="00DD6A18">
          <w:pgSz w:w="12240" w:h="15840"/>
          <w:pgMar w:top="1440" w:right="1440" w:bottom="1440" w:left="1440" w:header="720" w:footer="720" w:gutter="0"/>
          <w:cols w:space="720"/>
          <w:titlePg/>
          <w:docGrid w:linePitch="360"/>
        </w:sectPr>
      </w:pPr>
      <w:bookmarkStart w:id="18" w:name="_Toc108542740"/>
    </w:p>
    <w:p w14:paraId="0B44333B" w14:textId="2B9D0CE1" w:rsidR="006E23A7" w:rsidRPr="00DD4AAE" w:rsidRDefault="006E23A7" w:rsidP="006E23A7">
      <w:pPr>
        <w:pStyle w:val="Heading2"/>
        <w:spacing w:before="120" w:after="120"/>
        <w:rPr>
          <w:rFonts w:ascii="Khmer OS Muol Light" w:hAnsi="Khmer OS Muol Light" w:cs="Khmer OS Muol Light"/>
          <w:sz w:val="32"/>
          <w:szCs w:val="24"/>
          <w:cs/>
          <w:lang w:val="en-GB" w:bidi="km-KH"/>
        </w:rPr>
      </w:pPr>
      <w:bookmarkStart w:id="19" w:name="_Toc110933816"/>
      <w:r w:rsidRPr="00DD4AAE">
        <w:rPr>
          <w:rFonts w:ascii="Khmer OS Muol Light" w:hAnsi="Khmer OS Muol Light" w:cs="Khmer OS Muol Light"/>
          <w:sz w:val="32"/>
          <w:szCs w:val="24"/>
          <w:cs/>
          <w:lang w:bidi="km-KH"/>
        </w:rPr>
        <w:lastRenderedPageBreak/>
        <w:t>សូចនាករ “គោល” ដែលត្រូវបានស្នើឡើង</w:t>
      </w:r>
      <w:bookmarkEnd w:id="18"/>
      <w:bookmarkEnd w:id="19"/>
    </w:p>
    <w:p w14:paraId="0A033453" w14:textId="77777777" w:rsidR="006E23A7" w:rsidRDefault="006E23A7" w:rsidP="00D94103">
      <w:pPr>
        <w:rPr>
          <w:lang w:bidi="en-US"/>
        </w:rPr>
      </w:pPr>
    </w:p>
    <w:tbl>
      <w:tblPr>
        <w:tblStyle w:val="TableGrid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347"/>
        <w:gridCol w:w="4042"/>
        <w:gridCol w:w="1876"/>
        <w:gridCol w:w="4546"/>
        <w:gridCol w:w="2129"/>
      </w:tblGrid>
      <w:tr w:rsidR="00A26027" w14:paraId="354C3E0F" w14:textId="77777777" w:rsidTr="00765117">
        <w:trPr>
          <w:trHeight w:val="530"/>
        </w:trPr>
        <w:tc>
          <w:tcPr>
            <w:tcW w:w="5000" w:type="pct"/>
            <w:gridSpan w:val="5"/>
            <w:shd w:val="clear" w:color="auto" w:fill="17365D" w:themeFill="text2" w:themeFillShade="BF"/>
            <w:vAlign w:val="center"/>
            <w:hideMark/>
          </w:tcPr>
          <w:p w14:paraId="37FB0DC6" w14:textId="77777777" w:rsidR="00A26027" w:rsidRPr="00B43DAE" w:rsidRDefault="00A26027" w:rsidP="00765117">
            <w:pPr>
              <w:jc w:val="center"/>
              <w:rPr>
                <w:b/>
                <w:color w:val="EEECE1" w:themeColor="background2"/>
                <w:sz w:val="16"/>
                <w:szCs w:val="16"/>
                <w:lang w:val="en-GB"/>
              </w:rPr>
            </w:pPr>
            <w:bookmarkStart w:id="20" w:name="_Hlk88662721"/>
            <w:r>
              <w:rPr>
                <w:rFonts w:ascii="Khmer OS Battambang" w:hAnsi="Khmer OS Battambang" w:cs="Khmer OS Battambang" w:hint="cs"/>
                <w:b/>
                <w:color w:val="EEECE1" w:themeColor="background2"/>
                <w:sz w:val="16"/>
                <w:szCs w:val="16"/>
                <w:cs/>
                <w:lang w:val="en-GB" w:bidi="km-KH"/>
              </w:rPr>
              <w:t>សសរស្តម្ភទី១៖ ការពង្រឹងមជ្ឈដ្ឋាន ដែលអំណោយផលសម្រាប់ការរៀបចំកម្មវិធី</w:t>
            </w:r>
            <w:r w:rsidRPr="00DD4AAE">
              <w:rPr>
                <w:rFonts w:ascii="Khmer OS Battambang" w:hAnsi="Khmer OS Battambang" w:cs="Khmer OS Battambang"/>
                <w:b/>
                <w:color w:val="EEECE1" w:themeColor="background2"/>
                <w:sz w:val="16"/>
                <w:szCs w:val="16"/>
                <w:lang w:val="en-GB" w:bidi="km-KH"/>
              </w:rPr>
              <w:t xml:space="preserve"> WASH</w:t>
            </w:r>
            <w:r w:rsidRPr="00DD4AAE">
              <w:rPr>
                <w:rFonts w:ascii="Khmer OS Battambang" w:hAnsi="Khmer OS Battambang" w:cs="Khmer OS Battambang" w:hint="cs"/>
                <w:b/>
                <w:color w:val="EEECE1" w:themeColor="background2"/>
                <w:sz w:val="16"/>
                <w:szCs w:val="16"/>
                <w:cs/>
                <w:lang w:val="en-GB" w:bidi="km-KH"/>
              </w:rPr>
              <w:t xml:space="preserve"> ដែលធន់នឹងអាកាសធាតុ</w:t>
            </w:r>
          </w:p>
        </w:tc>
      </w:tr>
      <w:tr w:rsidR="00A26027" w14:paraId="3625F690" w14:textId="77777777" w:rsidTr="00765117">
        <w:tc>
          <w:tcPr>
            <w:tcW w:w="157" w:type="pct"/>
            <w:shd w:val="clear" w:color="auto" w:fill="1F497D" w:themeFill="text2"/>
            <w:hideMark/>
          </w:tcPr>
          <w:p w14:paraId="48F58E6E" w14:textId="77777777" w:rsidR="00A26027" w:rsidRPr="00187777" w:rsidRDefault="00A26027" w:rsidP="00765117">
            <w:pPr>
              <w:rPr>
                <w:rFonts w:ascii="Khmer OS Battambang" w:hAnsi="Khmer OS Battambang" w:cs="Khmer OS Battambang"/>
                <w:b/>
                <w:color w:val="EEECE1" w:themeColor="background2"/>
                <w:sz w:val="16"/>
                <w:szCs w:val="16"/>
                <w:lang w:val="en-GB"/>
              </w:rPr>
            </w:pPr>
            <w:r w:rsidRPr="00187777">
              <w:rPr>
                <w:rFonts w:ascii="Khmer OS Battambang" w:hAnsi="Khmer OS Battambang" w:cs="Khmer OS Battambang"/>
                <w:b/>
                <w:color w:val="EEECE1" w:themeColor="background2"/>
                <w:sz w:val="16"/>
                <w:szCs w:val="16"/>
                <w:lang w:val="en-GB"/>
              </w:rPr>
              <w:t>#</w:t>
            </w:r>
          </w:p>
        </w:tc>
        <w:tc>
          <w:tcPr>
            <w:tcW w:w="1568" w:type="pct"/>
            <w:shd w:val="clear" w:color="auto" w:fill="1F497D" w:themeFill="text2"/>
            <w:hideMark/>
          </w:tcPr>
          <w:p w14:paraId="0F65E8A8" w14:textId="77777777" w:rsidR="00A26027" w:rsidRPr="00187777" w:rsidRDefault="00A26027" w:rsidP="00765117">
            <w:pPr>
              <w:rPr>
                <w:rFonts w:ascii="Khmer OS Battambang" w:hAnsi="Khmer OS Battambang" w:cs="Khmer OS Battambang"/>
                <w:b/>
                <w:color w:val="EEECE1" w:themeColor="background2"/>
                <w:sz w:val="16"/>
                <w:szCs w:val="16"/>
                <w:lang w:val="en-GB" w:bidi="km-KH"/>
              </w:rPr>
            </w:pPr>
            <w:r w:rsidRPr="00187777">
              <w:rPr>
                <w:rFonts w:ascii="Khmer OS Battambang" w:hAnsi="Khmer OS Battambang" w:cs="Khmer OS Battambang"/>
                <w:b/>
                <w:color w:val="EEECE1" w:themeColor="background2"/>
                <w:sz w:val="16"/>
                <w:szCs w:val="16"/>
                <w:cs/>
                <w:lang w:val="en-GB" w:bidi="km-KH"/>
              </w:rPr>
              <w:t>គោលការណ៍</w:t>
            </w:r>
          </w:p>
        </w:tc>
        <w:tc>
          <w:tcPr>
            <w:tcW w:w="1169" w:type="pct"/>
            <w:shd w:val="clear" w:color="auto" w:fill="1F497D" w:themeFill="text2"/>
            <w:hideMark/>
          </w:tcPr>
          <w:p w14:paraId="539B2E93" w14:textId="77777777" w:rsidR="00A26027" w:rsidRPr="00187777" w:rsidRDefault="00A26027" w:rsidP="00765117">
            <w:pPr>
              <w:rPr>
                <w:rFonts w:ascii="Khmer OS Battambang" w:hAnsi="Khmer OS Battambang" w:cs="Khmer OS Battambang"/>
                <w:b/>
                <w:color w:val="EEECE1" w:themeColor="background2"/>
                <w:sz w:val="16"/>
                <w:szCs w:val="16"/>
                <w:lang w:val="en-GB" w:bidi="km-KH"/>
              </w:rPr>
            </w:pPr>
            <w:r w:rsidRPr="00187777">
              <w:rPr>
                <w:rFonts w:ascii="Khmer OS Battambang" w:hAnsi="Khmer OS Battambang" w:cs="Khmer OS Battambang"/>
                <w:b/>
                <w:color w:val="EEECE1" w:themeColor="background2"/>
                <w:sz w:val="16"/>
                <w:szCs w:val="16"/>
                <w:cs/>
                <w:lang w:val="en-GB" w:bidi="km-KH"/>
              </w:rPr>
              <w:t>សូចនាករ</w:t>
            </w:r>
          </w:p>
        </w:tc>
        <w:tc>
          <w:tcPr>
            <w:tcW w:w="1237" w:type="pct"/>
            <w:shd w:val="clear" w:color="auto" w:fill="1F497D" w:themeFill="text2"/>
            <w:hideMark/>
          </w:tcPr>
          <w:p w14:paraId="0356AA6D" w14:textId="77777777" w:rsidR="00A26027" w:rsidRPr="00187777" w:rsidRDefault="00A26027" w:rsidP="00765117">
            <w:pPr>
              <w:rPr>
                <w:rFonts w:ascii="Khmer OS Battambang" w:hAnsi="Khmer OS Battambang" w:cs="Khmer OS Battambang"/>
                <w:b/>
                <w:color w:val="EEECE1" w:themeColor="background2"/>
                <w:sz w:val="16"/>
                <w:szCs w:val="16"/>
                <w:lang w:val="en-GB"/>
              </w:rPr>
            </w:pPr>
            <w:r w:rsidRPr="00187777">
              <w:rPr>
                <w:rFonts w:ascii="Khmer OS Battambang" w:hAnsi="Khmer OS Battambang" w:cs="Khmer OS Battambang"/>
                <w:b/>
                <w:color w:val="EEECE1" w:themeColor="background2"/>
                <w:sz w:val="16"/>
                <w:szCs w:val="16"/>
                <w:cs/>
                <w:lang w:val="en-GB" w:bidi="km-KH"/>
              </w:rPr>
              <w:t>សេចក្តីពណ៌នា</w:t>
            </w:r>
          </w:p>
        </w:tc>
        <w:tc>
          <w:tcPr>
            <w:tcW w:w="868" w:type="pct"/>
            <w:shd w:val="clear" w:color="auto" w:fill="1F497D" w:themeFill="text2"/>
            <w:hideMark/>
          </w:tcPr>
          <w:p w14:paraId="2ED4D617" w14:textId="77777777" w:rsidR="00A26027" w:rsidRPr="00187777" w:rsidRDefault="00A26027" w:rsidP="00765117">
            <w:pPr>
              <w:rPr>
                <w:rFonts w:ascii="Khmer OS Battambang" w:hAnsi="Khmer OS Battambang" w:cs="Khmer OS Battambang"/>
                <w:b/>
                <w:color w:val="EEECE1" w:themeColor="background2"/>
                <w:sz w:val="16"/>
                <w:szCs w:val="16"/>
                <w:lang w:val="en-GB"/>
              </w:rPr>
            </w:pPr>
            <w:proofErr w:type="spellStart"/>
            <w:r w:rsidRPr="00187777">
              <w:rPr>
                <w:rFonts w:ascii="Khmer OS Battambang" w:hAnsi="Khmer OS Battambang" w:cs="Khmer OS Battambang"/>
                <w:b/>
                <w:color w:val="EEECE1" w:themeColor="background2"/>
                <w:sz w:val="16"/>
                <w:szCs w:val="16"/>
                <w:lang w:val="en-GB"/>
              </w:rPr>
              <w:t>MoV</w:t>
            </w:r>
            <w:proofErr w:type="spellEnd"/>
          </w:p>
        </w:tc>
      </w:tr>
      <w:tr w:rsidR="00A26027" w14:paraId="0A92DE89" w14:textId="77777777" w:rsidTr="00765117">
        <w:tc>
          <w:tcPr>
            <w:tcW w:w="157" w:type="pct"/>
            <w:hideMark/>
          </w:tcPr>
          <w:p w14:paraId="6970D3B8" w14:textId="77777777" w:rsidR="00A26027" w:rsidRPr="00E60118" w:rsidRDefault="00A26027" w:rsidP="00765117">
            <w:pPr>
              <w:ind w:right="-64"/>
              <w:rPr>
                <w:rFonts w:ascii="Khmer OS Battambang" w:eastAsia="Calibri" w:hAnsi="Khmer OS Battambang" w:cs="Khmer OS Battambang"/>
                <w:sz w:val="16"/>
                <w:szCs w:val="16"/>
                <w:lang w:val="en-GB" w:bidi="km-KH"/>
              </w:rPr>
            </w:pPr>
            <w:r w:rsidRPr="00E60118">
              <w:rPr>
                <w:rFonts w:ascii="Khmer OS Battambang" w:eastAsia="Calibri" w:hAnsi="Khmer OS Battambang" w:cs="Khmer OS Battambang"/>
                <w:sz w:val="16"/>
                <w:szCs w:val="16"/>
                <w:lang w:val="en-GB" w:bidi="km-KH"/>
              </w:rPr>
              <w:t>1.1</w:t>
            </w:r>
          </w:p>
        </w:tc>
        <w:tc>
          <w:tcPr>
            <w:tcW w:w="1568" w:type="pct"/>
            <w:hideMark/>
          </w:tcPr>
          <w:p w14:paraId="287718C8" w14:textId="77777777" w:rsidR="00A26027" w:rsidRPr="00EB02E9" w:rsidRDefault="00A26027" w:rsidP="00765117">
            <w:pPr>
              <w:ind w:right="-6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វាមានសារសំខាន់ក្នុងការយល់ដឹង គោរព និងធ្វើការ ដោយសហការជាមួយគោលនយោបាយ និងយុទ្ធសាស្រ្តរដ្ឋាភិបាល</w:t>
            </w:r>
          </w:p>
        </w:tc>
        <w:tc>
          <w:tcPr>
            <w:tcW w:w="1169" w:type="pct"/>
            <w:hideMark/>
          </w:tcPr>
          <w:p w14:paraId="7BFE6973" w14:textId="77777777" w:rsidR="00A26027" w:rsidRPr="00187777" w:rsidRDefault="00A26027" w:rsidP="00765117">
            <w:pPr>
              <w:ind w:right="-73"/>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ស្របតាមគោលនយោបាយ និងយុទ្ធសាស្រ្តរបស់រដ្ឋាភិបាល</w:t>
            </w:r>
          </w:p>
        </w:tc>
        <w:tc>
          <w:tcPr>
            <w:tcW w:w="1237" w:type="pct"/>
          </w:tcPr>
          <w:p w14:paraId="6A2054D7"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ចំនួនកម្មវិធីដែលស្របតាមគោលនយោបាយ និងយុទ្ធសាស្រ្តគន្លឹះ</w:t>
            </w:r>
          </w:p>
        </w:tc>
        <w:tc>
          <w:tcPr>
            <w:tcW w:w="868" w:type="pct"/>
            <w:hideMark/>
          </w:tcPr>
          <w:p w14:paraId="7563A3E1"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ឯកសារកម្មវិធី</w:t>
            </w:r>
          </w:p>
        </w:tc>
      </w:tr>
      <w:tr w:rsidR="00A26027" w14:paraId="7AC4CBF4" w14:textId="77777777" w:rsidTr="00765117">
        <w:tc>
          <w:tcPr>
            <w:tcW w:w="157" w:type="pct"/>
            <w:hideMark/>
          </w:tcPr>
          <w:p w14:paraId="3F6FE18C" w14:textId="77777777" w:rsidR="00A26027" w:rsidRPr="00E60118" w:rsidRDefault="00A26027" w:rsidP="00765117">
            <w:pPr>
              <w:ind w:right="-64"/>
              <w:rPr>
                <w:rFonts w:ascii="Khmer OS Battambang" w:eastAsia="Calibri" w:hAnsi="Khmer OS Battambang" w:cs="Khmer OS Battambang"/>
                <w:sz w:val="16"/>
                <w:szCs w:val="16"/>
                <w:lang w:val="en-GB" w:bidi="km-KH"/>
              </w:rPr>
            </w:pPr>
            <w:r w:rsidRPr="00E60118">
              <w:rPr>
                <w:rFonts w:ascii="Khmer OS Battambang" w:eastAsia="Calibri" w:hAnsi="Khmer OS Battambang" w:cs="Khmer OS Battambang"/>
                <w:sz w:val="16"/>
                <w:szCs w:val="16"/>
                <w:lang w:val="en-GB" w:bidi="km-KH"/>
              </w:rPr>
              <w:t>1.2</w:t>
            </w:r>
          </w:p>
        </w:tc>
        <w:tc>
          <w:tcPr>
            <w:tcW w:w="1568" w:type="pct"/>
            <w:hideMark/>
          </w:tcPr>
          <w:p w14:paraId="422C7F0B" w14:textId="77777777" w:rsidR="00A26027" w:rsidRPr="00EB02E9" w:rsidRDefault="00A26027" w:rsidP="00765117">
            <w:pPr>
              <w:ind w:right="31"/>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ការងារនៅខ្សែទឹកខាងលើ ដែលទាក់ទងនឹងការពង្រឹងមជ្ឈដ្ឋានដែលអំណោយផល ត្រូវតែព្យាយាមធានាថាមានទំនាក់ទំនងទៅវិញទៅមក</w:t>
            </w:r>
            <w:r>
              <w:rPr>
                <w:rFonts w:ascii="Khmer OS Battambang" w:eastAsia="Calibri" w:hAnsi="Khmer OS Battambang" w:cs="Khmer OS Battambang" w:hint="cs"/>
                <w:sz w:val="16"/>
                <w:szCs w:val="16"/>
                <w:cs/>
                <w:lang w:val="en-GB" w:bidi="km-KH"/>
              </w:rPr>
              <w:t xml:space="preserve"> </w:t>
            </w:r>
            <w:r w:rsidRPr="00EB02E9">
              <w:rPr>
                <w:rFonts w:ascii="Khmer OS Battambang" w:eastAsia="Calibri" w:hAnsi="Khmer OS Battambang" w:cs="Khmer OS Battambang" w:hint="cs"/>
                <w:sz w:val="16"/>
                <w:szCs w:val="16"/>
                <w:cs/>
                <w:lang w:val="en-GB" w:bidi="km-KH"/>
              </w:rPr>
              <w:t>រវាងសមាសធាតុខុសៗគ្នានៃប្រព័ន្ធ</w:t>
            </w:r>
            <w:r w:rsidRPr="00EB02E9">
              <w:rPr>
                <w:rFonts w:ascii="Khmer OS Battambang" w:eastAsia="Calibri" w:hAnsi="Khmer OS Battambang" w:cs="Khmer OS Battambang"/>
                <w:sz w:val="16"/>
                <w:szCs w:val="16"/>
                <w:cs/>
                <w:lang w:val="en-GB" w:bidi="km-KH"/>
              </w:rPr>
              <w:t xml:space="preserve"> </w:t>
            </w:r>
            <w:r w:rsidRPr="00EB02E9">
              <w:rPr>
                <w:rFonts w:ascii="Khmer OS Battambang" w:eastAsia="Calibri" w:hAnsi="Khmer OS Battambang" w:cs="Khmer OS Battambang"/>
                <w:sz w:val="16"/>
                <w:szCs w:val="16"/>
                <w:lang w:val="en-GB" w:bidi="km-KH"/>
              </w:rPr>
              <w:t>WASH</w:t>
            </w:r>
          </w:p>
        </w:tc>
        <w:tc>
          <w:tcPr>
            <w:tcW w:w="1169" w:type="pct"/>
            <w:hideMark/>
          </w:tcPr>
          <w:p w14:paraId="401291E7"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គុណភាពនៃការពង្រឹងប្រព័ន្ធ</w:t>
            </w:r>
          </w:p>
        </w:tc>
        <w:tc>
          <w:tcPr>
            <w:tcW w:w="1237" w:type="pct"/>
            <w:hideMark/>
          </w:tcPr>
          <w:p w14:paraId="23741AA5" w14:textId="77777777" w:rsidR="00A26027" w:rsidRPr="00187777" w:rsidRDefault="00A26027" w:rsidP="00765117">
            <w:pPr>
              <w:ind w:right="-64"/>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ភ័ស្តុតាងនៃទំនាក់ទំនងទៅវិញទៅមករវាងវិស័យ​នានា</w:t>
            </w:r>
          </w:p>
        </w:tc>
        <w:tc>
          <w:tcPr>
            <w:tcW w:w="868" w:type="pct"/>
            <w:hideMark/>
          </w:tcPr>
          <w:p w14:paraId="382EE99C"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ការវាយតម្លៃជាផ្លូវការ</w:t>
            </w:r>
          </w:p>
        </w:tc>
      </w:tr>
      <w:tr w:rsidR="00A26027" w14:paraId="1DC1F531" w14:textId="77777777" w:rsidTr="00765117">
        <w:tc>
          <w:tcPr>
            <w:tcW w:w="157" w:type="pct"/>
            <w:hideMark/>
          </w:tcPr>
          <w:p w14:paraId="6AD13803" w14:textId="77777777" w:rsidR="00A26027" w:rsidRPr="00E60118" w:rsidRDefault="00A26027" w:rsidP="00765117">
            <w:pPr>
              <w:ind w:right="-64"/>
              <w:rPr>
                <w:rFonts w:ascii="Khmer OS Battambang" w:eastAsia="Calibri" w:hAnsi="Khmer OS Battambang" w:cs="Khmer OS Battambang"/>
                <w:sz w:val="16"/>
                <w:szCs w:val="16"/>
                <w:lang w:val="en-GB" w:bidi="km-KH"/>
              </w:rPr>
            </w:pPr>
            <w:r w:rsidRPr="00E60118">
              <w:rPr>
                <w:rFonts w:ascii="Khmer OS Battambang" w:eastAsia="Calibri" w:hAnsi="Khmer OS Battambang" w:cs="Khmer OS Battambang"/>
                <w:sz w:val="16"/>
                <w:szCs w:val="16"/>
                <w:lang w:val="en-GB" w:bidi="km-KH"/>
              </w:rPr>
              <w:t>1.3</w:t>
            </w:r>
          </w:p>
        </w:tc>
        <w:tc>
          <w:tcPr>
            <w:tcW w:w="1568" w:type="pct"/>
            <w:hideMark/>
          </w:tcPr>
          <w:p w14:paraId="775ECC57" w14:textId="77777777" w:rsidR="00A26027" w:rsidRPr="00EB02E9" w:rsidRDefault="00A26027" w:rsidP="00765117">
            <w:pPr>
              <w:ind w:right="-6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កម្មវិធីគួរតែផ្តោតយ៉ាងខ្លាំងក្លាលើការសម្របសម្រួលអន្តរវិស័យ</w:t>
            </w:r>
          </w:p>
        </w:tc>
        <w:tc>
          <w:tcPr>
            <w:tcW w:w="1169" w:type="pct"/>
            <w:hideMark/>
          </w:tcPr>
          <w:p w14:paraId="0AD20C30"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គុណភាពនៃការសម្របសម្រួល</w:t>
            </w:r>
          </w:p>
        </w:tc>
        <w:tc>
          <w:tcPr>
            <w:tcW w:w="1237" w:type="pct"/>
          </w:tcPr>
          <w:p w14:paraId="372A342D" w14:textId="77777777" w:rsidR="00A26027" w:rsidRPr="00187777" w:rsidRDefault="00A26027" w:rsidP="00765117">
            <w:pPr>
              <w:rPr>
                <w:rFonts w:ascii="Khmer OS Battambang" w:hAnsi="Khmer OS Battambang" w:cs="Khmer OS Battambang"/>
                <w:sz w:val="16"/>
                <w:szCs w:val="16"/>
                <w:lang w:val="en-GB"/>
              </w:rPr>
            </w:pPr>
            <w:r>
              <w:rPr>
                <w:rFonts w:ascii="Khmer OS Battambang" w:hAnsi="Khmer OS Battambang" w:cs="Khmer OS Battambang" w:hint="cs"/>
                <w:sz w:val="16"/>
                <w:szCs w:val="16"/>
                <w:cs/>
                <w:lang w:val="en-GB" w:bidi="km-KH"/>
              </w:rPr>
              <w:t>ចំនួនកិច្ចប្រជុំសម្របសម្រួលអន្តរវិស័យនៅថ្នាក់ជាតិ និងថ្នាក់មូលដ្ឋាន</w:t>
            </w:r>
          </w:p>
        </w:tc>
        <w:tc>
          <w:tcPr>
            <w:tcW w:w="868" w:type="pct"/>
            <w:hideMark/>
          </w:tcPr>
          <w:p w14:paraId="692078AA"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កំណត់ហេតុកិច្ចប្រជុំ</w:t>
            </w:r>
          </w:p>
        </w:tc>
      </w:tr>
      <w:tr w:rsidR="00A26027" w14:paraId="000F4DD5" w14:textId="77777777" w:rsidTr="00765117">
        <w:tc>
          <w:tcPr>
            <w:tcW w:w="157" w:type="pct"/>
            <w:hideMark/>
          </w:tcPr>
          <w:p w14:paraId="34E80DB3" w14:textId="77777777" w:rsidR="00A26027" w:rsidRPr="00E60118" w:rsidRDefault="00A26027" w:rsidP="00765117">
            <w:pPr>
              <w:ind w:right="-64"/>
              <w:rPr>
                <w:rFonts w:ascii="Khmer OS Battambang" w:eastAsia="Calibri" w:hAnsi="Khmer OS Battambang" w:cs="Khmer OS Battambang"/>
                <w:sz w:val="16"/>
                <w:szCs w:val="16"/>
                <w:lang w:val="en-GB" w:bidi="km-KH"/>
              </w:rPr>
            </w:pPr>
            <w:r w:rsidRPr="00E60118">
              <w:rPr>
                <w:rFonts w:ascii="Khmer OS Battambang" w:eastAsia="Calibri" w:hAnsi="Khmer OS Battambang" w:cs="Khmer OS Battambang"/>
                <w:sz w:val="16"/>
                <w:szCs w:val="16"/>
                <w:lang w:val="en-GB" w:bidi="km-KH"/>
              </w:rPr>
              <w:t>1.4</w:t>
            </w:r>
          </w:p>
        </w:tc>
        <w:tc>
          <w:tcPr>
            <w:tcW w:w="1568" w:type="pct"/>
          </w:tcPr>
          <w:p w14:paraId="45626F02" w14:textId="77777777" w:rsidR="00A26027" w:rsidRPr="00EB02E9" w:rsidRDefault="00A26027" w:rsidP="00765117">
            <w:pPr>
              <w:ind w:right="-6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ការងារពង្រឹងប្រព័ន្ធត្រូវតែចូលរួមជាមួយវិស័យឯកជន</w:t>
            </w:r>
          </w:p>
        </w:tc>
        <w:tc>
          <w:tcPr>
            <w:tcW w:w="1169" w:type="pct"/>
          </w:tcPr>
          <w:p w14:paraId="6C49778A"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ការចូលរួមរបស់វិស័យឯកជន</w:t>
            </w:r>
          </w:p>
        </w:tc>
        <w:tc>
          <w:tcPr>
            <w:tcW w:w="1237" w:type="pct"/>
            <w:hideMark/>
          </w:tcPr>
          <w:p w14:paraId="597BE4D7" w14:textId="77777777" w:rsidR="00A26027" w:rsidRPr="00187777" w:rsidRDefault="00A26027" w:rsidP="00765117">
            <w:pPr>
              <w:rPr>
                <w:rFonts w:ascii="Khmer OS Battambang" w:hAnsi="Khmer OS Battambang" w:cs="Khmer OS Battambang"/>
                <w:sz w:val="16"/>
                <w:szCs w:val="16"/>
                <w:lang w:val="en-GB"/>
              </w:rPr>
            </w:pPr>
            <w:r>
              <w:rPr>
                <w:rFonts w:ascii="Khmer OS Battambang" w:hAnsi="Khmer OS Battambang" w:cs="Khmer OS Battambang" w:hint="cs"/>
                <w:sz w:val="16"/>
                <w:szCs w:val="16"/>
                <w:cs/>
                <w:lang w:val="en-GB" w:bidi="km-KH"/>
              </w:rPr>
              <w:t>ចំនួនលក្ខខណ្ឌអំណោយផលសមស្របដែលត្រូវបានអនុវត្តដើម្បីគាំទ្រដល់ការចូលរួមជាមួយវិស័យឯកជន</w:t>
            </w:r>
          </w:p>
        </w:tc>
        <w:tc>
          <w:tcPr>
            <w:tcW w:w="868" w:type="pct"/>
          </w:tcPr>
          <w:p w14:paraId="0106E1C1"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ការត្រួតពិនិត្យមជ្ឈដ្ឋានដែលអំណោយផល</w:t>
            </w:r>
          </w:p>
        </w:tc>
      </w:tr>
      <w:tr w:rsidR="00A26027" w14:paraId="02F4C73D" w14:textId="77777777" w:rsidTr="00765117">
        <w:tc>
          <w:tcPr>
            <w:tcW w:w="157" w:type="pct"/>
            <w:hideMark/>
          </w:tcPr>
          <w:p w14:paraId="66299801" w14:textId="77777777" w:rsidR="00A26027" w:rsidRPr="00E60118" w:rsidRDefault="00A26027" w:rsidP="00765117">
            <w:pPr>
              <w:ind w:right="-64"/>
              <w:rPr>
                <w:rFonts w:ascii="Khmer OS Battambang" w:eastAsia="Calibri" w:hAnsi="Khmer OS Battambang" w:cs="Khmer OS Battambang"/>
                <w:sz w:val="16"/>
                <w:szCs w:val="16"/>
                <w:lang w:val="en-GB" w:bidi="km-KH"/>
              </w:rPr>
            </w:pPr>
            <w:r w:rsidRPr="00E60118">
              <w:rPr>
                <w:rFonts w:ascii="Khmer OS Battambang" w:eastAsia="Calibri" w:hAnsi="Khmer OS Battambang" w:cs="Khmer OS Battambang"/>
                <w:sz w:val="16"/>
                <w:szCs w:val="16"/>
                <w:lang w:val="en-GB" w:bidi="km-KH"/>
              </w:rPr>
              <w:t>1.5</w:t>
            </w:r>
          </w:p>
        </w:tc>
        <w:tc>
          <w:tcPr>
            <w:tcW w:w="1568" w:type="pct"/>
            <w:hideMark/>
          </w:tcPr>
          <w:p w14:paraId="64B94978" w14:textId="77777777" w:rsidR="00A26027" w:rsidRPr="004A0AE2" w:rsidRDefault="00A26027" w:rsidP="00765117">
            <w:pPr>
              <w:ind w:right="-6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កម្មវិធីគួរតែបង្កើតឡើងដោយផ្អែកលើការប៉ាន់ប្រមាណអំពីហានិភ័យគោលដៅនៃគ្រោះថ្នាក់ ការប្រឈម និងភាពងាយរងគ្រោះ</w:t>
            </w:r>
          </w:p>
        </w:tc>
        <w:tc>
          <w:tcPr>
            <w:tcW w:w="1169" w:type="pct"/>
            <w:hideMark/>
          </w:tcPr>
          <w:p w14:paraId="334471E3"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ការប៉ាន់ប្រមាណអំពីហានិភ័យគោលដៅ</w:t>
            </w:r>
          </w:p>
        </w:tc>
        <w:tc>
          <w:tcPr>
            <w:tcW w:w="1237" w:type="pct"/>
          </w:tcPr>
          <w:p w14:paraId="63D1DD84" w14:textId="77777777" w:rsidR="00A26027" w:rsidRPr="00187777" w:rsidRDefault="00A26027" w:rsidP="00765117">
            <w:pPr>
              <w:ind w:right="-63"/>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ចំនួនកម្មវិធី ដែលគូសបញ្ជាក់អំពីហានិភ័យអាកាសធាតុគន្លឹះ ដែលសេវា ត្រូវប្រឈមមុខ និងប្រើប្រាស់បច្ចេកទេសដើម្បីកាត់បន្ថយ និងបន្ស៊ាំនឹងហានិភ័យទាំងនេះ</w:t>
            </w:r>
          </w:p>
        </w:tc>
        <w:tc>
          <w:tcPr>
            <w:tcW w:w="868" w:type="pct"/>
            <w:hideMark/>
          </w:tcPr>
          <w:p w14:paraId="052BF8CF" w14:textId="77777777" w:rsidR="00A26027" w:rsidRPr="00187777" w:rsidRDefault="00A26027" w:rsidP="00765117">
            <w:pPr>
              <w:rPr>
                <w:rFonts w:ascii="Khmer OS Battambang" w:hAnsi="Khmer OS Battambang" w:cs="Khmer OS Battambang"/>
                <w:sz w:val="16"/>
                <w:szCs w:val="16"/>
                <w:lang w:val="en-GB"/>
              </w:rPr>
            </w:pPr>
            <w:r>
              <w:rPr>
                <w:rFonts w:ascii="Khmer OS Battambang" w:hAnsi="Khmer OS Battambang" w:cs="Khmer OS Battambang" w:hint="cs"/>
                <w:sz w:val="16"/>
                <w:szCs w:val="16"/>
                <w:cs/>
                <w:lang w:val="en-GB" w:bidi="km-KH"/>
              </w:rPr>
              <w:t>ឯកសារកម្មវិធី</w:t>
            </w:r>
          </w:p>
        </w:tc>
      </w:tr>
      <w:tr w:rsidR="00A26027" w14:paraId="42D5D72D" w14:textId="77777777" w:rsidTr="00765117">
        <w:tc>
          <w:tcPr>
            <w:tcW w:w="157" w:type="pct"/>
            <w:hideMark/>
          </w:tcPr>
          <w:p w14:paraId="038C1ED2" w14:textId="77777777" w:rsidR="00A26027" w:rsidRPr="00187777" w:rsidRDefault="00A26027" w:rsidP="00765117">
            <w:pPr>
              <w:rPr>
                <w:rFonts w:ascii="Khmer OS Battambang" w:hAnsi="Khmer OS Battambang" w:cs="Khmer OS Battambang"/>
                <w:sz w:val="16"/>
                <w:szCs w:val="16"/>
                <w:lang w:val="en-GB"/>
              </w:rPr>
            </w:pPr>
            <w:r w:rsidRPr="00187777">
              <w:rPr>
                <w:rFonts w:ascii="Khmer OS Battambang" w:hAnsi="Khmer OS Battambang" w:cs="Khmer OS Battambang"/>
                <w:sz w:val="16"/>
                <w:szCs w:val="16"/>
                <w:lang w:val="en-GB"/>
              </w:rPr>
              <w:t>1.6</w:t>
            </w:r>
          </w:p>
        </w:tc>
        <w:tc>
          <w:tcPr>
            <w:tcW w:w="1568" w:type="pct"/>
            <w:hideMark/>
          </w:tcPr>
          <w:p w14:paraId="3186FF7C" w14:textId="77777777" w:rsidR="00A26027" w:rsidRPr="004A0AE2" w:rsidRDefault="00A26027" w:rsidP="00765117">
            <w:pPr>
              <w:ind w:right="33"/>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អន្តរាគមន៍នៃកម្មវិធីគួរតែព្យាយាមពង្រឹង និងផ្តល់ព័ត៌មានអំពីការបែងចែកថវិកាជាតិ</w:t>
            </w:r>
          </w:p>
        </w:tc>
        <w:tc>
          <w:tcPr>
            <w:tcW w:w="1169" w:type="pct"/>
            <w:hideMark/>
          </w:tcPr>
          <w:p w14:paraId="2304146D" w14:textId="77777777" w:rsidR="00A26027" w:rsidRPr="00187777" w:rsidRDefault="00A26027" w:rsidP="00765117">
            <w:pPr>
              <w:rPr>
                <w:rFonts w:ascii="Khmer OS Battambang" w:hAnsi="Khmer OS Battambang" w:cs="Khmer OS Battambang"/>
                <w:sz w:val="16"/>
                <w:szCs w:val="16"/>
                <w:lang w:val="en-GB"/>
              </w:rPr>
            </w:pPr>
            <w:r>
              <w:rPr>
                <w:rFonts w:ascii="Khmer OS Battambang" w:hAnsi="Khmer OS Battambang" w:cs="Khmer OS Battambang" w:hint="cs"/>
                <w:sz w:val="16"/>
                <w:szCs w:val="16"/>
                <w:cs/>
                <w:lang w:val="en-GB" w:bidi="km-KH"/>
              </w:rPr>
              <w:t>សមិទ្ធកម្មផ្នែកហិរញ្ញវត្ថុ</w:t>
            </w:r>
            <w:r w:rsidRPr="00187777">
              <w:rPr>
                <w:rFonts w:ascii="Khmer OS Battambang" w:hAnsi="Khmer OS Battambang" w:cs="Khmer OS Battambang"/>
                <w:sz w:val="16"/>
                <w:szCs w:val="16"/>
                <w:lang w:val="en-GB"/>
              </w:rPr>
              <w:t xml:space="preserve"> </w:t>
            </w:r>
          </w:p>
        </w:tc>
        <w:tc>
          <w:tcPr>
            <w:tcW w:w="1237" w:type="pct"/>
            <w:hideMark/>
          </w:tcPr>
          <w:p w14:paraId="6E9062C3"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ការផ្តល់ហិរញ្ញប្បទានផ្នែកអាកាសធាតុគោលដៅមានការកើនឡើងពីមួយឆ្នាំទៅមួយឆ្នាំ</w:t>
            </w:r>
          </w:p>
        </w:tc>
        <w:tc>
          <w:tcPr>
            <w:tcW w:w="868" w:type="pct"/>
            <w:hideMark/>
          </w:tcPr>
          <w:p w14:paraId="3429CE23" w14:textId="77777777" w:rsidR="00A26027" w:rsidRPr="00187777" w:rsidRDefault="00A26027" w:rsidP="00765117">
            <w:pPr>
              <w:rPr>
                <w:rFonts w:ascii="Khmer OS Battambang" w:hAnsi="Khmer OS Battambang" w:cs="Khmer OS Battambang"/>
                <w:sz w:val="16"/>
                <w:szCs w:val="16"/>
                <w:lang w:val="en-GB" w:bidi="km-KH"/>
              </w:rPr>
            </w:pPr>
            <w:r>
              <w:rPr>
                <w:rFonts w:ascii="Khmer OS Battambang" w:hAnsi="Khmer OS Battambang" w:cs="Khmer OS Battambang" w:hint="cs"/>
                <w:sz w:val="16"/>
                <w:szCs w:val="16"/>
                <w:cs/>
                <w:lang w:val="en-GB" w:bidi="km-KH"/>
              </w:rPr>
              <w:t>ការត្រួតពិនិត្យថវិការបស់រដ្ឋាភិបាលថ្នាក់ជាតិ និងថ្នាក់មូលដ្ឋាន</w:t>
            </w:r>
          </w:p>
        </w:tc>
      </w:tr>
      <w:bookmarkEnd w:id="20"/>
    </w:tbl>
    <w:p w14:paraId="20ACB79C" w14:textId="77777777" w:rsidR="00A26027" w:rsidRPr="00F12252" w:rsidRDefault="00A26027" w:rsidP="00A26027">
      <w:pPr>
        <w:rPr>
          <w:lang w:val="en-GB"/>
        </w:rPr>
      </w:pPr>
    </w:p>
    <w:tbl>
      <w:tblPr>
        <w:tblStyle w:val="TableGrid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349"/>
        <w:gridCol w:w="6374"/>
        <w:gridCol w:w="1899"/>
        <w:gridCol w:w="2814"/>
        <w:gridCol w:w="1504"/>
      </w:tblGrid>
      <w:tr w:rsidR="00A26027" w14:paraId="08C2151D" w14:textId="77777777" w:rsidTr="00765117">
        <w:trPr>
          <w:trHeight w:val="530"/>
        </w:trPr>
        <w:tc>
          <w:tcPr>
            <w:tcW w:w="5000" w:type="pct"/>
            <w:gridSpan w:val="5"/>
            <w:shd w:val="clear" w:color="auto" w:fill="17365D" w:themeFill="text2" w:themeFillShade="BF"/>
            <w:vAlign w:val="center"/>
            <w:hideMark/>
          </w:tcPr>
          <w:p w14:paraId="1D0CA27B" w14:textId="77777777" w:rsidR="00A26027" w:rsidRPr="00B43DAE" w:rsidRDefault="00A26027" w:rsidP="00765117">
            <w:pPr>
              <w:jc w:val="center"/>
              <w:rPr>
                <w:b/>
                <w:color w:val="EEECE1" w:themeColor="background2"/>
                <w:sz w:val="16"/>
                <w:szCs w:val="16"/>
                <w:lang w:val="en-GB"/>
              </w:rPr>
            </w:pPr>
            <w:r>
              <w:rPr>
                <w:rFonts w:ascii="Khmer OS Battambang" w:hAnsi="Khmer OS Battambang" w:cs="Khmer OS Battambang" w:hint="cs"/>
                <w:b/>
                <w:color w:val="EEECE1" w:themeColor="background2"/>
                <w:sz w:val="16"/>
                <w:szCs w:val="16"/>
                <w:cs/>
                <w:lang w:val="en-GB" w:bidi="km-KH"/>
              </w:rPr>
              <w:t>សសរស្តម្ភទី២៖ ការពង្រឹងការគ្រប់គ្រងធនធានទឹក</w:t>
            </w:r>
          </w:p>
        </w:tc>
      </w:tr>
      <w:tr w:rsidR="00A26027" w14:paraId="6AF0EBAE" w14:textId="77777777" w:rsidTr="00765117">
        <w:tc>
          <w:tcPr>
            <w:tcW w:w="157" w:type="pct"/>
            <w:shd w:val="clear" w:color="auto" w:fill="1F497D" w:themeFill="text2"/>
            <w:hideMark/>
          </w:tcPr>
          <w:p w14:paraId="18B0B781" w14:textId="77777777" w:rsidR="00A26027" w:rsidRPr="00B43DAE" w:rsidRDefault="00A26027" w:rsidP="00765117">
            <w:pPr>
              <w:rPr>
                <w:b/>
                <w:color w:val="FFFFFF" w:themeColor="background1"/>
                <w:sz w:val="16"/>
                <w:szCs w:val="16"/>
                <w:lang w:val="en-GB"/>
              </w:rPr>
            </w:pPr>
            <w:r w:rsidRPr="00B43DAE">
              <w:rPr>
                <w:b/>
                <w:color w:val="FFFFFF" w:themeColor="background1"/>
                <w:sz w:val="16"/>
                <w:szCs w:val="16"/>
                <w:lang w:val="en-GB"/>
              </w:rPr>
              <w:t>#</w:t>
            </w:r>
          </w:p>
        </w:tc>
        <w:tc>
          <w:tcPr>
            <w:tcW w:w="1568" w:type="pct"/>
            <w:shd w:val="clear" w:color="auto" w:fill="1F497D" w:themeFill="text2"/>
            <w:hideMark/>
          </w:tcPr>
          <w:p w14:paraId="4E7C8BA8" w14:textId="77777777" w:rsidR="00A26027" w:rsidRPr="008573F8" w:rsidRDefault="00A26027" w:rsidP="00765117">
            <w:pPr>
              <w:rPr>
                <w:bCs/>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គោលការណ៍</w:t>
            </w:r>
          </w:p>
        </w:tc>
        <w:tc>
          <w:tcPr>
            <w:tcW w:w="1169" w:type="pct"/>
            <w:shd w:val="clear" w:color="auto" w:fill="1F497D" w:themeFill="text2"/>
            <w:hideMark/>
          </w:tcPr>
          <w:p w14:paraId="1B0683ED" w14:textId="77777777" w:rsidR="00A26027" w:rsidRPr="008573F8" w:rsidRDefault="00A26027" w:rsidP="00765117">
            <w:pPr>
              <w:rPr>
                <w:bCs/>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សូចនាករ</w:t>
            </w:r>
          </w:p>
        </w:tc>
        <w:tc>
          <w:tcPr>
            <w:tcW w:w="1271" w:type="pct"/>
            <w:shd w:val="clear" w:color="auto" w:fill="1F497D" w:themeFill="text2"/>
            <w:hideMark/>
          </w:tcPr>
          <w:p w14:paraId="63FFD10B" w14:textId="77777777" w:rsidR="00A26027" w:rsidRPr="008573F8" w:rsidRDefault="00A26027" w:rsidP="00765117">
            <w:pPr>
              <w:rPr>
                <w:bCs/>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សេចក្តីពណ៌នា</w:t>
            </w:r>
          </w:p>
        </w:tc>
        <w:tc>
          <w:tcPr>
            <w:tcW w:w="834" w:type="pct"/>
            <w:shd w:val="clear" w:color="auto" w:fill="1F497D" w:themeFill="text2"/>
            <w:hideMark/>
          </w:tcPr>
          <w:p w14:paraId="68038ACE" w14:textId="77777777" w:rsidR="00A26027" w:rsidRPr="008573F8" w:rsidRDefault="00A26027" w:rsidP="00765117">
            <w:pPr>
              <w:rPr>
                <w:rFonts w:ascii="Khmer OS Battambang" w:hAnsi="Khmer OS Battambang" w:cs="Khmer OS Battambang"/>
                <w:b/>
                <w:color w:val="EEECE1" w:themeColor="background2"/>
                <w:sz w:val="16"/>
                <w:szCs w:val="16"/>
                <w:lang w:val="en-GB" w:bidi="km-KH"/>
              </w:rPr>
            </w:pPr>
            <w:proofErr w:type="spellStart"/>
            <w:r w:rsidRPr="008573F8">
              <w:rPr>
                <w:rFonts w:ascii="Khmer OS Battambang" w:hAnsi="Khmer OS Battambang" w:cs="Khmer OS Battambang"/>
                <w:b/>
                <w:color w:val="EEECE1" w:themeColor="background2"/>
                <w:sz w:val="16"/>
                <w:szCs w:val="16"/>
                <w:lang w:val="en-GB" w:bidi="km-KH"/>
              </w:rPr>
              <w:t>MoV</w:t>
            </w:r>
            <w:proofErr w:type="spellEnd"/>
          </w:p>
        </w:tc>
      </w:tr>
      <w:tr w:rsidR="00A26027" w14:paraId="70ED2D91" w14:textId="77777777" w:rsidTr="00765117">
        <w:tc>
          <w:tcPr>
            <w:tcW w:w="157" w:type="pct"/>
            <w:hideMark/>
          </w:tcPr>
          <w:p w14:paraId="378E732A" w14:textId="77777777" w:rsidR="00A26027" w:rsidRPr="00B43DAE" w:rsidRDefault="00A26027" w:rsidP="00765117">
            <w:pPr>
              <w:rPr>
                <w:sz w:val="16"/>
                <w:szCs w:val="16"/>
                <w:lang w:val="en-GB"/>
              </w:rPr>
            </w:pPr>
            <w:r w:rsidRPr="00B43DAE">
              <w:rPr>
                <w:sz w:val="16"/>
                <w:szCs w:val="16"/>
                <w:lang w:val="en-GB"/>
              </w:rPr>
              <w:t>2.1</w:t>
            </w:r>
          </w:p>
        </w:tc>
        <w:tc>
          <w:tcPr>
            <w:tcW w:w="1568" w:type="pct"/>
            <w:hideMark/>
          </w:tcPr>
          <w:p w14:paraId="6EE4DCF5" w14:textId="77777777" w:rsidR="00A26027" w:rsidRPr="004A0AE2" w:rsidRDefault="00A26027" w:rsidP="00765117">
            <w:pPr>
              <w:ind w:right="-6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 xml:space="preserve">ចាំបាច់ត្រូវមានវិធានការជាក់លាក់ដើម្បីពង្រឹងទំនាក់ទំនងរវាងធនធាន និង </w:t>
            </w:r>
            <w:r w:rsidRPr="004A0AE2">
              <w:rPr>
                <w:rFonts w:ascii="Khmer OS Battambang" w:eastAsia="Calibri" w:hAnsi="Khmer OS Battambang" w:cs="Khmer OS Battambang"/>
                <w:sz w:val="16"/>
                <w:szCs w:val="16"/>
                <w:lang w:val="en-GB" w:bidi="km-KH"/>
              </w:rPr>
              <w:t>WASH</w:t>
            </w:r>
          </w:p>
        </w:tc>
        <w:tc>
          <w:tcPr>
            <w:tcW w:w="1169" w:type="pct"/>
            <w:hideMark/>
          </w:tcPr>
          <w:p w14:paraId="5CFDA6E0"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ការអនុវត្តធនធានទឹក</w:t>
            </w:r>
          </w:p>
        </w:tc>
        <w:tc>
          <w:tcPr>
            <w:tcW w:w="1271" w:type="pct"/>
            <w:hideMark/>
          </w:tcPr>
          <w:p w14:paraId="09F7D398"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ចំនួនកម្មវិធី</w:t>
            </w:r>
            <w:r w:rsidRPr="00575179">
              <w:rPr>
                <w:rFonts w:ascii="Khmer OS Battambang" w:eastAsia="Calibri" w:hAnsi="Khmer OS Battambang" w:cs="Khmer OS Battambang"/>
                <w:sz w:val="16"/>
                <w:szCs w:val="16"/>
                <w:lang w:val="en-GB" w:bidi="km-KH"/>
              </w:rPr>
              <w:t xml:space="preserve"> WASH</w:t>
            </w:r>
            <w:r>
              <w:rPr>
                <w:rFonts w:ascii="Khmer OS Battambang" w:eastAsia="Calibri" w:hAnsi="Khmer OS Battambang" w:cs="Khmer OS Battambang" w:hint="cs"/>
                <w:sz w:val="16"/>
                <w:szCs w:val="16"/>
                <w:cs/>
                <w:lang w:val="en-GB" w:bidi="km-KH"/>
              </w:rPr>
              <w:t xml:space="preserve"> ដែលបានរួមបញ្ចូលនៅក្នុងការវាស់ស្ទង់ និងការគ្រប់គ្រងធនធានទឹកក្នុងមូលដ្ឋាន</w:t>
            </w:r>
          </w:p>
        </w:tc>
        <w:tc>
          <w:tcPr>
            <w:tcW w:w="834" w:type="pct"/>
            <w:hideMark/>
          </w:tcPr>
          <w:p w14:paraId="037D1722"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208474A2" w14:textId="77777777" w:rsidTr="00765117">
        <w:tc>
          <w:tcPr>
            <w:tcW w:w="157" w:type="pct"/>
            <w:hideMark/>
          </w:tcPr>
          <w:p w14:paraId="55FA190C" w14:textId="77777777" w:rsidR="00A26027" w:rsidRPr="00B43DAE" w:rsidRDefault="00A26027" w:rsidP="00765117">
            <w:pPr>
              <w:rPr>
                <w:sz w:val="16"/>
                <w:szCs w:val="16"/>
                <w:lang w:val="en-GB"/>
              </w:rPr>
            </w:pPr>
            <w:r w:rsidRPr="00B43DAE">
              <w:rPr>
                <w:sz w:val="16"/>
                <w:szCs w:val="16"/>
                <w:lang w:val="en-GB"/>
              </w:rPr>
              <w:t>2.2</w:t>
            </w:r>
          </w:p>
        </w:tc>
        <w:tc>
          <w:tcPr>
            <w:tcW w:w="1568" w:type="pct"/>
            <w:hideMark/>
          </w:tcPr>
          <w:p w14:paraId="769FC77C" w14:textId="77777777" w:rsidR="00A26027" w:rsidRPr="004A0AE2" w:rsidRDefault="00A26027" w:rsidP="00765117">
            <w:pPr>
              <w:ind w:right="-6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 xml:space="preserve">អង្គការ </w:t>
            </w:r>
            <w:r w:rsidRPr="004A0AE2">
              <w:rPr>
                <w:rFonts w:ascii="Khmer OS Battambang" w:eastAsia="Calibri" w:hAnsi="Khmer OS Battambang" w:cs="Khmer OS Battambang"/>
                <w:sz w:val="16"/>
                <w:szCs w:val="16"/>
                <w:lang w:val="en-GB" w:bidi="km-KH"/>
              </w:rPr>
              <w:t>WASH</w:t>
            </w:r>
            <w:r w:rsidRPr="004A0AE2">
              <w:rPr>
                <w:rFonts w:ascii="Khmer OS Battambang" w:eastAsia="Calibri" w:hAnsi="Khmer OS Battambang" w:cs="Khmer OS Battambang" w:hint="cs"/>
                <w:sz w:val="16"/>
                <w:szCs w:val="16"/>
                <w:cs/>
                <w:lang w:val="en-GB" w:bidi="km-KH"/>
              </w:rPr>
              <w:t xml:space="preserve"> គួរតែរួមចំណែកដល់ការប្រមូលទិន្នន័យអ៊ីដ្រូម៉ែត្រនៅក្នុងមូលដ្ឋាន</w:t>
            </w:r>
          </w:p>
        </w:tc>
        <w:tc>
          <w:tcPr>
            <w:tcW w:w="1169" w:type="pct"/>
            <w:hideMark/>
          </w:tcPr>
          <w:p w14:paraId="6AB4CFFD"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ទម្លាប់អនុវត្តក្នុងការត្រួតពិនិត្យអ៊ីដ្រូម៉ែត្រ</w:t>
            </w:r>
          </w:p>
        </w:tc>
        <w:tc>
          <w:tcPr>
            <w:tcW w:w="1271" w:type="pct"/>
            <w:hideMark/>
          </w:tcPr>
          <w:p w14:paraId="359C0523"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ចំនួនអង្គការដែលត្រួតពិនិត្យប៉ារ៉ាម៉ែត្រនៃធនធានទឹក</w:t>
            </w:r>
          </w:p>
        </w:tc>
        <w:tc>
          <w:tcPr>
            <w:tcW w:w="834" w:type="pct"/>
            <w:hideMark/>
          </w:tcPr>
          <w:p w14:paraId="3D7DDC97"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0BBF4C5C" w14:textId="77777777" w:rsidTr="00765117">
        <w:tc>
          <w:tcPr>
            <w:tcW w:w="157" w:type="pct"/>
            <w:hideMark/>
          </w:tcPr>
          <w:p w14:paraId="147B3449" w14:textId="77777777" w:rsidR="00A26027" w:rsidRPr="00B43DAE" w:rsidRDefault="00A26027" w:rsidP="00765117">
            <w:pPr>
              <w:rPr>
                <w:sz w:val="16"/>
                <w:szCs w:val="16"/>
                <w:lang w:val="en-GB"/>
              </w:rPr>
            </w:pPr>
            <w:r w:rsidRPr="00B43DAE">
              <w:rPr>
                <w:sz w:val="16"/>
                <w:szCs w:val="16"/>
                <w:lang w:val="en-GB"/>
              </w:rPr>
              <w:lastRenderedPageBreak/>
              <w:t>2.3</w:t>
            </w:r>
          </w:p>
        </w:tc>
        <w:tc>
          <w:tcPr>
            <w:tcW w:w="1568" w:type="pct"/>
            <w:hideMark/>
          </w:tcPr>
          <w:p w14:paraId="5591884B" w14:textId="77777777" w:rsidR="00A26027" w:rsidRPr="004A0AE2" w:rsidRDefault="00A26027" w:rsidP="00765117">
            <w:pPr>
              <w:ind w:right="-6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sz w:val="16"/>
                <w:szCs w:val="16"/>
                <w:cs/>
                <w:lang w:val="en-GB" w:bidi="km-KH"/>
              </w:rPr>
              <w:t>ផែនការសុវត្ថិភាពទឹកដែល</w:t>
            </w:r>
            <w:r w:rsidRPr="004A0AE2">
              <w:rPr>
                <w:rFonts w:ascii="Khmer OS Battambang" w:eastAsia="Calibri" w:hAnsi="Khmer OS Battambang" w:cs="Khmer OS Battambang" w:hint="cs"/>
                <w:sz w:val="16"/>
                <w:szCs w:val="16"/>
                <w:cs/>
                <w:lang w:val="en-GB" w:bidi="km-KH"/>
              </w:rPr>
              <w:t>ត្រូវបានកែសម្រួល</w:t>
            </w:r>
            <w:r w:rsidRPr="004A0AE2">
              <w:rPr>
                <w:rFonts w:ascii="Khmer OS Battambang" w:eastAsia="Calibri" w:hAnsi="Khmer OS Battambang" w:cs="Khmer OS Battambang"/>
                <w:sz w:val="16"/>
                <w:szCs w:val="16"/>
                <w:cs/>
                <w:lang w:val="en-GB" w:bidi="km-KH"/>
              </w:rPr>
              <w:t>ផ្តល់</w:t>
            </w:r>
            <w:r w:rsidRPr="004A0AE2">
              <w:rPr>
                <w:rFonts w:ascii="Khmer OS Battambang" w:eastAsia="Calibri" w:hAnsi="Khmer OS Battambang" w:cs="Khmer OS Battambang" w:hint="cs"/>
                <w:sz w:val="16"/>
                <w:szCs w:val="16"/>
                <w:cs/>
                <w:lang w:val="en-GB" w:bidi="km-KH"/>
              </w:rPr>
              <w:t>វិធីសាស្រ្ត</w:t>
            </w:r>
            <w:r w:rsidRPr="004A0AE2">
              <w:rPr>
                <w:rFonts w:ascii="Khmer OS Battambang" w:eastAsia="Calibri" w:hAnsi="Khmer OS Battambang" w:cs="Khmer OS Battambang"/>
                <w:sz w:val="16"/>
                <w:szCs w:val="16"/>
                <w:cs/>
                <w:lang w:val="en-GB" w:bidi="km-KH"/>
              </w:rPr>
              <w:t>ដ៏មានប្រយោជន៍</w:t>
            </w:r>
            <w:r w:rsidRPr="004A0AE2">
              <w:rPr>
                <w:rFonts w:ascii="Khmer OS Battambang" w:eastAsia="Calibri" w:hAnsi="Khmer OS Battambang" w:cs="Khmer OS Battambang" w:hint="cs"/>
                <w:sz w:val="16"/>
                <w:szCs w:val="16"/>
                <w:cs/>
                <w:lang w:val="en-GB" w:bidi="km-KH"/>
              </w:rPr>
              <w:t>មួយ</w:t>
            </w:r>
            <w:r w:rsidRPr="004A0AE2">
              <w:rPr>
                <w:rFonts w:ascii="Khmer OS Battambang" w:eastAsia="Calibri" w:hAnsi="Khmer OS Battambang" w:cs="Khmer OS Battambang"/>
                <w:sz w:val="16"/>
                <w:szCs w:val="16"/>
                <w:cs/>
                <w:lang w:val="en-GB" w:bidi="km-KH"/>
              </w:rPr>
              <w:t>សម្រាប់</w:t>
            </w:r>
            <w:r w:rsidRPr="004A0AE2">
              <w:rPr>
                <w:rFonts w:ascii="Khmer OS Battambang" w:eastAsia="Calibri" w:hAnsi="Khmer OS Battambang" w:cs="Khmer OS Battambang" w:hint="cs"/>
                <w:sz w:val="16"/>
                <w:szCs w:val="16"/>
                <w:cs/>
                <w:lang w:val="en-GB" w:bidi="km-KH"/>
              </w:rPr>
              <w:t>ការ</w:t>
            </w:r>
            <w:r w:rsidRPr="004A0AE2">
              <w:rPr>
                <w:rFonts w:ascii="Khmer OS Battambang" w:eastAsia="Calibri" w:hAnsi="Khmer OS Battambang" w:cs="Khmer OS Battambang"/>
                <w:sz w:val="16"/>
                <w:szCs w:val="16"/>
                <w:cs/>
                <w:lang w:val="en-GB" w:bidi="km-KH"/>
              </w:rPr>
              <w:t>បង្កើតផែនការធនធានទឹកកាន់តែ</w:t>
            </w:r>
            <w:r w:rsidRPr="004A0AE2">
              <w:rPr>
                <w:rFonts w:ascii="Khmer OS Battambang" w:eastAsia="Calibri" w:hAnsi="Khmer OS Battambang" w:cs="Khmer OS Battambang" w:hint="cs"/>
                <w:sz w:val="16"/>
                <w:szCs w:val="16"/>
                <w:cs/>
                <w:lang w:val="en-GB" w:bidi="km-KH"/>
              </w:rPr>
              <w:t>ល្អ</w:t>
            </w:r>
            <w:r w:rsidRPr="004A0AE2">
              <w:rPr>
                <w:rFonts w:ascii="Khmer OS Battambang" w:eastAsia="Calibri" w:hAnsi="Khmer OS Battambang" w:cs="Khmer OS Battambang"/>
                <w:sz w:val="16"/>
                <w:szCs w:val="16"/>
                <w:cs/>
                <w:lang w:val="en-GB" w:bidi="km-KH"/>
              </w:rPr>
              <w:t>ប្រសើរឡើងរវាងសហគមន៍ អាជ្ញាធរមូលដ្ឋាន និងអាជ្ញាធរ</w:t>
            </w:r>
            <w:r w:rsidRPr="004A0AE2">
              <w:rPr>
                <w:rFonts w:ascii="Khmer OS Battambang" w:eastAsia="Calibri" w:hAnsi="Khmer OS Battambang" w:cs="Khmer OS Battambang" w:hint="cs"/>
                <w:sz w:val="16"/>
                <w:szCs w:val="16"/>
                <w:cs/>
                <w:lang w:val="en-GB" w:bidi="km-KH"/>
              </w:rPr>
              <w:t>​</w:t>
            </w:r>
            <w:r w:rsidRPr="004A0AE2">
              <w:rPr>
                <w:rFonts w:ascii="Khmer OS Battambang" w:eastAsia="Calibri" w:hAnsi="Khmer OS Battambang" w:cs="Khmer OS Battambang"/>
                <w:sz w:val="16"/>
                <w:szCs w:val="16"/>
                <w:cs/>
                <w:lang w:val="en-GB" w:bidi="km-KH"/>
              </w:rPr>
              <w:t>ជាតិ</w:t>
            </w:r>
          </w:p>
        </w:tc>
        <w:tc>
          <w:tcPr>
            <w:tcW w:w="1169" w:type="pct"/>
            <w:hideMark/>
          </w:tcPr>
          <w:p w14:paraId="4B2692CA"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ការធ្វើផែនការសុវត្ថិភាពទឹក</w:t>
            </w:r>
          </w:p>
        </w:tc>
        <w:tc>
          <w:tcPr>
            <w:tcW w:w="1271" w:type="pct"/>
          </w:tcPr>
          <w:p w14:paraId="21DA3EA7"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ភាគរយនៃផែនការសុវត្ថិភាពទឹក ដែលនាំឲ្យមានការធ្វើផែនការសហការជាទៀងទាត់ជាមួយអាជ្ញាធរ  មូលដ្ឋាន</w:t>
            </w:r>
          </w:p>
        </w:tc>
        <w:tc>
          <w:tcPr>
            <w:tcW w:w="834" w:type="pct"/>
            <w:hideMark/>
          </w:tcPr>
          <w:p w14:paraId="4CA25C64"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3EA08374" w14:textId="77777777" w:rsidTr="00765117">
        <w:tc>
          <w:tcPr>
            <w:tcW w:w="157" w:type="pct"/>
            <w:hideMark/>
          </w:tcPr>
          <w:p w14:paraId="44E12BB4" w14:textId="77777777" w:rsidR="00A26027" w:rsidRPr="00B43DAE" w:rsidRDefault="00A26027" w:rsidP="00765117">
            <w:pPr>
              <w:rPr>
                <w:sz w:val="16"/>
                <w:szCs w:val="16"/>
                <w:lang w:val="en-GB"/>
              </w:rPr>
            </w:pPr>
            <w:r w:rsidRPr="00B43DAE">
              <w:rPr>
                <w:sz w:val="16"/>
                <w:szCs w:val="16"/>
                <w:lang w:val="en-GB"/>
              </w:rPr>
              <w:t>2.4</w:t>
            </w:r>
          </w:p>
        </w:tc>
        <w:tc>
          <w:tcPr>
            <w:tcW w:w="1568" w:type="pct"/>
            <w:hideMark/>
          </w:tcPr>
          <w:p w14:paraId="0D5680C5" w14:textId="77777777" w:rsidR="00A26027" w:rsidRPr="004A0AE2" w:rsidRDefault="00A26027" w:rsidP="00765117">
            <w:pPr>
              <w:ind w:right="-6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ការត្រួតពិនិត្យទិន្នន័យគួរតែរួមបញ្ចូលទៅក្នុងប្រព័ន្ធ និងគំរូនៃការជូនដំណឹងជាមុនថ្នាក់ជាតិ</w:t>
            </w:r>
          </w:p>
        </w:tc>
        <w:tc>
          <w:tcPr>
            <w:tcW w:w="1169" w:type="pct"/>
          </w:tcPr>
          <w:p w14:paraId="4A96BA04"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ដំណើរការត្រួតពិនិត្យ</w:t>
            </w:r>
          </w:p>
        </w:tc>
        <w:tc>
          <w:tcPr>
            <w:tcW w:w="1271" w:type="pct"/>
            <w:hideMark/>
          </w:tcPr>
          <w:p w14:paraId="136B0AFD"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ចំនួនទីតាំងត្រួតពិនិត្យ ដែលទិន្នន័យត្រូវបានដំណើរការ និងរក្សាទុកនៅក្នុងកន្លែងរក្សាទុកថ្នាក់ជាតិ</w:t>
            </w:r>
          </w:p>
        </w:tc>
        <w:tc>
          <w:tcPr>
            <w:tcW w:w="834" w:type="pct"/>
            <w:hideMark/>
          </w:tcPr>
          <w:p w14:paraId="0C915618" w14:textId="77777777" w:rsidR="00A26027" w:rsidRPr="00575179"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ការសិក្សាឯកសារដែលមានស្រាប់</w:t>
            </w:r>
          </w:p>
        </w:tc>
      </w:tr>
      <w:tr w:rsidR="00A26027" w14:paraId="1877993B" w14:textId="77777777" w:rsidTr="00765117">
        <w:tc>
          <w:tcPr>
            <w:tcW w:w="157" w:type="pct"/>
            <w:hideMark/>
          </w:tcPr>
          <w:p w14:paraId="2EDFBD7A" w14:textId="77777777" w:rsidR="00A26027" w:rsidRPr="00B43DAE" w:rsidRDefault="00A26027" w:rsidP="00765117">
            <w:pPr>
              <w:rPr>
                <w:sz w:val="16"/>
                <w:szCs w:val="16"/>
                <w:lang w:val="en-GB"/>
              </w:rPr>
            </w:pPr>
            <w:r w:rsidRPr="00B43DAE">
              <w:rPr>
                <w:sz w:val="16"/>
                <w:szCs w:val="16"/>
                <w:lang w:val="en-GB"/>
              </w:rPr>
              <w:t>2.5</w:t>
            </w:r>
          </w:p>
        </w:tc>
        <w:tc>
          <w:tcPr>
            <w:tcW w:w="1568" w:type="pct"/>
            <w:hideMark/>
          </w:tcPr>
          <w:p w14:paraId="5874BDF9"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គួរតែអនុវត្តវិធានការនានាដើម្បីផ្តល់ជូនសហគមន៍នូវការទទួលបាន និងការយល់ដឹងអំពីព័ត៌មានអាកាសធាតុកាន់តែប្រសើរឡើង</w:t>
            </w:r>
          </w:p>
        </w:tc>
        <w:tc>
          <w:tcPr>
            <w:tcW w:w="1169" w:type="pct"/>
            <w:hideMark/>
          </w:tcPr>
          <w:p w14:paraId="11A8CC55" w14:textId="77777777" w:rsidR="00A26027" w:rsidRPr="003A2DED" w:rsidRDefault="00A26027" w:rsidP="00765117">
            <w:pPr>
              <w:ind w:right="-64"/>
              <w:rPr>
                <w:rFonts w:ascii="Khmer OS Battambang" w:eastAsia="Calibri" w:hAnsi="Khmer OS Battambang" w:cs="Khmer OS Battambang"/>
                <w:sz w:val="16"/>
                <w:szCs w:val="16"/>
                <w:lang w:val="en-GB" w:bidi="km-KH"/>
              </w:rPr>
            </w:pPr>
            <w:r w:rsidRPr="003A2DED">
              <w:rPr>
                <w:rFonts w:ascii="Khmer OS Battambang" w:eastAsia="Calibri" w:hAnsi="Khmer OS Battambang" w:cs="Khmer OS Battambang" w:hint="cs"/>
                <w:sz w:val="16"/>
                <w:szCs w:val="16"/>
                <w:cs/>
                <w:lang w:val="en-GB" w:bidi="km-KH"/>
              </w:rPr>
              <w:t>គុណភាព និងរយៈពេលនៃព័ត៌មាន</w:t>
            </w:r>
          </w:p>
        </w:tc>
        <w:tc>
          <w:tcPr>
            <w:tcW w:w="1271" w:type="pct"/>
            <w:hideMark/>
          </w:tcPr>
          <w:p w14:paraId="13B38850" w14:textId="77777777" w:rsidR="00A26027" w:rsidRPr="003A2DED"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វាស់ស្ទង់ (ក) ភាពពាក់ព័ន្ធនៃព័ត៌មាន (ខ) ការកំណត់ពេលវេលា (គ) ចំនួនសហគមន៍ដែលពេញចិត្ត</w:t>
            </w:r>
          </w:p>
        </w:tc>
        <w:tc>
          <w:tcPr>
            <w:tcW w:w="834" w:type="pct"/>
            <w:hideMark/>
          </w:tcPr>
          <w:p w14:paraId="698117B6" w14:textId="77777777" w:rsidR="00A26027" w:rsidRPr="00B43DAE" w:rsidRDefault="00A26027" w:rsidP="00765117">
            <w:pPr>
              <w:rPr>
                <w:sz w:val="16"/>
                <w:szCs w:val="16"/>
                <w:lang w:val="en-GB"/>
              </w:rPr>
            </w:pPr>
            <w:r>
              <w:rPr>
                <w:rFonts w:ascii="Khmer OS Battambang" w:eastAsia="Calibri" w:hAnsi="Khmer OS Battambang" w:cs="Khmer OS Battambang" w:hint="cs"/>
                <w:sz w:val="16"/>
                <w:szCs w:val="16"/>
                <w:cs/>
                <w:lang w:val="en-GB" w:bidi="km-KH"/>
              </w:rPr>
              <w:t>ការស្ទង់មតិ</w:t>
            </w:r>
          </w:p>
        </w:tc>
      </w:tr>
    </w:tbl>
    <w:p w14:paraId="3F3E266E" w14:textId="77777777" w:rsidR="00A26027" w:rsidRDefault="00A26027" w:rsidP="00A26027">
      <w:pPr>
        <w:rPr>
          <w:lang w:val="en-GB"/>
        </w:rPr>
      </w:pPr>
    </w:p>
    <w:tbl>
      <w:tblPr>
        <w:tblStyle w:val="TableGrid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17"/>
        <w:gridCol w:w="4397"/>
        <w:gridCol w:w="2175"/>
        <w:gridCol w:w="4169"/>
        <w:gridCol w:w="1782"/>
      </w:tblGrid>
      <w:tr w:rsidR="00A26027" w14:paraId="30EF9C4E" w14:textId="77777777" w:rsidTr="00765117">
        <w:trPr>
          <w:trHeight w:val="530"/>
        </w:trPr>
        <w:tc>
          <w:tcPr>
            <w:tcW w:w="5000" w:type="pct"/>
            <w:gridSpan w:val="5"/>
            <w:shd w:val="clear" w:color="auto" w:fill="17365D" w:themeFill="text2" w:themeFillShade="BF"/>
            <w:vAlign w:val="center"/>
            <w:hideMark/>
          </w:tcPr>
          <w:p w14:paraId="4E551411" w14:textId="77777777" w:rsidR="00A26027" w:rsidRPr="008573F8" w:rsidRDefault="00A26027" w:rsidP="00765117">
            <w:pPr>
              <w:jc w:val="center"/>
              <w:rPr>
                <w:rFonts w:ascii="Khmer OS Battambang" w:hAnsi="Khmer OS Battambang" w:cs="Khmer OS Battambang"/>
                <w:bCs/>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៣</w:t>
            </w:r>
            <w:r w:rsidRPr="008573F8">
              <w:rPr>
                <w:rFonts w:ascii="Khmer OS Battambang" w:hAnsi="Khmer OS Battambang" w:cs="Khmer OS Battambang"/>
                <w:bCs/>
                <w:color w:val="EEECE1" w:themeColor="background2"/>
                <w:sz w:val="16"/>
                <w:szCs w:val="16"/>
                <w:cs/>
                <w:lang w:val="en-GB" w:bidi="km-KH"/>
              </w:rPr>
              <w:t>៖ ការពង្រឹងហេដ្ឋារចនាសម្ព័ន្ធ សេវាកម្ម និងអាកប្បកិរិយា</w:t>
            </w:r>
            <w:r w:rsidRPr="008573F8">
              <w:rPr>
                <w:rFonts w:ascii="Khmer OS Battambang" w:hAnsi="Khmer OS Battambang" w:cs="Khmer OS Battambang"/>
                <w:bCs/>
                <w:color w:val="EEECE1" w:themeColor="background2"/>
                <w:sz w:val="16"/>
                <w:szCs w:val="16"/>
                <w:lang w:val="en-GB" w:bidi="km-KH"/>
              </w:rPr>
              <w:t xml:space="preserve"> </w:t>
            </w:r>
            <w:r w:rsidRPr="008573F8">
              <w:rPr>
                <w:rFonts w:ascii="Khmer OS Battambang" w:hAnsi="Khmer OS Battambang" w:cs="Khmer OS Battambang"/>
                <w:b/>
                <w:color w:val="EEECE1" w:themeColor="background2"/>
                <w:sz w:val="16"/>
                <w:szCs w:val="16"/>
                <w:lang w:val="en-GB" w:bidi="km-KH"/>
              </w:rPr>
              <w:t>WASH</w:t>
            </w:r>
          </w:p>
        </w:tc>
      </w:tr>
      <w:tr w:rsidR="00A26027" w14:paraId="3C3AE685" w14:textId="77777777" w:rsidTr="00765117">
        <w:tc>
          <w:tcPr>
            <w:tcW w:w="157" w:type="pct"/>
            <w:shd w:val="clear" w:color="auto" w:fill="1F497D" w:themeFill="text2"/>
            <w:hideMark/>
          </w:tcPr>
          <w:p w14:paraId="734C24CA" w14:textId="77777777" w:rsidR="00A26027" w:rsidRPr="00F12252" w:rsidRDefault="00A26027" w:rsidP="00765117">
            <w:pPr>
              <w:rPr>
                <w:b/>
                <w:color w:val="EEECE1" w:themeColor="background2"/>
                <w:sz w:val="16"/>
                <w:szCs w:val="16"/>
                <w:lang w:val="en-GB"/>
              </w:rPr>
            </w:pPr>
            <w:r w:rsidRPr="00F12252">
              <w:rPr>
                <w:b/>
                <w:color w:val="EEECE1" w:themeColor="background2"/>
                <w:sz w:val="16"/>
                <w:szCs w:val="16"/>
                <w:lang w:val="en-GB"/>
              </w:rPr>
              <w:t>#</w:t>
            </w:r>
          </w:p>
        </w:tc>
        <w:tc>
          <w:tcPr>
            <w:tcW w:w="1541" w:type="pct"/>
            <w:shd w:val="clear" w:color="auto" w:fill="1F497D" w:themeFill="text2"/>
            <w:hideMark/>
          </w:tcPr>
          <w:p w14:paraId="4B2C4C06"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គោលការណ៍</w:t>
            </w:r>
          </w:p>
        </w:tc>
        <w:tc>
          <w:tcPr>
            <w:tcW w:w="1095" w:type="pct"/>
            <w:shd w:val="clear" w:color="auto" w:fill="1F497D" w:themeFill="text2"/>
            <w:hideMark/>
          </w:tcPr>
          <w:p w14:paraId="7D6D58B8"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សូចនាករ</w:t>
            </w:r>
          </w:p>
        </w:tc>
        <w:tc>
          <w:tcPr>
            <w:tcW w:w="1379" w:type="pct"/>
            <w:shd w:val="clear" w:color="auto" w:fill="1F497D" w:themeFill="text2"/>
            <w:hideMark/>
          </w:tcPr>
          <w:p w14:paraId="66F1832D"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សេចក្តីពណ៌នា</w:t>
            </w:r>
          </w:p>
        </w:tc>
        <w:tc>
          <w:tcPr>
            <w:tcW w:w="828" w:type="pct"/>
            <w:shd w:val="clear" w:color="auto" w:fill="1F497D" w:themeFill="text2"/>
            <w:hideMark/>
          </w:tcPr>
          <w:p w14:paraId="5A424AC2" w14:textId="77777777" w:rsidR="00A26027" w:rsidRPr="008573F8" w:rsidRDefault="00A26027" w:rsidP="00765117">
            <w:pPr>
              <w:rPr>
                <w:rFonts w:ascii="Khmer OS Battambang" w:hAnsi="Khmer OS Battambang" w:cs="Khmer OS Battambang"/>
                <w:b/>
                <w:color w:val="EEECE1" w:themeColor="background2"/>
                <w:sz w:val="16"/>
                <w:szCs w:val="16"/>
                <w:lang w:val="en-GB" w:bidi="km-KH"/>
              </w:rPr>
            </w:pPr>
            <w:proofErr w:type="spellStart"/>
            <w:r w:rsidRPr="008573F8">
              <w:rPr>
                <w:rFonts w:ascii="Khmer OS Battambang" w:hAnsi="Khmer OS Battambang" w:cs="Khmer OS Battambang"/>
                <w:b/>
                <w:color w:val="EEECE1" w:themeColor="background2"/>
                <w:sz w:val="16"/>
                <w:szCs w:val="16"/>
                <w:lang w:val="en-GB" w:bidi="km-KH"/>
              </w:rPr>
              <w:t>MoV</w:t>
            </w:r>
            <w:proofErr w:type="spellEnd"/>
          </w:p>
        </w:tc>
      </w:tr>
      <w:tr w:rsidR="00A26027" w14:paraId="5C7C2FC9" w14:textId="77777777" w:rsidTr="00765117">
        <w:tc>
          <w:tcPr>
            <w:tcW w:w="157" w:type="pct"/>
            <w:hideMark/>
          </w:tcPr>
          <w:p w14:paraId="3AAA4153" w14:textId="77777777" w:rsidR="00A26027" w:rsidRPr="00B43DAE" w:rsidRDefault="00A26027" w:rsidP="00765117">
            <w:pPr>
              <w:rPr>
                <w:sz w:val="16"/>
                <w:szCs w:val="16"/>
                <w:lang w:val="en-GB"/>
              </w:rPr>
            </w:pPr>
            <w:r w:rsidRPr="00B43DAE">
              <w:rPr>
                <w:sz w:val="16"/>
                <w:szCs w:val="16"/>
                <w:lang w:val="en-GB"/>
              </w:rPr>
              <w:t>3.1</w:t>
            </w:r>
          </w:p>
        </w:tc>
        <w:tc>
          <w:tcPr>
            <w:tcW w:w="1541" w:type="pct"/>
            <w:hideMark/>
          </w:tcPr>
          <w:p w14:paraId="3098F228"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អន្តរាគមន៍គួរតែមានភាពសមស្របតាមបរិបទ និងបានអនុវត្តស្តង់ដារវិជ្ជាជីវៈកម្រិតខ្ពស់</w:t>
            </w:r>
          </w:p>
        </w:tc>
        <w:tc>
          <w:tcPr>
            <w:tcW w:w="1095" w:type="pct"/>
            <w:hideMark/>
          </w:tcPr>
          <w:p w14:paraId="768EBCAC"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ការអនុវត្តសេវាកម្ម</w:t>
            </w:r>
          </w:p>
        </w:tc>
        <w:tc>
          <w:tcPr>
            <w:tcW w:w="1379" w:type="pct"/>
            <w:hideMark/>
          </w:tcPr>
          <w:p w14:paraId="5CE91203" w14:textId="77777777" w:rsidR="00A26027" w:rsidRPr="008573F8" w:rsidRDefault="00A26027" w:rsidP="00765117">
            <w:pPr>
              <w:ind w:right="-64"/>
              <w:rPr>
                <w:rFonts w:ascii="Khmer OS Battambang" w:eastAsia="Calibri" w:hAnsi="Khmer OS Battambang" w:cs="Khmer OS Battambang"/>
                <w:sz w:val="16"/>
                <w:szCs w:val="16"/>
                <w:lang w:val="en-GB"/>
              </w:rPr>
            </w:pPr>
            <w:r>
              <w:rPr>
                <w:rFonts w:ascii="Khmer OS Battambang" w:eastAsia="Calibri" w:hAnsi="Khmer OS Battambang" w:cs="Khmer OS Battambang" w:hint="cs"/>
                <w:sz w:val="16"/>
                <w:szCs w:val="16"/>
                <w:cs/>
                <w:lang w:val="en-GB" w:bidi="km-KH"/>
              </w:rPr>
              <w:t>ផលធៀប</w:t>
            </w:r>
            <w:r w:rsidRPr="008573F8">
              <w:rPr>
                <w:rFonts w:ascii="Khmer OS Battambang" w:eastAsia="Calibri" w:hAnsi="Khmer OS Battambang" w:cs="Khmer OS Battambang"/>
                <w:sz w:val="16"/>
                <w:szCs w:val="16"/>
                <w:cs/>
                <w:lang w:val="en-GB" w:bidi="km-KH"/>
              </w:rPr>
              <w:t>នៃសេវាទឹក និងអនាម័យ</w:t>
            </w:r>
            <w:r>
              <w:rPr>
                <w:rFonts w:ascii="Khmer OS Battambang" w:eastAsia="Calibri" w:hAnsi="Khmer OS Battambang" w:cs="Khmer OS Battambang" w:hint="cs"/>
                <w:sz w:val="16"/>
                <w:szCs w:val="16"/>
                <w:cs/>
                <w:lang w:val="en-GB" w:bidi="km-KH"/>
              </w:rPr>
              <w:t xml:space="preserve"> </w:t>
            </w:r>
            <w:r w:rsidRPr="008573F8">
              <w:rPr>
                <w:rFonts w:ascii="Khmer OS Battambang" w:eastAsia="Calibri" w:hAnsi="Khmer OS Battambang" w:cs="Khmer OS Battambang"/>
                <w:sz w:val="16"/>
                <w:szCs w:val="16"/>
                <w:cs/>
                <w:lang w:val="en-GB" w:bidi="km-KH"/>
              </w:rPr>
              <w:t>ដែលបំពេញតាមលក្ខណវិនិច្ឆ័យនៃការអនុវត្តពេញមួយឆ្នាំ និងគ្រប់ពេលវេលា</w:t>
            </w:r>
          </w:p>
        </w:tc>
        <w:tc>
          <w:tcPr>
            <w:tcW w:w="828" w:type="pct"/>
            <w:hideMark/>
          </w:tcPr>
          <w:p w14:paraId="7464DCEC"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1F3BD098" w14:textId="77777777" w:rsidTr="00765117">
        <w:tc>
          <w:tcPr>
            <w:tcW w:w="157" w:type="pct"/>
            <w:hideMark/>
          </w:tcPr>
          <w:p w14:paraId="23421B25" w14:textId="77777777" w:rsidR="00A26027" w:rsidRPr="00B43DAE" w:rsidRDefault="00A26027" w:rsidP="00765117">
            <w:pPr>
              <w:rPr>
                <w:sz w:val="16"/>
                <w:szCs w:val="16"/>
                <w:lang w:val="en-GB"/>
              </w:rPr>
            </w:pPr>
            <w:r w:rsidRPr="00B43DAE">
              <w:rPr>
                <w:sz w:val="16"/>
                <w:szCs w:val="16"/>
                <w:lang w:val="en-GB"/>
              </w:rPr>
              <w:t>3.2</w:t>
            </w:r>
          </w:p>
        </w:tc>
        <w:tc>
          <w:tcPr>
            <w:tcW w:w="1541" w:type="pct"/>
            <w:hideMark/>
          </w:tcPr>
          <w:p w14:paraId="3A182E36"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លទ្ធផលដែលមានចីរភាពគួរតែត្រូវបានធ្វើផែនការតាំងពីដំបូង</w:t>
            </w:r>
          </w:p>
        </w:tc>
        <w:tc>
          <w:tcPr>
            <w:tcW w:w="1095" w:type="pct"/>
            <w:hideMark/>
          </w:tcPr>
          <w:p w14:paraId="4CB1AA4E"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គុណភាពនៃសេវាកម្ម</w:t>
            </w:r>
          </w:p>
        </w:tc>
        <w:tc>
          <w:tcPr>
            <w:tcW w:w="1379" w:type="pct"/>
            <w:hideMark/>
          </w:tcPr>
          <w:p w14:paraId="56DF4043" w14:textId="77777777" w:rsidR="00A26027" w:rsidRPr="008573F8" w:rsidRDefault="00A26027" w:rsidP="00765117">
            <w:pPr>
              <w:ind w:right="-64"/>
              <w:rPr>
                <w:rFonts w:ascii="Khmer OS Battambang" w:eastAsia="Calibri" w:hAnsi="Khmer OS Battambang" w:cs="Khmer OS Battambang"/>
                <w:sz w:val="16"/>
                <w:szCs w:val="16"/>
                <w:lang w:val="en-GB" w:bidi="km-KH"/>
              </w:rPr>
            </w:pPr>
            <w:r w:rsidRPr="008573F8">
              <w:rPr>
                <w:rFonts w:ascii="Khmer OS Battambang" w:eastAsia="Calibri" w:hAnsi="Khmer OS Battambang" w:cs="Khmer OS Battambang"/>
                <w:sz w:val="16"/>
                <w:szCs w:val="16"/>
                <w:cs/>
                <w:lang w:val="en-GB" w:bidi="km-KH"/>
              </w:rPr>
              <w:t>ចំនួនសេវា</w:t>
            </w:r>
            <w:r>
              <w:rPr>
                <w:rFonts w:ascii="Khmer OS Battambang" w:eastAsia="Calibri" w:hAnsi="Khmer OS Battambang" w:cs="Khmer OS Battambang" w:hint="cs"/>
                <w:sz w:val="16"/>
                <w:szCs w:val="16"/>
                <w:cs/>
                <w:lang w:val="en-GB" w:bidi="km-KH"/>
              </w:rPr>
              <w:t>កម្ម</w:t>
            </w:r>
            <w:r w:rsidRPr="008573F8">
              <w:rPr>
                <w:rFonts w:ascii="Khmer OS Battambang" w:eastAsia="Calibri" w:hAnsi="Khmer OS Battambang" w:cs="Khmer OS Battambang"/>
                <w:sz w:val="16"/>
                <w:szCs w:val="16"/>
                <w:cs/>
                <w:lang w:val="en-GB" w:bidi="km-KH"/>
              </w:rPr>
              <w:t xml:space="preserve"> </w:t>
            </w:r>
            <w:r w:rsidRPr="008573F8">
              <w:rPr>
                <w:rFonts w:ascii="Khmer OS Battambang" w:eastAsia="Calibri" w:hAnsi="Khmer OS Battambang" w:cs="Khmer OS Battambang"/>
                <w:sz w:val="16"/>
                <w:szCs w:val="16"/>
                <w:lang w:val="en-GB"/>
              </w:rPr>
              <w:t xml:space="preserve">WASH </w:t>
            </w:r>
            <w:r w:rsidRPr="008573F8">
              <w:rPr>
                <w:rFonts w:ascii="Khmer OS Battambang" w:eastAsia="Calibri" w:hAnsi="Khmer OS Battambang" w:cs="Khmer OS Battambang"/>
                <w:sz w:val="16"/>
                <w:szCs w:val="16"/>
                <w:cs/>
                <w:lang w:val="en-GB" w:bidi="km-KH"/>
              </w:rPr>
              <w:t>ដែលការជួសជុលត្រូវបានអនុវត្តយ៉ាងឆាប់រហ័ស ទាំងដោយរចនាសម្ព័ន្ធ</w:t>
            </w:r>
            <w:r>
              <w:rPr>
                <w:rFonts w:ascii="Khmer OS Battambang" w:eastAsia="Calibri" w:hAnsi="Khmer OS Battambang" w:cs="Khmer OS Battambang" w:hint="cs"/>
                <w:sz w:val="16"/>
                <w:szCs w:val="16"/>
                <w:cs/>
                <w:lang w:val="en-GB" w:bidi="km-KH"/>
              </w:rPr>
              <w:t>នៃការ</w:t>
            </w:r>
            <w:r w:rsidRPr="008573F8">
              <w:rPr>
                <w:rFonts w:ascii="Khmer OS Battambang" w:eastAsia="Calibri" w:hAnsi="Khmer OS Battambang" w:cs="Khmer OS Battambang"/>
                <w:sz w:val="16"/>
                <w:szCs w:val="16"/>
                <w:cs/>
                <w:lang w:val="en-GB" w:bidi="km-KH"/>
              </w:rPr>
              <w:t>ថែទាំ</w:t>
            </w:r>
            <w:r>
              <w:rPr>
                <w:rFonts w:ascii="Khmer OS Battambang" w:eastAsia="Calibri" w:hAnsi="Khmer OS Battambang" w:cs="Khmer OS Battambang" w:hint="cs"/>
                <w:sz w:val="16"/>
                <w:szCs w:val="16"/>
                <w:cs/>
                <w:lang w:val="en-GB" w:bidi="km-KH"/>
              </w:rPr>
              <w:t>នៅតាម</w:t>
            </w:r>
            <w:r w:rsidRPr="008573F8">
              <w:rPr>
                <w:rFonts w:ascii="Khmer OS Battambang" w:eastAsia="Calibri" w:hAnsi="Khmer OS Battambang" w:cs="Khmer OS Battambang"/>
                <w:sz w:val="16"/>
                <w:szCs w:val="16"/>
                <w:cs/>
                <w:lang w:val="en-GB" w:bidi="km-KH"/>
              </w:rPr>
              <w:t>សហគមន៍ ឬដោយជំនួយពីខាងក្រៅ</w:t>
            </w:r>
          </w:p>
        </w:tc>
        <w:tc>
          <w:tcPr>
            <w:tcW w:w="828" w:type="pct"/>
            <w:hideMark/>
          </w:tcPr>
          <w:p w14:paraId="4DB12095"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58FEB75B" w14:textId="77777777" w:rsidTr="00765117">
        <w:tc>
          <w:tcPr>
            <w:tcW w:w="157" w:type="pct"/>
            <w:hideMark/>
          </w:tcPr>
          <w:p w14:paraId="54BE103D" w14:textId="77777777" w:rsidR="00A26027" w:rsidRPr="00B43DAE" w:rsidRDefault="00A26027" w:rsidP="00765117">
            <w:pPr>
              <w:rPr>
                <w:sz w:val="16"/>
                <w:szCs w:val="16"/>
                <w:lang w:val="en-GB"/>
              </w:rPr>
            </w:pPr>
            <w:r w:rsidRPr="00B43DAE">
              <w:rPr>
                <w:sz w:val="16"/>
                <w:szCs w:val="16"/>
                <w:lang w:val="en-GB"/>
              </w:rPr>
              <w:t>3.3</w:t>
            </w:r>
          </w:p>
        </w:tc>
        <w:tc>
          <w:tcPr>
            <w:tcW w:w="1541" w:type="pct"/>
            <w:hideMark/>
          </w:tcPr>
          <w:p w14:paraId="1A81D6C5"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ទីភ្នាក់ងារអនុវត្តគួរតែថែរក្សាប្រព័ន្ធត្រួតពិនិត្យដែលមានភាពសាមញ្ញ និងដំណើរការបានល្អ</w:t>
            </w:r>
          </w:p>
        </w:tc>
        <w:tc>
          <w:tcPr>
            <w:tcW w:w="1095" w:type="pct"/>
            <w:hideMark/>
          </w:tcPr>
          <w:p w14:paraId="0218F88B"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ប្រសិទ្ធភាពនៃប្រព័ន្ធត្រួតពិនិត្យ</w:t>
            </w:r>
          </w:p>
        </w:tc>
        <w:tc>
          <w:tcPr>
            <w:tcW w:w="1379" w:type="pct"/>
            <w:hideMark/>
          </w:tcPr>
          <w:p w14:paraId="1303B016" w14:textId="77777777" w:rsidR="00A26027" w:rsidRPr="008573F8" w:rsidRDefault="00A26027" w:rsidP="00765117">
            <w:pPr>
              <w:ind w:right="-64"/>
              <w:rPr>
                <w:rFonts w:ascii="Khmer OS Battambang" w:eastAsia="Calibri" w:hAnsi="Khmer OS Battambang" w:cs="Khmer OS Battambang"/>
                <w:sz w:val="16"/>
                <w:szCs w:val="16"/>
                <w:lang w:val="en-GB"/>
              </w:rPr>
            </w:pPr>
            <w:r w:rsidRPr="008573F8">
              <w:rPr>
                <w:rFonts w:ascii="Khmer OS Battambang" w:eastAsia="Calibri" w:hAnsi="Khmer OS Battambang" w:cs="Khmer OS Battambang"/>
                <w:sz w:val="16"/>
                <w:szCs w:val="16"/>
                <w:cs/>
                <w:lang w:val="en-GB" w:bidi="km-KH"/>
              </w:rPr>
              <w:t>ចំនួនប្រព័ន្ធត្រួតពិនិត្យដែលនាំទៅរក</w:t>
            </w:r>
            <w:r>
              <w:rPr>
                <w:rFonts w:ascii="Khmer OS Battambang" w:eastAsia="Calibri" w:hAnsi="Khmer OS Battambang" w:cs="Khmer OS Battambang" w:hint="cs"/>
                <w:sz w:val="16"/>
                <w:szCs w:val="16"/>
                <w:cs/>
                <w:lang w:val="en-GB" w:bidi="km-KH"/>
              </w:rPr>
              <w:t>វិធានការ</w:t>
            </w:r>
            <w:r w:rsidRPr="008573F8">
              <w:rPr>
                <w:rFonts w:ascii="Khmer OS Battambang" w:eastAsia="Calibri" w:hAnsi="Khmer OS Battambang" w:cs="Khmer OS Battambang"/>
                <w:sz w:val="16"/>
                <w:szCs w:val="16"/>
                <w:cs/>
                <w:lang w:val="en-GB" w:bidi="km-KH"/>
              </w:rPr>
              <w:t>កែតម្រូវ</w:t>
            </w:r>
          </w:p>
          <w:p w14:paraId="0F86E954" w14:textId="77777777" w:rsidR="00A26027" w:rsidRPr="008573F8" w:rsidRDefault="00A26027" w:rsidP="00765117">
            <w:pPr>
              <w:ind w:right="-64"/>
              <w:rPr>
                <w:rFonts w:ascii="Khmer OS Battambang" w:eastAsia="Calibri" w:hAnsi="Khmer OS Battambang" w:cs="Khmer OS Battambang"/>
                <w:sz w:val="16"/>
                <w:szCs w:val="16"/>
                <w:lang w:val="en-GB" w:bidi="km-KH"/>
              </w:rPr>
            </w:pPr>
          </w:p>
        </w:tc>
        <w:tc>
          <w:tcPr>
            <w:tcW w:w="828" w:type="pct"/>
            <w:hideMark/>
          </w:tcPr>
          <w:p w14:paraId="45B201E0"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ការសិក្សា</w:t>
            </w:r>
          </w:p>
        </w:tc>
      </w:tr>
      <w:tr w:rsidR="00A26027" w14:paraId="0AB762DE" w14:textId="77777777" w:rsidTr="00765117">
        <w:tc>
          <w:tcPr>
            <w:tcW w:w="157" w:type="pct"/>
            <w:hideMark/>
          </w:tcPr>
          <w:p w14:paraId="3ECCF4C0" w14:textId="77777777" w:rsidR="00A26027" w:rsidRPr="00B43DAE" w:rsidRDefault="00A26027" w:rsidP="00765117">
            <w:pPr>
              <w:rPr>
                <w:sz w:val="16"/>
                <w:szCs w:val="16"/>
                <w:lang w:val="en-GB"/>
              </w:rPr>
            </w:pPr>
            <w:r w:rsidRPr="00B43DAE">
              <w:rPr>
                <w:sz w:val="16"/>
                <w:szCs w:val="16"/>
                <w:lang w:val="en-GB"/>
              </w:rPr>
              <w:t>3.4</w:t>
            </w:r>
          </w:p>
        </w:tc>
        <w:tc>
          <w:tcPr>
            <w:tcW w:w="1541" w:type="pct"/>
            <w:hideMark/>
          </w:tcPr>
          <w:p w14:paraId="57D649A8"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 xml:space="preserve">ចំណាយលើអន្តរាគមន៍ </w:t>
            </w:r>
            <w:r w:rsidRPr="00944B06">
              <w:rPr>
                <w:rFonts w:ascii="Khmer OS Battambang" w:eastAsia="Calibri" w:hAnsi="Khmer OS Battambang" w:cs="Khmer OS Battambang"/>
                <w:sz w:val="16"/>
                <w:szCs w:val="16"/>
                <w:lang w:val="en-GB" w:bidi="km-KH"/>
              </w:rPr>
              <w:t>WASH</w:t>
            </w:r>
            <w:r w:rsidRPr="00944B06">
              <w:rPr>
                <w:rFonts w:ascii="Khmer OS Battambang" w:eastAsia="Calibri" w:hAnsi="Khmer OS Battambang" w:cs="Khmer OS Battambang" w:hint="cs"/>
                <w:sz w:val="16"/>
                <w:szCs w:val="16"/>
                <w:cs/>
                <w:lang w:val="en-GB" w:bidi="km-KH"/>
              </w:rPr>
              <w:t xml:space="preserve"> ដែលធន់នឹងអាកាសធាតុ គួរតែត្រូវបានកត់ត្រាទុក និងត្រូវបានគ្រប់គ្រង ដើម្បីធានាចំពោះប្រសិទ្ធភាពចំណាយ និងជូនដំណឹងអំពីការបង្កើនអភិក្រម</w:t>
            </w:r>
          </w:p>
        </w:tc>
        <w:tc>
          <w:tcPr>
            <w:tcW w:w="1095" w:type="pct"/>
            <w:hideMark/>
          </w:tcPr>
          <w:p w14:paraId="52D49F0D"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ប្រសិទ្ធភាពចំណាយ</w:t>
            </w:r>
          </w:p>
        </w:tc>
        <w:tc>
          <w:tcPr>
            <w:tcW w:w="1379" w:type="pct"/>
            <w:hideMark/>
          </w:tcPr>
          <w:p w14:paraId="41E69A94" w14:textId="77777777" w:rsidR="00A26027" w:rsidRPr="008573F8" w:rsidRDefault="00A26027" w:rsidP="00765117">
            <w:pPr>
              <w:ind w:right="-64"/>
              <w:rPr>
                <w:rFonts w:ascii="Khmer OS Battambang" w:eastAsia="Calibri" w:hAnsi="Khmer OS Battambang" w:cs="Khmer OS Battambang"/>
                <w:sz w:val="16"/>
                <w:szCs w:val="16"/>
                <w:lang w:val="en-GB"/>
              </w:rPr>
            </w:pPr>
            <w:r>
              <w:rPr>
                <w:rFonts w:ascii="Khmer OS Battambang" w:eastAsia="Calibri" w:hAnsi="Khmer OS Battambang" w:cs="Khmer OS Battambang" w:hint="cs"/>
                <w:sz w:val="16"/>
                <w:szCs w:val="16"/>
                <w:cs/>
                <w:lang w:val="en-GB" w:bidi="km-KH"/>
              </w:rPr>
              <w:t>ផលធៀប</w:t>
            </w:r>
            <w:r w:rsidRPr="008573F8">
              <w:rPr>
                <w:rFonts w:ascii="Khmer OS Battambang" w:eastAsia="Calibri" w:hAnsi="Khmer OS Battambang" w:cs="Khmer OS Battambang"/>
                <w:sz w:val="16"/>
                <w:szCs w:val="16"/>
                <w:cs/>
                <w:lang w:val="en-GB" w:bidi="km-KH"/>
              </w:rPr>
              <w:t>នៃកម្មវិធី</w:t>
            </w:r>
            <w:r>
              <w:rPr>
                <w:rFonts w:ascii="Khmer OS Battambang" w:eastAsia="Calibri" w:hAnsi="Khmer OS Battambang" w:cs="Khmer OS Battambang" w:hint="cs"/>
                <w:sz w:val="16"/>
                <w:szCs w:val="16"/>
                <w:cs/>
                <w:lang w:val="en-GB" w:bidi="km-KH"/>
              </w:rPr>
              <w:t xml:space="preserve">នានា </w:t>
            </w:r>
            <w:r w:rsidRPr="008573F8">
              <w:rPr>
                <w:rFonts w:ascii="Khmer OS Battambang" w:eastAsia="Calibri" w:hAnsi="Khmer OS Battambang" w:cs="Khmer OS Battambang"/>
                <w:sz w:val="16"/>
                <w:szCs w:val="16"/>
                <w:cs/>
                <w:lang w:val="en-GB" w:bidi="km-KH"/>
              </w:rPr>
              <w:t>ដែលខិតខំ</w:t>
            </w:r>
            <w:r>
              <w:rPr>
                <w:rFonts w:ascii="Khmer OS Battambang" w:eastAsia="Calibri" w:hAnsi="Khmer OS Battambang" w:cs="Khmer OS Battambang" w:hint="cs"/>
                <w:sz w:val="16"/>
                <w:szCs w:val="16"/>
                <w:cs/>
                <w:lang w:val="en-GB" w:bidi="km-KH"/>
              </w:rPr>
              <w:t>ស្វែង</w:t>
            </w:r>
            <w:r w:rsidRPr="008573F8">
              <w:rPr>
                <w:rFonts w:ascii="Khmer OS Battambang" w:eastAsia="Calibri" w:hAnsi="Khmer OS Battambang" w:cs="Khmer OS Battambang"/>
                <w:sz w:val="16"/>
                <w:szCs w:val="16"/>
                <w:cs/>
                <w:lang w:val="en-GB" w:bidi="km-KH"/>
              </w:rPr>
              <w:t>រកតម្លៃល្អបំផុតសម្រាប់</w:t>
            </w:r>
            <w:r>
              <w:rPr>
                <w:rFonts w:ascii="Khmer OS Battambang" w:eastAsia="Calibri" w:hAnsi="Khmer OS Battambang" w:cs="Khmer OS Battambang" w:hint="cs"/>
                <w:sz w:val="16"/>
                <w:szCs w:val="16"/>
                <w:cs/>
                <w:lang w:val="en-GB" w:bidi="km-KH"/>
              </w:rPr>
              <w:t>ទឹក</w:t>
            </w:r>
            <w:r w:rsidRPr="008573F8">
              <w:rPr>
                <w:rFonts w:ascii="Khmer OS Battambang" w:eastAsia="Calibri" w:hAnsi="Khmer OS Battambang" w:cs="Khmer OS Battambang"/>
                <w:sz w:val="16"/>
                <w:szCs w:val="16"/>
                <w:cs/>
                <w:lang w:val="en-GB" w:bidi="km-KH"/>
              </w:rPr>
              <w:t>ប្រាក់ក្នុងរយៈពេលវែង</w:t>
            </w:r>
          </w:p>
        </w:tc>
        <w:tc>
          <w:tcPr>
            <w:tcW w:w="828" w:type="pct"/>
            <w:hideMark/>
          </w:tcPr>
          <w:p w14:paraId="46C4E5F9"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ត្រូវបានវាស់ស្ទង់ធៀបនឹង “ក្រមអនុវត្ត”</w:t>
            </w:r>
          </w:p>
        </w:tc>
      </w:tr>
      <w:tr w:rsidR="00A26027" w14:paraId="3F948258" w14:textId="77777777" w:rsidTr="00765117">
        <w:trPr>
          <w:trHeight w:val="70"/>
        </w:trPr>
        <w:tc>
          <w:tcPr>
            <w:tcW w:w="157" w:type="pct"/>
            <w:hideMark/>
          </w:tcPr>
          <w:p w14:paraId="38589738" w14:textId="77777777" w:rsidR="00A26027" w:rsidRPr="00B43DAE" w:rsidRDefault="00A26027" w:rsidP="00765117">
            <w:pPr>
              <w:rPr>
                <w:sz w:val="16"/>
                <w:szCs w:val="16"/>
                <w:lang w:val="en-GB"/>
              </w:rPr>
            </w:pPr>
            <w:r w:rsidRPr="00B43DAE">
              <w:rPr>
                <w:sz w:val="16"/>
                <w:szCs w:val="16"/>
                <w:lang w:val="en-GB"/>
              </w:rPr>
              <w:t>3.5</w:t>
            </w:r>
          </w:p>
        </w:tc>
        <w:tc>
          <w:tcPr>
            <w:tcW w:w="1541" w:type="pct"/>
            <w:hideMark/>
          </w:tcPr>
          <w:p w14:paraId="39AE1E81" w14:textId="77777777" w:rsidR="00A26027" w:rsidRPr="00944B06" w:rsidRDefault="00A26027" w:rsidP="00765117">
            <w:pPr>
              <w:ind w:right="-64"/>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 xml:space="preserve">វាមានសារសំខាន់ដែលអង្គការអនុវត្តកម្មវិធី </w:t>
            </w:r>
            <w:r w:rsidRPr="00944B06">
              <w:rPr>
                <w:rFonts w:ascii="Khmer OS Battambang" w:eastAsia="Calibri" w:hAnsi="Khmer OS Battambang" w:cs="Khmer OS Battambang"/>
                <w:sz w:val="16"/>
                <w:szCs w:val="16"/>
                <w:lang w:val="en-GB" w:bidi="km-KH"/>
              </w:rPr>
              <w:t>WASH</w:t>
            </w:r>
            <w:r w:rsidRPr="00944B06">
              <w:rPr>
                <w:rFonts w:ascii="Khmer OS Battambang" w:eastAsia="Calibri" w:hAnsi="Khmer OS Battambang" w:cs="Khmer OS Battambang" w:hint="cs"/>
                <w:sz w:val="16"/>
                <w:szCs w:val="16"/>
                <w:cs/>
                <w:lang w:val="en-GB" w:bidi="km-KH"/>
              </w:rPr>
              <w:t xml:space="preserve"> ដែលធន់នឹងអាកាសធាតុ ព្យាយាមកែលម្អអាកប្បកិរិយារបស់ពួកគេ តាមរយៈការបង្កើតការរៀនសូត្រថ្មីៗ</w:t>
            </w:r>
          </w:p>
        </w:tc>
        <w:tc>
          <w:tcPr>
            <w:tcW w:w="1095" w:type="pct"/>
            <w:hideMark/>
          </w:tcPr>
          <w:p w14:paraId="67D50890" w14:textId="77777777" w:rsidR="00A26027" w:rsidRPr="008573F8" w:rsidRDefault="00A26027" w:rsidP="00765117">
            <w:pPr>
              <w:ind w:right="-64"/>
              <w:rPr>
                <w:rFonts w:ascii="Khmer OS Battambang" w:eastAsia="Calibri" w:hAnsi="Khmer OS Battambang" w:cs="Khmer OS Battambang"/>
                <w:sz w:val="16"/>
                <w:szCs w:val="16"/>
                <w:lang w:val="en-GB" w:bidi="km-KH"/>
              </w:rPr>
            </w:pPr>
            <w:r w:rsidRPr="008573F8">
              <w:rPr>
                <w:rFonts w:ascii="Khmer OS Battambang" w:eastAsia="Calibri" w:hAnsi="Khmer OS Battambang" w:cs="Khmer OS Battambang" w:hint="cs"/>
                <w:sz w:val="16"/>
                <w:szCs w:val="16"/>
                <w:cs/>
                <w:lang w:val="en-GB" w:bidi="km-KH"/>
              </w:rPr>
              <w:t>សូចនាករដំណើរការការរៀនសូត្រ</w:t>
            </w:r>
          </w:p>
        </w:tc>
        <w:tc>
          <w:tcPr>
            <w:tcW w:w="1379" w:type="pct"/>
            <w:hideMark/>
          </w:tcPr>
          <w:p w14:paraId="72B66403" w14:textId="77777777" w:rsidR="00A26027" w:rsidRPr="008573F8" w:rsidRDefault="00A26027" w:rsidP="00765117">
            <w:pPr>
              <w:ind w:right="-64"/>
              <w:rPr>
                <w:rFonts w:ascii="Khmer OS Battambang" w:eastAsia="Calibri" w:hAnsi="Khmer OS Battambang" w:cs="Khmer OS Battambang"/>
                <w:sz w:val="16"/>
                <w:szCs w:val="16"/>
                <w:lang w:val="en-GB" w:bidi="km-KH"/>
              </w:rPr>
            </w:pPr>
            <w:r w:rsidRPr="008573F8">
              <w:rPr>
                <w:rFonts w:ascii="Khmer OS Battambang" w:eastAsia="Calibri" w:hAnsi="Khmer OS Battambang" w:cs="Khmer OS Battambang"/>
                <w:sz w:val="16"/>
                <w:szCs w:val="16"/>
                <w:cs/>
                <w:lang w:val="en-GB" w:bidi="km-KH"/>
              </w:rPr>
              <w:t>បទពិសោធន៍កម្រិត</w:t>
            </w:r>
            <w:r>
              <w:rPr>
                <w:rFonts w:ascii="Khmer OS Battambang" w:eastAsia="Calibri" w:hAnsi="Khmer OS Battambang" w:cs="Khmer OS Battambang" w:hint="cs"/>
                <w:sz w:val="16"/>
                <w:szCs w:val="16"/>
                <w:cs/>
                <w:lang w:val="en-GB" w:bidi="km-KH"/>
              </w:rPr>
              <w:t>ទី</w:t>
            </w:r>
            <w:r w:rsidRPr="008573F8">
              <w:rPr>
                <w:rFonts w:ascii="Khmer OS Battambang" w:eastAsia="Calibri" w:hAnsi="Khmer OS Battambang" w:cs="Khmer OS Battambang"/>
                <w:sz w:val="16"/>
                <w:szCs w:val="16"/>
                <w:cs/>
                <w:lang w:val="en-GB" w:bidi="km-KH"/>
              </w:rPr>
              <w:t>វាលកំពុងត្រូវបានចងក្រងជាឯកសារ និងបញ្ចូលទៅក្នុងគោលនយោបាយ និងយុទ្ធសាស្ត្រជាតិ</w:t>
            </w:r>
          </w:p>
        </w:tc>
        <w:tc>
          <w:tcPr>
            <w:tcW w:w="828" w:type="pct"/>
            <w:hideMark/>
          </w:tcPr>
          <w:p w14:paraId="5A27AFEA" w14:textId="77777777" w:rsidR="00A26027" w:rsidRPr="008573F8" w:rsidRDefault="00A26027" w:rsidP="00765117">
            <w:pPr>
              <w:ind w:right="-6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ការសិក្សា</w:t>
            </w:r>
          </w:p>
        </w:tc>
      </w:tr>
    </w:tbl>
    <w:p w14:paraId="3F5937BF" w14:textId="77777777" w:rsidR="00A26027" w:rsidRDefault="00A26027" w:rsidP="00A26027">
      <w:pPr>
        <w:rPr>
          <w:lang w:val="en-GB"/>
        </w:rPr>
      </w:pPr>
    </w:p>
    <w:tbl>
      <w:tblPr>
        <w:tblStyle w:val="TableGrid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387"/>
        <w:gridCol w:w="5096"/>
        <w:gridCol w:w="2212"/>
        <w:gridCol w:w="4422"/>
        <w:gridCol w:w="823"/>
      </w:tblGrid>
      <w:tr w:rsidR="00A26027" w14:paraId="42230501" w14:textId="77777777" w:rsidTr="00765117">
        <w:trPr>
          <w:trHeight w:val="530"/>
        </w:trPr>
        <w:tc>
          <w:tcPr>
            <w:tcW w:w="5000" w:type="pct"/>
            <w:gridSpan w:val="5"/>
            <w:shd w:val="clear" w:color="auto" w:fill="17365D" w:themeFill="text2" w:themeFillShade="BF"/>
            <w:vAlign w:val="center"/>
            <w:hideMark/>
          </w:tcPr>
          <w:p w14:paraId="5CBC62B1" w14:textId="77777777" w:rsidR="00A26027" w:rsidRPr="00F12252" w:rsidRDefault="00A26027" w:rsidP="00765117">
            <w:pPr>
              <w:jc w:val="cente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៤</w:t>
            </w:r>
            <w:r w:rsidRPr="008573F8">
              <w:rPr>
                <w:rFonts w:ascii="Khmer OS Battambang" w:hAnsi="Khmer OS Battambang" w:cs="Khmer OS Battambang"/>
                <w:bCs/>
                <w:color w:val="EEECE1" w:themeColor="background2"/>
                <w:sz w:val="16"/>
                <w:szCs w:val="16"/>
                <w:cs/>
                <w:lang w:val="en-GB" w:bidi="km-KH"/>
              </w:rPr>
              <w:t>៖ ការ</w:t>
            </w:r>
            <w:r>
              <w:rPr>
                <w:rFonts w:ascii="Khmer OS Battambang" w:hAnsi="Khmer OS Battambang" w:cs="Khmer OS Battambang" w:hint="cs"/>
                <w:bCs/>
                <w:color w:val="EEECE1" w:themeColor="background2"/>
                <w:sz w:val="16"/>
                <w:szCs w:val="16"/>
                <w:cs/>
                <w:lang w:val="en-GB" w:bidi="km-KH"/>
              </w:rPr>
              <w:t>កសាងភាពធន់របស់សហគមន៍</w:t>
            </w:r>
          </w:p>
        </w:tc>
      </w:tr>
      <w:tr w:rsidR="00A26027" w14:paraId="67EF8C28" w14:textId="77777777" w:rsidTr="00765117">
        <w:tc>
          <w:tcPr>
            <w:tcW w:w="157" w:type="pct"/>
            <w:shd w:val="clear" w:color="auto" w:fill="1F497D" w:themeFill="text2"/>
            <w:hideMark/>
          </w:tcPr>
          <w:p w14:paraId="5483D5FF" w14:textId="77777777" w:rsidR="00A26027" w:rsidRPr="00F12252" w:rsidRDefault="00A26027" w:rsidP="00765117">
            <w:pPr>
              <w:rPr>
                <w:b/>
                <w:color w:val="EEECE1" w:themeColor="background2"/>
                <w:sz w:val="16"/>
                <w:szCs w:val="16"/>
                <w:lang w:val="en-GB"/>
              </w:rPr>
            </w:pPr>
            <w:r w:rsidRPr="00F12252">
              <w:rPr>
                <w:b/>
                <w:color w:val="EEECE1" w:themeColor="background2"/>
                <w:sz w:val="16"/>
                <w:szCs w:val="16"/>
                <w:lang w:val="en-GB"/>
              </w:rPr>
              <w:t>#</w:t>
            </w:r>
          </w:p>
        </w:tc>
        <w:tc>
          <w:tcPr>
            <w:tcW w:w="1517" w:type="pct"/>
            <w:shd w:val="clear" w:color="auto" w:fill="1F497D" w:themeFill="text2"/>
            <w:hideMark/>
          </w:tcPr>
          <w:p w14:paraId="60B58149"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គោលការណ៍</w:t>
            </w:r>
          </w:p>
        </w:tc>
        <w:tc>
          <w:tcPr>
            <w:tcW w:w="1114" w:type="pct"/>
            <w:shd w:val="clear" w:color="auto" w:fill="1F497D" w:themeFill="text2"/>
            <w:hideMark/>
          </w:tcPr>
          <w:p w14:paraId="2E2DABB5"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សូចនាករ</w:t>
            </w:r>
          </w:p>
        </w:tc>
        <w:tc>
          <w:tcPr>
            <w:tcW w:w="1381" w:type="pct"/>
            <w:shd w:val="clear" w:color="auto" w:fill="1F497D" w:themeFill="text2"/>
            <w:hideMark/>
          </w:tcPr>
          <w:p w14:paraId="2920FE98" w14:textId="77777777" w:rsidR="00A26027" w:rsidRPr="00F12252" w:rsidRDefault="00A26027" w:rsidP="00765117">
            <w:pP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សេចក្តីពណ៌នា</w:t>
            </w:r>
          </w:p>
        </w:tc>
        <w:tc>
          <w:tcPr>
            <w:tcW w:w="830" w:type="pct"/>
            <w:shd w:val="clear" w:color="auto" w:fill="1F497D" w:themeFill="text2"/>
            <w:hideMark/>
          </w:tcPr>
          <w:p w14:paraId="71D3DDC4" w14:textId="77777777" w:rsidR="00A26027" w:rsidRPr="0078066E" w:rsidRDefault="00A26027" w:rsidP="00765117">
            <w:pPr>
              <w:rPr>
                <w:rFonts w:ascii="Khmer OS Battambang" w:hAnsi="Khmer OS Battambang" w:cs="Khmer OS Battambang"/>
                <w:b/>
                <w:color w:val="EEECE1" w:themeColor="background2"/>
                <w:sz w:val="16"/>
                <w:szCs w:val="16"/>
                <w:lang w:val="en-GB" w:bidi="km-KH"/>
              </w:rPr>
            </w:pPr>
            <w:proofErr w:type="spellStart"/>
            <w:r w:rsidRPr="0078066E">
              <w:rPr>
                <w:rFonts w:ascii="Khmer OS Battambang" w:hAnsi="Khmer OS Battambang" w:cs="Khmer OS Battambang"/>
                <w:b/>
                <w:color w:val="EEECE1" w:themeColor="background2"/>
                <w:sz w:val="16"/>
                <w:szCs w:val="16"/>
                <w:lang w:val="en-GB" w:bidi="km-KH"/>
              </w:rPr>
              <w:t>MoV</w:t>
            </w:r>
            <w:proofErr w:type="spellEnd"/>
          </w:p>
        </w:tc>
      </w:tr>
      <w:tr w:rsidR="00A26027" w14:paraId="3EED2664" w14:textId="77777777" w:rsidTr="00765117">
        <w:tc>
          <w:tcPr>
            <w:tcW w:w="157" w:type="pct"/>
            <w:hideMark/>
          </w:tcPr>
          <w:p w14:paraId="6BE0C05B" w14:textId="77777777" w:rsidR="00A26027" w:rsidRPr="00B43DAE" w:rsidRDefault="00A26027" w:rsidP="00765117">
            <w:pPr>
              <w:rPr>
                <w:sz w:val="16"/>
                <w:szCs w:val="16"/>
                <w:lang w:val="en-GB"/>
              </w:rPr>
            </w:pPr>
            <w:r w:rsidRPr="00B43DAE">
              <w:rPr>
                <w:sz w:val="16"/>
                <w:szCs w:val="16"/>
                <w:lang w:val="en-GB"/>
              </w:rPr>
              <w:lastRenderedPageBreak/>
              <w:t>4.1</w:t>
            </w:r>
          </w:p>
        </w:tc>
        <w:tc>
          <w:tcPr>
            <w:tcW w:w="1517" w:type="pct"/>
            <w:hideMark/>
          </w:tcPr>
          <w:p w14:paraId="28405D7E" w14:textId="77777777" w:rsidR="00A26027" w:rsidRPr="00944B06" w:rsidRDefault="00A26027" w:rsidP="00765117">
            <w:pPr>
              <w:ind w:right="-64"/>
              <w:rPr>
                <w:rFonts w:ascii="Khmer OS Battambang" w:eastAsia="Calibri" w:hAnsi="Khmer OS Battambang" w:cs="Khmer OS Battambang"/>
                <w:sz w:val="20"/>
                <w:szCs w:val="16"/>
                <w:lang w:val="en-GB" w:bidi="km-KH"/>
              </w:rPr>
            </w:pPr>
            <w:r w:rsidRPr="00944B06">
              <w:rPr>
                <w:rFonts w:ascii="Khmer OS Battambang" w:eastAsia="Calibri" w:hAnsi="Khmer OS Battambang" w:cs="Khmer OS Battambang" w:hint="cs"/>
                <w:sz w:val="20"/>
                <w:szCs w:val="16"/>
                <w:cs/>
                <w:lang w:val="en-GB" w:bidi="km-KH"/>
              </w:rPr>
              <w:t>វាមានសារសំខាន់ក្នុងការស្វែងយល់អំពីសមត្ថភាពរបស់គ្រួសារ និងសហគមន៍មូលដ្ឋានក្នុងការឆ្លើយតបនឹងវិបត្តិអាកាសធាតុ</w:t>
            </w:r>
          </w:p>
        </w:tc>
        <w:tc>
          <w:tcPr>
            <w:tcW w:w="1114" w:type="pct"/>
            <w:hideMark/>
          </w:tcPr>
          <w:p w14:paraId="484F7D1F"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យន្តការទប់ទល់</w:t>
            </w:r>
          </w:p>
        </w:tc>
        <w:tc>
          <w:tcPr>
            <w:tcW w:w="1381" w:type="pct"/>
            <w:hideMark/>
          </w:tcPr>
          <w:p w14:paraId="2C7FD9A4"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វាស់ស្ទង់យន្តការទប់ទល់របស់សហគមន៍ និងកម្រិតនៃការគាំទ្រពីខាងក្រៅ ដែលត្រូវបានផ្តល់ជូន</w:t>
            </w:r>
          </w:p>
        </w:tc>
        <w:tc>
          <w:tcPr>
            <w:tcW w:w="830" w:type="pct"/>
            <w:hideMark/>
          </w:tcPr>
          <w:p w14:paraId="3FCD3814" w14:textId="77777777" w:rsidR="00A26027" w:rsidRPr="00BA06BB" w:rsidRDefault="00A26027" w:rsidP="00765117">
            <w:pPr>
              <w:ind w:right="-64"/>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3D98D7B0" w14:textId="77777777" w:rsidTr="00765117">
        <w:tc>
          <w:tcPr>
            <w:tcW w:w="157" w:type="pct"/>
            <w:hideMark/>
          </w:tcPr>
          <w:p w14:paraId="2AE69CFA" w14:textId="77777777" w:rsidR="00A26027" w:rsidRPr="00B43DAE" w:rsidRDefault="00A26027" w:rsidP="00765117">
            <w:pPr>
              <w:rPr>
                <w:sz w:val="16"/>
                <w:szCs w:val="16"/>
                <w:lang w:val="en-GB"/>
              </w:rPr>
            </w:pPr>
            <w:r w:rsidRPr="00B43DAE">
              <w:rPr>
                <w:sz w:val="16"/>
                <w:szCs w:val="16"/>
                <w:lang w:val="en-GB"/>
              </w:rPr>
              <w:t>4.2</w:t>
            </w:r>
          </w:p>
        </w:tc>
        <w:tc>
          <w:tcPr>
            <w:tcW w:w="1517" w:type="pct"/>
            <w:hideMark/>
          </w:tcPr>
          <w:p w14:paraId="6C20E3B5" w14:textId="77777777" w:rsidR="00A26027" w:rsidRPr="00944B06" w:rsidRDefault="00A26027" w:rsidP="00765117">
            <w:pPr>
              <w:ind w:right="-64"/>
              <w:rPr>
                <w:rFonts w:ascii="Khmer OS Battambang" w:eastAsia="Calibri" w:hAnsi="Khmer OS Battambang" w:cs="Khmer OS Battambang"/>
                <w:sz w:val="20"/>
                <w:szCs w:val="16"/>
                <w:lang w:val="en-GB" w:bidi="km-KH"/>
              </w:rPr>
            </w:pPr>
            <w:r w:rsidRPr="00944B06">
              <w:rPr>
                <w:rFonts w:ascii="Khmer OS Battambang" w:eastAsia="Calibri" w:hAnsi="Khmer OS Battambang" w:cs="Khmer OS Battambang" w:hint="cs"/>
                <w:sz w:val="20"/>
                <w:szCs w:val="16"/>
                <w:cs/>
                <w:lang w:val="en-GB" w:bidi="km-KH"/>
              </w:rPr>
              <w:t>កម្មវិធីល្អៗមានទំនាក់ទំនងនឹងតម្រូវការរបស់ប្រជាជន និងផ្អែកលើការប៉ាន់ប្រមាណយ៉ាងត្រឹមត្រូវអំពីហានិភ័យនៃអាកាសធាតុ</w:t>
            </w:r>
          </w:p>
        </w:tc>
        <w:tc>
          <w:tcPr>
            <w:tcW w:w="1114" w:type="pct"/>
            <w:hideMark/>
          </w:tcPr>
          <w:p w14:paraId="44CC7C22"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សេចក្តីពេញចិត្តរបស់អ្នកប្រើប្រាស់សេវា</w:t>
            </w:r>
          </w:p>
        </w:tc>
        <w:tc>
          <w:tcPr>
            <w:tcW w:w="1381" w:type="pct"/>
            <w:hideMark/>
          </w:tcPr>
          <w:p w14:paraId="73C2F50C"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វាស់ស្ទង់សេចក្តីពេញចិត្តរបស់អ្នកប្រើប្រាស់ចំពោះផែនការសកម្មភាពអាកាសធាតុ</w:t>
            </w:r>
          </w:p>
        </w:tc>
        <w:tc>
          <w:tcPr>
            <w:tcW w:w="830" w:type="pct"/>
            <w:hideMark/>
          </w:tcPr>
          <w:p w14:paraId="193FBF41" w14:textId="77777777" w:rsidR="00A26027" w:rsidRPr="00BA06BB" w:rsidRDefault="00A26027" w:rsidP="00765117">
            <w:pPr>
              <w:ind w:right="-64"/>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73EC55C6" w14:textId="77777777" w:rsidTr="00765117">
        <w:tc>
          <w:tcPr>
            <w:tcW w:w="157" w:type="pct"/>
            <w:hideMark/>
          </w:tcPr>
          <w:p w14:paraId="2B9741D2" w14:textId="77777777" w:rsidR="00A26027" w:rsidRPr="00B43DAE" w:rsidRDefault="00A26027" w:rsidP="00765117">
            <w:pPr>
              <w:rPr>
                <w:sz w:val="16"/>
                <w:szCs w:val="16"/>
                <w:lang w:val="en-GB"/>
              </w:rPr>
            </w:pPr>
            <w:r w:rsidRPr="00B43DAE">
              <w:rPr>
                <w:sz w:val="16"/>
                <w:szCs w:val="16"/>
                <w:lang w:val="en-GB"/>
              </w:rPr>
              <w:t>4.3</w:t>
            </w:r>
          </w:p>
        </w:tc>
        <w:tc>
          <w:tcPr>
            <w:tcW w:w="1517" w:type="pct"/>
            <w:hideMark/>
          </w:tcPr>
          <w:p w14:paraId="64C4E8AF" w14:textId="77777777" w:rsidR="00A26027" w:rsidRPr="00270C63" w:rsidRDefault="00A26027" w:rsidP="00765117">
            <w:pPr>
              <w:ind w:right="-64"/>
              <w:rPr>
                <w:rFonts w:ascii="Khmer OS Battambang" w:eastAsia="Calibri" w:hAnsi="Khmer OS Battambang" w:cs="Khmer OS Battambang"/>
                <w:sz w:val="20"/>
                <w:szCs w:val="16"/>
                <w:lang w:val="en-GB" w:bidi="km-KH"/>
              </w:rPr>
            </w:pPr>
            <w:r w:rsidRPr="00270C63">
              <w:rPr>
                <w:rFonts w:ascii="Khmer OS Battambang" w:eastAsia="Calibri" w:hAnsi="Khmer OS Battambang" w:cs="Khmer OS Battambang" w:hint="cs"/>
                <w:sz w:val="20"/>
                <w:szCs w:val="16"/>
                <w:cs/>
                <w:lang w:val="en-GB" w:bidi="km-KH"/>
              </w:rPr>
              <w:t>កម្មវិធីភាពធន់នឹងអាកាសធាតុល្អនឹងចាំបាច់ត្រូវបង្កើតភាពជាដៃគូក្នុងការធ្វើផែនការដ៏រឹងមាំ ដើម្បីធានាចំពោះការធ្វើការសហការគ្នារបស់ស្ថាប័នជាតិ និងស្ថាប័នថ្នាក់មូលដ្ឋាន</w:t>
            </w:r>
          </w:p>
        </w:tc>
        <w:tc>
          <w:tcPr>
            <w:tcW w:w="1114" w:type="pct"/>
            <w:hideMark/>
          </w:tcPr>
          <w:p w14:paraId="711F61C8"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គុណភាពនៃភាពជាដៃគូ</w:t>
            </w:r>
          </w:p>
        </w:tc>
        <w:tc>
          <w:tcPr>
            <w:tcW w:w="1381" w:type="pct"/>
            <w:hideMark/>
          </w:tcPr>
          <w:p w14:paraId="5BF71830"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ចំនួនភាពជាដៃគូការងារដែលមានប្រសិទ្ធភាព</w:t>
            </w:r>
          </w:p>
        </w:tc>
        <w:tc>
          <w:tcPr>
            <w:tcW w:w="830" w:type="pct"/>
            <w:hideMark/>
          </w:tcPr>
          <w:p w14:paraId="3167BDE2" w14:textId="77777777" w:rsidR="00A26027" w:rsidRPr="00BA06BB" w:rsidRDefault="00A26027" w:rsidP="00765117">
            <w:pPr>
              <w:ind w:right="-64"/>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596E5022" w14:textId="77777777" w:rsidTr="00765117">
        <w:tc>
          <w:tcPr>
            <w:tcW w:w="157" w:type="pct"/>
            <w:hideMark/>
          </w:tcPr>
          <w:p w14:paraId="4CA3827E" w14:textId="77777777" w:rsidR="00A26027" w:rsidRPr="00B43DAE" w:rsidRDefault="00A26027" w:rsidP="00765117">
            <w:pPr>
              <w:rPr>
                <w:sz w:val="16"/>
                <w:szCs w:val="16"/>
                <w:lang w:val="en-GB"/>
              </w:rPr>
            </w:pPr>
            <w:r w:rsidRPr="00B43DAE">
              <w:rPr>
                <w:sz w:val="16"/>
                <w:szCs w:val="16"/>
                <w:lang w:val="en-GB"/>
              </w:rPr>
              <w:t>4.4</w:t>
            </w:r>
          </w:p>
        </w:tc>
        <w:tc>
          <w:tcPr>
            <w:tcW w:w="1517" w:type="pct"/>
            <w:hideMark/>
          </w:tcPr>
          <w:p w14:paraId="37D1F577" w14:textId="77777777" w:rsidR="00A26027" w:rsidRPr="00270C63" w:rsidRDefault="00A26027" w:rsidP="00765117">
            <w:pPr>
              <w:ind w:right="30"/>
              <w:rPr>
                <w:rFonts w:ascii="Khmer OS Battambang" w:eastAsia="Calibri" w:hAnsi="Khmer OS Battambang" w:cs="Khmer OS Battambang"/>
                <w:sz w:val="16"/>
                <w:szCs w:val="16"/>
                <w:lang w:val="en-GB" w:bidi="km-KH"/>
              </w:rPr>
            </w:pPr>
            <w:r w:rsidRPr="00270C63">
              <w:rPr>
                <w:rFonts w:ascii="Khmer OS Battambang" w:eastAsia="Calibri" w:hAnsi="Khmer OS Battambang" w:cs="Khmer OS Battambang" w:hint="cs"/>
                <w:sz w:val="16"/>
                <w:szCs w:val="16"/>
                <w:cs/>
                <w:lang w:val="en-GB" w:bidi="km-KH"/>
              </w:rPr>
              <w:t xml:space="preserve">លទ្ធផលដ៏សំខាន់មួយនៃអន្តរាគមន៍ </w:t>
            </w:r>
            <w:r w:rsidRPr="00270C63">
              <w:rPr>
                <w:rFonts w:ascii="Khmer OS Battambang" w:eastAsia="Calibri" w:hAnsi="Khmer OS Battambang" w:cs="Khmer OS Battambang"/>
                <w:sz w:val="16"/>
                <w:szCs w:val="16"/>
                <w:lang w:val="en-GB" w:bidi="km-KH"/>
              </w:rPr>
              <w:t>WASH</w:t>
            </w:r>
            <w:r w:rsidRPr="00270C63">
              <w:rPr>
                <w:rFonts w:ascii="Khmer OS Battambang" w:eastAsia="Calibri" w:hAnsi="Khmer OS Battambang" w:cs="Khmer OS Battambang" w:hint="cs"/>
                <w:sz w:val="16"/>
                <w:szCs w:val="16"/>
                <w:cs/>
                <w:lang w:val="en-GB" w:bidi="km-KH"/>
              </w:rPr>
              <w:t xml:space="preserve"> ដែលធន់នឹងអាកាសធាតុ គួរតែផ្តល់សេវាដែលមានកាន់តែធន់ ដែលទទួលបានដោយមនុស្សគ្រប់រូប</w:t>
            </w:r>
          </w:p>
        </w:tc>
        <w:tc>
          <w:tcPr>
            <w:tcW w:w="1114" w:type="pct"/>
          </w:tcPr>
          <w:p w14:paraId="0CC299F8"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ចីរភាព និងភាពធន់នៃសេវាកម្ម</w:t>
            </w:r>
          </w:p>
        </w:tc>
        <w:tc>
          <w:tcPr>
            <w:tcW w:w="1381" w:type="pct"/>
          </w:tcPr>
          <w:p w14:paraId="20997A5D"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 xml:space="preserve">ភាគរយនៃគ្រួសារដែលមានអារម្មណ៍ថាភាពធន់របស់ពួកគេត្រូវបានពង្រឹងតាមរយៈ </w:t>
            </w:r>
            <w:r w:rsidRPr="00BA06BB">
              <w:rPr>
                <w:rFonts w:ascii="Khmer OS Battambang" w:eastAsia="Calibri" w:hAnsi="Khmer OS Battambang" w:cs="Khmer OS Battambang"/>
                <w:sz w:val="16"/>
                <w:szCs w:val="16"/>
                <w:lang w:val="en-GB" w:bidi="km-KH"/>
              </w:rPr>
              <w:t>WASH</w:t>
            </w:r>
          </w:p>
        </w:tc>
        <w:tc>
          <w:tcPr>
            <w:tcW w:w="830" w:type="pct"/>
            <w:hideMark/>
          </w:tcPr>
          <w:p w14:paraId="3AF80F43" w14:textId="77777777" w:rsidR="00A26027" w:rsidRPr="00BA06BB" w:rsidRDefault="00A26027" w:rsidP="00765117">
            <w:pPr>
              <w:ind w:right="-64"/>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41491750" w14:textId="77777777" w:rsidTr="00765117">
        <w:tc>
          <w:tcPr>
            <w:tcW w:w="157" w:type="pct"/>
            <w:hideMark/>
          </w:tcPr>
          <w:p w14:paraId="78051D89" w14:textId="77777777" w:rsidR="00A26027" w:rsidRPr="00B43DAE" w:rsidRDefault="00A26027" w:rsidP="00765117">
            <w:pPr>
              <w:rPr>
                <w:sz w:val="16"/>
                <w:szCs w:val="16"/>
                <w:lang w:val="en-GB"/>
              </w:rPr>
            </w:pPr>
            <w:r w:rsidRPr="00B43DAE">
              <w:rPr>
                <w:sz w:val="16"/>
                <w:szCs w:val="16"/>
                <w:lang w:val="en-GB"/>
              </w:rPr>
              <w:t>4.5</w:t>
            </w:r>
          </w:p>
        </w:tc>
        <w:tc>
          <w:tcPr>
            <w:tcW w:w="1517" w:type="pct"/>
            <w:hideMark/>
          </w:tcPr>
          <w:p w14:paraId="774B1444" w14:textId="77777777" w:rsidR="00A26027" w:rsidRPr="00270C63" w:rsidRDefault="00A26027" w:rsidP="00765117">
            <w:pPr>
              <w:rPr>
                <w:rFonts w:ascii="Khmer OS Battambang" w:eastAsia="Calibri" w:hAnsi="Khmer OS Battambang" w:cs="Khmer OS Battambang"/>
                <w:sz w:val="20"/>
                <w:szCs w:val="16"/>
                <w:lang w:val="en-GB" w:bidi="km-KH"/>
              </w:rPr>
            </w:pPr>
            <w:r w:rsidRPr="00270C63">
              <w:rPr>
                <w:rFonts w:ascii="Khmer OS Battambang" w:eastAsia="Calibri" w:hAnsi="Khmer OS Battambang" w:cs="Khmer OS Battambang" w:hint="cs"/>
                <w:sz w:val="20"/>
                <w:szCs w:val="16"/>
                <w:cs/>
                <w:lang w:val="en-GB" w:bidi="km-KH"/>
              </w:rPr>
              <w:t xml:space="preserve">ការបន្ស៊ាំនឹងការប្រែប្រួលអាកាសធាតុគឺជាការងារស្មុគស្មាញ </w:t>
            </w:r>
            <w:r>
              <w:rPr>
                <w:rFonts w:ascii="Khmer OS Battambang" w:eastAsia="Calibri" w:hAnsi="Khmer OS Battambang" w:cs="Khmer OS Battambang" w:hint="cs"/>
                <w:sz w:val="20"/>
                <w:szCs w:val="16"/>
                <w:cs/>
                <w:lang w:val="en-GB" w:bidi="km-KH"/>
              </w:rPr>
              <w:t xml:space="preserve"> </w:t>
            </w:r>
            <w:r w:rsidRPr="00270C63">
              <w:rPr>
                <w:rFonts w:ascii="Khmer OS Battambang" w:eastAsia="Calibri" w:hAnsi="Khmer OS Battambang" w:cs="Khmer OS Battambang" w:hint="cs"/>
                <w:sz w:val="20"/>
                <w:szCs w:val="16"/>
                <w:cs/>
                <w:lang w:val="en-GB" w:bidi="km-KH"/>
              </w:rPr>
              <w:t>ពោរពេញដោយភាពមិនច្បាស់លាស់ ដូច្នេះចាំបាច់ត្រូវប្រើអភិក្រមនៃការអនុវត្តដដែលៗ និងមានការបន្ស៊ាំ</w:t>
            </w:r>
          </w:p>
        </w:tc>
        <w:tc>
          <w:tcPr>
            <w:tcW w:w="1114" w:type="pct"/>
            <w:hideMark/>
          </w:tcPr>
          <w:p w14:paraId="16556C84"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ទម្លាប់អនុវត្តនៃការគ្រប់គ្រងការបន្ស៊ាំ</w:t>
            </w:r>
          </w:p>
        </w:tc>
        <w:tc>
          <w:tcPr>
            <w:tcW w:w="1381" w:type="pct"/>
            <w:hideMark/>
          </w:tcPr>
          <w:p w14:paraId="6630C883" w14:textId="77777777" w:rsidR="00A26027" w:rsidRPr="00BA06BB"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 xml:space="preserve">ភាគរយនៃកម្មវិធីដែលកំពុងប្រើប្រាស់ទម្លាប់អនុវត្ត </w:t>
            </w:r>
            <w:r w:rsidRPr="00BA06BB">
              <w:rPr>
                <w:rFonts w:ascii="Khmer OS Battambang" w:eastAsia="Calibri" w:hAnsi="Khmer OS Battambang" w:cs="Khmer OS Battambang"/>
                <w:sz w:val="16"/>
                <w:szCs w:val="16"/>
                <w:lang w:val="en-GB" w:bidi="km-KH"/>
              </w:rPr>
              <w:t>AM</w:t>
            </w:r>
            <w:r>
              <w:rPr>
                <w:rFonts w:ascii="Khmer OS Battambang" w:eastAsia="Calibri" w:hAnsi="Khmer OS Battambang" w:cs="Khmer OS Battambang" w:hint="cs"/>
                <w:sz w:val="16"/>
                <w:szCs w:val="16"/>
                <w:cs/>
                <w:lang w:val="en-GB" w:bidi="km-KH"/>
              </w:rPr>
              <w:t xml:space="preserve"> ដែលត្រូវបានព្រមព្រៀងគ្នា</w:t>
            </w:r>
          </w:p>
        </w:tc>
        <w:tc>
          <w:tcPr>
            <w:tcW w:w="830" w:type="pct"/>
            <w:hideMark/>
          </w:tcPr>
          <w:p w14:paraId="78892B25" w14:textId="77777777" w:rsidR="00A26027" w:rsidRPr="00B43DAE" w:rsidRDefault="00A26027" w:rsidP="00765117">
            <w:pPr>
              <w:rPr>
                <w:sz w:val="16"/>
                <w:szCs w:val="16"/>
                <w:lang w:val="en-GB"/>
              </w:rPr>
            </w:pPr>
            <w:r>
              <w:rPr>
                <w:rFonts w:ascii="Khmer OS Battambang" w:eastAsia="Calibri" w:hAnsi="Khmer OS Battambang" w:cs="Khmer OS Battambang" w:hint="cs"/>
                <w:sz w:val="16"/>
                <w:szCs w:val="16"/>
                <w:cs/>
                <w:lang w:val="en-GB" w:bidi="km-KH"/>
              </w:rPr>
              <w:t>ការស្ទង់មតិ</w:t>
            </w:r>
          </w:p>
        </w:tc>
      </w:tr>
    </w:tbl>
    <w:p w14:paraId="2C102F0E" w14:textId="77777777" w:rsidR="00A26027" w:rsidRDefault="00A26027" w:rsidP="00A26027">
      <w:pPr>
        <w:rPr>
          <w:lang w:val="en-GB"/>
        </w:rPr>
      </w:pPr>
    </w:p>
    <w:tbl>
      <w:tblPr>
        <w:tblStyle w:val="TableGrid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10"/>
        <w:gridCol w:w="4310"/>
        <w:gridCol w:w="2117"/>
        <w:gridCol w:w="3997"/>
        <w:gridCol w:w="2106"/>
      </w:tblGrid>
      <w:tr w:rsidR="00A26027" w14:paraId="43488E66" w14:textId="77777777" w:rsidTr="00765117">
        <w:trPr>
          <w:trHeight w:val="530"/>
        </w:trPr>
        <w:tc>
          <w:tcPr>
            <w:tcW w:w="5000" w:type="pct"/>
            <w:gridSpan w:val="5"/>
            <w:shd w:val="clear" w:color="auto" w:fill="17365D" w:themeFill="text2" w:themeFillShade="BF"/>
            <w:vAlign w:val="center"/>
            <w:hideMark/>
          </w:tcPr>
          <w:p w14:paraId="03EA0182" w14:textId="77777777" w:rsidR="00A26027" w:rsidRPr="00B43DAE" w:rsidRDefault="00A26027" w:rsidP="00765117">
            <w:pPr>
              <w:jc w:val="center"/>
              <w:rPr>
                <w:b/>
                <w:color w:val="EEECE1" w:themeColor="background2"/>
                <w:sz w:val="16"/>
                <w:szCs w:val="16"/>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៥</w:t>
            </w:r>
            <w:r w:rsidRPr="008573F8">
              <w:rPr>
                <w:rFonts w:ascii="Khmer OS Battambang" w:hAnsi="Khmer OS Battambang" w:cs="Khmer OS Battambang"/>
                <w:bCs/>
                <w:color w:val="EEECE1" w:themeColor="background2"/>
                <w:sz w:val="16"/>
                <w:szCs w:val="16"/>
                <w:cs/>
                <w:lang w:val="en-GB" w:bidi="km-KH"/>
              </w:rPr>
              <w:t>៖ ការ</w:t>
            </w:r>
            <w:r>
              <w:rPr>
                <w:rFonts w:ascii="Khmer OS Battambang" w:hAnsi="Khmer OS Battambang" w:cs="Khmer OS Battambang" w:hint="cs"/>
                <w:bCs/>
                <w:color w:val="EEECE1" w:themeColor="background2"/>
                <w:sz w:val="16"/>
                <w:szCs w:val="16"/>
                <w:cs/>
                <w:lang w:val="en-GB" w:bidi="km-KH"/>
              </w:rPr>
              <w:t>ឆ្ពោះទៅកាន់វិស័យ</w:t>
            </w:r>
            <w:r w:rsidRPr="0078066E">
              <w:rPr>
                <w:rFonts w:ascii="Khmer OS Battambang" w:hAnsi="Khmer OS Battambang" w:cs="Khmer OS Battambang"/>
                <w:bCs/>
                <w:color w:val="EEECE1" w:themeColor="background2"/>
                <w:sz w:val="16"/>
                <w:szCs w:val="16"/>
                <w:lang w:val="en-GB" w:bidi="km-KH"/>
              </w:rPr>
              <w:t xml:space="preserve"> </w:t>
            </w:r>
            <w:r w:rsidRPr="0078066E">
              <w:rPr>
                <w:rFonts w:ascii="Khmer OS Battambang" w:hAnsi="Khmer OS Battambang" w:cs="Khmer OS Battambang"/>
                <w:b/>
                <w:color w:val="EEECE1" w:themeColor="background2"/>
                <w:sz w:val="16"/>
                <w:szCs w:val="16"/>
                <w:lang w:val="en-GB" w:bidi="km-KH"/>
              </w:rPr>
              <w:t>WASH</w:t>
            </w:r>
            <w:r w:rsidRPr="0078066E">
              <w:rPr>
                <w:rFonts w:ascii="Khmer OS Battambang" w:hAnsi="Khmer OS Battambang" w:cs="Khmer OS Battambang"/>
                <w:bCs/>
                <w:color w:val="EEECE1" w:themeColor="background2"/>
                <w:sz w:val="16"/>
                <w:szCs w:val="16"/>
                <w:lang w:val="en-GB" w:bidi="km-KH"/>
              </w:rPr>
              <w:t xml:space="preserve"> </w:t>
            </w:r>
            <w:r>
              <w:rPr>
                <w:rFonts w:ascii="Khmer OS Battambang" w:hAnsi="Khmer OS Battambang" w:cs="Khmer OS Battambang" w:hint="cs"/>
                <w:bCs/>
                <w:color w:val="EEECE1" w:themeColor="background2"/>
                <w:sz w:val="16"/>
                <w:szCs w:val="16"/>
                <w:cs/>
                <w:lang w:val="en-GB" w:bidi="km-KH"/>
              </w:rPr>
              <w:t>ដែលបំភាយកាបូនទាប</w:t>
            </w:r>
          </w:p>
        </w:tc>
      </w:tr>
      <w:tr w:rsidR="00A26027" w14:paraId="02D9F263" w14:textId="77777777" w:rsidTr="00765117">
        <w:tc>
          <w:tcPr>
            <w:tcW w:w="157" w:type="pct"/>
            <w:shd w:val="clear" w:color="auto" w:fill="1F497D" w:themeFill="text2"/>
            <w:hideMark/>
          </w:tcPr>
          <w:p w14:paraId="518BC568" w14:textId="77777777" w:rsidR="00A26027" w:rsidRPr="00F12252" w:rsidRDefault="00A26027" w:rsidP="00765117">
            <w:pPr>
              <w:rPr>
                <w:b/>
                <w:color w:val="FFFFFF" w:themeColor="background1"/>
                <w:sz w:val="16"/>
                <w:szCs w:val="16"/>
                <w:lang w:val="en-GB"/>
              </w:rPr>
            </w:pPr>
            <w:r w:rsidRPr="00F12252">
              <w:rPr>
                <w:b/>
                <w:color w:val="FFFFFF" w:themeColor="background1"/>
                <w:sz w:val="16"/>
                <w:szCs w:val="16"/>
                <w:lang w:val="en-GB"/>
              </w:rPr>
              <w:t>#</w:t>
            </w:r>
          </w:p>
        </w:tc>
        <w:tc>
          <w:tcPr>
            <w:tcW w:w="1517" w:type="pct"/>
            <w:shd w:val="clear" w:color="auto" w:fill="1F497D" w:themeFill="text2"/>
            <w:hideMark/>
          </w:tcPr>
          <w:p w14:paraId="7A210543" w14:textId="77777777" w:rsidR="00A26027" w:rsidRPr="00F12252" w:rsidRDefault="00A26027" w:rsidP="00765117">
            <w:pPr>
              <w:rPr>
                <w:b/>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គោលការណ៍</w:t>
            </w:r>
          </w:p>
        </w:tc>
        <w:tc>
          <w:tcPr>
            <w:tcW w:w="1170" w:type="pct"/>
            <w:shd w:val="clear" w:color="auto" w:fill="1F497D" w:themeFill="text2"/>
            <w:hideMark/>
          </w:tcPr>
          <w:p w14:paraId="5FD3DD6A" w14:textId="77777777" w:rsidR="00A26027" w:rsidRPr="00F12252" w:rsidRDefault="00A26027" w:rsidP="00765117">
            <w:pPr>
              <w:rPr>
                <w:b/>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សូចនាករ</w:t>
            </w:r>
          </w:p>
        </w:tc>
        <w:tc>
          <w:tcPr>
            <w:tcW w:w="1332" w:type="pct"/>
            <w:shd w:val="clear" w:color="auto" w:fill="1F497D" w:themeFill="text2"/>
            <w:hideMark/>
          </w:tcPr>
          <w:p w14:paraId="5DE211EF" w14:textId="77777777" w:rsidR="00A26027" w:rsidRPr="00F12252" w:rsidRDefault="00A26027" w:rsidP="00765117">
            <w:pPr>
              <w:rPr>
                <w:b/>
                <w:color w:val="FFFFFF" w:themeColor="background1"/>
                <w:sz w:val="16"/>
                <w:szCs w:val="16"/>
                <w:lang w:val="en-GB"/>
              </w:rPr>
            </w:pPr>
            <w:r w:rsidRPr="008573F8">
              <w:rPr>
                <w:rFonts w:ascii="Khmer OS Battambang" w:hAnsi="Khmer OS Battambang" w:cs="Khmer OS Battambang"/>
                <w:bCs/>
                <w:color w:val="EEECE1" w:themeColor="background2"/>
                <w:sz w:val="16"/>
                <w:szCs w:val="16"/>
                <w:cs/>
                <w:lang w:val="en-GB" w:bidi="km-KH"/>
              </w:rPr>
              <w:t>សេចក្តីពណ៌នា</w:t>
            </w:r>
          </w:p>
        </w:tc>
        <w:tc>
          <w:tcPr>
            <w:tcW w:w="824" w:type="pct"/>
            <w:shd w:val="clear" w:color="auto" w:fill="1F497D" w:themeFill="text2"/>
            <w:hideMark/>
          </w:tcPr>
          <w:p w14:paraId="44D6E347" w14:textId="77777777" w:rsidR="00A26027" w:rsidRPr="00F12252" w:rsidRDefault="00A26027" w:rsidP="00765117">
            <w:pPr>
              <w:rPr>
                <w:b/>
                <w:color w:val="FFFFFF" w:themeColor="background1"/>
                <w:sz w:val="16"/>
                <w:szCs w:val="16"/>
                <w:lang w:val="en-GB"/>
              </w:rPr>
            </w:pPr>
            <w:proofErr w:type="spellStart"/>
            <w:r w:rsidRPr="0078066E">
              <w:rPr>
                <w:rFonts w:ascii="Khmer OS Battambang" w:hAnsi="Khmer OS Battambang" w:cs="Khmer OS Battambang"/>
                <w:b/>
                <w:color w:val="EEECE1" w:themeColor="background2"/>
                <w:sz w:val="16"/>
                <w:szCs w:val="16"/>
                <w:lang w:val="en-GB" w:bidi="km-KH"/>
              </w:rPr>
              <w:t>MoV</w:t>
            </w:r>
            <w:proofErr w:type="spellEnd"/>
          </w:p>
        </w:tc>
      </w:tr>
      <w:tr w:rsidR="00A26027" w14:paraId="421F4CAF" w14:textId="77777777" w:rsidTr="00765117">
        <w:tc>
          <w:tcPr>
            <w:tcW w:w="157" w:type="pct"/>
            <w:hideMark/>
          </w:tcPr>
          <w:p w14:paraId="7E348066" w14:textId="77777777" w:rsidR="00A26027" w:rsidRPr="00B43DAE" w:rsidRDefault="00A26027" w:rsidP="00765117">
            <w:pPr>
              <w:rPr>
                <w:sz w:val="16"/>
                <w:szCs w:val="16"/>
                <w:lang w:val="en-GB"/>
              </w:rPr>
            </w:pPr>
            <w:r w:rsidRPr="00B43DAE">
              <w:rPr>
                <w:sz w:val="16"/>
                <w:szCs w:val="16"/>
                <w:lang w:val="en-GB"/>
              </w:rPr>
              <w:t>5.1</w:t>
            </w:r>
          </w:p>
        </w:tc>
        <w:tc>
          <w:tcPr>
            <w:tcW w:w="1517" w:type="pct"/>
            <w:hideMark/>
          </w:tcPr>
          <w:p w14:paraId="3F2ED15A" w14:textId="77777777" w:rsidR="00A26027" w:rsidRPr="00270C63" w:rsidRDefault="00A26027" w:rsidP="00765117">
            <w:pPr>
              <w:ind w:right="-64"/>
              <w:rPr>
                <w:rFonts w:ascii="Khmer OS Battambang" w:eastAsia="Calibri" w:hAnsi="Khmer OS Battambang" w:cs="Khmer OS Battambang"/>
                <w:sz w:val="20"/>
                <w:szCs w:val="16"/>
                <w:lang w:val="en-GB" w:bidi="km-KH"/>
              </w:rPr>
            </w:pPr>
            <w:r w:rsidRPr="00270C63">
              <w:rPr>
                <w:rFonts w:ascii="Khmer OS Battambang" w:eastAsia="Calibri" w:hAnsi="Khmer OS Battambang" w:cs="Khmer OS Battambang" w:hint="cs"/>
                <w:sz w:val="20"/>
                <w:szCs w:val="16"/>
                <w:cs/>
                <w:lang w:val="en-GB" w:bidi="km-KH"/>
              </w:rPr>
              <w:t>កម្មវិធីល្អព្យាយាមបង្កើនប្រសិទ្ធភាពរបស់ពួកគេ និងកាត់បន្ថយតម្រូវការនៃការធ្វើការឡើងវិញ និងវិធានការកែតម្រូវ</w:t>
            </w:r>
          </w:p>
        </w:tc>
        <w:tc>
          <w:tcPr>
            <w:tcW w:w="1170" w:type="pct"/>
          </w:tcPr>
          <w:p w14:paraId="022243B0" w14:textId="77777777" w:rsidR="00A26027" w:rsidRPr="0078066E" w:rsidRDefault="00A26027" w:rsidP="00765117">
            <w:pPr>
              <w:rPr>
                <w:rFonts w:ascii="Khmer OS Battambang" w:eastAsia="Calibri" w:hAnsi="Khmer OS Battambang" w:cs="Khmer OS Battambang"/>
                <w:sz w:val="16"/>
                <w:szCs w:val="16"/>
                <w:lang w:val="en-GB" w:bidi="km-KH"/>
              </w:rPr>
            </w:pPr>
            <w:r w:rsidRPr="0078066E">
              <w:rPr>
                <w:rFonts w:ascii="Khmer OS Battambang" w:eastAsia="Calibri" w:hAnsi="Khmer OS Battambang" w:cs="Khmer OS Battambang"/>
                <w:sz w:val="16"/>
                <w:szCs w:val="16"/>
                <w:lang w:val="en-GB" w:bidi="km-KH"/>
              </w:rPr>
              <w:t xml:space="preserve"> </w:t>
            </w:r>
            <w:r>
              <w:rPr>
                <w:rFonts w:ascii="Khmer OS Battambang" w:eastAsia="Calibri" w:hAnsi="Khmer OS Battambang" w:cs="Khmer OS Battambang" w:hint="cs"/>
                <w:sz w:val="16"/>
                <w:szCs w:val="16"/>
                <w:cs/>
                <w:lang w:val="en-GB" w:bidi="km-KH"/>
              </w:rPr>
              <w:t>គុណភាពនៃសេវាកម្ម</w:t>
            </w:r>
          </w:p>
        </w:tc>
        <w:tc>
          <w:tcPr>
            <w:tcW w:w="1332" w:type="pct"/>
            <w:hideMark/>
          </w:tcPr>
          <w:p w14:paraId="778B702E"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ចំនួនកម្មវិធីដែលត្រូវបានអនុវត្តប្រកបដោយប្រសិទ្ធភាពចំណាយ</w:t>
            </w:r>
          </w:p>
        </w:tc>
        <w:tc>
          <w:tcPr>
            <w:tcW w:w="824" w:type="pct"/>
            <w:hideMark/>
          </w:tcPr>
          <w:p w14:paraId="3B5B8C39"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ការសិក្សា</w:t>
            </w:r>
          </w:p>
        </w:tc>
      </w:tr>
      <w:tr w:rsidR="00A26027" w14:paraId="033AD768" w14:textId="77777777" w:rsidTr="00765117">
        <w:tc>
          <w:tcPr>
            <w:tcW w:w="157" w:type="pct"/>
            <w:hideMark/>
          </w:tcPr>
          <w:p w14:paraId="45CDB795" w14:textId="77777777" w:rsidR="00A26027" w:rsidRPr="00B43DAE" w:rsidRDefault="00A26027" w:rsidP="00765117">
            <w:pPr>
              <w:rPr>
                <w:sz w:val="16"/>
                <w:szCs w:val="16"/>
                <w:lang w:val="en-GB"/>
              </w:rPr>
            </w:pPr>
            <w:r w:rsidRPr="00B43DAE">
              <w:rPr>
                <w:sz w:val="16"/>
                <w:szCs w:val="16"/>
                <w:lang w:val="en-GB"/>
              </w:rPr>
              <w:t>5.2</w:t>
            </w:r>
          </w:p>
        </w:tc>
        <w:tc>
          <w:tcPr>
            <w:tcW w:w="1517" w:type="pct"/>
            <w:hideMark/>
          </w:tcPr>
          <w:p w14:paraId="00089916" w14:textId="77777777" w:rsidR="00A26027" w:rsidRPr="00270C63" w:rsidRDefault="00A26027" w:rsidP="00765117">
            <w:pPr>
              <w:ind w:right="-64"/>
              <w:rPr>
                <w:rFonts w:ascii="Khmer OS Battambang" w:eastAsia="Calibri" w:hAnsi="Khmer OS Battambang" w:cs="Khmer OS Battambang"/>
                <w:sz w:val="16"/>
                <w:szCs w:val="16"/>
                <w:lang w:val="en-GB" w:bidi="km-KH"/>
              </w:rPr>
            </w:pPr>
            <w:r w:rsidRPr="00270C63">
              <w:rPr>
                <w:rFonts w:ascii="Khmer OS Battambang" w:eastAsia="Calibri" w:hAnsi="Khmer OS Battambang" w:cs="Khmer OS Battambang" w:hint="cs"/>
                <w:sz w:val="16"/>
                <w:szCs w:val="16"/>
                <w:cs/>
                <w:lang w:val="en-GB" w:bidi="km-KH"/>
              </w:rPr>
              <w:t xml:space="preserve">អង្គការដែលធ្វើការនៅក្នុងវិស័យ </w:t>
            </w:r>
            <w:r w:rsidRPr="00270C63">
              <w:rPr>
                <w:rFonts w:ascii="Khmer OS Battambang" w:eastAsia="Calibri" w:hAnsi="Khmer OS Battambang" w:cs="Khmer OS Battambang"/>
                <w:sz w:val="16"/>
                <w:szCs w:val="16"/>
                <w:lang w:val="en-GB" w:bidi="km-KH"/>
              </w:rPr>
              <w:t>WASH</w:t>
            </w:r>
            <w:r w:rsidRPr="00270C63">
              <w:rPr>
                <w:rFonts w:ascii="Khmer OS Battambang" w:eastAsia="Calibri" w:hAnsi="Khmer OS Battambang" w:cs="Khmer OS Battambang" w:hint="cs"/>
                <w:sz w:val="16"/>
                <w:szCs w:val="16"/>
                <w:cs/>
                <w:lang w:val="en-GB" w:bidi="km-KH"/>
              </w:rPr>
              <w:t xml:space="preserve"> គួរតែប្តេជ្ញាចិត្តចូលរួមនៅក្នុងដំណោះស្រាយតាមបែបធម្មជាតិ ដែលកាន់តែទូលំទូលាយជាងនេះ</w:t>
            </w:r>
          </w:p>
        </w:tc>
        <w:tc>
          <w:tcPr>
            <w:tcW w:w="1170" w:type="pct"/>
            <w:hideMark/>
          </w:tcPr>
          <w:p w14:paraId="64E59F2E"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ដំណោះស្រាយតាមធម្មជាតិ</w:t>
            </w:r>
          </w:p>
        </w:tc>
        <w:tc>
          <w:tcPr>
            <w:tcW w:w="1332" w:type="pct"/>
            <w:hideMark/>
          </w:tcPr>
          <w:p w14:paraId="58189EC6"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 xml:space="preserve">ចំនួនកម្មវិធីដែលភ្ជាប់ទំនាក់ទំនងរវាង </w:t>
            </w:r>
            <w:r w:rsidRPr="0078066E">
              <w:rPr>
                <w:rFonts w:ascii="Khmer OS Battambang" w:eastAsia="Calibri" w:hAnsi="Khmer OS Battambang" w:cs="Khmer OS Battambang"/>
                <w:sz w:val="16"/>
                <w:szCs w:val="16"/>
                <w:lang w:val="en-GB" w:bidi="km-KH"/>
              </w:rPr>
              <w:t>WASH</w:t>
            </w:r>
            <w:r>
              <w:rPr>
                <w:rFonts w:ascii="Khmer OS Battambang" w:eastAsia="Calibri" w:hAnsi="Khmer OS Battambang" w:cs="Khmer OS Battambang" w:hint="cs"/>
                <w:sz w:val="16"/>
                <w:szCs w:val="16"/>
                <w:cs/>
                <w:lang w:val="en-GB" w:bidi="km-KH"/>
              </w:rPr>
              <w:t xml:space="preserve"> និងសម្ពាធបរិស្ថានកាន់តែទូលំទូលាយ</w:t>
            </w:r>
          </w:p>
        </w:tc>
        <w:tc>
          <w:tcPr>
            <w:tcW w:w="824" w:type="pct"/>
            <w:hideMark/>
          </w:tcPr>
          <w:p w14:paraId="438FEB18"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ការស្ទង់មតិ</w:t>
            </w:r>
          </w:p>
        </w:tc>
      </w:tr>
      <w:tr w:rsidR="00A26027" w14:paraId="28DD3988" w14:textId="77777777" w:rsidTr="00765117">
        <w:tc>
          <w:tcPr>
            <w:tcW w:w="157" w:type="pct"/>
            <w:hideMark/>
          </w:tcPr>
          <w:p w14:paraId="0366628A" w14:textId="77777777" w:rsidR="00A26027" w:rsidRPr="00B43DAE" w:rsidRDefault="00A26027" w:rsidP="00765117">
            <w:pPr>
              <w:rPr>
                <w:sz w:val="16"/>
                <w:szCs w:val="16"/>
                <w:lang w:val="en-GB"/>
              </w:rPr>
            </w:pPr>
            <w:r w:rsidRPr="00B43DAE">
              <w:rPr>
                <w:sz w:val="16"/>
                <w:szCs w:val="16"/>
                <w:lang w:val="en-GB"/>
              </w:rPr>
              <w:t>5.3</w:t>
            </w:r>
          </w:p>
        </w:tc>
        <w:tc>
          <w:tcPr>
            <w:tcW w:w="1517" w:type="pct"/>
            <w:hideMark/>
          </w:tcPr>
          <w:p w14:paraId="09DEECA1" w14:textId="77777777" w:rsidR="00A26027" w:rsidRPr="00187777" w:rsidRDefault="00A26027" w:rsidP="00765117">
            <w:pPr>
              <w:ind w:right="-112"/>
              <w:rPr>
                <w:rFonts w:ascii="Khmer OS Battambang" w:eastAsia="Calibri" w:hAnsi="Khmer OS Battambang" w:cs="Khmer OS Battambang"/>
                <w:sz w:val="20"/>
                <w:szCs w:val="16"/>
                <w:lang w:val="en-GB" w:bidi="km-KH"/>
              </w:rPr>
            </w:pPr>
            <w:r w:rsidRPr="00187777">
              <w:rPr>
                <w:rFonts w:ascii="Khmer OS Battambang" w:eastAsia="Calibri" w:hAnsi="Khmer OS Battambang" w:cs="Khmer OS Battambang" w:hint="cs"/>
                <w:sz w:val="20"/>
                <w:szCs w:val="16"/>
                <w:cs/>
                <w:lang w:val="en-GB" w:bidi="km-KH"/>
              </w:rPr>
              <w:t>កម្មវិធីផ្គត់ផ្គង់ទឹកតាមទុយោទឹក គួរតែវាស់ស្ទង់អំពីទឹកដែលមិនមែនជាប្រាក់ចំណូល ដើម្បីពង្រឹងកម្រិតនៃការអនុវត្តសេវាកម្ម</w:t>
            </w:r>
          </w:p>
        </w:tc>
        <w:tc>
          <w:tcPr>
            <w:tcW w:w="1170" w:type="pct"/>
          </w:tcPr>
          <w:p w14:paraId="48289234"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ទឹកដែលមិនមែនជាប្រាក់ចំណូល</w:t>
            </w:r>
          </w:p>
          <w:p w14:paraId="577DA88A" w14:textId="77777777" w:rsidR="00A26027" w:rsidRPr="0078066E" w:rsidRDefault="00A26027" w:rsidP="00765117">
            <w:pPr>
              <w:rPr>
                <w:rFonts w:ascii="Khmer OS Battambang" w:eastAsia="Calibri" w:hAnsi="Khmer OS Battambang" w:cs="Khmer OS Battambang"/>
                <w:sz w:val="16"/>
                <w:szCs w:val="16"/>
                <w:lang w:val="en-GB" w:bidi="km-KH"/>
              </w:rPr>
            </w:pPr>
          </w:p>
        </w:tc>
        <w:tc>
          <w:tcPr>
            <w:tcW w:w="1332" w:type="pct"/>
          </w:tcPr>
          <w:p w14:paraId="0AB78C4E"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ផលធៀបនៃទឹកដែលមិនមែនជាប្រាក់ចំណូល ដែលបំពេញតាមលក្ខខណ្ឌតម្រូវអប្បបរមា</w:t>
            </w:r>
          </w:p>
          <w:p w14:paraId="3E8E3B77" w14:textId="77777777" w:rsidR="00A26027" w:rsidRPr="0078066E" w:rsidRDefault="00A26027" w:rsidP="00765117">
            <w:pPr>
              <w:rPr>
                <w:rFonts w:ascii="Khmer OS Battambang" w:eastAsia="Calibri" w:hAnsi="Khmer OS Battambang" w:cs="Khmer OS Battambang"/>
                <w:sz w:val="16"/>
                <w:szCs w:val="16"/>
                <w:lang w:val="en-GB" w:bidi="km-KH"/>
              </w:rPr>
            </w:pPr>
          </w:p>
        </w:tc>
        <w:tc>
          <w:tcPr>
            <w:tcW w:w="824" w:type="pct"/>
            <w:hideMark/>
          </w:tcPr>
          <w:p w14:paraId="718C27BC"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របាយការណ៍ និងការស្ទង់មតិរបស់ប្រតិបត្តិករ</w:t>
            </w:r>
          </w:p>
        </w:tc>
      </w:tr>
      <w:tr w:rsidR="00A26027" w14:paraId="74AF69D1" w14:textId="77777777" w:rsidTr="00765117">
        <w:tc>
          <w:tcPr>
            <w:tcW w:w="157" w:type="pct"/>
            <w:hideMark/>
          </w:tcPr>
          <w:p w14:paraId="49F4CEFA" w14:textId="77777777" w:rsidR="00A26027" w:rsidRPr="00B43DAE" w:rsidRDefault="00A26027" w:rsidP="00765117">
            <w:pPr>
              <w:rPr>
                <w:sz w:val="16"/>
                <w:szCs w:val="16"/>
                <w:lang w:val="en-GB"/>
              </w:rPr>
            </w:pPr>
            <w:r w:rsidRPr="00B43DAE">
              <w:rPr>
                <w:sz w:val="16"/>
                <w:szCs w:val="16"/>
                <w:lang w:val="en-GB"/>
              </w:rPr>
              <w:t>5.4</w:t>
            </w:r>
          </w:p>
        </w:tc>
        <w:tc>
          <w:tcPr>
            <w:tcW w:w="1517" w:type="pct"/>
            <w:hideMark/>
          </w:tcPr>
          <w:p w14:paraId="4FB52BFB" w14:textId="77777777" w:rsidR="00A26027" w:rsidRPr="00187777" w:rsidRDefault="00A26027" w:rsidP="00765117">
            <w:pPr>
              <w:rPr>
                <w:rFonts w:ascii="Khmer OS Battambang" w:eastAsia="Calibri" w:hAnsi="Khmer OS Battambang" w:cs="Khmer OS Battambang"/>
                <w:sz w:val="20"/>
                <w:szCs w:val="16"/>
                <w:lang w:val="en-GB" w:bidi="km-KH"/>
              </w:rPr>
            </w:pPr>
            <w:r w:rsidRPr="00187777">
              <w:rPr>
                <w:rFonts w:ascii="Khmer OS Battambang" w:eastAsia="Calibri" w:hAnsi="Khmer OS Battambang" w:cs="Khmer OS Battambang" w:hint="cs"/>
                <w:sz w:val="20"/>
                <w:szCs w:val="16"/>
                <w:cs/>
                <w:lang w:val="en-GB" w:bidi="km-KH"/>
              </w:rPr>
              <w:t>ប្រព័ន្ធបូមទឹកកកើតឡើងវិញ គួរតែត្រូវបានយកមកពិចារណា ប្រសិនបើមានលក្ខខណ្ឌអំណោយផលចាំបាច់</w:t>
            </w:r>
          </w:p>
        </w:tc>
        <w:tc>
          <w:tcPr>
            <w:tcW w:w="1170" w:type="pct"/>
          </w:tcPr>
          <w:p w14:paraId="746509E2"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ថាមពលកកើតឡើងវិញ</w:t>
            </w:r>
          </w:p>
          <w:p w14:paraId="63390ACD" w14:textId="77777777" w:rsidR="00A26027" w:rsidRPr="0078066E" w:rsidRDefault="00A26027" w:rsidP="00765117">
            <w:pPr>
              <w:rPr>
                <w:rFonts w:ascii="Khmer OS Battambang" w:eastAsia="Calibri" w:hAnsi="Khmer OS Battambang" w:cs="Khmer OS Battambang"/>
                <w:sz w:val="16"/>
                <w:szCs w:val="16"/>
                <w:lang w:val="en-GB" w:bidi="km-KH"/>
              </w:rPr>
            </w:pPr>
          </w:p>
        </w:tc>
        <w:tc>
          <w:tcPr>
            <w:tcW w:w="1332" w:type="pct"/>
            <w:hideMark/>
          </w:tcPr>
          <w:p w14:paraId="1E60434D"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ផលធៀបរវាងកម្មវិធី</w:t>
            </w:r>
            <w:r w:rsidRPr="0078066E">
              <w:rPr>
                <w:rFonts w:ascii="Khmer OS Battambang" w:eastAsia="Calibri" w:hAnsi="Khmer OS Battambang" w:cs="Khmer OS Battambang"/>
                <w:sz w:val="16"/>
                <w:szCs w:val="16"/>
                <w:lang w:val="en-GB" w:bidi="km-KH"/>
              </w:rPr>
              <w:t xml:space="preserve"> WASH</w:t>
            </w:r>
            <w:r>
              <w:rPr>
                <w:rFonts w:ascii="Khmer OS Battambang" w:eastAsia="Calibri" w:hAnsi="Khmer OS Battambang" w:cs="Khmer OS Battambang" w:hint="cs"/>
                <w:sz w:val="16"/>
                <w:szCs w:val="16"/>
                <w:cs/>
                <w:lang w:val="en-GB" w:bidi="km-KH"/>
              </w:rPr>
              <w:t xml:space="preserve"> និងប្រព័ន្ធថាមពលកកើតឡើងវិញប្រកបដោយចីរភាព</w:t>
            </w:r>
          </w:p>
        </w:tc>
        <w:tc>
          <w:tcPr>
            <w:tcW w:w="824" w:type="pct"/>
            <w:hideMark/>
          </w:tcPr>
          <w:p w14:paraId="6E0298DE" w14:textId="77777777" w:rsidR="00A26027" w:rsidRPr="0078066E" w:rsidRDefault="00A26027" w:rsidP="00765117">
            <w:pPr>
              <w:rPr>
                <w:rFonts w:ascii="Khmer OS Battambang" w:eastAsia="Calibri" w:hAnsi="Khmer OS Battambang" w:cs="Khmer OS Battambang"/>
                <w:sz w:val="16"/>
                <w:szCs w:val="16"/>
                <w:lang w:val="en-GB" w:bidi="km-KH"/>
              </w:rPr>
            </w:pPr>
            <w:r w:rsidRPr="00F1106C">
              <w:rPr>
                <w:rFonts w:ascii="Khmer OS Battambang" w:eastAsia="Calibri" w:hAnsi="Khmer OS Battambang" w:cs="Khmer OS Battambang" w:hint="cs"/>
                <w:sz w:val="16"/>
                <w:szCs w:val="16"/>
                <w:cs/>
                <w:lang w:val="en-GB" w:bidi="km-KH"/>
              </w:rPr>
              <w:t>ការស្ទង់មតិ</w:t>
            </w:r>
          </w:p>
        </w:tc>
      </w:tr>
      <w:tr w:rsidR="00A26027" w14:paraId="796C3EEE" w14:textId="77777777" w:rsidTr="00765117">
        <w:tc>
          <w:tcPr>
            <w:tcW w:w="157" w:type="pct"/>
            <w:hideMark/>
          </w:tcPr>
          <w:p w14:paraId="087B69CB" w14:textId="77777777" w:rsidR="00A26027" w:rsidRPr="00B43DAE" w:rsidRDefault="00A26027" w:rsidP="00765117">
            <w:pPr>
              <w:rPr>
                <w:sz w:val="16"/>
                <w:szCs w:val="16"/>
                <w:lang w:val="en-GB"/>
              </w:rPr>
            </w:pPr>
            <w:r w:rsidRPr="00B43DAE">
              <w:rPr>
                <w:sz w:val="16"/>
                <w:szCs w:val="16"/>
                <w:lang w:val="en-GB"/>
              </w:rPr>
              <w:t>5.5</w:t>
            </w:r>
          </w:p>
        </w:tc>
        <w:tc>
          <w:tcPr>
            <w:tcW w:w="1517" w:type="pct"/>
            <w:hideMark/>
          </w:tcPr>
          <w:p w14:paraId="019655C2" w14:textId="77777777" w:rsidR="00A26027" w:rsidRPr="00187777" w:rsidRDefault="00A26027" w:rsidP="00765117">
            <w:pPr>
              <w:rPr>
                <w:rFonts w:cstheme="minorBidi"/>
                <w:sz w:val="20"/>
                <w:szCs w:val="16"/>
                <w:lang w:val="en-GB" w:bidi="km-KH"/>
              </w:rPr>
            </w:pPr>
            <w:r w:rsidRPr="00187777">
              <w:rPr>
                <w:rFonts w:ascii="Khmer OS Battambang" w:eastAsia="Calibri" w:hAnsi="Khmer OS Battambang" w:cs="Khmer OS Battambang" w:hint="cs"/>
                <w:sz w:val="20"/>
                <w:szCs w:val="16"/>
                <w:cs/>
                <w:lang w:val="en-GB" w:bidi="km-KH"/>
              </w:rPr>
              <w:t>ចំណាយលើការរៀបចំ និងភ័ស្តុភារគួរតែត្រូវបានគ្រប់គ្រងនៅកម្រិតដែលអាចទទួលយកបាន</w:t>
            </w:r>
          </w:p>
        </w:tc>
        <w:tc>
          <w:tcPr>
            <w:tcW w:w="1170" w:type="pct"/>
          </w:tcPr>
          <w:p w14:paraId="7F64B21D"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សមិទ្ធកម្មផ្នែកហិរញ្ញវត្ថុ</w:t>
            </w:r>
          </w:p>
          <w:p w14:paraId="5511FD0B" w14:textId="77777777" w:rsidR="00A26027" w:rsidRPr="0078066E" w:rsidRDefault="00A26027" w:rsidP="00765117">
            <w:pPr>
              <w:rPr>
                <w:rFonts w:ascii="Khmer OS Battambang" w:eastAsia="Calibri" w:hAnsi="Khmer OS Battambang" w:cs="Khmer OS Battambang"/>
                <w:sz w:val="16"/>
                <w:szCs w:val="16"/>
                <w:lang w:val="en-GB" w:bidi="km-KH"/>
              </w:rPr>
            </w:pPr>
          </w:p>
        </w:tc>
        <w:tc>
          <w:tcPr>
            <w:tcW w:w="1332" w:type="pct"/>
            <w:hideMark/>
          </w:tcPr>
          <w:p w14:paraId="2E2573C7" w14:textId="77777777" w:rsidR="00A26027" w:rsidRPr="0078066E" w:rsidRDefault="00A26027" w:rsidP="00765117">
            <w:pPr>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ផលធៀបនៃចំណាយលើការរៀបចំ និងចំណាយលើការអនុវត្តកម្មវិធី</w:t>
            </w:r>
          </w:p>
        </w:tc>
        <w:tc>
          <w:tcPr>
            <w:tcW w:w="824" w:type="pct"/>
            <w:hideMark/>
          </w:tcPr>
          <w:p w14:paraId="6DD75888" w14:textId="77777777" w:rsidR="00A26027" w:rsidRPr="0078066E" w:rsidRDefault="00A26027" w:rsidP="00765117">
            <w:pPr>
              <w:rPr>
                <w:rFonts w:ascii="Khmer OS Battambang" w:eastAsia="Calibri" w:hAnsi="Khmer OS Battambang" w:cs="Khmer OS Battambang"/>
                <w:sz w:val="16"/>
                <w:szCs w:val="16"/>
                <w:lang w:val="en-GB" w:bidi="km-KH"/>
              </w:rPr>
            </w:pPr>
            <w:r w:rsidRPr="00F1106C">
              <w:rPr>
                <w:rFonts w:ascii="Khmer OS Battambang" w:eastAsia="Calibri" w:hAnsi="Khmer OS Battambang" w:cs="Khmer OS Battambang" w:hint="cs"/>
                <w:sz w:val="16"/>
                <w:szCs w:val="16"/>
                <w:cs/>
                <w:lang w:val="en-GB" w:bidi="km-KH"/>
              </w:rPr>
              <w:t>ការស្ទង់មតិ</w:t>
            </w:r>
          </w:p>
        </w:tc>
      </w:tr>
    </w:tbl>
    <w:p w14:paraId="6C985454" w14:textId="01468905" w:rsidR="00A26027" w:rsidRDefault="00A26027" w:rsidP="00D94103">
      <w:pPr>
        <w:rPr>
          <w:lang w:bidi="en-US"/>
        </w:rPr>
        <w:sectPr w:rsidR="00A26027" w:rsidSect="006E23A7">
          <w:pgSz w:w="15840" w:h="12240" w:orient="landscape" w:code="1"/>
          <w:pgMar w:top="1440" w:right="1440" w:bottom="1440" w:left="1440" w:header="720" w:footer="720" w:gutter="0"/>
          <w:cols w:space="720"/>
          <w:titlePg/>
          <w:docGrid w:linePitch="360"/>
        </w:sectPr>
      </w:pPr>
    </w:p>
    <w:p w14:paraId="5E0FFE92" w14:textId="77777777" w:rsidR="00C34D18" w:rsidRPr="006B4FBB" w:rsidRDefault="00C34D18" w:rsidP="00C34D18">
      <w:pPr>
        <w:pStyle w:val="Heading2"/>
        <w:spacing w:before="120" w:after="120"/>
        <w:rPr>
          <w:rFonts w:ascii="Khmer OS Muol Light" w:hAnsi="Khmer OS Muol Light" w:cs="Khmer OS Muol Light"/>
          <w:sz w:val="32"/>
          <w:szCs w:val="24"/>
          <w:lang w:val="en-GB" w:bidi="km-KH"/>
        </w:rPr>
      </w:pPr>
      <w:bookmarkStart w:id="21" w:name="_Toc108542741"/>
      <w:bookmarkStart w:id="22" w:name="_Toc110933817"/>
      <w:r w:rsidRPr="006B4FBB">
        <w:rPr>
          <w:rFonts w:ascii="Khmer OS Muol Light" w:hAnsi="Khmer OS Muol Light" w:cs="Khmer OS Muol Light"/>
          <w:sz w:val="32"/>
          <w:szCs w:val="24"/>
          <w:cs/>
          <w:lang w:val="en-GB" w:bidi="km-KH"/>
        </w:rPr>
        <w:lastRenderedPageBreak/>
        <w:t>តើ</w:t>
      </w:r>
      <w:r>
        <w:rPr>
          <w:rFonts w:ascii="Khmer OS Muol Light" w:hAnsi="Khmer OS Muol Light" w:cs="Khmer OS Muol Light" w:hint="cs"/>
          <w:sz w:val="32"/>
          <w:szCs w:val="24"/>
          <w:cs/>
          <w:lang w:val="en-GB" w:bidi="km-KH"/>
        </w:rPr>
        <w:t>ឯកសារគោលត្រូវបានអនុវត្តដោយរបៀបណា?</w:t>
      </w:r>
      <w:bookmarkEnd w:id="21"/>
      <w:bookmarkEnd w:id="22"/>
    </w:p>
    <w:p w14:paraId="26A609A6" w14:textId="77777777" w:rsidR="00C34D18" w:rsidRPr="00C34D18" w:rsidRDefault="00C34D18" w:rsidP="00C34D18">
      <w:pPr>
        <w:jc w:val="both"/>
        <w:rPr>
          <w:rFonts w:ascii="Khmer OS Battambang" w:hAnsi="Khmer OS Battambang" w:cs="Khmer OS Battambang"/>
          <w:sz w:val="22"/>
          <w:lang w:val="en-GB"/>
        </w:rPr>
      </w:pPr>
      <w:r w:rsidRPr="00C34D18">
        <w:rPr>
          <w:rFonts w:ascii="Khmer OS Battambang" w:hAnsi="Khmer OS Battambang" w:cs="Khmer OS Battambang"/>
          <w:sz w:val="22"/>
          <w:cs/>
          <w:lang w:val="en-GB" w:bidi="km-KH"/>
        </w:rPr>
        <w:t>យើងស្នើថា សកម្មភាពទាំងប្រាំ</w:t>
      </w:r>
      <w:r w:rsidRPr="00C34D18">
        <w:rPr>
          <w:rFonts w:ascii="Khmer OS Battambang" w:hAnsi="Khmer OS Battambang" w:cs="Khmer OS Battambang" w:hint="cs"/>
          <w:sz w:val="22"/>
          <w:cs/>
          <w:lang w:val="en-GB" w:bidi="km-KH"/>
        </w:rPr>
        <w:t>ខា</w:t>
      </w:r>
      <w:r w:rsidRPr="00C34D18">
        <w:rPr>
          <w:rFonts w:ascii="Khmer OS Battambang" w:hAnsi="Khmer OS Battambang" w:cs="Khmer OS Battambang"/>
          <w:sz w:val="22"/>
          <w:cs/>
          <w:lang w:val="en-GB" w:bidi="km-KH"/>
        </w:rPr>
        <w:t>ងក្រោមនេះ</w:t>
      </w:r>
      <w:r w:rsidRPr="00C34D18">
        <w:rPr>
          <w:rFonts w:ascii="Khmer OS Battambang" w:hAnsi="Khmer OS Battambang" w:cs="Khmer OS Battambang" w:hint="cs"/>
          <w:sz w:val="22"/>
          <w:cs/>
          <w:lang w:val="en-GB" w:bidi="km-KH"/>
        </w:rPr>
        <w:t xml:space="preserve"> </w:t>
      </w:r>
      <w:r w:rsidRPr="00C34D18">
        <w:rPr>
          <w:rFonts w:ascii="Khmer OS Battambang" w:hAnsi="Khmer OS Battambang" w:cs="Khmer OS Battambang"/>
          <w:sz w:val="22"/>
          <w:cs/>
          <w:lang w:val="en-GB" w:bidi="km-KH"/>
        </w:rPr>
        <w:t>ចាំបាច់ត្រូវ</w:t>
      </w:r>
      <w:r w:rsidRPr="00C34D18">
        <w:rPr>
          <w:rFonts w:ascii="Khmer OS Battambang" w:hAnsi="Khmer OS Battambang" w:cs="Khmer OS Battambang" w:hint="cs"/>
          <w:sz w:val="22"/>
          <w:cs/>
          <w:lang w:val="en-GB" w:bidi="km-KH"/>
        </w:rPr>
        <w:t>តែធ្វើឡើង ដើម្បីប្រើប្រាស់</w:t>
      </w:r>
      <w:r w:rsidRPr="00C34D18">
        <w:rPr>
          <w:rFonts w:ascii="Khmer OS Battambang" w:hAnsi="Khmer OS Battambang" w:cs="Khmer OS Battambang"/>
          <w:sz w:val="22"/>
          <w:cs/>
          <w:lang w:val="en-GB" w:bidi="km-KH"/>
        </w:rPr>
        <w:t>ឯកសារគោល</w:t>
      </w:r>
      <w:r w:rsidRPr="00C34D18">
        <w:rPr>
          <w:rFonts w:ascii="Khmer OS Battambang" w:hAnsi="Khmer OS Battambang" w:cs="Khmer OS Battambang" w:hint="cs"/>
          <w:sz w:val="22"/>
          <w:cs/>
          <w:lang w:val="en-GB" w:bidi="km-KH"/>
        </w:rPr>
        <w:t>នៅ</w:t>
      </w:r>
      <w:r w:rsidRPr="00C34D18">
        <w:rPr>
          <w:rFonts w:ascii="Khmer OS Battambang" w:hAnsi="Khmer OS Battambang" w:cs="Khmer OS Battambang"/>
          <w:sz w:val="22"/>
          <w:cs/>
          <w:lang w:val="en-GB" w:bidi="km-KH"/>
        </w:rPr>
        <w:t>ក្នុង​ការ​អនុវត្ត។</w:t>
      </w:r>
    </w:p>
    <w:p w14:paraId="4ACCDA47" w14:textId="77777777" w:rsidR="00C34D18" w:rsidRPr="00C34D18" w:rsidRDefault="00C34D18" w:rsidP="00C34D18">
      <w:pPr>
        <w:jc w:val="both"/>
        <w:rPr>
          <w:rFonts w:ascii="Khmer OS Battambang" w:hAnsi="Khmer OS Battambang" w:cs="Khmer OS Battambang"/>
          <w:sz w:val="22"/>
          <w:lang w:val="en-GB"/>
        </w:rPr>
      </w:pPr>
      <w:r w:rsidRPr="00C34D18">
        <w:rPr>
          <w:rFonts w:ascii="Khmer OS Battambang" w:hAnsi="Khmer OS Battambang" w:cs="Khmer OS Battambang"/>
          <w:sz w:val="22"/>
          <w:cs/>
          <w:lang w:val="en-GB" w:bidi="km-KH"/>
        </w:rPr>
        <w:t>ទីមួយ គោលការណ៍គោលនឹងត្រូវ</w:t>
      </w:r>
      <w:r w:rsidRPr="00C34D18">
        <w:rPr>
          <w:rFonts w:ascii="Khmer OS Battambang" w:hAnsi="Khmer OS Battambang" w:cs="Khmer OS Battambang" w:hint="cs"/>
          <w:sz w:val="22"/>
          <w:cs/>
          <w:lang w:val="en-GB" w:bidi="km-KH"/>
        </w:rPr>
        <w:t>តែ</w:t>
      </w:r>
      <w:r w:rsidRPr="00C34D18">
        <w:rPr>
          <w:rFonts w:ascii="Khmer OS Battambang" w:hAnsi="Khmer OS Battambang" w:cs="Khmer OS Battambang"/>
          <w:sz w:val="22"/>
          <w:cs/>
          <w:lang w:val="en-GB" w:bidi="km-KH"/>
        </w:rPr>
        <w:t>បញ្ចូល</w:t>
      </w:r>
      <w:r w:rsidRPr="00C34D18">
        <w:rPr>
          <w:rFonts w:ascii="Khmer OS Battambang" w:hAnsi="Khmer OS Battambang" w:cs="Khmer OS Battambang" w:hint="cs"/>
          <w:sz w:val="22"/>
          <w:cs/>
          <w:lang w:val="en-GB" w:bidi="km-KH"/>
        </w:rPr>
        <w:t>ទៅ</w:t>
      </w:r>
      <w:r w:rsidRPr="00C34D18">
        <w:rPr>
          <w:rFonts w:ascii="Khmer OS Battambang" w:hAnsi="Khmer OS Battambang" w:cs="Khmer OS Battambang"/>
          <w:sz w:val="22"/>
          <w:cs/>
          <w:lang w:val="en-GB" w:bidi="km-KH"/>
        </w:rPr>
        <w:t>ក្នុងការវាយតម្លៃបច្ចុប្បន្ន ដើម្បីមើលថាតើកម្មវិធី</w:t>
      </w:r>
      <w:r w:rsidRPr="00C34D18">
        <w:rPr>
          <w:rFonts w:ascii="Khmer OS Battambang" w:hAnsi="Khmer OS Battambang" w:cs="Khmer OS Battambang" w:hint="cs"/>
          <w:sz w:val="22"/>
          <w:cs/>
          <w:lang w:val="en-GB" w:bidi="km-KH"/>
        </w:rPr>
        <w:t xml:space="preserve"> </w:t>
      </w:r>
      <w:r w:rsidRPr="00C34D18">
        <w:rPr>
          <w:rFonts w:ascii="Khmer OS Battambang" w:hAnsi="Khmer OS Battambang" w:cs="Khmer OS Battambang"/>
          <w:sz w:val="22"/>
          <w:lang w:val="en-GB"/>
        </w:rPr>
        <w:t>WASH</w:t>
      </w:r>
      <w:r w:rsidRPr="00C34D18">
        <w:rPr>
          <w:rFonts w:ascii="Khmer OS Battambang" w:hAnsi="Khmer OS Battambang" w:cs="Khmer OS Battambang" w:hint="cs"/>
          <w:sz w:val="22"/>
          <w:cs/>
          <w:lang w:val="en-GB" w:bidi="km-KH"/>
        </w:rPr>
        <w:t xml:space="preserve"> ដែលធន់នឹងអាកាសធាតុរបស់អង្គការយូនីសេហ្វ</w:t>
      </w:r>
      <w:r w:rsidRPr="00C34D18">
        <w:rPr>
          <w:rFonts w:ascii="Khmer OS Battambang" w:hAnsi="Khmer OS Battambang" w:cs="Khmer OS Battambang"/>
          <w:sz w:val="22"/>
          <w:cs/>
          <w:lang w:val="en-GB" w:bidi="km-KH"/>
        </w:rPr>
        <w:t>អនុលោមតាមគោលការណ៍</w:t>
      </w:r>
      <w:r w:rsidRPr="00C34D18">
        <w:rPr>
          <w:rFonts w:ascii="Khmer OS Battambang" w:hAnsi="Khmer OS Battambang" w:cs="Khmer OS Battambang" w:hint="cs"/>
          <w:sz w:val="22"/>
          <w:cs/>
          <w:lang w:val="en-GB" w:bidi="km-KH"/>
        </w:rPr>
        <w:t>គ្រប់ជ្រុងជ្រោយ</w:t>
      </w:r>
      <w:r w:rsidRPr="00C34D18">
        <w:rPr>
          <w:rFonts w:ascii="Khmer OS Battambang" w:hAnsi="Khmer OS Battambang" w:cs="Khmer OS Battambang"/>
          <w:sz w:val="22"/>
          <w:cs/>
          <w:lang w:val="en-GB" w:bidi="km-KH"/>
        </w:rPr>
        <w:t>ដែលបានស្នើឡើង</w:t>
      </w:r>
      <w:r w:rsidRPr="00C34D18">
        <w:rPr>
          <w:rFonts w:ascii="Khmer OS Battambang" w:hAnsi="Khmer OS Battambang" w:cs="Khmer OS Battambang" w:hint="cs"/>
          <w:sz w:val="22"/>
          <w:cs/>
          <w:lang w:val="en-GB" w:bidi="km-KH"/>
        </w:rPr>
        <w:t>ដល់</w:t>
      </w:r>
      <w:r w:rsidRPr="00C34D18">
        <w:rPr>
          <w:rFonts w:ascii="Khmer OS Battambang" w:hAnsi="Khmer OS Battambang" w:cs="Khmer OS Battambang"/>
          <w:sz w:val="22"/>
          <w:cs/>
          <w:lang w:val="en-GB" w:bidi="km-KH"/>
        </w:rPr>
        <w:t>កម្រិតណា។ វានឹងត្រូវធ្វើ</w:t>
      </w:r>
      <w:r w:rsidRPr="00C34D18">
        <w:rPr>
          <w:rFonts w:ascii="Khmer OS Battambang" w:hAnsi="Khmer OS Battambang" w:cs="Khmer OS Battambang" w:hint="cs"/>
          <w:sz w:val="22"/>
          <w:cs/>
          <w:lang w:val="en-GB" w:bidi="km-KH"/>
        </w:rPr>
        <w:t>ឡើង</w:t>
      </w:r>
      <w:r w:rsidRPr="00C34D18">
        <w:rPr>
          <w:rFonts w:ascii="Khmer OS Battambang" w:hAnsi="Khmer OS Battambang" w:cs="Khmer OS Battambang"/>
          <w:sz w:val="22"/>
          <w:cs/>
          <w:lang w:val="en-GB" w:bidi="km-KH"/>
        </w:rPr>
        <w:t xml:space="preserve">ដោយប្រើពិន្ទុ </w:t>
      </w:r>
      <w:r w:rsidRPr="00C34D18">
        <w:rPr>
          <w:rFonts w:ascii="Khmer OS Battambang" w:hAnsi="Khmer OS Battambang" w:cs="Khmer OS Battambang" w:hint="cs"/>
          <w:sz w:val="22"/>
          <w:cs/>
          <w:lang w:val="en-GB" w:bidi="km-KH"/>
        </w:rPr>
        <w:t>“</w:t>
      </w:r>
      <w:r w:rsidRPr="00C34D18">
        <w:rPr>
          <w:rFonts w:ascii="Khmer OS Battambang" w:hAnsi="Khmer OS Battambang" w:cs="Khmer OS Battambang"/>
          <w:sz w:val="22"/>
          <w:cs/>
          <w:lang w:val="en-GB" w:bidi="km-KH"/>
        </w:rPr>
        <w:t>ភ្លើងចរាចរណ៍</w:t>
      </w:r>
      <w:r w:rsidRPr="00C34D18">
        <w:rPr>
          <w:rFonts w:ascii="Khmer OS Battambang" w:hAnsi="Khmer OS Battambang" w:cs="Khmer OS Battambang" w:hint="cs"/>
          <w:sz w:val="22"/>
          <w:cs/>
          <w:lang w:val="en-GB" w:bidi="km-KH"/>
        </w:rPr>
        <w:t>”</w:t>
      </w:r>
      <w:r w:rsidRPr="00C34D18">
        <w:rPr>
          <w:rFonts w:ascii="Khmer OS Battambang" w:hAnsi="Khmer OS Battambang" w:cs="Khmer OS Battambang"/>
          <w:sz w:val="22"/>
          <w:lang w:val="en-GB"/>
        </w:rPr>
        <w:t xml:space="preserve"> </w:t>
      </w:r>
      <w:r w:rsidRPr="00C34D18">
        <w:rPr>
          <w:rFonts w:ascii="Khmer OS Battambang" w:hAnsi="Khmer OS Battambang" w:cs="Khmer OS Battambang"/>
          <w:sz w:val="22"/>
          <w:cs/>
          <w:lang w:val="en-GB" w:bidi="km-KH"/>
        </w:rPr>
        <w:t>ដ៏សាមញ្ញ</w:t>
      </w:r>
      <w:r w:rsidRPr="00C34D18">
        <w:rPr>
          <w:rFonts w:ascii="Khmer OS Battambang" w:hAnsi="Khmer OS Battambang" w:cs="Khmer OS Battambang" w:hint="cs"/>
          <w:sz w:val="22"/>
          <w:cs/>
          <w:lang w:val="en-GB" w:bidi="km-KH"/>
        </w:rPr>
        <w:t>មួយ</w:t>
      </w:r>
      <w:r w:rsidRPr="00C34D18">
        <w:rPr>
          <w:rFonts w:ascii="Khmer OS Battambang" w:hAnsi="Khmer OS Battambang" w:cs="Khmer OS Battambang"/>
          <w:sz w:val="22"/>
          <w:cs/>
          <w:lang w:val="en-GB" w:bidi="km-KH"/>
        </w:rPr>
        <w:t xml:space="preserve"> </w:t>
      </w:r>
      <w:r w:rsidRPr="00C34D18">
        <w:rPr>
          <w:rFonts w:ascii="Khmer OS Battambang" w:hAnsi="Khmer OS Battambang" w:cs="Khmer OS Battambang" w:hint="cs"/>
          <w:sz w:val="22"/>
          <w:cs/>
          <w:lang w:val="en-GB" w:bidi="km-KH"/>
        </w:rPr>
        <w:t>ដោយ</w:t>
      </w:r>
      <w:r w:rsidRPr="00C34D18">
        <w:rPr>
          <w:rFonts w:ascii="Khmer OS Battambang" w:hAnsi="Khmer OS Battambang" w:cs="Khmer OS Battambang"/>
          <w:sz w:val="22"/>
          <w:cs/>
          <w:lang w:val="en-GB" w:bidi="km-KH"/>
        </w:rPr>
        <w:t>ពណ៌ក្រហមបង្ហាញ</w:t>
      </w:r>
      <w:r w:rsidRPr="00C34D18">
        <w:rPr>
          <w:rFonts w:ascii="Khmer OS Battambang" w:hAnsi="Khmer OS Battambang" w:cs="Khmer OS Battambang" w:hint="cs"/>
          <w:sz w:val="22"/>
          <w:cs/>
          <w:lang w:val="en-GB" w:bidi="km-KH"/>
        </w:rPr>
        <w:t>អំ</w:t>
      </w:r>
      <w:r w:rsidRPr="00C34D18">
        <w:rPr>
          <w:rFonts w:ascii="Khmer OS Battambang" w:hAnsi="Khmer OS Battambang" w:cs="Khmer OS Battambang"/>
          <w:sz w:val="22"/>
          <w:cs/>
          <w:lang w:val="en-GB" w:bidi="km-KH"/>
        </w:rPr>
        <w:t xml:space="preserve">ពីគោលការណ៍ត្រូវបានលុបចោល </w:t>
      </w:r>
      <w:r w:rsidRPr="00C34D18">
        <w:rPr>
          <w:rFonts w:ascii="Khmer OS Battambang" w:hAnsi="Khmer OS Battambang" w:cs="Khmer OS Battambang" w:hint="cs"/>
          <w:sz w:val="22"/>
          <w:cs/>
          <w:lang w:val="en-GB" w:bidi="km-KH"/>
        </w:rPr>
        <w:t>ពណ៌លឿងទុំ</w:t>
      </w:r>
      <w:r w:rsidRPr="00C34D18">
        <w:rPr>
          <w:rFonts w:ascii="Khmer OS Battambang" w:hAnsi="Khmer OS Battambang" w:cs="Khmer OS Battambang"/>
          <w:sz w:val="22"/>
          <w:cs/>
          <w:lang w:val="en-GB" w:bidi="km-KH"/>
        </w:rPr>
        <w:t>មានហានិភ័យ និងពណ៌បៃតង</w:t>
      </w:r>
      <w:r w:rsidRPr="00C34D18">
        <w:rPr>
          <w:rFonts w:ascii="Khmer OS Battambang" w:hAnsi="Khmer OS Battambang" w:cs="Khmer OS Battambang" w:hint="cs"/>
          <w:sz w:val="22"/>
          <w:cs/>
          <w:lang w:val="en-GB" w:bidi="km-KH"/>
        </w:rPr>
        <w:t>មានន័យថា ការអនុវត្ត</w:t>
      </w:r>
      <w:r w:rsidRPr="00C34D18">
        <w:rPr>
          <w:rFonts w:ascii="Khmer OS Battambang" w:hAnsi="Khmer OS Battambang" w:cs="Khmer OS Battambang"/>
          <w:sz w:val="22"/>
          <w:cs/>
          <w:lang w:val="en-GB" w:bidi="km-KH"/>
        </w:rPr>
        <w:t xml:space="preserve">ល្អ។ </w:t>
      </w:r>
      <w:r w:rsidRPr="00C34D18">
        <w:rPr>
          <w:rFonts w:ascii="Khmer OS Battambang" w:hAnsi="Khmer OS Battambang" w:cs="Khmer OS Battambang" w:hint="cs"/>
          <w:sz w:val="22"/>
          <w:cs/>
          <w:lang w:val="en-GB" w:bidi="km-KH"/>
        </w:rPr>
        <w:t>ការធ្វើ</w:t>
      </w:r>
      <w:r w:rsidRPr="00C34D18">
        <w:rPr>
          <w:rFonts w:ascii="Khmer OS Battambang" w:hAnsi="Khmer OS Battambang" w:cs="Khmer OS Battambang" w:hint="cs"/>
          <w:spacing w:val="-2"/>
          <w:sz w:val="22"/>
          <w:cs/>
          <w:lang w:val="en-GB" w:bidi="km-KH"/>
        </w:rPr>
        <w:t>បែប</w:t>
      </w:r>
      <w:r w:rsidRPr="00C34D18">
        <w:rPr>
          <w:rFonts w:ascii="Khmer OS Battambang" w:hAnsi="Khmer OS Battambang" w:cs="Khmer OS Battambang"/>
          <w:spacing w:val="-2"/>
          <w:sz w:val="22"/>
          <w:cs/>
          <w:lang w:val="en-GB" w:bidi="km-KH"/>
        </w:rPr>
        <w:t>នេះនឹង</w:t>
      </w:r>
      <w:r w:rsidRPr="00C34D18">
        <w:rPr>
          <w:rFonts w:ascii="Khmer OS Battambang" w:hAnsi="Khmer OS Battambang" w:cs="Khmer OS Battambang" w:hint="cs"/>
          <w:spacing w:val="-2"/>
          <w:sz w:val="22"/>
          <w:cs/>
          <w:lang w:val="en-GB" w:bidi="km-KH"/>
        </w:rPr>
        <w:t>មានលក្ខណៈអត្តនោម័ត</w:t>
      </w:r>
      <w:r w:rsidRPr="00C34D18">
        <w:rPr>
          <w:rFonts w:ascii="Khmer OS Battambang" w:hAnsi="Khmer OS Battambang" w:cs="Khmer OS Battambang"/>
          <w:spacing w:val="-2"/>
          <w:sz w:val="22"/>
          <w:cs/>
          <w:lang w:val="en-GB" w:bidi="km-KH"/>
        </w:rPr>
        <w:t xml:space="preserve"> ប៉ុន្តែវានឹងផ្តល់នូវការវិភាគ</w:t>
      </w:r>
      <w:r w:rsidRPr="00C34D18">
        <w:rPr>
          <w:rFonts w:ascii="Khmer OS Battambang" w:hAnsi="Khmer OS Battambang" w:cs="Khmer OS Battambang" w:hint="cs"/>
          <w:spacing w:val="-2"/>
          <w:sz w:val="22"/>
          <w:cs/>
          <w:lang w:val="en-GB" w:bidi="km-KH"/>
        </w:rPr>
        <w:t>កម្រិត</w:t>
      </w:r>
      <w:r w:rsidRPr="00C34D18">
        <w:rPr>
          <w:rFonts w:ascii="Khmer OS Battambang" w:hAnsi="Khmer OS Battambang" w:cs="Khmer OS Battambang"/>
          <w:spacing w:val="-2"/>
          <w:sz w:val="22"/>
          <w:cs/>
          <w:lang w:val="en-GB" w:bidi="km-KH"/>
        </w:rPr>
        <w:t>ដំបូង</w:t>
      </w:r>
      <w:r w:rsidRPr="00C34D18">
        <w:rPr>
          <w:rFonts w:ascii="Khmer OS Battambang" w:hAnsi="Khmer OS Battambang" w:cs="Khmer OS Battambang" w:hint="cs"/>
          <w:spacing w:val="-2"/>
          <w:sz w:val="22"/>
          <w:cs/>
          <w:lang w:val="en-GB" w:bidi="km-KH"/>
        </w:rPr>
        <w:t>អំពី</w:t>
      </w:r>
      <w:r w:rsidRPr="00C34D18">
        <w:rPr>
          <w:rFonts w:ascii="Khmer OS Battambang" w:hAnsi="Khmer OS Battambang" w:cs="Khmer OS Battambang"/>
          <w:spacing w:val="-2"/>
          <w:sz w:val="22"/>
          <w:cs/>
          <w:lang w:val="en-GB" w:bidi="km-KH"/>
        </w:rPr>
        <w:t>ចន្លោះប្រហោងដែលមាន</w:t>
      </w:r>
      <w:r w:rsidRPr="00C34D18">
        <w:rPr>
          <w:rFonts w:ascii="Khmer OS Battambang" w:hAnsi="Khmer OS Battambang" w:cs="Khmer OS Battambang" w:hint="cs"/>
          <w:spacing w:val="-2"/>
          <w:sz w:val="22"/>
          <w:cs/>
          <w:lang w:val="en-GB" w:bidi="km-KH"/>
        </w:rPr>
        <w:t>ស្រាប់</w:t>
      </w:r>
      <w:r w:rsidRPr="00C34D18">
        <w:rPr>
          <w:rFonts w:ascii="Khmer OS Battambang" w:hAnsi="Khmer OS Battambang" w:cs="Khmer OS Battambang"/>
          <w:spacing w:val="-2"/>
          <w:sz w:val="22"/>
          <w:cs/>
          <w:lang w:val="en-GB" w:bidi="km-KH"/>
        </w:rPr>
        <w:t>។</w:t>
      </w:r>
    </w:p>
    <w:p w14:paraId="2FDEBFBE" w14:textId="77777777" w:rsidR="00C34D18" w:rsidRPr="00C34D18" w:rsidRDefault="00C34D18" w:rsidP="00C34D18">
      <w:pPr>
        <w:jc w:val="both"/>
        <w:rPr>
          <w:rFonts w:ascii="Khmer OS Battambang" w:hAnsi="Khmer OS Battambang" w:cs="Khmer OS Battambang"/>
          <w:sz w:val="22"/>
          <w:lang w:val="en-GB"/>
        </w:rPr>
      </w:pPr>
      <w:r w:rsidRPr="00C34D18">
        <w:rPr>
          <w:rFonts w:ascii="Khmer OS Battambang" w:hAnsi="Khmer OS Battambang" w:cs="Khmer OS Battambang"/>
          <w:spacing w:val="-4"/>
          <w:sz w:val="22"/>
          <w:cs/>
          <w:lang w:val="en-GB" w:bidi="km-KH"/>
        </w:rPr>
        <w:t>ទីពីរ អង្គការយូនីសេហ្វគួរតែផ្តល់អាទិភាពយ៉ាងច្បាស់លាស់ចំពោះការអនុវត្ត</w:t>
      </w:r>
      <w:r w:rsidRPr="00C34D18">
        <w:rPr>
          <w:rFonts w:ascii="Khmer OS Battambang" w:hAnsi="Khmer OS Battambang" w:cs="Khmer OS Battambang" w:hint="cs"/>
          <w:spacing w:val="-4"/>
          <w:sz w:val="22"/>
          <w:cs/>
          <w:lang w:val="en-GB" w:bidi="km-KH"/>
        </w:rPr>
        <w:t>ឯកសារ</w:t>
      </w:r>
      <w:r w:rsidRPr="00C34D18">
        <w:rPr>
          <w:rFonts w:ascii="Khmer OS Battambang" w:hAnsi="Khmer OS Battambang" w:cs="Khmer OS Battambang"/>
          <w:spacing w:val="-4"/>
          <w:sz w:val="22"/>
          <w:cs/>
          <w:lang w:val="en-GB" w:bidi="km-KH"/>
        </w:rPr>
        <w:t xml:space="preserve">គោលនៅក្នុងកម្មវិធី </w:t>
      </w:r>
      <w:r w:rsidRPr="00C34D18">
        <w:rPr>
          <w:rFonts w:ascii="Khmer OS Battambang" w:hAnsi="Khmer OS Battambang" w:cs="Khmer OS Battambang"/>
          <w:spacing w:val="-4"/>
          <w:sz w:val="22"/>
          <w:lang w:val="en-GB"/>
        </w:rPr>
        <w:t>WASH</w:t>
      </w:r>
      <w:r w:rsidRPr="00C34D18">
        <w:rPr>
          <w:rFonts w:ascii="Khmer OS Battambang" w:hAnsi="Khmer OS Battambang" w:cs="Khmer OS Battambang"/>
          <w:sz w:val="22"/>
          <w:lang w:val="en-GB"/>
        </w:rPr>
        <w:t xml:space="preserve"> </w:t>
      </w:r>
      <w:r w:rsidRPr="00C34D18">
        <w:rPr>
          <w:rFonts w:ascii="Khmer OS Battambang" w:hAnsi="Khmer OS Battambang" w:cs="Khmer OS Battambang"/>
          <w:spacing w:val="-4"/>
          <w:sz w:val="22"/>
          <w:cs/>
          <w:lang w:val="en-GB" w:bidi="km-KH"/>
        </w:rPr>
        <w:t>ដែលធន់នឹងអាកាសធាតុរបស់ខ្លួន។ ការិយាល័យ</w:t>
      </w:r>
      <w:r w:rsidRPr="00C34D18">
        <w:rPr>
          <w:rFonts w:ascii="Khmer OS Battambang" w:hAnsi="Khmer OS Battambang" w:cs="Khmer OS Battambang" w:hint="cs"/>
          <w:spacing w:val="-4"/>
          <w:sz w:val="22"/>
          <w:cs/>
          <w:lang w:val="en-GB" w:bidi="km-KH"/>
        </w:rPr>
        <w:t>ប្រចាំ</w:t>
      </w:r>
      <w:r w:rsidRPr="00C34D18">
        <w:rPr>
          <w:rFonts w:ascii="Khmer OS Battambang" w:hAnsi="Khmer OS Battambang" w:cs="Khmer OS Battambang"/>
          <w:spacing w:val="-4"/>
          <w:sz w:val="22"/>
          <w:cs/>
          <w:lang w:val="en-GB" w:bidi="km-KH"/>
        </w:rPr>
        <w:t>ប្រទេសកម្ពុជាគួរតែកំណត់កន្លែងដែល</w:t>
      </w:r>
      <w:r w:rsidRPr="00C34D18">
        <w:rPr>
          <w:rFonts w:ascii="Khmer OS Battambang" w:hAnsi="Khmer OS Battambang" w:cs="Khmer OS Battambang" w:hint="cs"/>
          <w:spacing w:val="-4"/>
          <w:sz w:val="22"/>
          <w:cs/>
          <w:lang w:val="en-GB" w:bidi="km-KH"/>
        </w:rPr>
        <w:t>ឯកសារ</w:t>
      </w:r>
      <w:r w:rsidRPr="00C34D18">
        <w:rPr>
          <w:rFonts w:ascii="Khmer OS Battambang" w:hAnsi="Khmer OS Battambang" w:cs="Khmer OS Battambang"/>
          <w:spacing w:val="-4"/>
          <w:sz w:val="22"/>
          <w:cs/>
          <w:lang w:val="en-GB" w:bidi="km-KH"/>
        </w:rPr>
        <w:t>គោលអាច</w:t>
      </w:r>
      <w:r w:rsidRPr="00C34D18">
        <w:rPr>
          <w:rFonts w:ascii="Khmer OS Battambang" w:hAnsi="Khmer OS Battambang" w:cs="Khmer OS Battambang"/>
          <w:sz w:val="22"/>
          <w:cs/>
          <w:lang w:val="en-GB" w:bidi="km-KH"/>
        </w:rPr>
        <w:t>ត្រូវបានអនុវត្តនៅក្នុងកម្មវិធីបច្ចុប្បន្នរបស់ខ្លួនរហូតដល់ឆ្នាំ</w:t>
      </w:r>
      <w:r w:rsidRPr="00C34D18">
        <w:rPr>
          <w:rFonts w:ascii="Khmer OS Battambang" w:hAnsi="Khmer OS Battambang" w:cs="Khmer OS Battambang" w:hint="cs"/>
          <w:sz w:val="22"/>
          <w:cs/>
          <w:lang w:val="en-GB" w:bidi="km-KH"/>
        </w:rPr>
        <w:t>២០២៣</w:t>
      </w:r>
      <w:r w:rsidRPr="00C34D18">
        <w:rPr>
          <w:rFonts w:ascii="Khmer OS Battambang" w:hAnsi="Khmer OS Battambang" w:cs="Khmer OS Battambang"/>
          <w:sz w:val="22"/>
          <w:cs/>
          <w:lang w:val="en-GB" w:bidi="km-KH"/>
        </w:rPr>
        <w:t>។ ការិយាល័យ</w:t>
      </w:r>
      <w:r w:rsidRPr="00C34D18">
        <w:rPr>
          <w:rFonts w:ascii="Khmer OS Battambang" w:hAnsi="Khmer OS Battambang" w:cs="Khmer OS Battambang" w:hint="cs"/>
          <w:sz w:val="22"/>
          <w:cs/>
          <w:lang w:val="en-GB" w:bidi="km-KH"/>
        </w:rPr>
        <w:t>ប្រចាំ</w:t>
      </w:r>
      <w:r w:rsidRPr="00C34D18">
        <w:rPr>
          <w:rFonts w:ascii="Khmer OS Battambang" w:hAnsi="Khmer OS Battambang" w:cs="Khmer OS Battambang"/>
          <w:sz w:val="22"/>
          <w:cs/>
          <w:lang w:val="en-GB" w:bidi="km-KH"/>
        </w:rPr>
        <w:t>ប្រទេសក៏</w:t>
      </w:r>
      <w:r w:rsidRPr="00C34D18">
        <w:rPr>
          <w:rFonts w:ascii="Khmer OS Battambang" w:hAnsi="Khmer OS Battambang" w:cs="Khmer OS Battambang" w:hint="cs"/>
          <w:sz w:val="22"/>
          <w:cs/>
          <w:lang w:val="en-GB" w:bidi="km-KH"/>
        </w:rPr>
        <w:t>ចាំបាច់</w:t>
      </w:r>
      <w:r w:rsidRPr="00C34D18">
        <w:rPr>
          <w:rFonts w:ascii="Khmer OS Battambang" w:hAnsi="Khmer OS Battambang" w:cs="Khmer OS Battambang"/>
          <w:sz w:val="22"/>
          <w:cs/>
          <w:lang w:val="en-GB" w:bidi="km-KH"/>
        </w:rPr>
        <w:t>ត្រូវ</w:t>
      </w:r>
      <w:r w:rsidRPr="00C34D18">
        <w:rPr>
          <w:rFonts w:ascii="Khmer OS Battambang" w:hAnsi="Khmer OS Battambang" w:cs="Khmer OS Battambang" w:hint="cs"/>
          <w:sz w:val="22"/>
          <w:cs/>
          <w:lang w:val="en-GB" w:bidi="km-KH"/>
        </w:rPr>
        <w:t>តែ</w:t>
      </w:r>
      <w:r w:rsidRPr="00C34D18">
        <w:rPr>
          <w:rFonts w:ascii="Khmer OS Battambang" w:hAnsi="Khmer OS Battambang" w:cs="Khmer OS Battambang"/>
          <w:spacing w:val="-4"/>
          <w:sz w:val="22"/>
          <w:cs/>
          <w:lang w:val="en-GB" w:bidi="km-KH"/>
        </w:rPr>
        <w:t xml:space="preserve">កែសម្រួលសូចនាករត្រួតពិនិត្យផងដែរ ដូច្នេះវាមានភាពប្រាកដនិយម និងសមរម្យសម្រាប់កម្មវិធីបច្ចុប្បន្ន។ </w:t>
      </w:r>
      <w:r w:rsidRPr="00C34D18">
        <w:rPr>
          <w:rFonts w:ascii="Khmer OS Battambang" w:hAnsi="Khmer OS Battambang" w:cs="Khmer OS Battambang" w:hint="cs"/>
          <w:spacing w:val="-4"/>
          <w:sz w:val="22"/>
          <w:cs/>
          <w:lang w:val="en-GB" w:bidi="km-KH"/>
        </w:rPr>
        <w:t>ចំណុច</w:t>
      </w:r>
      <w:r w:rsidRPr="00C34D18">
        <w:rPr>
          <w:rFonts w:ascii="Khmer OS Battambang" w:hAnsi="Khmer OS Battambang" w:cs="Khmer OS Battambang"/>
          <w:sz w:val="22"/>
          <w:cs/>
          <w:lang w:val="en-GB" w:bidi="km-KH"/>
        </w:rPr>
        <w:t>នេះ</w:t>
      </w:r>
      <w:r w:rsidRPr="00C34D18">
        <w:rPr>
          <w:rFonts w:ascii="Khmer OS Battambang" w:hAnsi="Khmer OS Battambang" w:cs="Khmer OS Battambang" w:hint="cs"/>
          <w:sz w:val="22"/>
          <w:cs/>
          <w:lang w:val="en-GB" w:bidi="km-KH"/>
        </w:rPr>
        <w:t>គឺចាំបាច់</w:t>
      </w:r>
      <w:r w:rsidRPr="00C34D18">
        <w:rPr>
          <w:rFonts w:ascii="Khmer OS Battambang" w:hAnsi="Khmer OS Battambang" w:cs="Khmer OS Battambang"/>
          <w:sz w:val="22"/>
          <w:cs/>
          <w:lang w:val="en-GB" w:bidi="km-KH"/>
        </w:rPr>
        <w:t xml:space="preserve"> </w:t>
      </w:r>
      <w:r w:rsidRPr="00C34D18">
        <w:rPr>
          <w:rFonts w:ascii="Khmer OS Battambang" w:hAnsi="Khmer OS Battambang" w:cs="Khmer OS Battambang" w:hint="cs"/>
          <w:sz w:val="22"/>
          <w:cs/>
          <w:lang w:val="en-GB" w:bidi="km-KH"/>
        </w:rPr>
        <w:t>ធ្វើ</w:t>
      </w:r>
      <w:r w:rsidRPr="00C34D18">
        <w:rPr>
          <w:rFonts w:ascii="Khmer OS Battambang" w:hAnsi="Khmer OS Battambang" w:cs="Khmer OS Battambang"/>
          <w:sz w:val="22"/>
          <w:cs/>
          <w:lang w:val="en-GB" w:bidi="km-KH"/>
        </w:rPr>
        <w:t>ដូច្នេះ</w:t>
      </w:r>
      <w:r w:rsidRPr="00C34D18">
        <w:rPr>
          <w:rFonts w:ascii="Khmer OS Battambang" w:hAnsi="Khmer OS Battambang" w:cs="Khmer OS Battambang" w:hint="cs"/>
          <w:sz w:val="22"/>
          <w:cs/>
          <w:lang w:val="en-GB" w:bidi="km-KH"/>
        </w:rPr>
        <w:t xml:space="preserve"> </w:t>
      </w:r>
      <w:r w:rsidRPr="00C34D18">
        <w:rPr>
          <w:rFonts w:ascii="Khmer OS Battambang" w:hAnsi="Khmer OS Battambang" w:cs="Khmer OS Battambang"/>
          <w:sz w:val="22"/>
          <w:cs/>
          <w:lang w:val="en-GB" w:bidi="km-KH"/>
        </w:rPr>
        <w:t>អង្គការយូនីសេហ្វ</w:t>
      </w:r>
      <w:r w:rsidRPr="00C34D18">
        <w:rPr>
          <w:rFonts w:ascii="Khmer OS Battambang" w:hAnsi="Khmer OS Battambang" w:cs="Khmer OS Battambang" w:hint="cs"/>
          <w:sz w:val="22"/>
          <w:cs/>
          <w:lang w:val="en-GB" w:bidi="km-KH"/>
        </w:rPr>
        <w:t>នឹង</w:t>
      </w:r>
      <w:r w:rsidRPr="00C34D18">
        <w:rPr>
          <w:rFonts w:ascii="Khmer OS Battambang" w:hAnsi="Khmer OS Battambang" w:cs="Khmer OS Battambang"/>
          <w:sz w:val="22"/>
          <w:cs/>
          <w:lang w:val="en-GB" w:bidi="km-KH"/>
        </w:rPr>
        <w:t>មានភាពច្បាស់លាស់អំពីជំហានដែលត្រូវ</w:t>
      </w:r>
      <w:r w:rsidRPr="00C34D18">
        <w:rPr>
          <w:rFonts w:ascii="Khmer OS Battambang" w:hAnsi="Khmer OS Battambang" w:cs="Khmer OS Battambang" w:hint="cs"/>
          <w:sz w:val="22"/>
          <w:cs/>
          <w:lang w:val="en-GB" w:bidi="km-KH"/>
        </w:rPr>
        <w:t>អនុវត្ត</w:t>
      </w:r>
      <w:r w:rsidRPr="00C34D18">
        <w:rPr>
          <w:rFonts w:ascii="Khmer OS Battambang" w:hAnsi="Khmer OS Battambang" w:cs="Khmer OS Battambang"/>
          <w:sz w:val="22"/>
          <w:cs/>
          <w:lang w:val="en-GB" w:bidi="km-KH"/>
        </w:rPr>
        <w:t xml:space="preserve"> ដូច្នេះបទពិសោធន៍ និងដំបូន្មាននេះអាចត្រូវបានប្រើ</w:t>
      </w:r>
      <w:r w:rsidRPr="00C34D18">
        <w:rPr>
          <w:rFonts w:ascii="Khmer OS Battambang" w:hAnsi="Khmer OS Battambang" w:cs="Khmer OS Battambang" w:hint="cs"/>
          <w:sz w:val="22"/>
          <w:cs/>
          <w:lang w:val="en-GB" w:bidi="km-KH"/>
        </w:rPr>
        <w:t>ប្រាស់</w:t>
      </w:r>
      <w:r w:rsidRPr="00C34D18">
        <w:rPr>
          <w:rFonts w:ascii="Khmer OS Battambang" w:hAnsi="Khmer OS Battambang" w:cs="Khmer OS Battambang"/>
          <w:sz w:val="22"/>
          <w:cs/>
          <w:lang w:val="en-GB" w:bidi="km-KH"/>
        </w:rPr>
        <w:t xml:space="preserve">ដើម្បីជូនដំណឹងដល់អង្គការ </w:t>
      </w:r>
      <w:r w:rsidRPr="00C34D18">
        <w:rPr>
          <w:rFonts w:ascii="Khmer OS Battambang" w:hAnsi="Khmer OS Battambang" w:cs="Khmer OS Battambang"/>
          <w:sz w:val="22"/>
          <w:lang w:val="en-GB"/>
        </w:rPr>
        <w:t xml:space="preserve">WASH </w:t>
      </w:r>
      <w:r w:rsidRPr="00C34D18">
        <w:rPr>
          <w:rFonts w:ascii="Khmer OS Battambang" w:hAnsi="Khmer OS Battambang" w:cs="Khmer OS Battambang" w:hint="cs"/>
          <w:sz w:val="22"/>
          <w:cs/>
          <w:lang w:val="en-GB" w:bidi="km-KH"/>
        </w:rPr>
        <w:t>ដទៃ</w:t>
      </w:r>
      <w:r w:rsidRPr="00C34D18">
        <w:rPr>
          <w:rFonts w:ascii="Khmer OS Battambang" w:hAnsi="Khmer OS Battambang" w:cs="Khmer OS Battambang"/>
          <w:sz w:val="22"/>
          <w:cs/>
          <w:lang w:val="en-GB" w:bidi="km-KH"/>
        </w:rPr>
        <w:t>ទៀត។</w:t>
      </w:r>
    </w:p>
    <w:p w14:paraId="0F6EAFB9" w14:textId="77777777" w:rsidR="00C34D18" w:rsidRPr="00C34D18" w:rsidRDefault="00C34D18" w:rsidP="00C34D18">
      <w:pPr>
        <w:jc w:val="both"/>
        <w:rPr>
          <w:rFonts w:ascii="Khmer OS Battambang" w:hAnsi="Khmer OS Battambang" w:cs="Khmer OS Battambang"/>
          <w:sz w:val="22"/>
          <w:lang w:val="en-GB"/>
        </w:rPr>
      </w:pPr>
      <w:r w:rsidRPr="00C34D18">
        <w:rPr>
          <w:rFonts w:ascii="Khmer OS Battambang" w:hAnsi="Khmer OS Battambang" w:cs="Khmer OS Battambang"/>
          <w:sz w:val="22"/>
          <w:cs/>
          <w:lang w:val="en-GB" w:bidi="km-KH"/>
        </w:rPr>
        <w:t xml:space="preserve">ទីបី អង្គការយូនីសេហ្វត្រូវចូលរួមជាមួយសមភាគីរដ្ឋាភិបាលទាំងថ្នាក់ជាតិ និងថ្នាក់មូលដ្ឋាន ពីព្រោះពួកគេជាអាជ្ញាធរគ្មានការពិតសម្រាប់ការសម្របសម្រួលអន្តរាគមន៍ </w:t>
      </w:r>
      <w:r w:rsidRPr="00C34D18">
        <w:rPr>
          <w:rFonts w:ascii="Khmer OS Battambang" w:hAnsi="Khmer OS Battambang" w:cs="Khmer OS Battambang"/>
          <w:sz w:val="22"/>
          <w:lang w:val="en-GB"/>
        </w:rPr>
        <w:t xml:space="preserve">WASH </w:t>
      </w:r>
      <w:r w:rsidRPr="00C34D18">
        <w:rPr>
          <w:rFonts w:ascii="Khmer OS Battambang" w:hAnsi="Khmer OS Battambang" w:cs="Khmer OS Battambang"/>
          <w:sz w:val="22"/>
          <w:cs/>
          <w:lang w:val="en-GB" w:bidi="km-KH"/>
        </w:rPr>
        <w:t>ធន់នឹងអាកាសធាតុ។ គោលបំណងនៃវិធីសាស្រ្តនេះគឺដើម្បីលើកកម្ពស់ការយល់ដឹងអំពីគោលបំណងនៃឯកសារគោល ដើម្បីបង្កើនស្វ័យភាពជាតិ និងដើម្បីជួយរដ្ឋាភិបាលអនុវត្តក្រដាសគោលនៅកម្រិតជាច្រើន។</w:t>
      </w:r>
    </w:p>
    <w:p w14:paraId="2457FB90" w14:textId="77777777" w:rsidR="00C34D18" w:rsidRPr="00C34D18" w:rsidRDefault="00C34D18" w:rsidP="00C34D18">
      <w:pPr>
        <w:jc w:val="both"/>
        <w:rPr>
          <w:rFonts w:ascii="Khmer OS Battambang" w:hAnsi="Khmer OS Battambang" w:cs="Khmer OS Battambang"/>
          <w:sz w:val="22"/>
          <w:lang w:val="en-GB"/>
        </w:rPr>
      </w:pPr>
      <w:r w:rsidRPr="00C34D18">
        <w:rPr>
          <w:rFonts w:ascii="Khmer OS Battambang" w:hAnsi="Khmer OS Battambang" w:cs="Khmer OS Battambang"/>
          <w:sz w:val="22"/>
          <w:cs/>
          <w:lang w:val="en-GB" w:bidi="km-KH"/>
        </w:rPr>
        <w:t xml:space="preserve">ទីបួន ដោយសារក្រដាសគោលទទួលបានចំណាប់អារម្មណ៍ និងត្រូវបានអនុវត្តដោយអង្គការ </w:t>
      </w:r>
      <w:r w:rsidRPr="00C34D18">
        <w:rPr>
          <w:rFonts w:ascii="Khmer OS Battambang" w:hAnsi="Khmer OS Battambang" w:cs="Khmer OS Battambang"/>
          <w:sz w:val="22"/>
          <w:lang w:val="en-GB"/>
        </w:rPr>
        <w:t xml:space="preserve">WASH </w:t>
      </w:r>
      <w:r w:rsidRPr="00C34D18">
        <w:rPr>
          <w:rFonts w:ascii="Khmer OS Battambang" w:hAnsi="Khmer OS Battambang" w:cs="Khmer OS Battambang"/>
          <w:sz w:val="22"/>
          <w:cs/>
          <w:lang w:val="en-GB" w:bidi="km-KH"/>
        </w:rPr>
        <w:t>ផ្សេងទៀត ចាំបាច់ត្រូវមានការយល់ដឹងកាន់តែច្រើនអំពីការវិភាគអត្ថប្រយោជន៍នៃការចំណាយ។ នេះបង្កប់ន័យការយល់ដឹងកាន់តែច្បាស់អំពីថាតើវាមានតម្លៃប៉ុន្មានសម្រាប់អង្គការដើម្បីអនុវត្តឯកសារគោល និងថាតើមានការយល់ឃើញពីអត្ថប្រយោជន៍តាមរយៈការអនុម័តគោលការណ៍ដែរឬទេ។ កម្មវិធីគួរតែច្បាស់លាស់អំពីការចំណាយលើការធ្វើផែនការ និងការចំណាយ/ការសន្សំដែលទាក់ទងនឹងគោលការណ៍នីមួយៗ។</w:t>
      </w:r>
    </w:p>
    <w:p w14:paraId="4CD0C923" w14:textId="7BAEFAE6" w:rsidR="00C34D18" w:rsidRDefault="00C34D18" w:rsidP="00C34D18">
      <w:pPr>
        <w:jc w:val="both"/>
        <w:rPr>
          <w:rFonts w:ascii="Khmer OS Battambang" w:hAnsi="Khmer OS Battambang" w:cs="Khmer OS Battambang"/>
          <w:sz w:val="22"/>
          <w:cs/>
          <w:lang w:val="en-GB" w:bidi="km-KH"/>
        </w:rPr>
      </w:pPr>
      <w:r w:rsidRPr="00C34D18">
        <w:rPr>
          <w:rFonts w:ascii="Khmer OS Battambang" w:hAnsi="Khmer OS Battambang" w:cs="Khmer OS Battambang"/>
          <w:sz w:val="22"/>
          <w:cs/>
          <w:lang w:val="en-GB" w:bidi="km-KH"/>
        </w:rPr>
        <w:t xml:space="preserve">ទីប្រាំ អង្គការទាំងអស់ដែលចូលរួមក្នុងការរៀបចំផែនការ និងអនុម័តក្រដាសគោលគួរបន្តសិក្សា និងចងក្រងឯកសារបទពិសោធន៍របស់ពួកគេក្នុងការអនុវត្តគោលការណ៍ទាំងនេះ។ ឯកសារគោលនឹងទទួលបានជោគជ័យលុះត្រាតែបុគ្គល និងអង្គការដែលធ្វើការក្នុងវិស័យ </w:t>
      </w:r>
      <w:r w:rsidRPr="00C34D18">
        <w:rPr>
          <w:rFonts w:ascii="Khmer OS Battambang" w:hAnsi="Khmer OS Battambang" w:cs="Khmer OS Battambang"/>
          <w:sz w:val="22"/>
          <w:lang w:val="en-GB"/>
        </w:rPr>
        <w:t xml:space="preserve">WASH </w:t>
      </w:r>
      <w:r w:rsidRPr="00C34D18">
        <w:rPr>
          <w:rFonts w:ascii="Khmer OS Battambang" w:hAnsi="Khmer OS Battambang" w:cs="Khmer OS Battambang"/>
          <w:sz w:val="22"/>
          <w:cs/>
          <w:lang w:val="en-GB" w:bidi="km-KH"/>
        </w:rPr>
        <w:t>មានឆន្ទៈសហការ និងធ្វើឱ្យវិធីសាស្រ្តនេះទទួលបានជោគជ័យ។</w:t>
      </w:r>
    </w:p>
    <w:p w14:paraId="02DC4E2F" w14:textId="77777777" w:rsidR="00C34D18" w:rsidRDefault="00C34D18">
      <w:pPr>
        <w:spacing w:line="240" w:lineRule="auto"/>
        <w:rPr>
          <w:rFonts w:ascii="Khmer OS Battambang" w:hAnsi="Khmer OS Battambang" w:cs="Khmer OS Battambang"/>
          <w:sz w:val="22"/>
          <w:cs/>
          <w:lang w:val="en-GB" w:bidi="km-KH"/>
        </w:rPr>
      </w:pPr>
      <w:r>
        <w:rPr>
          <w:rFonts w:ascii="Khmer OS Battambang" w:hAnsi="Khmer OS Battambang" w:cs="Khmer OS Battambang"/>
          <w:sz w:val="22"/>
          <w:cs/>
          <w:lang w:val="en-GB" w:bidi="km-KH"/>
        </w:rPr>
        <w:br w:type="page"/>
      </w:r>
    </w:p>
    <w:p w14:paraId="50B77DA3" w14:textId="77777777" w:rsidR="00022AA1" w:rsidRDefault="00022AA1" w:rsidP="000831EF">
      <w:pPr>
        <w:pStyle w:val="Heading1"/>
        <w:spacing w:before="120" w:after="120"/>
        <w:rPr>
          <w:rFonts w:ascii="Khmer OS Muol Light" w:hAnsi="Khmer OS Muol Light" w:cs="Khmer OS Muol Light"/>
          <w:sz w:val="24"/>
          <w:szCs w:val="24"/>
          <w:cs/>
          <w:lang w:bidi="km-KH"/>
        </w:rPr>
        <w:sectPr w:rsidR="00022AA1" w:rsidSect="00DD6A18">
          <w:pgSz w:w="12240" w:h="15840"/>
          <w:pgMar w:top="1440" w:right="1440" w:bottom="1440" w:left="1440" w:header="720" w:footer="720" w:gutter="0"/>
          <w:cols w:space="720"/>
          <w:titlePg/>
          <w:docGrid w:linePitch="360"/>
        </w:sectPr>
      </w:pPr>
      <w:bookmarkStart w:id="23" w:name="_Toc108542742"/>
    </w:p>
    <w:p w14:paraId="5CD2DA97" w14:textId="11D91997" w:rsidR="000831EF" w:rsidRPr="00AB1A65" w:rsidRDefault="000831EF" w:rsidP="000831EF">
      <w:pPr>
        <w:pStyle w:val="Heading1"/>
        <w:spacing w:before="120" w:after="120"/>
        <w:rPr>
          <w:rFonts w:ascii="Khmer OS Muol Light" w:hAnsi="Khmer OS Muol Light" w:cs="Khmer OS Muol Light"/>
          <w:sz w:val="28"/>
        </w:rPr>
      </w:pPr>
      <w:bookmarkStart w:id="24" w:name="_Toc110933818"/>
      <w:r w:rsidRPr="00AB1A65">
        <w:rPr>
          <w:rFonts w:ascii="Khmer OS Muol Light" w:hAnsi="Khmer OS Muol Light" w:cs="Khmer OS Muol Light"/>
          <w:sz w:val="28"/>
          <w:cs/>
          <w:lang w:bidi="km-KH"/>
        </w:rPr>
        <w:lastRenderedPageBreak/>
        <w:t>ឧបសម្ព័ន្ធ ង៖ ការដាក់ពិន្ទុឯកសារគោល</w:t>
      </w:r>
      <w:bookmarkEnd w:id="23"/>
      <w:bookmarkEnd w:id="24"/>
    </w:p>
    <w:p w14:paraId="578F3E27" w14:textId="77777777" w:rsidR="00022AA1" w:rsidRDefault="00022AA1" w:rsidP="00C34D18">
      <w:pPr>
        <w:jc w:val="both"/>
        <w:rPr>
          <w:sz w:val="22"/>
          <w:lang w:bidi="en-US"/>
        </w:rPr>
      </w:pPr>
    </w:p>
    <w:tbl>
      <w:tblPr>
        <w:tblStyle w:val="TableGrid1"/>
        <w:tblW w:w="0" w:type="auto"/>
        <w:tblInd w:w="-1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522"/>
        <w:gridCol w:w="4631"/>
        <w:gridCol w:w="332"/>
        <w:gridCol w:w="332"/>
        <w:gridCol w:w="332"/>
        <w:gridCol w:w="6791"/>
      </w:tblGrid>
      <w:tr w:rsidR="00A17646" w:rsidRPr="00B43DAE" w14:paraId="74E0397C" w14:textId="77777777" w:rsidTr="00765117">
        <w:trPr>
          <w:trHeight w:val="530"/>
        </w:trPr>
        <w:tc>
          <w:tcPr>
            <w:tcW w:w="522" w:type="dxa"/>
            <w:shd w:val="clear" w:color="auto" w:fill="17365D" w:themeFill="text2" w:themeFillShade="BF"/>
          </w:tcPr>
          <w:p w14:paraId="2D503071" w14:textId="77777777" w:rsidR="00A17646" w:rsidRPr="001B6F6A" w:rsidRDefault="00A17646" w:rsidP="00765117">
            <w:pPr>
              <w:jc w:val="center"/>
              <w:rPr>
                <w:b/>
                <w:color w:val="EEECE1" w:themeColor="background2"/>
                <w:sz w:val="22"/>
                <w:lang w:val="en-GB"/>
              </w:rPr>
            </w:pPr>
          </w:p>
        </w:tc>
        <w:tc>
          <w:tcPr>
            <w:tcW w:w="12418" w:type="dxa"/>
            <w:gridSpan w:val="5"/>
            <w:shd w:val="clear" w:color="auto" w:fill="17365D" w:themeFill="text2" w:themeFillShade="BF"/>
            <w:vAlign w:val="center"/>
            <w:hideMark/>
          </w:tcPr>
          <w:p w14:paraId="785F2375" w14:textId="77777777" w:rsidR="00A17646" w:rsidRPr="001B6F6A" w:rsidRDefault="00A17646" w:rsidP="00765117">
            <w:pPr>
              <w:jc w:val="center"/>
              <w:rPr>
                <w:b/>
                <w:color w:val="EEECE1" w:themeColor="background2"/>
                <w:lang w:val="en-GB"/>
              </w:rPr>
            </w:pPr>
            <w:r>
              <w:rPr>
                <w:rFonts w:ascii="Khmer OS Battambang" w:hAnsi="Khmer OS Battambang" w:cs="Khmer OS Battambang" w:hint="cs"/>
                <w:b/>
                <w:color w:val="EEECE1" w:themeColor="background2"/>
                <w:sz w:val="16"/>
                <w:szCs w:val="16"/>
                <w:cs/>
                <w:lang w:val="en-GB" w:bidi="km-KH"/>
              </w:rPr>
              <w:t>សសរស្តម្ភទី១៖ ការពង្រឹងមជ្ឈដ្ឋាន ដែលអំណោយផលសម្រាប់ការរៀបចំកម្មវិធី</w:t>
            </w:r>
            <w:r w:rsidRPr="00DD4AAE">
              <w:rPr>
                <w:rFonts w:ascii="Khmer OS Battambang" w:hAnsi="Khmer OS Battambang" w:cs="Khmer OS Battambang"/>
                <w:b/>
                <w:color w:val="EEECE1" w:themeColor="background2"/>
                <w:sz w:val="16"/>
                <w:szCs w:val="16"/>
                <w:lang w:val="en-GB" w:bidi="km-KH"/>
              </w:rPr>
              <w:t xml:space="preserve"> WASH</w:t>
            </w:r>
            <w:r w:rsidRPr="00DD4AAE">
              <w:rPr>
                <w:rFonts w:ascii="Khmer OS Battambang" w:hAnsi="Khmer OS Battambang" w:cs="Khmer OS Battambang" w:hint="cs"/>
                <w:b/>
                <w:color w:val="EEECE1" w:themeColor="background2"/>
                <w:sz w:val="16"/>
                <w:szCs w:val="16"/>
                <w:cs/>
                <w:lang w:val="en-GB" w:bidi="km-KH"/>
              </w:rPr>
              <w:t xml:space="preserve"> ដែលធន់នឹងអាកាសធាតុ</w:t>
            </w:r>
          </w:p>
        </w:tc>
      </w:tr>
      <w:tr w:rsidR="00A17646" w:rsidRPr="00B43DAE" w14:paraId="0BF03A49" w14:textId="77777777" w:rsidTr="00765117">
        <w:tc>
          <w:tcPr>
            <w:tcW w:w="522" w:type="dxa"/>
            <w:shd w:val="clear" w:color="auto" w:fill="C4BC96" w:themeFill="background2" w:themeFillShade="BF"/>
          </w:tcPr>
          <w:p w14:paraId="590A3F29" w14:textId="77777777" w:rsidR="00A17646" w:rsidRPr="001B6F6A" w:rsidRDefault="00A17646" w:rsidP="00765117">
            <w:pPr>
              <w:rPr>
                <w:b/>
                <w:color w:val="EEECE1" w:themeColor="background2"/>
                <w:sz w:val="22"/>
                <w:lang w:val="en-GB"/>
              </w:rPr>
            </w:pPr>
            <w:r w:rsidRPr="001B6F6A">
              <w:rPr>
                <w:b/>
                <w:color w:val="EEECE1" w:themeColor="background2"/>
                <w:sz w:val="22"/>
                <w:lang w:val="en-GB"/>
              </w:rPr>
              <w:t>#</w:t>
            </w:r>
          </w:p>
        </w:tc>
        <w:tc>
          <w:tcPr>
            <w:tcW w:w="4631" w:type="dxa"/>
            <w:shd w:val="clear" w:color="auto" w:fill="C4BC96" w:themeFill="background2" w:themeFillShade="BF"/>
            <w:hideMark/>
          </w:tcPr>
          <w:p w14:paraId="7925DE22" w14:textId="77777777" w:rsidR="00A17646" w:rsidRPr="009B5BA0" w:rsidRDefault="00A17646" w:rsidP="00765117">
            <w:pPr>
              <w:rPr>
                <w:rFonts w:ascii="Khmer OS Battambang" w:hAnsi="Khmer OS Battambang" w:cs="Khmer OS Battambang"/>
                <w:bCs/>
                <w:color w:val="EEECE1" w:themeColor="background2"/>
                <w:sz w:val="16"/>
                <w:szCs w:val="16"/>
                <w:lang w:val="en-GB" w:bidi="km-KH"/>
              </w:rPr>
            </w:pPr>
            <w:r>
              <w:rPr>
                <w:rFonts w:ascii="Khmer OS Battambang" w:hAnsi="Khmer OS Battambang" w:cs="Khmer OS Battambang" w:hint="cs"/>
                <w:bCs/>
                <w:color w:val="EEECE1" w:themeColor="background2"/>
                <w:sz w:val="16"/>
                <w:szCs w:val="16"/>
                <w:cs/>
                <w:lang w:val="en-GB" w:bidi="km-KH"/>
              </w:rPr>
              <w:t>គោលការណ៍</w:t>
            </w:r>
          </w:p>
        </w:tc>
        <w:tc>
          <w:tcPr>
            <w:tcW w:w="996" w:type="dxa"/>
            <w:gridSpan w:val="3"/>
            <w:shd w:val="clear" w:color="auto" w:fill="C4BC96" w:themeFill="background2" w:themeFillShade="BF"/>
            <w:hideMark/>
          </w:tcPr>
          <w:p w14:paraId="3CC7C12D" w14:textId="77777777" w:rsidR="00A17646" w:rsidRPr="009B5BA0" w:rsidRDefault="00A17646" w:rsidP="00765117">
            <w:pPr>
              <w:rPr>
                <w:rFonts w:ascii="Khmer OS Battambang" w:hAnsi="Khmer OS Battambang" w:cs="Khmer OS Battambang"/>
                <w:bCs/>
                <w:color w:val="EEECE1" w:themeColor="background2"/>
                <w:sz w:val="16"/>
                <w:szCs w:val="16"/>
                <w:lang w:val="en-GB"/>
              </w:rPr>
            </w:pPr>
            <w:r>
              <w:rPr>
                <w:rFonts w:ascii="Khmer OS Battambang" w:hAnsi="Khmer OS Battambang" w:cs="Khmer OS Battambang" w:hint="cs"/>
                <w:bCs/>
                <w:color w:val="EEECE1" w:themeColor="background2"/>
                <w:sz w:val="16"/>
                <w:szCs w:val="16"/>
                <w:cs/>
                <w:lang w:val="en-GB" w:bidi="km-KH"/>
              </w:rPr>
              <w:t>ពិន្ទុភ្លើង​ចរាចរណ៍</w:t>
            </w:r>
          </w:p>
        </w:tc>
        <w:tc>
          <w:tcPr>
            <w:tcW w:w="6791" w:type="dxa"/>
            <w:shd w:val="clear" w:color="auto" w:fill="C4BC96" w:themeFill="background2" w:themeFillShade="BF"/>
          </w:tcPr>
          <w:p w14:paraId="564ABAE1" w14:textId="77777777" w:rsidR="00A17646" w:rsidRPr="009B5BA0" w:rsidRDefault="00A17646" w:rsidP="00765117">
            <w:pPr>
              <w:rPr>
                <w:rFonts w:ascii="Khmer OS Battambang" w:hAnsi="Khmer OS Battambang" w:cs="Khmer OS Battambang"/>
                <w:bCs/>
                <w:color w:val="EEECE1" w:themeColor="background2"/>
                <w:sz w:val="16"/>
                <w:szCs w:val="16"/>
                <w:lang w:val="en-GB" w:bidi="km-KH"/>
              </w:rPr>
            </w:pPr>
            <w:r>
              <w:rPr>
                <w:rFonts w:ascii="Khmer OS Battambang" w:hAnsi="Khmer OS Battambang" w:cs="Khmer OS Battambang" w:hint="cs"/>
                <w:bCs/>
                <w:color w:val="EEECE1" w:themeColor="background2"/>
                <w:sz w:val="16"/>
                <w:szCs w:val="16"/>
                <w:cs/>
                <w:lang w:val="en-GB" w:bidi="km-KH"/>
              </w:rPr>
              <w:t>យោបល់សង្ខេប</w:t>
            </w:r>
          </w:p>
        </w:tc>
      </w:tr>
      <w:tr w:rsidR="00A17646" w:rsidRPr="00B43DAE" w14:paraId="487D8031" w14:textId="77777777" w:rsidTr="00765117">
        <w:tc>
          <w:tcPr>
            <w:tcW w:w="522" w:type="dxa"/>
          </w:tcPr>
          <w:p w14:paraId="19F8AF41"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1.1</w:t>
            </w:r>
          </w:p>
        </w:tc>
        <w:tc>
          <w:tcPr>
            <w:tcW w:w="4631" w:type="dxa"/>
            <w:hideMark/>
          </w:tcPr>
          <w:p w14:paraId="746814F2" w14:textId="77777777" w:rsidR="00A17646" w:rsidRPr="00EB02E9" w:rsidRDefault="00A17646" w:rsidP="00765117">
            <w:pPr>
              <w:ind w:right="-1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វាមានសារសំខាន់ក្នុងការយល់ដឹង គោរព និងធ្វើការ ដោយសហការជាមួយគោលនយោបាយ និងយុទ្ធសាស្រ្តរដ្ឋាភិបាល</w:t>
            </w:r>
          </w:p>
        </w:tc>
        <w:tc>
          <w:tcPr>
            <w:tcW w:w="332" w:type="dxa"/>
          </w:tcPr>
          <w:p w14:paraId="57F87AEE" w14:textId="77777777" w:rsidR="00A17646" w:rsidRPr="001B6F6A" w:rsidRDefault="00A17646" w:rsidP="00765117">
            <w:pPr>
              <w:rPr>
                <w:sz w:val="22"/>
                <w:lang w:val="en-GB"/>
              </w:rPr>
            </w:pPr>
          </w:p>
        </w:tc>
        <w:tc>
          <w:tcPr>
            <w:tcW w:w="332" w:type="dxa"/>
            <w:shd w:val="clear" w:color="auto" w:fill="FFFFFF" w:themeFill="background1"/>
          </w:tcPr>
          <w:p w14:paraId="7290CF67" w14:textId="77777777" w:rsidR="00A17646" w:rsidRPr="001B6F6A" w:rsidRDefault="00A17646" w:rsidP="00765117">
            <w:pPr>
              <w:rPr>
                <w:sz w:val="22"/>
                <w:lang w:val="en-GB"/>
              </w:rPr>
            </w:pPr>
          </w:p>
        </w:tc>
        <w:tc>
          <w:tcPr>
            <w:tcW w:w="332" w:type="dxa"/>
            <w:shd w:val="clear" w:color="auto" w:fill="00B050"/>
          </w:tcPr>
          <w:p w14:paraId="3871A58B" w14:textId="77777777" w:rsidR="00A17646" w:rsidRPr="001B6F6A" w:rsidRDefault="00A17646" w:rsidP="00765117">
            <w:pPr>
              <w:rPr>
                <w:sz w:val="22"/>
                <w:lang w:val="en-GB"/>
              </w:rPr>
            </w:pPr>
          </w:p>
        </w:tc>
        <w:tc>
          <w:tcPr>
            <w:tcW w:w="6791" w:type="dxa"/>
          </w:tcPr>
          <w:p w14:paraId="7AE89A89"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cs/>
                <w:lang w:val="en-GB" w:bidi="km-KH"/>
              </w:rPr>
              <w:t xml:space="preserve">អង្គការយូនីសេហ្វចាត់វិធានការយ៉ាងសកម្មដើម្បីគាំទ្រ </w:t>
            </w:r>
            <w:r w:rsidRPr="009B5BA0">
              <w:rPr>
                <w:rFonts w:ascii="Khmer OS Battambang" w:eastAsia="Calibri" w:hAnsi="Khmer OS Battambang" w:cs="Khmer OS Battambang"/>
                <w:sz w:val="16"/>
                <w:szCs w:val="16"/>
                <w:lang w:val="en-GB" w:bidi="km-KH"/>
              </w:rPr>
              <w:t>RGC</w:t>
            </w:r>
          </w:p>
        </w:tc>
      </w:tr>
      <w:tr w:rsidR="00A17646" w:rsidRPr="00B43DAE" w14:paraId="6D0E9330" w14:textId="77777777" w:rsidTr="00765117">
        <w:trPr>
          <w:trHeight w:val="109"/>
        </w:trPr>
        <w:tc>
          <w:tcPr>
            <w:tcW w:w="522" w:type="dxa"/>
          </w:tcPr>
          <w:p w14:paraId="11ABAC8C"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1.2</w:t>
            </w:r>
          </w:p>
        </w:tc>
        <w:tc>
          <w:tcPr>
            <w:tcW w:w="4631" w:type="dxa"/>
            <w:hideMark/>
          </w:tcPr>
          <w:p w14:paraId="02073B0C" w14:textId="77777777" w:rsidR="00A17646" w:rsidRPr="00EB02E9" w:rsidRDefault="00A17646" w:rsidP="00765117">
            <w:pPr>
              <w:ind w:right="-1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ការងារនៅខ្សែទឹកខាងលើ ដែលទាក់ទងនឹងការពង្រឹងមជ្ឈដ្ឋានដែលអំណោយផល ត្រូវតែព្យាយាមធានាថាមានទំនាក់ទំនងទៅវិញទៅមករវាងសមាសធាតុខុសៗគ្នានៃប្រព័ន្ធ</w:t>
            </w:r>
            <w:r w:rsidRPr="00EB02E9">
              <w:rPr>
                <w:rFonts w:ascii="Khmer OS Battambang" w:eastAsia="Calibri" w:hAnsi="Khmer OS Battambang" w:cs="Khmer OS Battambang"/>
                <w:sz w:val="16"/>
                <w:szCs w:val="16"/>
                <w:cs/>
                <w:lang w:val="en-GB" w:bidi="km-KH"/>
              </w:rPr>
              <w:t xml:space="preserve"> </w:t>
            </w:r>
            <w:r w:rsidRPr="00EB02E9">
              <w:rPr>
                <w:rFonts w:ascii="Khmer OS Battambang" w:eastAsia="Calibri" w:hAnsi="Khmer OS Battambang" w:cs="Khmer OS Battambang"/>
                <w:sz w:val="16"/>
                <w:szCs w:val="16"/>
                <w:lang w:val="en-GB" w:bidi="km-KH"/>
              </w:rPr>
              <w:t>WASH</w:t>
            </w:r>
          </w:p>
        </w:tc>
        <w:tc>
          <w:tcPr>
            <w:tcW w:w="332" w:type="dxa"/>
            <w:shd w:val="clear" w:color="auto" w:fill="FFFFFF" w:themeFill="background1"/>
          </w:tcPr>
          <w:p w14:paraId="6A70FA12" w14:textId="77777777" w:rsidR="00A17646" w:rsidRPr="001B6F6A" w:rsidRDefault="00A17646" w:rsidP="00765117">
            <w:pPr>
              <w:rPr>
                <w:sz w:val="22"/>
                <w:lang w:val="en-GB"/>
              </w:rPr>
            </w:pPr>
          </w:p>
        </w:tc>
        <w:tc>
          <w:tcPr>
            <w:tcW w:w="332" w:type="dxa"/>
            <w:shd w:val="clear" w:color="auto" w:fill="FFC000"/>
          </w:tcPr>
          <w:p w14:paraId="0B368605" w14:textId="77777777" w:rsidR="00A17646" w:rsidRPr="001B6F6A" w:rsidRDefault="00A17646" w:rsidP="00765117">
            <w:pPr>
              <w:rPr>
                <w:sz w:val="22"/>
                <w:lang w:val="en-GB"/>
              </w:rPr>
            </w:pPr>
          </w:p>
        </w:tc>
        <w:tc>
          <w:tcPr>
            <w:tcW w:w="332" w:type="dxa"/>
          </w:tcPr>
          <w:p w14:paraId="45C03380" w14:textId="77777777" w:rsidR="00A17646" w:rsidRPr="001B6F6A" w:rsidRDefault="00A17646" w:rsidP="00765117">
            <w:pPr>
              <w:rPr>
                <w:sz w:val="22"/>
                <w:lang w:val="en-GB"/>
              </w:rPr>
            </w:pPr>
          </w:p>
        </w:tc>
        <w:tc>
          <w:tcPr>
            <w:tcW w:w="6791" w:type="dxa"/>
          </w:tcPr>
          <w:p w14:paraId="79848C7D"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cs/>
                <w:lang w:val="en-GB" w:bidi="km-KH"/>
              </w:rPr>
              <w:t>អង្គការយូនីសេហ្វ ធ្វើការក្នុងកម្រិតជាច្រើន ប៉ុន្តែមិនសូវច្បាស់ថាតើការងារពង្រឹងប្រព័ន្ធរបស់ពួកគេ</w:t>
            </w:r>
            <w:r>
              <w:rPr>
                <w:rFonts w:ascii="Khmer OS Battambang" w:eastAsia="Calibri" w:hAnsi="Khmer OS Battambang" w:cs="Khmer OS Battambang" w:hint="cs"/>
                <w:sz w:val="16"/>
                <w:szCs w:val="16"/>
                <w:cs/>
                <w:lang w:val="en-GB" w:bidi="km-KH"/>
              </w:rPr>
              <w:t>កំពុងមានផលជះ</w:t>
            </w:r>
            <w:r w:rsidRPr="009B5BA0">
              <w:rPr>
                <w:rFonts w:ascii="Khmer OS Battambang" w:eastAsia="Calibri" w:hAnsi="Khmer OS Battambang" w:cs="Khmer OS Battambang"/>
                <w:sz w:val="16"/>
                <w:szCs w:val="16"/>
                <w:cs/>
                <w:lang w:val="en-GB" w:bidi="km-KH"/>
              </w:rPr>
              <w:t>នៅថ្នាក់ស្រុក និង</w:t>
            </w:r>
            <w:r>
              <w:rPr>
                <w:rFonts w:ascii="Khmer OS Battambang" w:eastAsia="Calibri" w:hAnsi="Khmer OS Battambang" w:cs="Khmer OS Battambang" w:hint="cs"/>
                <w:sz w:val="16"/>
                <w:szCs w:val="16"/>
                <w:cs/>
                <w:lang w:val="en-GB" w:bidi="km-KH"/>
              </w:rPr>
              <w:t>ថ្នាក់</w:t>
            </w:r>
            <w:r w:rsidRPr="009B5BA0">
              <w:rPr>
                <w:rFonts w:ascii="Khmer OS Battambang" w:eastAsia="Calibri" w:hAnsi="Khmer OS Battambang" w:cs="Khmer OS Battambang"/>
                <w:sz w:val="16"/>
                <w:szCs w:val="16"/>
                <w:cs/>
                <w:lang w:val="en-GB" w:bidi="km-KH"/>
              </w:rPr>
              <w:t>ឃុំ</w:t>
            </w:r>
            <w:r>
              <w:rPr>
                <w:rFonts w:ascii="Khmer OS Battambang" w:eastAsia="Calibri" w:hAnsi="Khmer OS Battambang" w:cs="Khmer OS Battambang" w:hint="cs"/>
                <w:sz w:val="16"/>
                <w:szCs w:val="16"/>
                <w:cs/>
                <w:lang w:val="en-GB" w:bidi="km-KH"/>
              </w:rPr>
              <w:t>ដល់កម្រិតណានោះទេ</w:t>
            </w:r>
            <w:r w:rsidRPr="009B5BA0">
              <w:rPr>
                <w:rFonts w:ascii="Khmer OS Battambang" w:eastAsia="Calibri" w:hAnsi="Khmer OS Battambang" w:cs="Khmer OS Battambang"/>
                <w:sz w:val="16"/>
                <w:szCs w:val="16"/>
                <w:cs/>
                <w:lang w:val="en-GB" w:bidi="km-KH"/>
              </w:rPr>
              <w:t>។</w:t>
            </w:r>
          </w:p>
        </w:tc>
      </w:tr>
      <w:tr w:rsidR="00A17646" w:rsidRPr="00B43DAE" w14:paraId="00D795C9" w14:textId="77777777" w:rsidTr="00765117">
        <w:tc>
          <w:tcPr>
            <w:tcW w:w="522" w:type="dxa"/>
          </w:tcPr>
          <w:p w14:paraId="63319B56"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1.3</w:t>
            </w:r>
          </w:p>
        </w:tc>
        <w:tc>
          <w:tcPr>
            <w:tcW w:w="4631" w:type="dxa"/>
            <w:hideMark/>
          </w:tcPr>
          <w:p w14:paraId="012118AC" w14:textId="77777777" w:rsidR="00A17646" w:rsidRPr="00EB02E9" w:rsidRDefault="00A17646" w:rsidP="00765117">
            <w:pPr>
              <w:ind w:right="-1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កម្មវិធីគួរតែផ្តោតយ៉ាងខ្លាំងក្លាលើការសម្របសម្រួលអន្តរវិស័យ</w:t>
            </w:r>
          </w:p>
        </w:tc>
        <w:tc>
          <w:tcPr>
            <w:tcW w:w="332" w:type="dxa"/>
          </w:tcPr>
          <w:p w14:paraId="6DBC3D92" w14:textId="77777777" w:rsidR="00A17646" w:rsidRPr="001B6F6A" w:rsidRDefault="00A17646" w:rsidP="00765117">
            <w:pPr>
              <w:rPr>
                <w:sz w:val="22"/>
                <w:lang w:val="en-GB"/>
              </w:rPr>
            </w:pPr>
          </w:p>
        </w:tc>
        <w:tc>
          <w:tcPr>
            <w:tcW w:w="332" w:type="dxa"/>
            <w:shd w:val="clear" w:color="auto" w:fill="FFC000"/>
          </w:tcPr>
          <w:p w14:paraId="699307FE" w14:textId="77777777" w:rsidR="00A17646" w:rsidRPr="001B6F6A" w:rsidRDefault="00A17646" w:rsidP="00765117">
            <w:pPr>
              <w:rPr>
                <w:sz w:val="22"/>
                <w:lang w:val="en-GB"/>
              </w:rPr>
            </w:pPr>
          </w:p>
        </w:tc>
        <w:tc>
          <w:tcPr>
            <w:tcW w:w="332" w:type="dxa"/>
          </w:tcPr>
          <w:p w14:paraId="48A68DB0" w14:textId="77777777" w:rsidR="00A17646" w:rsidRPr="001B6F6A" w:rsidRDefault="00A17646" w:rsidP="00765117">
            <w:pPr>
              <w:rPr>
                <w:sz w:val="22"/>
                <w:lang w:val="en-GB"/>
              </w:rPr>
            </w:pPr>
          </w:p>
        </w:tc>
        <w:tc>
          <w:tcPr>
            <w:tcW w:w="6791" w:type="dxa"/>
          </w:tcPr>
          <w:p w14:paraId="389680CA"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cs/>
                <w:lang w:val="en-GB" w:bidi="km-KH"/>
              </w:rPr>
              <w:t>ទំនាក់ទំនង</w:t>
            </w:r>
            <w:r>
              <w:rPr>
                <w:rFonts w:ascii="Khmer OS Battambang" w:eastAsia="Calibri" w:hAnsi="Khmer OS Battambang" w:cs="Khmer OS Battambang" w:hint="cs"/>
                <w:sz w:val="16"/>
                <w:szCs w:val="16"/>
                <w:cs/>
                <w:lang w:val="en-GB" w:bidi="km-KH"/>
              </w:rPr>
              <w:t>ទៅវិញទៅមក</w:t>
            </w:r>
            <w:r w:rsidRPr="009B5BA0">
              <w:rPr>
                <w:rFonts w:ascii="Khmer OS Battambang" w:eastAsia="Calibri" w:hAnsi="Khmer OS Battambang" w:cs="Khmer OS Battambang"/>
                <w:sz w:val="16"/>
                <w:szCs w:val="16"/>
                <w:cs/>
                <w:lang w:val="en-GB" w:bidi="km-KH"/>
              </w:rPr>
              <w:t xml:space="preserve">មួយចំនួនជាមួយវិស័យសុខាភិបាល </w:t>
            </w:r>
            <w:r>
              <w:rPr>
                <w:rFonts w:ascii="Khmer OS Battambang" w:eastAsia="Calibri" w:hAnsi="Khmer OS Battambang" w:cs="Khmer OS Battambang" w:hint="cs"/>
                <w:sz w:val="16"/>
                <w:szCs w:val="16"/>
                <w:cs/>
                <w:lang w:val="en-GB" w:bidi="km-KH"/>
              </w:rPr>
              <w:t>វិស័យ</w:t>
            </w:r>
            <w:r w:rsidRPr="009B5BA0">
              <w:rPr>
                <w:rFonts w:ascii="Khmer OS Battambang" w:eastAsia="Calibri" w:hAnsi="Khmer OS Battambang" w:cs="Khmer OS Battambang"/>
                <w:sz w:val="16"/>
                <w:szCs w:val="16"/>
                <w:cs/>
                <w:lang w:val="en-GB" w:bidi="km-KH"/>
              </w:rPr>
              <w:t>អប់រំ និងវិស័យគាំពារសង្គម ប៉ុន្តែ</w:t>
            </w:r>
            <w:r>
              <w:rPr>
                <w:rFonts w:ascii="Khmer OS Battambang" w:eastAsia="Calibri" w:hAnsi="Khmer OS Battambang" w:cs="Khmer OS Battambang" w:hint="cs"/>
                <w:sz w:val="16"/>
                <w:szCs w:val="16"/>
                <w:cs/>
                <w:lang w:val="en-GB" w:bidi="km-KH"/>
              </w:rPr>
              <w:t>ខ្វះខាត</w:t>
            </w:r>
            <w:r w:rsidRPr="009B5BA0">
              <w:rPr>
                <w:rFonts w:ascii="Khmer OS Battambang" w:eastAsia="Calibri" w:hAnsi="Khmer OS Battambang" w:cs="Khmer OS Battambang"/>
                <w:sz w:val="16"/>
                <w:szCs w:val="16"/>
                <w:cs/>
                <w:lang w:val="en-GB" w:bidi="km-KH"/>
              </w:rPr>
              <w:t xml:space="preserve">ទំនាក់ទំនងកាន់តែទូលំទូលាយជាមួយវិស័យធនធានទឹក </w:t>
            </w:r>
            <w:r>
              <w:rPr>
                <w:rFonts w:ascii="Khmer OS Battambang" w:eastAsia="Calibri" w:hAnsi="Khmer OS Battambang" w:cs="Khmer OS Battambang" w:hint="cs"/>
                <w:sz w:val="16"/>
                <w:szCs w:val="16"/>
                <w:cs/>
                <w:lang w:val="en-GB" w:bidi="km-KH"/>
              </w:rPr>
              <w:t>វិស័យ</w:t>
            </w:r>
            <w:r w:rsidRPr="009B5BA0">
              <w:rPr>
                <w:rFonts w:ascii="Khmer OS Battambang" w:eastAsia="Calibri" w:hAnsi="Khmer OS Battambang" w:cs="Khmer OS Battambang"/>
                <w:sz w:val="16"/>
                <w:szCs w:val="16"/>
                <w:cs/>
                <w:lang w:val="en-GB" w:bidi="km-KH"/>
              </w:rPr>
              <w:t>កសិកម្ម និងវិស័យថាមពល។</w:t>
            </w:r>
          </w:p>
        </w:tc>
      </w:tr>
      <w:tr w:rsidR="00A17646" w:rsidRPr="00B43DAE" w14:paraId="37AC6F3A" w14:textId="77777777" w:rsidTr="00765117">
        <w:tc>
          <w:tcPr>
            <w:tcW w:w="522" w:type="dxa"/>
          </w:tcPr>
          <w:p w14:paraId="6999EFAC"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1.4</w:t>
            </w:r>
          </w:p>
        </w:tc>
        <w:tc>
          <w:tcPr>
            <w:tcW w:w="4631" w:type="dxa"/>
          </w:tcPr>
          <w:p w14:paraId="518C8768" w14:textId="77777777" w:rsidR="00A17646" w:rsidRPr="00EB02E9" w:rsidRDefault="00A17646" w:rsidP="00765117">
            <w:pPr>
              <w:ind w:right="-14"/>
              <w:rPr>
                <w:rFonts w:ascii="Khmer OS Battambang" w:eastAsia="Calibri" w:hAnsi="Khmer OS Battambang" w:cs="Khmer OS Battambang"/>
                <w:sz w:val="16"/>
                <w:szCs w:val="16"/>
                <w:lang w:val="en-GB" w:bidi="km-KH"/>
              </w:rPr>
            </w:pPr>
            <w:r w:rsidRPr="00EB02E9">
              <w:rPr>
                <w:rFonts w:ascii="Khmer OS Battambang" w:eastAsia="Calibri" w:hAnsi="Khmer OS Battambang" w:cs="Khmer OS Battambang" w:hint="cs"/>
                <w:sz w:val="16"/>
                <w:szCs w:val="16"/>
                <w:cs/>
                <w:lang w:val="en-GB" w:bidi="km-KH"/>
              </w:rPr>
              <w:t>ការងារពង្រឹងប្រព័ន្ធត្រូវតែចូលរួមជាមួយវិស័យឯកជន</w:t>
            </w:r>
          </w:p>
        </w:tc>
        <w:tc>
          <w:tcPr>
            <w:tcW w:w="332" w:type="dxa"/>
          </w:tcPr>
          <w:p w14:paraId="173371A2" w14:textId="77777777" w:rsidR="00A17646" w:rsidRPr="001B6F6A" w:rsidRDefault="00A17646" w:rsidP="00765117">
            <w:pPr>
              <w:rPr>
                <w:sz w:val="22"/>
                <w:lang w:val="en-GB"/>
              </w:rPr>
            </w:pPr>
          </w:p>
        </w:tc>
        <w:tc>
          <w:tcPr>
            <w:tcW w:w="332" w:type="dxa"/>
            <w:shd w:val="clear" w:color="auto" w:fill="FFC000"/>
          </w:tcPr>
          <w:p w14:paraId="2B9B06F4" w14:textId="77777777" w:rsidR="00A17646" w:rsidRPr="001B6F6A" w:rsidRDefault="00A17646" w:rsidP="00765117">
            <w:pPr>
              <w:rPr>
                <w:sz w:val="22"/>
                <w:lang w:val="en-GB"/>
              </w:rPr>
            </w:pPr>
          </w:p>
        </w:tc>
        <w:tc>
          <w:tcPr>
            <w:tcW w:w="332" w:type="dxa"/>
          </w:tcPr>
          <w:p w14:paraId="756693D5" w14:textId="77777777" w:rsidR="00A17646" w:rsidRPr="001B6F6A" w:rsidRDefault="00A17646" w:rsidP="00765117">
            <w:pPr>
              <w:rPr>
                <w:sz w:val="22"/>
                <w:lang w:val="en-GB"/>
              </w:rPr>
            </w:pPr>
          </w:p>
        </w:tc>
        <w:tc>
          <w:tcPr>
            <w:tcW w:w="6791" w:type="dxa"/>
          </w:tcPr>
          <w:p w14:paraId="7B42405F"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cs/>
                <w:lang w:val="en-GB" w:bidi="km-KH"/>
              </w:rPr>
              <w:t>ភស្តុតាងសម្រាប់ការងារទឹក និងអនាម័យ</w:t>
            </w:r>
          </w:p>
        </w:tc>
      </w:tr>
      <w:tr w:rsidR="00A17646" w:rsidRPr="00B43DAE" w14:paraId="14B5CA19" w14:textId="77777777" w:rsidTr="00765117">
        <w:tc>
          <w:tcPr>
            <w:tcW w:w="522" w:type="dxa"/>
          </w:tcPr>
          <w:p w14:paraId="6D33E181"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1.5</w:t>
            </w:r>
          </w:p>
        </w:tc>
        <w:tc>
          <w:tcPr>
            <w:tcW w:w="4631" w:type="dxa"/>
            <w:hideMark/>
          </w:tcPr>
          <w:p w14:paraId="7A5EFF1B" w14:textId="77777777" w:rsidR="00A17646" w:rsidRPr="004A0AE2" w:rsidRDefault="00A17646" w:rsidP="00765117">
            <w:pPr>
              <w:ind w:right="-1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កម្មវិធីគួរតែបង្កើតឡើងដោយផ្អែកលើការប៉ាន់ប្រមាណអំពីហានិភ័យគោលដៅនៃគ្រោះថ្នាក់ ការប្រឈម និងភាពងាយរងគ្រោះ</w:t>
            </w:r>
          </w:p>
        </w:tc>
        <w:tc>
          <w:tcPr>
            <w:tcW w:w="332" w:type="dxa"/>
          </w:tcPr>
          <w:p w14:paraId="296DA8B8" w14:textId="77777777" w:rsidR="00A17646" w:rsidRPr="001B6F6A" w:rsidRDefault="00A17646" w:rsidP="00765117">
            <w:pPr>
              <w:rPr>
                <w:sz w:val="22"/>
                <w:lang w:val="en-GB"/>
              </w:rPr>
            </w:pPr>
          </w:p>
        </w:tc>
        <w:tc>
          <w:tcPr>
            <w:tcW w:w="332" w:type="dxa"/>
          </w:tcPr>
          <w:p w14:paraId="6EEE62B3" w14:textId="77777777" w:rsidR="00A17646" w:rsidRPr="001B6F6A" w:rsidRDefault="00A17646" w:rsidP="00765117">
            <w:pPr>
              <w:rPr>
                <w:sz w:val="22"/>
                <w:lang w:val="en-GB"/>
              </w:rPr>
            </w:pPr>
          </w:p>
        </w:tc>
        <w:tc>
          <w:tcPr>
            <w:tcW w:w="332" w:type="dxa"/>
            <w:shd w:val="clear" w:color="auto" w:fill="00B050"/>
          </w:tcPr>
          <w:p w14:paraId="4A4D4E49" w14:textId="77777777" w:rsidR="00A17646" w:rsidRPr="001B6F6A" w:rsidRDefault="00A17646" w:rsidP="00765117">
            <w:pPr>
              <w:rPr>
                <w:sz w:val="22"/>
                <w:lang w:val="en-GB"/>
              </w:rPr>
            </w:pPr>
          </w:p>
        </w:tc>
        <w:tc>
          <w:tcPr>
            <w:tcW w:w="6791" w:type="dxa"/>
            <w:shd w:val="clear" w:color="auto" w:fill="FFFFFF" w:themeFill="background1"/>
          </w:tcPr>
          <w:p w14:paraId="12C117AC"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cs/>
                <w:lang w:val="en-GB" w:bidi="km-KH"/>
              </w:rPr>
              <w:t>អាទិភាពខ្ពស់សម្រាប់អង្គការយូនីសេហ្វ និងដៃគូរបស់ខ្លួន</w:t>
            </w:r>
          </w:p>
        </w:tc>
      </w:tr>
      <w:tr w:rsidR="00A17646" w:rsidRPr="00B43DAE" w14:paraId="633E7184" w14:textId="77777777" w:rsidTr="00765117">
        <w:tc>
          <w:tcPr>
            <w:tcW w:w="522" w:type="dxa"/>
          </w:tcPr>
          <w:p w14:paraId="1D16E5CB"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1.6</w:t>
            </w:r>
          </w:p>
        </w:tc>
        <w:tc>
          <w:tcPr>
            <w:tcW w:w="4631" w:type="dxa"/>
            <w:hideMark/>
          </w:tcPr>
          <w:p w14:paraId="127A65E1" w14:textId="77777777" w:rsidR="00A17646" w:rsidRPr="004A0AE2" w:rsidRDefault="00A17646" w:rsidP="00765117">
            <w:pPr>
              <w:ind w:right="-1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អន្តរាគមន៍នៃកម្មវិធីគួរតែព្យាយាមពង្រឹង និងផ្តល់ព័ត៌មានអំពីការបែងចែកថវិកាជាតិ</w:t>
            </w:r>
          </w:p>
        </w:tc>
        <w:tc>
          <w:tcPr>
            <w:tcW w:w="332" w:type="dxa"/>
            <w:shd w:val="clear" w:color="auto" w:fill="FFFFFF" w:themeFill="background1"/>
          </w:tcPr>
          <w:p w14:paraId="7CA32700" w14:textId="77777777" w:rsidR="00A17646" w:rsidRPr="001B6F6A" w:rsidRDefault="00A17646" w:rsidP="00765117">
            <w:pPr>
              <w:rPr>
                <w:sz w:val="22"/>
                <w:lang w:val="en-GB"/>
              </w:rPr>
            </w:pPr>
          </w:p>
        </w:tc>
        <w:tc>
          <w:tcPr>
            <w:tcW w:w="332" w:type="dxa"/>
            <w:shd w:val="clear" w:color="auto" w:fill="FFC000"/>
          </w:tcPr>
          <w:p w14:paraId="1A1C2908" w14:textId="77777777" w:rsidR="00A17646" w:rsidRPr="001B6F6A" w:rsidRDefault="00A17646" w:rsidP="00765117">
            <w:pPr>
              <w:rPr>
                <w:sz w:val="22"/>
                <w:lang w:val="en-GB"/>
              </w:rPr>
            </w:pPr>
          </w:p>
        </w:tc>
        <w:tc>
          <w:tcPr>
            <w:tcW w:w="332" w:type="dxa"/>
          </w:tcPr>
          <w:p w14:paraId="455EDF76" w14:textId="77777777" w:rsidR="00A17646" w:rsidRPr="001B6F6A" w:rsidRDefault="00A17646" w:rsidP="00765117">
            <w:pPr>
              <w:rPr>
                <w:sz w:val="22"/>
                <w:lang w:val="en-GB"/>
              </w:rPr>
            </w:pPr>
          </w:p>
        </w:tc>
        <w:tc>
          <w:tcPr>
            <w:tcW w:w="6791" w:type="dxa"/>
            <w:shd w:val="clear" w:color="auto" w:fill="FFFFFF" w:themeFill="background1"/>
          </w:tcPr>
          <w:p w14:paraId="63AF9D9D" w14:textId="77777777" w:rsidR="00A17646" w:rsidRPr="009B5BA0" w:rsidRDefault="00A17646" w:rsidP="00765117">
            <w:pPr>
              <w:ind w:right="-1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មិនសូវមាន</w:t>
            </w:r>
            <w:r w:rsidRPr="009B5BA0">
              <w:rPr>
                <w:rFonts w:ascii="Khmer OS Battambang" w:eastAsia="Calibri" w:hAnsi="Khmer OS Battambang" w:cs="Khmer OS Battambang"/>
                <w:sz w:val="16"/>
                <w:szCs w:val="16"/>
                <w:cs/>
                <w:lang w:val="en-GB" w:bidi="km-KH"/>
              </w:rPr>
              <w:t>ភ័ស្តុតាង</w:t>
            </w:r>
            <w:r>
              <w:rPr>
                <w:rFonts w:ascii="Khmer OS Battambang" w:eastAsia="Calibri" w:hAnsi="Khmer OS Battambang" w:cs="Khmer OS Battambang" w:hint="cs"/>
                <w:sz w:val="16"/>
                <w:szCs w:val="16"/>
                <w:cs/>
                <w:lang w:val="en-GB" w:bidi="km-KH"/>
              </w:rPr>
              <w:t>អំពី</w:t>
            </w:r>
            <w:r w:rsidRPr="009B5BA0">
              <w:rPr>
                <w:rFonts w:ascii="Khmer OS Battambang" w:eastAsia="Calibri" w:hAnsi="Khmer OS Battambang" w:cs="Khmer OS Battambang"/>
                <w:sz w:val="16"/>
                <w:szCs w:val="16"/>
                <w:cs/>
                <w:lang w:val="en-GB" w:bidi="km-KH"/>
              </w:rPr>
              <w:t>ការសិក្សា</w:t>
            </w:r>
            <w:r>
              <w:rPr>
                <w:rFonts w:ascii="Khmer OS Battambang" w:eastAsia="Calibri" w:hAnsi="Khmer OS Battambang" w:cs="Khmer OS Battambang" w:hint="cs"/>
                <w:sz w:val="16"/>
                <w:szCs w:val="16"/>
                <w:cs/>
                <w:lang w:val="en-GB" w:bidi="km-KH"/>
              </w:rPr>
              <w:t>នៃការ</w:t>
            </w:r>
            <w:r w:rsidRPr="009B5BA0">
              <w:rPr>
                <w:rFonts w:ascii="Khmer OS Battambang" w:eastAsia="Calibri" w:hAnsi="Khmer OS Battambang" w:cs="Khmer OS Battambang"/>
                <w:sz w:val="16"/>
                <w:szCs w:val="16"/>
                <w:cs/>
                <w:lang w:val="en-GB" w:bidi="km-KH"/>
              </w:rPr>
              <w:t>វិភាគ</w:t>
            </w:r>
            <w:r>
              <w:rPr>
                <w:rFonts w:ascii="Khmer OS Battambang" w:eastAsia="Calibri" w:hAnsi="Khmer OS Battambang" w:cs="Khmer OS Battambang" w:hint="cs"/>
                <w:sz w:val="16"/>
                <w:szCs w:val="16"/>
                <w:cs/>
                <w:lang w:val="en-GB" w:bidi="km-KH"/>
              </w:rPr>
              <w:t>អំពី</w:t>
            </w:r>
            <w:r w:rsidRPr="009B5BA0">
              <w:rPr>
                <w:rFonts w:ascii="Khmer OS Battambang" w:eastAsia="Calibri" w:hAnsi="Khmer OS Battambang" w:cs="Khmer OS Battambang"/>
                <w:sz w:val="16"/>
                <w:szCs w:val="16"/>
                <w:cs/>
                <w:lang w:val="en-GB" w:bidi="km-KH"/>
              </w:rPr>
              <w:t>អត្ថប្រយោជន៍</w:t>
            </w:r>
            <w:r>
              <w:rPr>
                <w:rFonts w:ascii="Khmer OS Battambang" w:eastAsia="Calibri" w:hAnsi="Khmer OS Battambang" w:cs="Khmer OS Battambang" w:hint="cs"/>
                <w:sz w:val="16"/>
                <w:szCs w:val="16"/>
                <w:cs/>
                <w:lang w:val="en-GB" w:bidi="km-KH"/>
              </w:rPr>
              <w:t>ចំណាយ</w:t>
            </w:r>
            <w:r w:rsidRPr="009B5BA0">
              <w:rPr>
                <w:rFonts w:ascii="Khmer OS Battambang" w:eastAsia="Calibri" w:hAnsi="Khmer OS Battambang" w:cs="Khmer OS Battambang"/>
                <w:sz w:val="16"/>
                <w:szCs w:val="16"/>
                <w:cs/>
                <w:lang w:val="en-GB" w:bidi="km-KH"/>
              </w:rPr>
              <w:t>ដែលកំពុងត្រូវបានអនុវត្ត ឬ</w:t>
            </w:r>
            <w:r>
              <w:rPr>
                <w:rFonts w:ascii="Khmer OS Battambang" w:eastAsia="Calibri" w:hAnsi="Khmer OS Battambang" w:cs="Khmer OS Battambang" w:hint="cs"/>
                <w:sz w:val="16"/>
                <w:szCs w:val="16"/>
                <w:cs/>
                <w:lang w:val="en-GB" w:bidi="km-KH"/>
              </w:rPr>
              <w:t>ការ</w:t>
            </w:r>
            <w:r w:rsidRPr="009B5BA0">
              <w:rPr>
                <w:rFonts w:ascii="Khmer OS Battambang" w:eastAsia="Calibri" w:hAnsi="Khmer OS Battambang" w:cs="Khmer OS Battambang"/>
                <w:sz w:val="16"/>
                <w:szCs w:val="16"/>
                <w:cs/>
                <w:lang w:val="en-GB" w:bidi="km-KH"/>
              </w:rPr>
              <w:t>កំណត់</w:t>
            </w:r>
            <w:r>
              <w:rPr>
                <w:rFonts w:ascii="Khmer OS Battambang" w:eastAsia="Calibri" w:hAnsi="Khmer OS Battambang" w:cs="Khmer OS Battambang" w:hint="cs"/>
                <w:sz w:val="16"/>
                <w:szCs w:val="16"/>
                <w:cs/>
                <w:lang w:val="en-GB" w:bidi="km-KH"/>
              </w:rPr>
              <w:t>ថាតើមាន</w:t>
            </w:r>
            <w:r w:rsidRPr="009B5BA0">
              <w:rPr>
                <w:rFonts w:ascii="Khmer OS Battambang" w:eastAsia="Calibri" w:hAnsi="Khmer OS Battambang" w:cs="Khmer OS Battambang"/>
                <w:sz w:val="16"/>
                <w:szCs w:val="16"/>
                <w:cs/>
                <w:lang w:val="en-GB" w:bidi="km-KH"/>
              </w:rPr>
              <w:t>គោលដៅអ្វីខ្លះសម្រាប់ការ</w:t>
            </w:r>
            <w:r>
              <w:rPr>
                <w:rFonts w:ascii="Khmer OS Battambang" w:eastAsia="Calibri" w:hAnsi="Khmer OS Battambang" w:cs="Khmer OS Battambang" w:hint="cs"/>
                <w:sz w:val="16"/>
                <w:szCs w:val="16"/>
                <w:cs/>
                <w:lang w:val="en-GB" w:bidi="km-KH"/>
              </w:rPr>
              <w:t>បង្កើនហិរញ្ញវត្ថុសម្រាប់ការដំណើរការ</w:t>
            </w:r>
            <w:r w:rsidRPr="009B5BA0">
              <w:rPr>
                <w:rFonts w:ascii="Khmer OS Battambang" w:eastAsia="Calibri" w:hAnsi="Khmer OS Battambang" w:cs="Khmer OS Battambang"/>
                <w:sz w:val="16"/>
                <w:szCs w:val="16"/>
                <w:cs/>
                <w:lang w:val="en-GB" w:bidi="km-KH"/>
              </w:rPr>
              <w:t xml:space="preserve"> </w:t>
            </w:r>
            <w:r w:rsidRPr="009B5BA0">
              <w:rPr>
                <w:rFonts w:ascii="Khmer OS Battambang" w:eastAsia="Calibri" w:hAnsi="Khmer OS Battambang" w:cs="Khmer OS Battambang"/>
                <w:sz w:val="16"/>
                <w:szCs w:val="16"/>
                <w:lang w:val="en-GB" w:bidi="km-KH"/>
              </w:rPr>
              <w:t xml:space="preserve">WASH </w:t>
            </w:r>
            <w:r>
              <w:rPr>
                <w:rFonts w:ascii="Khmer OS Battambang" w:eastAsia="Calibri" w:hAnsi="Khmer OS Battambang" w:cs="Khmer OS Battambang" w:hint="cs"/>
                <w:sz w:val="16"/>
                <w:szCs w:val="16"/>
                <w:cs/>
                <w:lang w:val="en-GB" w:bidi="km-KH"/>
              </w:rPr>
              <w:t>នោះទេ</w:t>
            </w:r>
            <w:r w:rsidRPr="009B5BA0">
              <w:rPr>
                <w:rFonts w:ascii="Khmer OS Battambang" w:eastAsia="Calibri" w:hAnsi="Khmer OS Battambang" w:cs="Khmer OS Battambang"/>
                <w:sz w:val="16"/>
                <w:szCs w:val="16"/>
                <w:cs/>
                <w:lang w:val="en-GB" w:bidi="km-KH"/>
              </w:rPr>
              <w:t>។</w:t>
            </w:r>
          </w:p>
        </w:tc>
      </w:tr>
    </w:tbl>
    <w:p w14:paraId="6D95BADA" w14:textId="77777777" w:rsidR="00A17646" w:rsidRDefault="00A17646" w:rsidP="00A17646">
      <w:pPr>
        <w:rPr>
          <w:lang w:eastAsia="en-GB"/>
        </w:rPr>
      </w:pPr>
    </w:p>
    <w:tbl>
      <w:tblPr>
        <w:tblStyle w:val="TableGrid1"/>
        <w:tblW w:w="0" w:type="auto"/>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439"/>
        <w:gridCol w:w="6214"/>
        <w:gridCol w:w="283"/>
        <w:gridCol w:w="284"/>
        <w:gridCol w:w="283"/>
        <w:gridCol w:w="5437"/>
      </w:tblGrid>
      <w:tr w:rsidR="00A17646" w:rsidRPr="001B6F6A" w14:paraId="12FA8E16" w14:textId="77777777" w:rsidTr="00765117">
        <w:trPr>
          <w:trHeight w:val="530"/>
        </w:trPr>
        <w:tc>
          <w:tcPr>
            <w:tcW w:w="439" w:type="dxa"/>
            <w:shd w:val="clear" w:color="auto" w:fill="17365D" w:themeFill="text2" w:themeFillShade="BF"/>
          </w:tcPr>
          <w:p w14:paraId="242E3E99" w14:textId="77777777" w:rsidR="00A17646" w:rsidRPr="001B6F6A" w:rsidRDefault="00A17646" w:rsidP="00765117">
            <w:pPr>
              <w:jc w:val="center"/>
              <w:rPr>
                <w:b/>
                <w:color w:val="EEECE1" w:themeColor="background2"/>
                <w:sz w:val="22"/>
                <w:lang w:val="en-GB"/>
              </w:rPr>
            </w:pPr>
          </w:p>
        </w:tc>
        <w:tc>
          <w:tcPr>
            <w:tcW w:w="12501" w:type="dxa"/>
            <w:gridSpan w:val="5"/>
            <w:shd w:val="clear" w:color="auto" w:fill="17365D" w:themeFill="text2" w:themeFillShade="BF"/>
            <w:vAlign w:val="center"/>
            <w:hideMark/>
          </w:tcPr>
          <w:p w14:paraId="1D2441BC" w14:textId="77777777" w:rsidR="00A17646" w:rsidRPr="001B6F6A" w:rsidRDefault="00A17646" w:rsidP="00765117">
            <w:pPr>
              <w:jc w:val="center"/>
              <w:rPr>
                <w:b/>
                <w:color w:val="EEECE1" w:themeColor="background2"/>
                <w:lang w:val="en-GB"/>
              </w:rPr>
            </w:pPr>
            <w:r>
              <w:rPr>
                <w:rFonts w:ascii="Khmer OS Battambang" w:hAnsi="Khmer OS Battambang" w:cs="Khmer OS Battambang" w:hint="cs"/>
                <w:b/>
                <w:color w:val="EEECE1" w:themeColor="background2"/>
                <w:sz w:val="16"/>
                <w:szCs w:val="16"/>
                <w:cs/>
                <w:lang w:val="en-GB" w:bidi="km-KH"/>
              </w:rPr>
              <w:t>សសរស្តម្ភទី២៖ ការពង្រឹងការគ្រប់គ្រងធនធានទឹក</w:t>
            </w:r>
          </w:p>
        </w:tc>
      </w:tr>
      <w:tr w:rsidR="00A17646" w:rsidRPr="001B6F6A" w14:paraId="4BBD3FD9" w14:textId="77777777" w:rsidTr="00765117">
        <w:tc>
          <w:tcPr>
            <w:tcW w:w="439" w:type="dxa"/>
            <w:shd w:val="clear" w:color="auto" w:fill="C4BC96" w:themeFill="background2" w:themeFillShade="BF"/>
          </w:tcPr>
          <w:p w14:paraId="31298BBA" w14:textId="77777777" w:rsidR="00A17646" w:rsidRPr="001B6F6A" w:rsidRDefault="00A17646" w:rsidP="00765117">
            <w:pPr>
              <w:rPr>
                <w:b/>
                <w:color w:val="EEECE1" w:themeColor="background2"/>
                <w:sz w:val="22"/>
                <w:lang w:val="en-GB"/>
              </w:rPr>
            </w:pPr>
          </w:p>
        </w:tc>
        <w:tc>
          <w:tcPr>
            <w:tcW w:w="6214" w:type="dxa"/>
            <w:shd w:val="clear" w:color="auto" w:fill="C4BC96" w:themeFill="background2" w:themeFillShade="BF"/>
          </w:tcPr>
          <w:p w14:paraId="21E23F15" w14:textId="77777777" w:rsidR="00A17646" w:rsidRPr="001B6F6A"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គោលការណ៍</w:t>
            </w:r>
          </w:p>
        </w:tc>
        <w:tc>
          <w:tcPr>
            <w:tcW w:w="850" w:type="dxa"/>
            <w:gridSpan w:val="3"/>
            <w:shd w:val="clear" w:color="auto" w:fill="C4BC96" w:themeFill="background2" w:themeFillShade="BF"/>
            <w:hideMark/>
          </w:tcPr>
          <w:p w14:paraId="7F9ABA4E" w14:textId="77777777" w:rsidR="00A17646" w:rsidRPr="001B6F6A"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ពិន្ទុភ្លើង​ចរាចរណ៍</w:t>
            </w:r>
          </w:p>
        </w:tc>
        <w:tc>
          <w:tcPr>
            <w:tcW w:w="5437" w:type="dxa"/>
            <w:shd w:val="clear" w:color="auto" w:fill="C4BC96" w:themeFill="background2" w:themeFillShade="BF"/>
          </w:tcPr>
          <w:p w14:paraId="6DEA2C95" w14:textId="77777777" w:rsidR="00A17646" w:rsidRDefault="00A17646" w:rsidP="00765117">
            <w:pPr>
              <w:rPr>
                <w:b/>
                <w:color w:val="EEECE1" w:themeColor="background2"/>
                <w:lang w:val="en-GB"/>
              </w:rPr>
            </w:pPr>
            <w:r>
              <w:rPr>
                <w:rFonts w:ascii="Khmer OS Battambang" w:hAnsi="Khmer OS Battambang" w:cs="Khmer OS Battambang" w:hint="cs"/>
                <w:bCs/>
                <w:color w:val="EEECE1" w:themeColor="background2"/>
                <w:sz w:val="16"/>
                <w:szCs w:val="16"/>
                <w:cs/>
                <w:lang w:val="en-GB" w:bidi="km-KH"/>
              </w:rPr>
              <w:t>យោបល់សង្ខេប</w:t>
            </w:r>
          </w:p>
        </w:tc>
      </w:tr>
      <w:tr w:rsidR="00A17646" w:rsidRPr="001B6F6A" w14:paraId="40D09CC0" w14:textId="77777777" w:rsidTr="00765117">
        <w:tc>
          <w:tcPr>
            <w:tcW w:w="439" w:type="dxa"/>
          </w:tcPr>
          <w:p w14:paraId="36473B14"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2.1</w:t>
            </w:r>
          </w:p>
        </w:tc>
        <w:tc>
          <w:tcPr>
            <w:tcW w:w="6214" w:type="dxa"/>
          </w:tcPr>
          <w:p w14:paraId="65B24089" w14:textId="77777777" w:rsidR="00A17646" w:rsidRPr="004A0AE2" w:rsidRDefault="00A17646" w:rsidP="00765117">
            <w:pPr>
              <w:ind w:right="-14"/>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 xml:space="preserve">ចាំបាច់ត្រូវមានវិធានការជាក់លាក់ដើម្បីពង្រឹងទំនាក់ទំនងរវាងធនធាន និង </w:t>
            </w:r>
            <w:r w:rsidRPr="004A0AE2">
              <w:rPr>
                <w:rFonts w:ascii="Khmer OS Battambang" w:eastAsia="Calibri" w:hAnsi="Khmer OS Battambang" w:cs="Khmer OS Battambang"/>
                <w:sz w:val="16"/>
                <w:szCs w:val="16"/>
                <w:lang w:val="en-GB" w:bidi="km-KH"/>
              </w:rPr>
              <w:t>WASH</w:t>
            </w:r>
          </w:p>
        </w:tc>
        <w:tc>
          <w:tcPr>
            <w:tcW w:w="283" w:type="dxa"/>
            <w:shd w:val="clear" w:color="auto" w:fill="auto"/>
          </w:tcPr>
          <w:p w14:paraId="0262B28C" w14:textId="77777777" w:rsidR="00A17646" w:rsidRPr="001B6F6A" w:rsidRDefault="00A17646" w:rsidP="00765117">
            <w:pPr>
              <w:rPr>
                <w:sz w:val="22"/>
                <w:lang w:val="en-GB"/>
              </w:rPr>
            </w:pPr>
          </w:p>
        </w:tc>
        <w:tc>
          <w:tcPr>
            <w:tcW w:w="284" w:type="dxa"/>
            <w:shd w:val="clear" w:color="auto" w:fill="FFC000"/>
          </w:tcPr>
          <w:p w14:paraId="1F68521E" w14:textId="77777777" w:rsidR="00A17646" w:rsidRPr="001B6F6A" w:rsidRDefault="00A17646" w:rsidP="00765117">
            <w:pPr>
              <w:rPr>
                <w:sz w:val="22"/>
                <w:lang w:val="en-GB"/>
              </w:rPr>
            </w:pPr>
          </w:p>
        </w:tc>
        <w:tc>
          <w:tcPr>
            <w:tcW w:w="283" w:type="dxa"/>
            <w:shd w:val="clear" w:color="auto" w:fill="auto"/>
          </w:tcPr>
          <w:p w14:paraId="002317A8" w14:textId="77777777" w:rsidR="00A17646" w:rsidRPr="001B6F6A" w:rsidRDefault="00A17646" w:rsidP="00765117">
            <w:pPr>
              <w:rPr>
                <w:sz w:val="22"/>
                <w:lang w:val="en-GB"/>
              </w:rPr>
            </w:pPr>
          </w:p>
        </w:tc>
        <w:tc>
          <w:tcPr>
            <w:tcW w:w="5437" w:type="dxa"/>
          </w:tcPr>
          <w:p w14:paraId="5D4F2879" w14:textId="77777777" w:rsidR="00A17646" w:rsidRPr="008C7FC2" w:rsidRDefault="00A17646" w:rsidP="00765117">
            <w:pPr>
              <w:ind w:right="-14"/>
              <w:rPr>
                <w:rFonts w:ascii="Khmer OS Battambang" w:eastAsia="Calibri" w:hAnsi="Khmer OS Battambang" w:cs="Khmer OS Battambang"/>
                <w:sz w:val="16"/>
                <w:szCs w:val="16"/>
                <w:lang w:val="en-GB"/>
              </w:rPr>
            </w:pPr>
            <w:r w:rsidRPr="008C7FC2">
              <w:rPr>
                <w:rFonts w:ascii="Khmer OS Battambang" w:eastAsia="Calibri" w:hAnsi="Khmer OS Battambang" w:cs="Khmer OS Battambang"/>
                <w:sz w:val="16"/>
                <w:szCs w:val="16"/>
                <w:cs/>
                <w:lang w:val="en-GB" w:bidi="km-KH"/>
              </w:rPr>
              <w:t xml:space="preserve">កម្មវិធី </w:t>
            </w:r>
            <w:r w:rsidRPr="008C7FC2">
              <w:rPr>
                <w:rFonts w:ascii="Khmer OS Battambang" w:eastAsia="Calibri" w:hAnsi="Khmer OS Battambang" w:cs="Khmer OS Battambang"/>
                <w:sz w:val="16"/>
                <w:szCs w:val="16"/>
                <w:lang w:val="en-GB"/>
              </w:rPr>
              <w:t xml:space="preserve">CR WASH </w:t>
            </w:r>
            <w:r w:rsidRPr="008C7FC2">
              <w:rPr>
                <w:rFonts w:ascii="Khmer OS Battambang" w:eastAsia="Calibri" w:hAnsi="Khmer OS Battambang" w:cs="Khmer OS Battambang"/>
                <w:sz w:val="16"/>
                <w:szCs w:val="16"/>
                <w:cs/>
                <w:lang w:val="en-GB" w:bidi="km-KH"/>
              </w:rPr>
              <w:t>បានបង្កើនការយកចិត្តទុកដាក់លើ</w:t>
            </w:r>
            <w:r>
              <w:rPr>
                <w:rFonts w:ascii="Khmer OS Battambang" w:eastAsia="Calibri" w:hAnsi="Khmer OS Battambang" w:cs="Khmer OS Battambang" w:hint="cs"/>
                <w:sz w:val="16"/>
                <w:szCs w:val="16"/>
                <w:cs/>
                <w:lang w:val="en-GB" w:bidi="km-KH"/>
              </w:rPr>
              <w:t>អណ្តូងជីក</w:t>
            </w:r>
            <w:r w:rsidRPr="008C7FC2">
              <w:rPr>
                <w:rFonts w:ascii="Khmer OS Battambang" w:eastAsia="Calibri" w:hAnsi="Khmer OS Battambang" w:cs="Khmer OS Battambang"/>
                <w:sz w:val="16"/>
                <w:szCs w:val="16"/>
                <w:cs/>
                <w:lang w:val="en-GB" w:bidi="km-KH"/>
              </w:rPr>
              <w:t xml:space="preserve"> </w:t>
            </w:r>
            <w:r w:rsidRPr="008C7FC2">
              <w:rPr>
                <w:rFonts w:ascii="Khmer OS Battambang" w:eastAsia="Calibri" w:hAnsi="Khmer OS Battambang" w:cs="Khmer OS Battambang"/>
                <w:sz w:val="16"/>
                <w:szCs w:val="16"/>
                <w:lang w:val="en-GB"/>
              </w:rPr>
              <w:t xml:space="preserve">CR </w:t>
            </w:r>
            <w:r w:rsidRPr="008C7FC2">
              <w:rPr>
                <w:rFonts w:ascii="Khmer OS Battambang" w:eastAsia="Calibri" w:hAnsi="Khmer OS Battambang" w:cs="Khmer OS Battambang"/>
                <w:sz w:val="16"/>
                <w:szCs w:val="16"/>
                <w:cs/>
                <w:lang w:val="en-GB" w:bidi="km-KH"/>
              </w:rPr>
              <w:t>និងធ្វើតេស្ត</w:t>
            </w:r>
            <w:r>
              <w:rPr>
                <w:rFonts w:ascii="Khmer OS Battambang" w:eastAsia="Calibri" w:hAnsi="Khmer OS Battambang" w:cs="Khmer OS Battambang" w:hint="cs"/>
                <w:sz w:val="16"/>
                <w:szCs w:val="16"/>
                <w:cs/>
                <w:lang w:val="en-GB" w:bidi="km-KH"/>
              </w:rPr>
              <w:t>ការ</w:t>
            </w:r>
            <w:r w:rsidRPr="008C7FC2">
              <w:rPr>
                <w:rFonts w:ascii="Khmer OS Battambang" w:eastAsia="Calibri" w:hAnsi="Khmer OS Battambang" w:cs="Khmer OS Battambang"/>
                <w:sz w:val="16"/>
                <w:szCs w:val="16"/>
                <w:cs/>
                <w:lang w:val="en-GB" w:bidi="km-KH"/>
              </w:rPr>
              <w:t>បូម</w:t>
            </w:r>
            <w:r>
              <w:rPr>
                <w:rFonts w:ascii="Khmer OS Battambang" w:eastAsia="Calibri" w:hAnsi="Khmer OS Battambang" w:cs="Khmer OS Battambang" w:hint="cs"/>
                <w:sz w:val="16"/>
                <w:szCs w:val="16"/>
                <w:cs/>
                <w:lang w:val="en-GB" w:bidi="km-KH"/>
              </w:rPr>
              <w:t>ទឹក</w:t>
            </w:r>
            <w:r w:rsidRPr="008C7FC2">
              <w:rPr>
                <w:rFonts w:ascii="Khmer OS Battambang" w:eastAsia="Calibri" w:hAnsi="Khmer OS Battambang" w:cs="Khmer OS Battambang"/>
                <w:sz w:val="16"/>
                <w:szCs w:val="16"/>
                <w:cs/>
                <w:lang w:val="en-GB" w:bidi="km-KH"/>
              </w:rPr>
              <w:t>។</w:t>
            </w:r>
          </w:p>
        </w:tc>
      </w:tr>
      <w:tr w:rsidR="00A17646" w:rsidRPr="001B6F6A" w14:paraId="0BF74E65" w14:textId="77777777" w:rsidTr="00765117">
        <w:tc>
          <w:tcPr>
            <w:tcW w:w="439" w:type="dxa"/>
          </w:tcPr>
          <w:p w14:paraId="1E1A3E1B"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2.2</w:t>
            </w:r>
          </w:p>
        </w:tc>
        <w:tc>
          <w:tcPr>
            <w:tcW w:w="6214" w:type="dxa"/>
          </w:tcPr>
          <w:p w14:paraId="6FCD48CE" w14:textId="77777777" w:rsidR="00A17646" w:rsidRPr="004A0AE2" w:rsidRDefault="00A17646" w:rsidP="00765117">
            <w:pPr>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 xml:space="preserve">អង្គការ </w:t>
            </w:r>
            <w:r w:rsidRPr="004A0AE2">
              <w:rPr>
                <w:rFonts w:ascii="Khmer OS Battambang" w:eastAsia="Calibri" w:hAnsi="Khmer OS Battambang" w:cs="Khmer OS Battambang"/>
                <w:sz w:val="16"/>
                <w:szCs w:val="16"/>
                <w:lang w:val="en-GB" w:bidi="km-KH"/>
              </w:rPr>
              <w:t>WASH</w:t>
            </w:r>
            <w:r w:rsidRPr="004A0AE2">
              <w:rPr>
                <w:rFonts w:ascii="Khmer OS Battambang" w:eastAsia="Calibri" w:hAnsi="Khmer OS Battambang" w:cs="Khmer OS Battambang" w:hint="cs"/>
                <w:sz w:val="16"/>
                <w:szCs w:val="16"/>
                <w:cs/>
                <w:lang w:val="en-GB" w:bidi="km-KH"/>
              </w:rPr>
              <w:t xml:space="preserve"> គួរតែរួមចំណែកដល់ការប្រមូលទិន្នន័យអ៊ីដ្រូម៉ែត្រនៅក្នុងមូលដ្ឋាន</w:t>
            </w:r>
          </w:p>
        </w:tc>
        <w:tc>
          <w:tcPr>
            <w:tcW w:w="283" w:type="dxa"/>
            <w:shd w:val="clear" w:color="auto" w:fill="FF0000"/>
          </w:tcPr>
          <w:p w14:paraId="316EED1D" w14:textId="77777777" w:rsidR="00A17646" w:rsidRPr="001B6F6A" w:rsidRDefault="00A17646" w:rsidP="00765117">
            <w:pPr>
              <w:rPr>
                <w:sz w:val="22"/>
                <w:lang w:val="en-GB"/>
              </w:rPr>
            </w:pPr>
          </w:p>
        </w:tc>
        <w:tc>
          <w:tcPr>
            <w:tcW w:w="284" w:type="dxa"/>
            <w:shd w:val="clear" w:color="auto" w:fill="auto"/>
          </w:tcPr>
          <w:p w14:paraId="078B4921" w14:textId="77777777" w:rsidR="00A17646" w:rsidRPr="001B6F6A" w:rsidRDefault="00A17646" w:rsidP="00765117">
            <w:pPr>
              <w:rPr>
                <w:sz w:val="22"/>
                <w:lang w:val="en-GB"/>
              </w:rPr>
            </w:pPr>
          </w:p>
        </w:tc>
        <w:tc>
          <w:tcPr>
            <w:tcW w:w="283" w:type="dxa"/>
            <w:shd w:val="clear" w:color="auto" w:fill="auto"/>
          </w:tcPr>
          <w:p w14:paraId="0581376E" w14:textId="77777777" w:rsidR="00A17646" w:rsidRPr="001B6F6A" w:rsidRDefault="00A17646" w:rsidP="00765117">
            <w:pPr>
              <w:rPr>
                <w:sz w:val="22"/>
                <w:lang w:val="en-GB"/>
              </w:rPr>
            </w:pPr>
          </w:p>
        </w:tc>
        <w:tc>
          <w:tcPr>
            <w:tcW w:w="5437" w:type="dxa"/>
          </w:tcPr>
          <w:p w14:paraId="49383287" w14:textId="77777777" w:rsidR="00A17646" w:rsidRPr="008C7FC2" w:rsidRDefault="00A17646" w:rsidP="00765117">
            <w:pPr>
              <w:ind w:right="-14"/>
              <w:rPr>
                <w:rFonts w:ascii="Khmer OS Battambang" w:eastAsia="Calibri" w:hAnsi="Khmer OS Battambang" w:cs="Khmer OS Battambang"/>
                <w:sz w:val="16"/>
                <w:szCs w:val="16"/>
                <w:lang w:val="en-GB" w:bidi="km-KH"/>
              </w:rPr>
            </w:pPr>
            <w:r>
              <w:rPr>
                <w:rFonts w:ascii="Khmer OS Battambang" w:eastAsia="Calibri" w:hAnsi="Khmer OS Battambang" w:cs="Khmer OS Battambang" w:hint="cs"/>
                <w:sz w:val="16"/>
                <w:szCs w:val="16"/>
                <w:cs/>
                <w:lang w:val="en-GB" w:bidi="km-KH"/>
              </w:rPr>
              <w:t>ពុំ</w:t>
            </w:r>
            <w:r w:rsidRPr="008C7FC2">
              <w:rPr>
                <w:rFonts w:ascii="Khmer OS Battambang" w:eastAsia="Calibri" w:hAnsi="Khmer OS Battambang" w:cs="Khmer OS Battambang"/>
                <w:sz w:val="16"/>
                <w:szCs w:val="16"/>
                <w:cs/>
                <w:lang w:val="en-GB" w:bidi="km-KH"/>
              </w:rPr>
              <w:t>មានភស្តុតាង</w:t>
            </w:r>
            <w:r>
              <w:rPr>
                <w:rFonts w:ascii="Khmer OS Battambang" w:eastAsia="Calibri" w:hAnsi="Khmer OS Battambang" w:cs="Khmer OS Battambang" w:hint="cs"/>
                <w:sz w:val="16"/>
                <w:szCs w:val="16"/>
                <w:cs/>
                <w:lang w:val="en-GB" w:bidi="km-KH"/>
              </w:rPr>
              <w:t>បង្ហាញអំពី</w:t>
            </w:r>
            <w:r w:rsidRPr="008C7FC2">
              <w:rPr>
                <w:rFonts w:ascii="Khmer OS Battambang" w:eastAsia="Calibri" w:hAnsi="Khmer OS Battambang" w:cs="Khmer OS Battambang"/>
                <w:sz w:val="16"/>
                <w:szCs w:val="16"/>
                <w:cs/>
                <w:lang w:val="en-GB" w:bidi="km-KH"/>
              </w:rPr>
              <w:t>ការត្រួតពិនិត្យអ៊ីដ្រូម៉ែត្រជាប្រចាំ</w:t>
            </w:r>
            <w:r>
              <w:rPr>
                <w:rFonts w:ascii="Khmer OS Battambang" w:eastAsia="Calibri" w:hAnsi="Khmer OS Battambang" w:cs="Khmer OS Battambang" w:hint="cs"/>
                <w:sz w:val="16"/>
                <w:szCs w:val="16"/>
                <w:cs/>
                <w:lang w:val="en-GB" w:bidi="km-KH"/>
              </w:rPr>
              <w:t>នោះ</w:t>
            </w:r>
            <w:r w:rsidRPr="008C7FC2">
              <w:rPr>
                <w:rFonts w:ascii="Khmer OS Battambang" w:eastAsia="Calibri" w:hAnsi="Khmer OS Battambang" w:cs="Khmer OS Battambang"/>
                <w:sz w:val="16"/>
                <w:szCs w:val="16"/>
                <w:cs/>
                <w:lang w:val="en-GB" w:bidi="km-KH"/>
              </w:rPr>
              <w:t>ទេ។</w:t>
            </w:r>
          </w:p>
        </w:tc>
      </w:tr>
      <w:tr w:rsidR="00A17646" w:rsidRPr="001B6F6A" w14:paraId="764CE706" w14:textId="77777777" w:rsidTr="00765117">
        <w:tc>
          <w:tcPr>
            <w:tcW w:w="439" w:type="dxa"/>
          </w:tcPr>
          <w:p w14:paraId="29873B01"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2.3</w:t>
            </w:r>
          </w:p>
        </w:tc>
        <w:tc>
          <w:tcPr>
            <w:tcW w:w="6214" w:type="dxa"/>
          </w:tcPr>
          <w:p w14:paraId="43EF65B0" w14:textId="77777777" w:rsidR="00A17646" w:rsidRPr="004A0AE2" w:rsidRDefault="00A17646" w:rsidP="00765117">
            <w:pPr>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sz w:val="16"/>
                <w:szCs w:val="16"/>
                <w:cs/>
                <w:lang w:val="en-GB" w:bidi="km-KH"/>
              </w:rPr>
              <w:t>ផែនការសុវត្ថិភាពទឹកដែល</w:t>
            </w:r>
            <w:r w:rsidRPr="004A0AE2">
              <w:rPr>
                <w:rFonts w:ascii="Khmer OS Battambang" w:eastAsia="Calibri" w:hAnsi="Khmer OS Battambang" w:cs="Khmer OS Battambang" w:hint="cs"/>
                <w:sz w:val="16"/>
                <w:szCs w:val="16"/>
                <w:cs/>
                <w:lang w:val="en-GB" w:bidi="km-KH"/>
              </w:rPr>
              <w:t>ត្រូវបានកែសម្រួល</w:t>
            </w:r>
            <w:r w:rsidRPr="004A0AE2">
              <w:rPr>
                <w:rFonts w:ascii="Khmer OS Battambang" w:eastAsia="Calibri" w:hAnsi="Khmer OS Battambang" w:cs="Khmer OS Battambang"/>
                <w:sz w:val="16"/>
                <w:szCs w:val="16"/>
                <w:cs/>
                <w:lang w:val="en-GB" w:bidi="km-KH"/>
              </w:rPr>
              <w:t>ផ្តល់</w:t>
            </w:r>
            <w:r w:rsidRPr="004A0AE2">
              <w:rPr>
                <w:rFonts w:ascii="Khmer OS Battambang" w:eastAsia="Calibri" w:hAnsi="Khmer OS Battambang" w:cs="Khmer OS Battambang" w:hint="cs"/>
                <w:sz w:val="16"/>
                <w:szCs w:val="16"/>
                <w:cs/>
                <w:lang w:val="en-GB" w:bidi="km-KH"/>
              </w:rPr>
              <w:t>វិធីសាស្រ្ត</w:t>
            </w:r>
            <w:r w:rsidRPr="004A0AE2">
              <w:rPr>
                <w:rFonts w:ascii="Khmer OS Battambang" w:eastAsia="Calibri" w:hAnsi="Khmer OS Battambang" w:cs="Khmer OS Battambang"/>
                <w:sz w:val="16"/>
                <w:szCs w:val="16"/>
                <w:cs/>
                <w:lang w:val="en-GB" w:bidi="km-KH"/>
              </w:rPr>
              <w:t>ដ៏មានប្រយោជន៍</w:t>
            </w:r>
            <w:r w:rsidRPr="004A0AE2">
              <w:rPr>
                <w:rFonts w:ascii="Khmer OS Battambang" w:eastAsia="Calibri" w:hAnsi="Khmer OS Battambang" w:cs="Khmer OS Battambang" w:hint="cs"/>
                <w:sz w:val="16"/>
                <w:szCs w:val="16"/>
                <w:cs/>
                <w:lang w:val="en-GB" w:bidi="km-KH"/>
              </w:rPr>
              <w:t>មួយ</w:t>
            </w:r>
            <w:r w:rsidRPr="004A0AE2">
              <w:rPr>
                <w:rFonts w:ascii="Khmer OS Battambang" w:eastAsia="Calibri" w:hAnsi="Khmer OS Battambang" w:cs="Khmer OS Battambang"/>
                <w:sz w:val="16"/>
                <w:szCs w:val="16"/>
                <w:cs/>
                <w:lang w:val="en-GB" w:bidi="km-KH"/>
              </w:rPr>
              <w:t>សម្រាប់</w:t>
            </w:r>
            <w:r w:rsidRPr="004A0AE2">
              <w:rPr>
                <w:rFonts w:ascii="Khmer OS Battambang" w:eastAsia="Calibri" w:hAnsi="Khmer OS Battambang" w:cs="Khmer OS Battambang" w:hint="cs"/>
                <w:sz w:val="16"/>
                <w:szCs w:val="16"/>
                <w:cs/>
                <w:lang w:val="en-GB" w:bidi="km-KH"/>
              </w:rPr>
              <w:t>ការ</w:t>
            </w:r>
            <w:r w:rsidRPr="004A0AE2">
              <w:rPr>
                <w:rFonts w:ascii="Khmer OS Battambang" w:eastAsia="Calibri" w:hAnsi="Khmer OS Battambang" w:cs="Khmer OS Battambang"/>
                <w:sz w:val="16"/>
                <w:szCs w:val="16"/>
                <w:cs/>
                <w:lang w:val="en-GB" w:bidi="km-KH"/>
              </w:rPr>
              <w:t>បង្កើតផែនការធនធានទឹកកាន់តែ</w:t>
            </w:r>
            <w:r w:rsidRPr="004A0AE2">
              <w:rPr>
                <w:rFonts w:ascii="Khmer OS Battambang" w:eastAsia="Calibri" w:hAnsi="Khmer OS Battambang" w:cs="Khmer OS Battambang" w:hint="cs"/>
                <w:sz w:val="16"/>
                <w:szCs w:val="16"/>
                <w:cs/>
                <w:lang w:val="en-GB" w:bidi="km-KH"/>
              </w:rPr>
              <w:t>ល្អ</w:t>
            </w:r>
            <w:r w:rsidRPr="004A0AE2">
              <w:rPr>
                <w:rFonts w:ascii="Khmer OS Battambang" w:eastAsia="Calibri" w:hAnsi="Khmer OS Battambang" w:cs="Khmer OS Battambang"/>
                <w:sz w:val="16"/>
                <w:szCs w:val="16"/>
                <w:cs/>
                <w:lang w:val="en-GB" w:bidi="km-KH"/>
              </w:rPr>
              <w:t>ប្រសើរឡើងរវាងសហគមន៍ អាជ្ញាធរ</w:t>
            </w:r>
            <w:r>
              <w:rPr>
                <w:rFonts w:ascii="Khmer OS Battambang" w:eastAsia="Calibri" w:hAnsi="Khmer OS Battambang" w:cs="Khmer OS Battambang" w:hint="cs"/>
                <w:sz w:val="16"/>
                <w:szCs w:val="16"/>
                <w:cs/>
                <w:lang w:val="en-GB" w:bidi="km-KH"/>
              </w:rPr>
              <w:t>​</w:t>
            </w:r>
            <w:r w:rsidRPr="004A0AE2">
              <w:rPr>
                <w:rFonts w:ascii="Khmer OS Battambang" w:eastAsia="Calibri" w:hAnsi="Khmer OS Battambang" w:cs="Khmer OS Battambang"/>
                <w:sz w:val="16"/>
                <w:szCs w:val="16"/>
                <w:cs/>
                <w:lang w:val="en-GB" w:bidi="km-KH"/>
              </w:rPr>
              <w:t>មូលដ្ឋាន និងអាជ្ញាធរ</w:t>
            </w:r>
            <w:r w:rsidRPr="004A0AE2">
              <w:rPr>
                <w:rFonts w:ascii="Khmer OS Battambang" w:eastAsia="Calibri" w:hAnsi="Khmer OS Battambang" w:cs="Khmer OS Battambang" w:hint="cs"/>
                <w:sz w:val="16"/>
                <w:szCs w:val="16"/>
                <w:cs/>
                <w:lang w:val="en-GB" w:bidi="km-KH"/>
              </w:rPr>
              <w:t>​</w:t>
            </w:r>
            <w:r w:rsidRPr="004A0AE2">
              <w:rPr>
                <w:rFonts w:ascii="Khmer OS Battambang" w:eastAsia="Calibri" w:hAnsi="Khmer OS Battambang" w:cs="Khmer OS Battambang"/>
                <w:sz w:val="16"/>
                <w:szCs w:val="16"/>
                <w:cs/>
                <w:lang w:val="en-GB" w:bidi="km-KH"/>
              </w:rPr>
              <w:t>ជាតិ</w:t>
            </w:r>
          </w:p>
        </w:tc>
        <w:tc>
          <w:tcPr>
            <w:tcW w:w="283" w:type="dxa"/>
            <w:shd w:val="clear" w:color="auto" w:fill="auto"/>
          </w:tcPr>
          <w:p w14:paraId="521CDFFC" w14:textId="77777777" w:rsidR="00A17646" w:rsidRPr="001B6F6A" w:rsidRDefault="00A17646" w:rsidP="00765117">
            <w:pPr>
              <w:rPr>
                <w:sz w:val="22"/>
                <w:lang w:val="en-GB"/>
              </w:rPr>
            </w:pPr>
          </w:p>
        </w:tc>
        <w:tc>
          <w:tcPr>
            <w:tcW w:w="284" w:type="dxa"/>
            <w:shd w:val="clear" w:color="auto" w:fill="FFC000"/>
          </w:tcPr>
          <w:p w14:paraId="38C9B897" w14:textId="77777777" w:rsidR="00A17646" w:rsidRPr="001B6F6A" w:rsidRDefault="00A17646" w:rsidP="00765117">
            <w:pPr>
              <w:rPr>
                <w:sz w:val="22"/>
                <w:lang w:val="en-GB"/>
              </w:rPr>
            </w:pPr>
          </w:p>
        </w:tc>
        <w:tc>
          <w:tcPr>
            <w:tcW w:w="283" w:type="dxa"/>
            <w:shd w:val="clear" w:color="auto" w:fill="auto"/>
          </w:tcPr>
          <w:p w14:paraId="2DBB3DDE" w14:textId="77777777" w:rsidR="00A17646" w:rsidRPr="001B6F6A" w:rsidRDefault="00A17646" w:rsidP="00765117">
            <w:pPr>
              <w:rPr>
                <w:sz w:val="22"/>
                <w:lang w:val="en-GB"/>
              </w:rPr>
            </w:pPr>
          </w:p>
        </w:tc>
        <w:tc>
          <w:tcPr>
            <w:tcW w:w="5437" w:type="dxa"/>
          </w:tcPr>
          <w:p w14:paraId="03412C4B" w14:textId="77777777" w:rsidR="00A17646" w:rsidRPr="008C7FC2" w:rsidRDefault="00A17646" w:rsidP="00765117">
            <w:pPr>
              <w:ind w:right="-14"/>
              <w:rPr>
                <w:rFonts w:ascii="Khmer OS Battambang" w:eastAsia="Calibri" w:hAnsi="Khmer OS Battambang" w:cs="Khmer OS Battambang"/>
                <w:sz w:val="16"/>
                <w:szCs w:val="16"/>
                <w:lang w:val="en-GB"/>
              </w:rPr>
            </w:pPr>
            <w:r w:rsidRPr="008C7FC2">
              <w:rPr>
                <w:rFonts w:ascii="Khmer OS Battambang" w:eastAsia="Calibri" w:hAnsi="Khmer OS Battambang" w:cs="Khmer OS Battambang"/>
                <w:sz w:val="16"/>
                <w:szCs w:val="16"/>
                <w:cs/>
                <w:lang w:val="en-GB" w:bidi="km-KH"/>
              </w:rPr>
              <w:t xml:space="preserve">ប្រសិទ្ធភាព </w:t>
            </w:r>
            <w:r>
              <w:rPr>
                <w:rFonts w:ascii="Khmer OS Battambang" w:eastAsia="Calibri" w:hAnsi="Khmer OS Battambang" w:cs="Khmer OS Battambang" w:hint="cs"/>
                <w:sz w:val="16"/>
                <w:szCs w:val="16"/>
                <w:cs/>
                <w:lang w:val="en-GB" w:bidi="km-KH"/>
              </w:rPr>
              <w:t xml:space="preserve">“ពិត” របស់ </w:t>
            </w:r>
            <w:r w:rsidRPr="008C7FC2">
              <w:rPr>
                <w:rFonts w:ascii="Khmer OS Battambang" w:eastAsia="Calibri" w:hAnsi="Khmer OS Battambang" w:cs="Khmer OS Battambang"/>
                <w:sz w:val="16"/>
                <w:szCs w:val="16"/>
                <w:lang w:val="en-GB"/>
              </w:rPr>
              <w:t xml:space="preserve">WSPs </w:t>
            </w:r>
            <w:r w:rsidRPr="008C7FC2">
              <w:rPr>
                <w:rFonts w:ascii="Khmer OS Battambang" w:eastAsia="Calibri" w:hAnsi="Khmer OS Battambang" w:cs="Khmer OS Battambang"/>
                <w:sz w:val="16"/>
                <w:szCs w:val="16"/>
                <w:cs/>
                <w:lang w:val="en-GB" w:bidi="km-KH"/>
              </w:rPr>
              <w:t>ចាំបាច់ត្រូវ</w:t>
            </w:r>
            <w:r>
              <w:rPr>
                <w:rFonts w:ascii="Khmer OS Battambang" w:eastAsia="Calibri" w:hAnsi="Khmer OS Battambang" w:cs="Khmer OS Battambang" w:hint="cs"/>
                <w:sz w:val="16"/>
                <w:szCs w:val="16"/>
                <w:cs/>
                <w:lang w:val="en-GB" w:bidi="km-KH"/>
              </w:rPr>
              <w:t>បាន</w:t>
            </w:r>
            <w:r w:rsidRPr="008C7FC2">
              <w:rPr>
                <w:rFonts w:ascii="Khmer OS Battambang" w:eastAsia="Calibri" w:hAnsi="Khmer OS Battambang" w:cs="Khmer OS Battambang"/>
                <w:sz w:val="16"/>
                <w:szCs w:val="16"/>
                <w:cs/>
                <w:lang w:val="en-GB" w:bidi="km-KH"/>
              </w:rPr>
              <w:t>កំណត់ក្រោយ</w:t>
            </w:r>
            <w:r>
              <w:rPr>
                <w:rFonts w:ascii="Khmer OS Battambang" w:eastAsia="Calibri" w:hAnsi="Khmer OS Battambang" w:cs="Khmer OS Battambang" w:hint="cs"/>
                <w:sz w:val="16"/>
                <w:szCs w:val="16"/>
                <w:cs/>
                <w:lang w:val="en-GB" w:bidi="km-KH"/>
              </w:rPr>
              <w:t>ពេល</w:t>
            </w:r>
            <w:r w:rsidRPr="008C7FC2">
              <w:rPr>
                <w:rFonts w:ascii="Khmer OS Battambang" w:eastAsia="Calibri" w:hAnsi="Khmer OS Battambang" w:cs="Khmer OS Battambang"/>
                <w:sz w:val="16"/>
                <w:szCs w:val="16"/>
                <w:cs/>
                <w:lang w:val="en-GB" w:bidi="km-KH"/>
              </w:rPr>
              <w:t>បង្កើត។</w:t>
            </w:r>
          </w:p>
        </w:tc>
      </w:tr>
      <w:tr w:rsidR="00A17646" w:rsidRPr="001B6F6A" w14:paraId="41072E32" w14:textId="77777777" w:rsidTr="00765117">
        <w:tc>
          <w:tcPr>
            <w:tcW w:w="439" w:type="dxa"/>
          </w:tcPr>
          <w:p w14:paraId="7F47D0B5"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t>2.4</w:t>
            </w:r>
          </w:p>
        </w:tc>
        <w:tc>
          <w:tcPr>
            <w:tcW w:w="6214" w:type="dxa"/>
          </w:tcPr>
          <w:p w14:paraId="011EA685" w14:textId="77777777" w:rsidR="00A17646" w:rsidRPr="004A0AE2" w:rsidRDefault="00A17646" w:rsidP="00765117">
            <w:pPr>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ការត្រួតពិនិត្យទិន្នន័យគួរតែរួមបញ្ចូលទៅក្នុងប្រព័ន្ធ និងគំរូនៃការជូនដំណឹងជាមុនថ្នាក់ជាតិ</w:t>
            </w:r>
          </w:p>
        </w:tc>
        <w:tc>
          <w:tcPr>
            <w:tcW w:w="283" w:type="dxa"/>
            <w:shd w:val="clear" w:color="auto" w:fill="FF0000"/>
          </w:tcPr>
          <w:p w14:paraId="0FE6EC0D" w14:textId="77777777" w:rsidR="00A17646" w:rsidRPr="001B6F6A" w:rsidRDefault="00A17646" w:rsidP="00765117">
            <w:pPr>
              <w:rPr>
                <w:sz w:val="22"/>
                <w:lang w:val="en-GB"/>
              </w:rPr>
            </w:pPr>
          </w:p>
        </w:tc>
        <w:tc>
          <w:tcPr>
            <w:tcW w:w="284" w:type="dxa"/>
            <w:shd w:val="clear" w:color="auto" w:fill="FFFFFF" w:themeFill="background1"/>
          </w:tcPr>
          <w:p w14:paraId="28FA56E3" w14:textId="77777777" w:rsidR="00A17646" w:rsidRPr="001B6F6A" w:rsidRDefault="00A17646" w:rsidP="00765117">
            <w:pPr>
              <w:rPr>
                <w:sz w:val="22"/>
                <w:lang w:val="en-GB"/>
              </w:rPr>
            </w:pPr>
          </w:p>
        </w:tc>
        <w:tc>
          <w:tcPr>
            <w:tcW w:w="283" w:type="dxa"/>
            <w:shd w:val="clear" w:color="auto" w:fill="auto"/>
          </w:tcPr>
          <w:p w14:paraId="26E40F3B" w14:textId="77777777" w:rsidR="00A17646" w:rsidRPr="001B6F6A" w:rsidRDefault="00A17646" w:rsidP="00765117">
            <w:pPr>
              <w:rPr>
                <w:sz w:val="22"/>
                <w:lang w:val="en-GB"/>
              </w:rPr>
            </w:pPr>
          </w:p>
        </w:tc>
        <w:tc>
          <w:tcPr>
            <w:tcW w:w="5437" w:type="dxa"/>
          </w:tcPr>
          <w:p w14:paraId="16291494" w14:textId="77777777" w:rsidR="00A17646" w:rsidRPr="008C7FC2" w:rsidRDefault="00A17646" w:rsidP="00765117">
            <w:pPr>
              <w:ind w:right="-14"/>
              <w:rPr>
                <w:rFonts w:ascii="Khmer OS Battambang" w:eastAsia="Calibri" w:hAnsi="Khmer OS Battambang" w:cs="Khmer OS Battambang"/>
                <w:sz w:val="16"/>
                <w:szCs w:val="16"/>
                <w:lang w:val="en-GB"/>
              </w:rPr>
            </w:pPr>
            <w:r>
              <w:rPr>
                <w:rFonts w:ascii="Khmer OS Battambang" w:eastAsia="Calibri" w:hAnsi="Khmer OS Battambang" w:cs="Khmer OS Battambang" w:hint="cs"/>
                <w:sz w:val="16"/>
                <w:szCs w:val="16"/>
                <w:cs/>
                <w:lang w:val="en-GB" w:bidi="km-KH"/>
              </w:rPr>
              <w:t>ពុំ</w:t>
            </w:r>
            <w:r w:rsidRPr="008C7FC2">
              <w:rPr>
                <w:rFonts w:ascii="Khmer OS Battambang" w:eastAsia="Calibri" w:hAnsi="Khmer OS Battambang" w:cs="Khmer OS Battambang"/>
                <w:sz w:val="16"/>
                <w:szCs w:val="16"/>
                <w:cs/>
                <w:lang w:val="en-GB" w:bidi="km-KH"/>
              </w:rPr>
              <w:t xml:space="preserve">មានភ័ស្តុតាងនៃការត្រួតពិនិត្យអ៊ីដ្រូម៉ែត្រ </w:t>
            </w:r>
            <w:r>
              <w:rPr>
                <w:rFonts w:ascii="Khmer OS Battambang" w:eastAsia="Calibri" w:hAnsi="Khmer OS Battambang" w:cs="Khmer OS Battambang" w:hint="cs"/>
                <w:sz w:val="16"/>
                <w:szCs w:val="16"/>
                <w:cs/>
                <w:lang w:val="en-GB" w:bidi="km-KH"/>
              </w:rPr>
              <w:t>ដែលត្រូវបានដាក់បញ្ចូល</w:t>
            </w:r>
            <w:r w:rsidRPr="008C7FC2">
              <w:rPr>
                <w:rFonts w:ascii="Khmer OS Battambang" w:eastAsia="Calibri" w:hAnsi="Khmer OS Battambang" w:cs="Khmer OS Battambang"/>
                <w:sz w:val="16"/>
                <w:szCs w:val="16"/>
                <w:cs/>
                <w:lang w:val="en-GB" w:bidi="km-KH"/>
              </w:rPr>
              <w:t>ទៅក្នុងប្រព័ន្ធ ឬគំរូ</w:t>
            </w:r>
            <w:r>
              <w:rPr>
                <w:rFonts w:ascii="Khmer OS Battambang" w:eastAsia="Calibri" w:hAnsi="Khmer OS Battambang" w:cs="Khmer OS Battambang" w:hint="cs"/>
                <w:sz w:val="16"/>
                <w:szCs w:val="16"/>
                <w:cs/>
                <w:lang w:val="en-GB" w:bidi="km-KH"/>
              </w:rPr>
              <w:t>នៃការជូនដំណឹងជាមុននោះទេ។</w:t>
            </w:r>
          </w:p>
        </w:tc>
      </w:tr>
      <w:tr w:rsidR="00A17646" w:rsidRPr="001B6F6A" w14:paraId="16A2745A" w14:textId="77777777" w:rsidTr="00765117">
        <w:tc>
          <w:tcPr>
            <w:tcW w:w="439" w:type="dxa"/>
          </w:tcPr>
          <w:p w14:paraId="4B840DBE" w14:textId="77777777" w:rsidR="00A17646" w:rsidRPr="009B5BA0" w:rsidRDefault="00A17646" w:rsidP="00765117">
            <w:pPr>
              <w:ind w:right="-14"/>
              <w:rPr>
                <w:rFonts w:ascii="Khmer OS Battambang" w:eastAsia="Calibri" w:hAnsi="Khmer OS Battambang" w:cs="Khmer OS Battambang"/>
                <w:sz w:val="16"/>
                <w:szCs w:val="16"/>
                <w:lang w:val="en-GB" w:bidi="km-KH"/>
              </w:rPr>
            </w:pPr>
            <w:r w:rsidRPr="009B5BA0">
              <w:rPr>
                <w:rFonts w:ascii="Khmer OS Battambang" w:eastAsia="Calibri" w:hAnsi="Khmer OS Battambang" w:cs="Khmer OS Battambang"/>
                <w:sz w:val="16"/>
                <w:szCs w:val="16"/>
                <w:lang w:val="en-GB" w:bidi="km-KH"/>
              </w:rPr>
              <w:lastRenderedPageBreak/>
              <w:t>2.5</w:t>
            </w:r>
          </w:p>
        </w:tc>
        <w:tc>
          <w:tcPr>
            <w:tcW w:w="6214" w:type="dxa"/>
          </w:tcPr>
          <w:p w14:paraId="240FFE74" w14:textId="77777777" w:rsidR="00A17646" w:rsidRPr="004A0AE2" w:rsidRDefault="00A17646" w:rsidP="00765117">
            <w:pPr>
              <w:rPr>
                <w:rFonts w:ascii="Khmer OS Battambang" w:eastAsia="Calibri" w:hAnsi="Khmer OS Battambang" w:cs="Khmer OS Battambang"/>
                <w:sz w:val="16"/>
                <w:szCs w:val="16"/>
                <w:lang w:val="en-GB" w:bidi="km-KH"/>
              </w:rPr>
            </w:pPr>
            <w:r w:rsidRPr="004A0AE2">
              <w:rPr>
                <w:rFonts w:ascii="Khmer OS Battambang" w:eastAsia="Calibri" w:hAnsi="Khmer OS Battambang" w:cs="Khmer OS Battambang" w:hint="cs"/>
                <w:sz w:val="16"/>
                <w:szCs w:val="16"/>
                <w:cs/>
                <w:lang w:val="en-GB" w:bidi="km-KH"/>
              </w:rPr>
              <w:t>គួរតែអនុវត្តវិធានការនានាដើម្បីផ្តល់ជូនសហគមន៍នូវការទទួលបាន និងការយល់ដឹងអំពីព័ត៌មានអាកាសធាតុកាន់តែប្រសើរឡើង</w:t>
            </w:r>
          </w:p>
        </w:tc>
        <w:tc>
          <w:tcPr>
            <w:tcW w:w="283" w:type="dxa"/>
            <w:shd w:val="clear" w:color="auto" w:fill="FF0000"/>
          </w:tcPr>
          <w:p w14:paraId="14A1661C" w14:textId="77777777" w:rsidR="00A17646" w:rsidRPr="001B6F6A" w:rsidRDefault="00A17646" w:rsidP="00765117">
            <w:pPr>
              <w:rPr>
                <w:sz w:val="22"/>
                <w:lang w:val="en-GB"/>
              </w:rPr>
            </w:pPr>
          </w:p>
        </w:tc>
        <w:tc>
          <w:tcPr>
            <w:tcW w:w="284" w:type="dxa"/>
            <w:shd w:val="clear" w:color="auto" w:fill="auto"/>
          </w:tcPr>
          <w:p w14:paraId="0ED6FBF8" w14:textId="77777777" w:rsidR="00A17646" w:rsidRPr="001B6F6A" w:rsidRDefault="00A17646" w:rsidP="00765117">
            <w:pPr>
              <w:rPr>
                <w:sz w:val="22"/>
                <w:lang w:val="en-GB"/>
              </w:rPr>
            </w:pPr>
          </w:p>
        </w:tc>
        <w:tc>
          <w:tcPr>
            <w:tcW w:w="283" w:type="dxa"/>
            <w:shd w:val="clear" w:color="auto" w:fill="auto"/>
          </w:tcPr>
          <w:p w14:paraId="688D0A9F" w14:textId="77777777" w:rsidR="00A17646" w:rsidRPr="001B6F6A" w:rsidRDefault="00A17646" w:rsidP="00765117">
            <w:pPr>
              <w:rPr>
                <w:sz w:val="22"/>
                <w:lang w:val="en-GB"/>
              </w:rPr>
            </w:pPr>
          </w:p>
        </w:tc>
        <w:tc>
          <w:tcPr>
            <w:tcW w:w="5437" w:type="dxa"/>
          </w:tcPr>
          <w:p w14:paraId="05DD5214" w14:textId="77777777" w:rsidR="00A17646" w:rsidRPr="008C7FC2" w:rsidRDefault="00A17646" w:rsidP="00765117">
            <w:pPr>
              <w:ind w:right="-14"/>
              <w:rPr>
                <w:rFonts w:ascii="Khmer OS Battambang" w:eastAsia="Calibri" w:hAnsi="Khmer OS Battambang" w:cs="Khmer OS Battambang"/>
                <w:sz w:val="16"/>
                <w:szCs w:val="16"/>
                <w:lang w:val="en-GB" w:bidi="km-KH"/>
              </w:rPr>
            </w:pPr>
            <w:r w:rsidRPr="008C7FC2">
              <w:rPr>
                <w:rFonts w:ascii="Khmer OS Battambang" w:eastAsia="Calibri" w:hAnsi="Khmer OS Battambang" w:cs="Khmer OS Battambang"/>
                <w:sz w:val="16"/>
                <w:szCs w:val="16"/>
                <w:cs/>
                <w:lang w:val="en-GB" w:bidi="km-KH"/>
              </w:rPr>
              <w:t>ផ្តោតយ៉ាងខ្លាំងលើការវិភាគ</w:t>
            </w:r>
            <w:r>
              <w:rPr>
                <w:rFonts w:ascii="Khmer OS Battambang" w:eastAsia="Calibri" w:hAnsi="Khmer OS Battambang" w:cs="Khmer OS Battambang" w:hint="cs"/>
                <w:sz w:val="16"/>
                <w:szCs w:val="16"/>
                <w:cs/>
                <w:lang w:val="en-GB" w:bidi="km-KH"/>
              </w:rPr>
              <w:t>អំពី</w:t>
            </w:r>
            <w:r w:rsidRPr="008C7FC2">
              <w:rPr>
                <w:rFonts w:ascii="Khmer OS Battambang" w:eastAsia="Calibri" w:hAnsi="Khmer OS Battambang" w:cs="Khmer OS Battambang"/>
                <w:sz w:val="16"/>
                <w:szCs w:val="16"/>
                <w:cs/>
                <w:lang w:val="en-GB" w:bidi="km-KH"/>
              </w:rPr>
              <w:t>ហានិភ័យ</w:t>
            </w:r>
            <w:r>
              <w:rPr>
                <w:rFonts w:ascii="Khmer OS Battambang" w:eastAsia="Calibri" w:hAnsi="Khmer OS Battambang" w:cs="Khmer OS Battambang" w:hint="cs"/>
                <w:sz w:val="16"/>
                <w:szCs w:val="16"/>
                <w:cs/>
                <w:lang w:val="en-GB" w:bidi="km-KH"/>
              </w:rPr>
              <w:t>នៅកម្រិត</w:t>
            </w:r>
            <w:r w:rsidRPr="008C7FC2">
              <w:rPr>
                <w:rFonts w:ascii="Khmer OS Battambang" w:eastAsia="Calibri" w:hAnsi="Khmer OS Battambang" w:cs="Khmer OS Battambang"/>
                <w:sz w:val="16"/>
                <w:szCs w:val="16"/>
                <w:cs/>
                <w:lang w:val="en-GB" w:bidi="km-KH"/>
              </w:rPr>
              <w:t>ដំបូង ប៉ុន្តែ</w:t>
            </w:r>
            <w:r>
              <w:rPr>
                <w:rFonts w:ascii="Khmer OS Battambang" w:eastAsia="Calibri" w:hAnsi="Khmer OS Battambang" w:cs="Khmer OS Battambang" w:hint="cs"/>
                <w:sz w:val="16"/>
                <w:szCs w:val="16"/>
                <w:cs/>
                <w:lang w:val="en-GB" w:bidi="km-KH"/>
              </w:rPr>
              <w:t>មានចន្លោះប្រហោង</w:t>
            </w:r>
            <w:r w:rsidRPr="008C7FC2">
              <w:rPr>
                <w:rFonts w:ascii="Khmer OS Battambang" w:eastAsia="Calibri" w:hAnsi="Khmer OS Battambang" w:cs="Khmer OS Battambang"/>
                <w:sz w:val="16"/>
                <w:szCs w:val="16"/>
                <w:cs/>
                <w:lang w:val="en-GB" w:bidi="km-KH"/>
              </w:rPr>
              <w:t>នៅក្នុងរបៀបដែលព័ត៌មានត្រូវបានចែករំលែកជាមួយសហគមន៍ជាបន្តបន្ទាប់។</w:t>
            </w:r>
          </w:p>
        </w:tc>
      </w:tr>
    </w:tbl>
    <w:p w14:paraId="7156652D" w14:textId="77777777" w:rsidR="00A17646" w:rsidRDefault="00A17646" w:rsidP="00A17646">
      <w:pPr>
        <w:rPr>
          <w:lang w:eastAsia="en-GB"/>
        </w:rPr>
      </w:pPr>
    </w:p>
    <w:tbl>
      <w:tblPr>
        <w:tblStyle w:val="TableGrid1"/>
        <w:tblW w:w="12941" w:type="dxa"/>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416"/>
        <w:gridCol w:w="6237"/>
        <w:gridCol w:w="283"/>
        <w:gridCol w:w="284"/>
        <w:gridCol w:w="283"/>
        <w:gridCol w:w="5438"/>
      </w:tblGrid>
      <w:tr w:rsidR="00A17646" w:rsidRPr="001B6F6A" w14:paraId="5B913E5B" w14:textId="77777777" w:rsidTr="00765117">
        <w:trPr>
          <w:trHeight w:val="530"/>
        </w:trPr>
        <w:tc>
          <w:tcPr>
            <w:tcW w:w="416" w:type="dxa"/>
            <w:shd w:val="clear" w:color="auto" w:fill="17365D" w:themeFill="text2" w:themeFillShade="BF"/>
          </w:tcPr>
          <w:p w14:paraId="1A74704D" w14:textId="77777777" w:rsidR="00A17646" w:rsidRPr="001B6F6A" w:rsidRDefault="00A17646" w:rsidP="00765117">
            <w:pPr>
              <w:jc w:val="center"/>
              <w:rPr>
                <w:b/>
                <w:color w:val="EEECE1" w:themeColor="background2"/>
                <w:sz w:val="22"/>
                <w:lang w:val="en-GB"/>
              </w:rPr>
            </w:pPr>
          </w:p>
        </w:tc>
        <w:tc>
          <w:tcPr>
            <w:tcW w:w="12525" w:type="dxa"/>
            <w:gridSpan w:val="5"/>
            <w:shd w:val="clear" w:color="auto" w:fill="17365D" w:themeFill="text2" w:themeFillShade="BF"/>
            <w:vAlign w:val="center"/>
            <w:hideMark/>
          </w:tcPr>
          <w:p w14:paraId="000504AE" w14:textId="77777777" w:rsidR="00A17646" w:rsidRPr="001B6F6A" w:rsidRDefault="00A17646" w:rsidP="00765117">
            <w:pPr>
              <w:jc w:val="center"/>
              <w:rPr>
                <w:b/>
                <w:color w:val="EEECE1" w:themeColor="background2"/>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៣</w:t>
            </w:r>
            <w:r w:rsidRPr="008573F8">
              <w:rPr>
                <w:rFonts w:ascii="Khmer OS Battambang" w:hAnsi="Khmer OS Battambang" w:cs="Khmer OS Battambang"/>
                <w:bCs/>
                <w:color w:val="EEECE1" w:themeColor="background2"/>
                <w:sz w:val="16"/>
                <w:szCs w:val="16"/>
                <w:cs/>
                <w:lang w:val="en-GB" w:bidi="km-KH"/>
              </w:rPr>
              <w:t>៖ ការពង្រឹងហេដ្ឋារចនាសម្ព័ន្ធ សេវាកម្ម និងអាកប្បកិរិយា</w:t>
            </w:r>
            <w:r w:rsidRPr="008573F8">
              <w:rPr>
                <w:rFonts w:ascii="Khmer OS Battambang" w:hAnsi="Khmer OS Battambang" w:cs="Khmer OS Battambang"/>
                <w:bCs/>
                <w:color w:val="EEECE1" w:themeColor="background2"/>
                <w:sz w:val="16"/>
                <w:szCs w:val="16"/>
                <w:lang w:val="en-GB" w:bidi="km-KH"/>
              </w:rPr>
              <w:t xml:space="preserve"> </w:t>
            </w:r>
            <w:r w:rsidRPr="008573F8">
              <w:rPr>
                <w:rFonts w:ascii="Khmer OS Battambang" w:hAnsi="Khmer OS Battambang" w:cs="Khmer OS Battambang"/>
                <w:b/>
                <w:color w:val="EEECE1" w:themeColor="background2"/>
                <w:sz w:val="16"/>
                <w:szCs w:val="16"/>
                <w:lang w:val="en-GB" w:bidi="km-KH"/>
              </w:rPr>
              <w:t>WASH</w:t>
            </w:r>
          </w:p>
        </w:tc>
      </w:tr>
      <w:tr w:rsidR="00A17646" w:rsidRPr="001B6F6A" w14:paraId="0987B7C4" w14:textId="77777777" w:rsidTr="00765117">
        <w:tc>
          <w:tcPr>
            <w:tcW w:w="416" w:type="dxa"/>
            <w:shd w:val="clear" w:color="auto" w:fill="C4BC96" w:themeFill="background2" w:themeFillShade="BF"/>
          </w:tcPr>
          <w:p w14:paraId="6E121D45" w14:textId="77777777" w:rsidR="00A17646" w:rsidRPr="001B6F6A" w:rsidRDefault="00A17646" w:rsidP="00765117">
            <w:pPr>
              <w:rPr>
                <w:b/>
                <w:color w:val="EEECE1" w:themeColor="background2"/>
                <w:sz w:val="22"/>
                <w:lang w:val="en-GB"/>
              </w:rPr>
            </w:pPr>
            <w:r w:rsidRPr="001B6F6A">
              <w:rPr>
                <w:b/>
                <w:color w:val="EEECE1" w:themeColor="background2"/>
                <w:sz w:val="22"/>
                <w:lang w:val="en-GB"/>
              </w:rPr>
              <w:t>#</w:t>
            </w:r>
          </w:p>
        </w:tc>
        <w:tc>
          <w:tcPr>
            <w:tcW w:w="6237" w:type="dxa"/>
            <w:shd w:val="clear" w:color="auto" w:fill="C4BC96" w:themeFill="background2" w:themeFillShade="BF"/>
            <w:hideMark/>
          </w:tcPr>
          <w:p w14:paraId="47F9E391" w14:textId="77777777" w:rsidR="00A17646" w:rsidRPr="001B6F6A"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គោលការណ៍</w:t>
            </w:r>
          </w:p>
        </w:tc>
        <w:tc>
          <w:tcPr>
            <w:tcW w:w="850" w:type="dxa"/>
            <w:gridSpan w:val="3"/>
            <w:shd w:val="clear" w:color="auto" w:fill="C4BC96" w:themeFill="background2" w:themeFillShade="BF"/>
            <w:hideMark/>
          </w:tcPr>
          <w:p w14:paraId="589C031F" w14:textId="77777777" w:rsidR="00A17646" w:rsidRPr="001B6F6A"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ពិន្ទុភ្លើង​ចរាចរណ៍</w:t>
            </w:r>
          </w:p>
        </w:tc>
        <w:tc>
          <w:tcPr>
            <w:tcW w:w="5438" w:type="dxa"/>
            <w:shd w:val="clear" w:color="auto" w:fill="C4BC96" w:themeFill="background2" w:themeFillShade="BF"/>
          </w:tcPr>
          <w:p w14:paraId="7430A71B" w14:textId="77777777" w:rsidR="00A17646" w:rsidRDefault="00A17646" w:rsidP="00765117">
            <w:pPr>
              <w:rPr>
                <w:b/>
                <w:color w:val="EEECE1" w:themeColor="background2"/>
                <w:lang w:val="en-GB"/>
              </w:rPr>
            </w:pPr>
            <w:r>
              <w:rPr>
                <w:rFonts w:ascii="Khmer OS Battambang" w:hAnsi="Khmer OS Battambang" w:cs="Khmer OS Battambang" w:hint="cs"/>
                <w:bCs/>
                <w:color w:val="EEECE1" w:themeColor="background2"/>
                <w:sz w:val="16"/>
                <w:szCs w:val="16"/>
                <w:cs/>
                <w:lang w:val="en-GB" w:bidi="km-KH"/>
              </w:rPr>
              <w:t>យោបល់សង្ខេប</w:t>
            </w:r>
          </w:p>
        </w:tc>
      </w:tr>
      <w:tr w:rsidR="00A17646" w:rsidRPr="00967901" w14:paraId="6D0FAEFB" w14:textId="77777777" w:rsidTr="00765117">
        <w:tc>
          <w:tcPr>
            <w:tcW w:w="416" w:type="dxa"/>
          </w:tcPr>
          <w:p w14:paraId="36A17E8B" w14:textId="77777777" w:rsidR="00A17646" w:rsidRPr="003044FC" w:rsidRDefault="00A17646" w:rsidP="00765117">
            <w:pPr>
              <w:ind w:left="-23" w:right="-4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lang w:val="en-GB" w:bidi="km-KH"/>
              </w:rPr>
              <w:t>3.1</w:t>
            </w:r>
          </w:p>
        </w:tc>
        <w:tc>
          <w:tcPr>
            <w:tcW w:w="6237" w:type="dxa"/>
          </w:tcPr>
          <w:p w14:paraId="6C807801" w14:textId="77777777" w:rsidR="00A17646" w:rsidRPr="00944B06" w:rsidRDefault="00A17646" w:rsidP="00765117">
            <w:pPr>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អន្តរាគមន៍គួរតែមានភាពសមស្របតាមបរិបទ និងបានអនុវត្តស្តង់ដារវិជ្ជាជីវៈកម្រិតខ្ពស់</w:t>
            </w:r>
          </w:p>
        </w:tc>
        <w:tc>
          <w:tcPr>
            <w:tcW w:w="283" w:type="dxa"/>
            <w:shd w:val="clear" w:color="auto" w:fill="auto"/>
          </w:tcPr>
          <w:p w14:paraId="1788B294" w14:textId="77777777" w:rsidR="00A17646" w:rsidRPr="00967901" w:rsidRDefault="00A17646" w:rsidP="00765117">
            <w:pPr>
              <w:rPr>
                <w:sz w:val="22"/>
                <w:lang w:val="en-GB"/>
              </w:rPr>
            </w:pPr>
          </w:p>
        </w:tc>
        <w:tc>
          <w:tcPr>
            <w:tcW w:w="284" w:type="dxa"/>
            <w:shd w:val="clear" w:color="auto" w:fill="FFC000"/>
          </w:tcPr>
          <w:p w14:paraId="7237A71D" w14:textId="77777777" w:rsidR="00A17646" w:rsidRPr="00967901" w:rsidRDefault="00A17646" w:rsidP="00765117">
            <w:pPr>
              <w:rPr>
                <w:sz w:val="22"/>
                <w:lang w:val="en-GB"/>
              </w:rPr>
            </w:pPr>
          </w:p>
        </w:tc>
        <w:tc>
          <w:tcPr>
            <w:tcW w:w="283" w:type="dxa"/>
            <w:shd w:val="clear" w:color="auto" w:fill="auto"/>
          </w:tcPr>
          <w:p w14:paraId="5C12EB16" w14:textId="77777777" w:rsidR="00A17646" w:rsidRPr="00967901" w:rsidRDefault="00A17646" w:rsidP="00765117">
            <w:pPr>
              <w:rPr>
                <w:sz w:val="22"/>
                <w:lang w:val="en-GB"/>
              </w:rPr>
            </w:pPr>
          </w:p>
        </w:tc>
        <w:tc>
          <w:tcPr>
            <w:tcW w:w="5438" w:type="dxa"/>
          </w:tcPr>
          <w:p w14:paraId="5CD18607" w14:textId="77777777" w:rsidR="00A17646" w:rsidRPr="003044FC" w:rsidRDefault="00A17646" w:rsidP="00765117">
            <w:pPr>
              <w:ind w:right="-6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cs/>
                <w:lang w:val="en-GB" w:bidi="km-KH"/>
              </w:rPr>
              <w:t>នេះត្រូវបានចាត់ទុកថាមា</w:t>
            </w:r>
            <w:r>
              <w:rPr>
                <w:rFonts w:ascii="Khmer OS Battambang" w:eastAsia="Calibri" w:hAnsi="Khmer OS Battambang" w:cs="Khmer OS Battambang" w:hint="cs"/>
                <w:sz w:val="16"/>
                <w:szCs w:val="16"/>
                <w:cs/>
                <w:lang w:val="en-GB" w:bidi="km-KH"/>
              </w:rPr>
              <w:t>នទំនាក់ទំនង</w:t>
            </w:r>
            <w:r w:rsidRPr="003044FC">
              <w:rPr>
                <w:rFonts w:ascii="Khmer OS Battambang" w:eastAsia="Calibri" w:hAnsi="Khmer OS Battambang" w:cs="Khmer OS Battambang"/>
                <w:sz w:val="16"/>
                <w:szCs w:val="16"/>
                <w:cs/>
                <w:lang w:val="en-GB" w:bidi="km-KH"/>
              </w:rPr>
              <w:t>យ៉ាងខ្លាំង</w:t>
            </w:r>
            <w:r>
              <w:rPr>
                <w:rFonts w:ascii="Khmer OS Battambang" w:eastAsia="Calibri" w:hAnsi="Khmer OS Battambang" w:cs="Khmer OS Battambang" w:hint="cs"/>
                <w:sz w:val="16"/>
                <w:szCs w:val="16"/>
                <w:cs/>
                <w:lang w:val="en-GB" w:bidi="km-KH"/>
              </w:rPr>
              <w:t>នឹង</w:t>
            </w:r>
            <w:r w:rsidRPr="003044FC">
              <w:rPr>
                <w:rFonts w:ascii="Khmer OS Battambang" w:eastAsia="Calibri" w:hAnsi="Khmer OS Battambang" w:cs="Khmer OS Battambang"/>
                <w:sz w:val="16"/>
                <w:szCs w:val="16"/>
                <w:cs/>
                <w:lang w:val="en-GB" w:bidi="km-KH"/>
              </w:rPr>
              <w:t>ការងាររបស់អង្គការ</w:t>
            </w:r>
            <w:r>
              <w:rPr>
                <w:rFonts w:ascii="Khmer OS Battambang" w:eastAsia="Calibri" w:hAnsi="Khmer OS Battambang" w:cs="Khmer OS Battambang" w:hint="cs"/>
                <w:sz w:val="16"/>
                <w:szCs w:val="16"/>
                <w:cs/>
                <w:lang w:val="en-GB" w:bidi="km-KH"/>
              </w:rPr>
              <w:t xml:space="preserve">យូនីសេហ្វ </w:t>
            </w:r>
            <w:r w:rsidRPr="003044FC">
              <w:rPr>
                <w:rFonts w:ascii="Khmer OS Battambang" w:eastAsia="Calibri" w:hAnsi="Khmer OS Battambang" w:cs="Khmer OS Battambang"/>
                <w:sz w:val="16"/>
                <w:szCs w:val="16"/>
                <w:cs/>
                <w:lang w:val="en-GB" w:bidi="km-KH"/>
              </w:rPr>
              <w:t>ដែល​ការ​គាំទ្រ</w:t>
            </w:r>
            <w:r>
              <w:rPr>
                <w:rFonts w:ascii="Khmer OS Battambang" w:eastAsia="Calibri" w:hAnsi="Khmer OS Battambang" w:cs="Khmer OS Battambang" w:hint="cs"/>
                <w:sz w:val="16"/>
                <w:szCs w:val="16"/>
                <w:cs/>
                <w:lang w:val="en-GB" w:bidi="km-KH"/>
              </w:rPr>
              <w:t>ក្រោយពេល</w:t>
            </w:r>
            <w:r w:rsidRPr="003044FC">
              <w:rPr>
                <w:rFonts w:ascii="Khmer OS Battambang" w:eastAsia="Calibri" w:hAnsi="Khmer OS Battambang" w:cs="Khmer OS Battambang"/>
                <w:sz w:val="16"/>
                <w:szCs w:val="16"/>
                <w:cs/>
                <w:lang w:val="en-GB" w:bidi="km-KH"/>
              </w:rPr>
              <w:t>​សាងសង់</w:t>
            </w:r>
            <w:r>
              <w:rPr>
                <w:rFonts w:ascii="Khmer OS Battambang" w:eastAsia="Calibri" w:hAnsi="Khmer OS Battambang" w:cs="Khmer OS Battambang" w:hint="cs"/>
                <w:sz w:val="16"/>
                <w:szCs w:val="16"/>
                <w:cs/>
                <w:lang w:val="en-GB" w:bidi="km-KH"/>
              </w:rPr>
              <w:t>នៅ</w:t>
            </w:r>
            <w:r w:rsidRPr="003044FC">
              <w:rPr>
                <w:rFonts w:ascii="Khmer OS Battambang" w:eastAsia="Calibri" w:hAnsi="Khmer OS Battambang" w:cs="Khmer OS Battambang"/>
                <w:sz w:val="16"/>
                <w:szCs w:val="16"/>
                <w:cs/>
                <w:lang w:val="en-GB" w:bidi="km-KH"/>
              </w:rPr>
              <w:t>មានកម្រិត។</w:t>
            </w:r>
          </w:p>
        </w:tc>
      </w:tr>
      <w:tr w:rsidR="00A17646" w:rsidRPr="00967901" w14:paraId="1B98826F" w14:textId="77777777" w:rsidTr="00765117">
        <w:tc>
          <w:tcPr>
            <w:tcW w:w="416" w:type="dxa"/>
          </w:tcPr>
          <w:p w14:paraId="0DB8B75E" w14:textId="77777777" w:rsidR="00A17646" w:rsidRPr="003044FC" w:rsidRDefault="00A17646" w:rsidP="00765117">
            <w:pPr>
              <w:ind w:left="-23" w:right="-4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lang w:val="en-GB" w:bidi="km-KH"/>
              </w:rPr>
              <w:t>3.2</w:t>
            </w:r>
          </w:p>
        </w:tc>
        <w:tc>
          <w:tcPr>
            <w:tcW w:w="6237" w:type="dxa"/>
          </w:tcPr>
          <w:p w14:paraId="025F3F15" w14:textId="77777777" w:rsidR="00A17646" w:rsidRPr="00944B06" w:rsidRDefault="00A17646" w:rsidP="00765117">
            <w:pPr>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លទ្ធផលដែលមានចីរភាពគួរតែត្រូវបានធ្វើផែនការតាំងពីដំបូង</w:t>
            </w:r>
          </w:p>
        </w:tc>
        <w:tc>
          <w:tcPr>
            <w:tcW w:w="283" w:type="dxa"/>
            <w:shd w:val="clear" w:color="auto" w:fill="auto"/>
          </w:tcPr>
          <w:p w14:paraId="1B03C95F" w14:textId="77777777" w:rsidR="00A17646" w:rsidRPr="00967901" w:rsidRDefault="00A17646" w:rsidP="00765117">
            <w:pPr>
              <w:rPr>
                <w:sz w:val="22"/>
                <w:lang w:val="en-GB"/>
              </w:rPr>
            </w:pPr>
          </w:p>
        </w:tc>
        <w:tc>
          <w:tcPr>
            <w:tcW w:w="284" w:type="dxa"/>
            <w:shd w:val="clear" w:color="auto" w:fill="FFC000"/>
          </w:tcPr>
          <w:p w14:paraId="7B50F297" w14:textId="77777777" w:rsidR="00A17646" w:rsidRPr="00967901" w:rsidRDefault="00A17646" w:rsidP="00765117">
            <w:pPr>
              <w:rPr>
                <w:sz w:val="22"/>
                <w:lang w:val="en-GB"/>
              </w:rPr>
            </w:pPr>
          </w:p>
        </w:tc>
        <w:tc>
          <w:tcPr>
            <w:tcW w:w="283" w:type="dxa"/>
            <w:shd w:val="clear" w:color="auto" w:fill="auto"/>
          </w:tcPr>
          <w:p w14:paraId="6B777AB9" w14:textId="77777777" w:rsidR="00A17646" w:rsidRPr="00967901" w:rsidRDefault="00A17646" w:rsidP="00765117">
            <w:pPr>
              <w:rPr>
                <w:sz w:val="22"/>
                <w:lang w:val="en-GB"/>
              </w:rPr>
            </w:pPr>
          </w:p>
        </w:tc>
        <w:tc>
          <w:tcPr>
            <w:tcW w:w="5438" w:type="dxa"/>
          </w:tcPr>
          <w:p w14:paraId="61ABEC63" w14:textId="77777777" w:rsidR="00A17646" w:rsidRPr="003044FC" w:rsidRDefault="00A17646" w:rsidP="00765117">
            <w:pPr>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cs/>
                <w:lang w:val="en-GB" w:bidi="km-KH"/>
              </w:rPr>
              <w:t>ចាំបាច់ត្រូវពិចារណា</w:t>
            </w:r>
            <w:r>
              <w:rPr>
                <w:rFonts w:ascii="Khmer OS Battambang" w:eastAsia="Calibri" w:hAnsi="Khmer OS Battambang" w:cs="Khmer OS Battambang" w:hint="cs"/>
                <w:sz w:val="16"/>
                <w:szCs w:val="16"/>
                <w:cs/>
                <w:lang w:val="en-GB" w:bidi="km-KH"/>
              </w:rPr>
              <w:t>អំពី</w:t>
            </w:r>
            <w:r w:rsidRPr="003044FC">
              <w:rPr>
                <w:rFonts w:ascii="Khmer OS Battambang" w:eastAsia="Calibri" w:hAnsi="Khmer OS Battambang" w:cs="Khmer OS Battambang"/>
                <w:sz w:val="16"/>
                <w:szCs w:val="16"/>
                <w:cs/>
                <w:lang w:val="en-GB" w:bidi="km-KH"/>
              </w:rPr>
              <w:t>បញ្ហាជាប្រព័ន្ធ (ដូចជា</w:t>
            </w:r>
            <w:r>
              <w:rPr>
                <w:rFonts w:ascii="Khmer OS Battambang" w:eastAsia="Calibri" w:hAnsi="Khmer OS Battambang" w:cs="Khmer OS Battambang" w:hint="cs"/>
                <w:sz w:val="16"/>
                <w:szCs w:val="16"/>
                <w:cs/>
                <w:lang w:val="en-GB" w:bidi="km-KH"/>
              </w:rPr>
              <w:t xml:space="preserve"> </w:t>
            </w:r>
            <w:r w:rsidRPr="003044FC">
              <w:rPr>
                <w:rFonts w:ascii="Khmer OS Battambang" w:eastAsia="Calibri" w:hAnsi="Khmer OS Battambang" w:cs="Khmer OS Battambang"/>
                <w:sz w:val="16"/>
                <w:szCs w:val="16"/>
                <w:cs/>
                <w:lang w:val="en-GB" w:bidi="km-KH"/>
              </w:rPr>
              <w:t>ហិរញ្ញវត្ថុ និងការគាំទ្រពីខាងក្រៅ</w:t>
            </w:r>
            <w:r>
              <w:rPr>
                <w:rFonts w:ascii="Khmer OS Battambang" w:eastAsia="Calibri" w:hAnsi="Khmer OS Battambang" w:cs="Khmer OS Battambang" w:hint="cs"/>
                <w:sz w:val="16"/>
                <w:szCs w:val="16"/>
                <w:cs/>
                <w:lang w:val="en-GB" w:bidi="km-KH"/>
              </w:rPr>
              <w:t>ជា</w:t>
            </w:r>
            <w:r w:rsidRPr="003044FC">
              <w:rPr>
                <w:rFonts w:ascii="Khmer OS Battambang" w:eastAsia="Calibri" w:hAnsi="Khmer OS Battambang" w:cs="Khmer OS Battambang"/>
                <w:sz w:val="16"/>
                <w:szCs w:val="16"/>
                <w:cs/>
                <w:lang w:val="en-GB" w:bidi="km-KH"/>
              </w:rPr>
              <w:t>បន្ត</w:t>
            </w:r>
            <w:r>
              <w:rPr>
                <w:rFonts w:ascii="Khmer OS Battambang" w:eastAsia="Calibri" w:hAnsi="Khmer OS Battambang" w:cs="Khmer OS Battambang" w:hint="cs"/>
                <w:sz w:val="16"/>
                <w:szCs w:val="16"/>
                <w:cs/>
                <w:lang w:val="en-GB" w:bidi="km-KH"/>
              </w:rPr>
              <w:t>បន្ទាប់</w:t>
            </w:r>
            <w:r w:rsidRPr="003044FC">
              <w:rPr>
                <w:rFonts w:ascii="Khmer OS Battambang" w:eastAsia="Calibri" w:hAnsi="Khmer OS Battambang" w:cs="Khmer OS Battambang"/>
                <w:sz w:val="16"/>
                <w:szCs w:val="16"/>
                <w:cs/>
                <w:lang w:val="en-GB" w:bidi="km-KH"/>
              </w:rPr>
              <w:t>) ដែល</w:t>
            </w:r>
            <w:r>
              <w:rPr>
                <w:rFonts w:ascii="Khmer OS Battambang" w:eastAsia="Calibri" w:hAnsi="Khmer OS Battambang" w:cs="Khmer OS Battambang" w:hint="cs"/>
                <w:sz w:val="16"/>
                <w:szCs w:val="16"/>
                <w:cs/>
                <w:lang w:val="en-GB" w:bidi="km-KH"/>
              </w:rPr>
              <w:t>មានភាព</w:t>
            </w:r>
            <w:r w:rsidRPr="003044FC">
              <w:rPr>
                <w:rFonts w:ascii="Khmer OS Battambang" w:eastAsia="Calibri" w:hAnsi="Khmer OS Battambang" w:cs="Khmer OS Battambang"/>
                <w:sz w:val="16"/>
                <w:szCs w:val="16"/>
                <w:cs/>
                <w:lang w:val="en-GB" w:bidi="km-KH"/>
              </w:rPr>
              <w:t>ខ្សោយ។</w:t>
            </w:r>
          </w:p>
        </w:tc>
      </w:tr>
      <w:tr w:rsidR="00A17646" w:rsidRPr="00967901" w14:paraId="18339616" w14:textId="77777777" w:rsidTr="00765117">
        <w:tc>
          <w:tcPr>
            <w:tcW w:w="416" w:type="dxa"/>
          </w:tcPr>
          <w:p w14:paraId="44D0A874" w14:textId="77777777" w:rsidR="00A17646" w:rsidRPr="003044FC" w:rsidRDefault="00A17646" w:rsidP="00765117">
            <w:pPr>
              <w:ind w:left="-23" w:right="-4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lang w:val="en-GB" w:bidi="km-KH"/>
              </w:rPr>
              <w:t>3.3</w:t>
            </w:r>
          </w:p>
        </w:tc>
        <w:tc>
          <w:tcPr>
            <w:tcW w:w="6237" w:type="dxa"/>
          </w:tcPr>
          <w:p w14:paraId="13DB3299" w14:textId="77777777" w:rsidR="00A17646" w:rsidRPr="00944B06" w:rsidRDefault="00A17646" w:rsidP="00765117">
            <w:pPr>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ទីភ្នាក់ងារអនុវត្តគួរតែថែរក្សាប្រព័ន្ធត្រួតពិនិត្យដែលមានភាពសាមញ្ញ និងដំណើរការបានល្អ</w:t>
            </w:r>
          </w:p>
        </w:tc>
        <w:tc>
          <w:tcPr>
            <w:tcW w:w="283" w:type="dxa"/>
            <w:shd w:val="clear" w:color="auto" w:fill="auto"/>
          </w:tcPr>
          <w:p w14:paraId="5B30E3DC" w14:textId="77777777" w:rsidR="00A17646" w:rsidRPr="00967901" w:rsidRDefault="00A17646" w:rsidP="00765117">
            <w:pPr>
              <w:rPr>
                <w:sz w:val="22"/>
                <w:lang w:val="en-GB"/>
              </w:rPr>
            </w:pPr>
          </w:p>
        </w:tc>
        <w:tc>
          <w:tcPr>
            <w:tcW w:w="284" w:type="dxa"/>
            <w:shd w:val="clear" w:color="auto" w:fill="FFC000"/>
          </w:tcPr>
          <w:p w14:paraId="7DA24550" w14:textId="77777777" w:rsidR="00A17646" w:rsidRPr="00967901" w:rsidRDefault="00A17646" w:rsidP="00765117">
            <w:pPr>
              <w:rPr>
                <w:sz w:val="22"/>
                <w:lang w:val="en-GB"/>
              </w:rPr>
            </w:pPr>
          </w:p>
        </w:tc>
        <w:tc>
          <w:tcPr>
            <w:tcW w:w="283" w:type="dxa"/>
            <w:shd w:val="clear" w:color="auto" w:fill="auto"/>
          </w:tcPr>
          <w:p w14:paraId="5549F876" w14:textId="77777777" w:rsidR="00A17646" w:rsidRPr="00967901" w:rsidRDefault="00A17646" w:rsidP="00765117">
            <w:pPr>
              <w:rPr>
                <w:sz w:val="22"/>
                <w:lang w:val="en-GB"/>
              </w:rPr>
            </w:pPr>
          </w:p>
        </w:tc>
        <w:tc>
          <w:tcPr>
            <w:tcW w:w="5438" w:type="dxa"/>
          </w:tcPr>
          <w:p w14:paraId="11CD9E03" w14:textId="77777777" w:rsidR="00A17646" w:rsidRPr="003044FC" w:rsidRDefault="00A17646" w:rsidP="00765117">
            <w:pPr>
              <w:ind w:right="-59"/>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cs/>
                <w:lang w:val="en-GB" w:bidi="km-KH"/>
              </w:rPr>
              <w:t>ចាំបាច់ត្រូវប្តូរទៅវាស់</w:t>
            </w:r>
            <w:r>
              <w:rPr>
                <w:rFonts w:ascii="Khmer OS Battambang" w:eastAsia="Calibri" w:hAnsi="Khmer OS Battambang" w:cs="Khmer OS Battambang" w:hint="cs"/>
                <w:sz w:val="16"/>
                <w:szCs w:val="16"/>
                <w:cs/>
                <w:lang w:val="en-GB" w:bidi="km-KH"/>
              </w:rPr>
              <w:t>ស្ទង់</w:t>
            </w:r>
            <w:r w:rsidRPr="003044FC">
              <w:rPr>
                <w:rFonts w:ascii="Khmer OS Battambang" w:eastAsia="Calibri" w:hAnsi="Khmer OS Battambang" w:cs="Khmer OS Battambang"/>
                <w:sz w:val="16"/>
                <w:szCs w:val="16"/>
                <w:cs/>
                <w:lang w:val="en-GB" w:bidi="km-KH"/>
              </w:rPr>
              <w:t>កម្រិតសេវាកម្មជាជាងទិន្នន័យ</w:t>
            </w:r>
            <w:r>
              <w:rPr>
                <w:rFonts w:ascii="Khmer OS Battambang" w:eastAsia="Calibri" w:hAnsi="Khmer OS Battambang" w:cs="Khmer OS Battambang" w:hint="cs"/>
                <w:sz w:val="16"/>
                <w:szCs w:val="16"/>
                <w:cs/>
                <w:lang w:val="en-GB" w:bidi="km-KH"/>
              </w:rPr>
              <w:t>អំពីការ</w:t>
            </w:r>
            <w:r w:rsidRPr="003044FC">
              <w:rPr>
                <w:rFonts w:ascii="Khmer OS Battambang" w:eastAsia="Calibri" w:hAnsi="Khmer OS Battambang" w:cs="Khmer OS Battambang"/>
                <w:sz w:val="16"/>
                <w:szCs w:val="16"/>
                <w:cs/>
                <w:lang w:val="en-GB" w:bidi="km-KH"/>
              </w:rPr>
              <w:t>គ្របដណ្តប់។</w:t>
            </w:r>
          </w:p>
        </w:tc>
      </w:tr>
      <w:tr w:rsidR="00A17646" w:rsidRPr="00967901" w14:paraId="7CD23D88" w14:textId="77777777" w:rsidTr="00765117">
        <w:tc>
          <w:tcPr>
            <w:tcW w:w="416" w:type="dxa"/>
          </w:tcPr>
          <w:p w14:paraId="0E1177ED" w14:textId="77777777" w:rsidR="00A17646" w:rsidRPr="003044FC" w:rsidRDefault="00A17646" w:rsidP="00765117">
            <w:pPr>
              <w:ind w:left="-23" w:right="-4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lang w:val="en-GB" w:bidi="km-KH"/>
              </w:rPr>
              <w:t>3.4</w:t>
            </w:r>
          </w:p>
        </w:tc>
        <w:tc>
          <w:tcPr>
            <w:tcW w:w="6237" w:type="dxa"/>
          </w:tcPr>
          <w:p w14:paraId="4F327FD6" w14:textId="77777777" w:rsidR="00A17646" w:rsidRPr="00944B06" w:rsidRDefault="00A17646" w:rsidP="00765117">
            <w:pPr>
              <w:rPr>
                <w:rFonts w:ascii="Khmer OS Battambang" w:eastAsia="Calibri" w:hAnsi="Khmer OS Battambang" w:cs="Khmer OS Battambang"/>
                <w:sz w:val="16"/>
                <w:szCs w:val="16"/>
                <w:lang w:val="en-GB" w:bidi="km-KH"/>
              </w:rPr>
            </w:pPr>
            <w:r w:rsidRPr="00944B06">
              <w:rPr>
                <w:rFonts w:ascii="Khmer OS Battambang" w:eastAsia="Calibri" w:hAnsi="Khmer OS Battambang" w:cs="Khmer OS Battambang" w:hint="cs"/>
                <w:sz w:val="16"/>
                <w:szCs w:val="16"/>
                <w:cs/>
                <w:lang w:val="en-GB" w:bidi="km-KH"/>
              </w:rPr>
              <w:t xml:space="preserve">ចំណាយលើអន្តរាគមន៍ </w:t>
            </w:r>
            <w:r w:rsidRPr="00944B06">
              <w:rPr>
                <w:rFonts w:ascii="Khmer OS Battambang" w:eastAsia="Calibri" w:hAnsi="Khmer OS Battambang" w:cs="Khmer OS Battambang"/>
                <w:sz w:val="16"/>
                <w:szCs w:val="16"/>
                <w:lang w:val="en-GB" w:bidi="km-KH"/>
              </w:rPr>
              <w:t>WASH</w:t>
            </w:r>
            <w:r w:rsidRPr="00944B06">
              <w:rPr>
                <w:rFonts w:ascii="Khmer OS Battambang" w:eastAsia="Calibri" w:hAnsi="Khmer OS Battambang" w:cs="Khmer OS Battambang" w:hint="cs"/>
                <w:sz w:val="16"/>
                <w:szCs w:val="16"/>
                <w:cs/>
                <w:lang w:val="en-GB" w:bidi="km-KH"/>
              </w:rPr>
              <w:t xml:space="preserve"> ដែលធន់នឹងអាកាសធាតុ គួរតែត្រូវបានកត់ត្រាទុក និងត្រូវបានគ្រប់គ្រង ដើម្បីធានាចំពោះប្រសិទ្ធភាពចំណាយ និងជូនដំណឹងអំពីការបង្កើនអភិក្រម</w:t>
            </w:r>
          </w:p>
        </w:tc>
        <w:tc>
          <w:tcPr>
            <w:tcW w:w="283" w:type="dxa"/>
            <w:shd w:val="clear" w:color="auto" w:fill="FF0000"/>
          </w:tcPr>
          <w:p w14:paraId="5F5F0C2F" w14:textId="77777777" w:rsidR="00A17646" w:rsidRPr="00967901" w:rsidRDefault="00A17646" w:rsidP="00765117">
            <w:pPr>
              <w:rPr>
                <w:sz w:val="22"/>
                <w:lang w:val="en-GB"/>
              </w:rPr>
            </w:pPr>
          </w:p>
        </w:tc>
        <w:tc>
          <w:tcPr>
            <w:tcW w:w="284" w:type="dxa"/>
            <w:shd w:val="clear" w:color="auto" w:fill="auto"/>
          </w:tcPr>
          <w:p w14:paraId="5C633FF0" w14:textId="77777777" w:rsidR="00A17646" w:rsidRPr="00967901" w:rsidRDefault="00A17646" w:rsidP="00765117">
            <w:pPr>
              <w:rPr>
                <w:sz w:val="22"/>
                <w:lang w:val="en-GB"/>
              </w:rPr>
            </w:pPr>
          </w:p>
        </w:tc>
        <w:tc>
          <w:tcPr>
            <w:tcW w:w="283" w:type="dxa"/>
            <w:shd w:val="clear" w:color="auto" w:fill="auto"/>
          </w:tcPr>
          <w:p w14:paraId="6698C45C" w14:textId="77777777" w:rsidR="00A17646" w:rsidRPr="00967901" w:rsidRDefault="00A17646" w:rsidP="00765117">
            <w:pPr>
              <w:rPr>
                <w:sz w:val="22"/>
                <w:lang w:val="en-GB"/>
              </w:rPr>
            </w:pPr>
          </w:p>
        </w:tc>
        <w:tc>
          <w:tcPr>
            <w:tcW w:w="5438" w:type="dxa"/>
          </w:tcPr>
          <w:p w14:paraId="0DB1E606" w14:textId="77777777" w:rsidR="00A17646" w:rsidRPr="003044FC" w:rsidRDefault="00A17646" w:rsidP="00765117">
            <w:pPr>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cs/>
                <w:lang w:val="en-GB" w:bidi="km-KH"/>
              </w:rPr>
              <w:t xml:space="preserve">ចាំបាច់ណាស់ក្នុងការចាប់ផ្តើមកត់ត្រាទិន្នន័យ </w:t>
            </w:r>
            <w:r w:rsidRPr="003044FC">
              <w:rPr>
                <w:rFonts w:ascii="Khmer OS Battambang" w:eastAsia="Calibri" w:hAnsi="Khmer OS Battambang" w:cs="Khmer OS Battambang"/>
                <w:sz w:val="16"/>
                <w:szCs w:val="16"/>
                <w:lang w:val="en-GB" w:bidi="km-KH"/>
              </w:rPr>
              <w:t>CBA</w:t>
            </w:r>
            <w:r w:rsidRPr="003044FC">
              <w:rPr>
                <w:rFonts w:ascii="Khmer OS Battambang" w:eastAsia="Calibri" w:hAnsi="Khmer OS Battambang" w:cs="Khmer OS Battambang"/>
                <w:sz w:val="16"/>
                <w:szCs w:val="16"/>
                <w:cs/>
                <w:lang w:val="en-GB" w:bidi="km-KH"/>
              </w:rPr>
              <w:t>។</w:t>
            </w:r>
          </w:p>
        </w:tc>
      </w:tr>
      <w:tr w:rsidR="00A17646" w:rsidRPr="00967901" w14:paraId="5C18099F" w14:textId="77777777" w:rsidTr="00765117">
        <w:tc>
          <w:tcPr>
            <w:tcW w:w="416" w:type="dxa"/>
          </w:tcPr>
          <w:p w14:paraId="288F83F1" w14:textId="77777777" w:rsidR="00A17646" w:rsidRPr="003044FC" w:rsidRDefault="00A17646" w:rsidP="00765117">
            <w:pPr>
              <w:ind w:left="-23" w:right="-40"/>
              <w:rPr>
                <w:rFonts w:ascii="Khmer OS Battambang" w:eastAsia="Calibri" w:hAnsi="Khmer OS Battambang" w:cs="Khmer OS Battambang"/>
                <w:sz w:val="16"/>
                <w:szCs w:val="16"/>
                <w:lang w:val="en-GB" w:bidi="km-KH"/>
              </w:rPr>
            </w:pPr>
            <w:r w:rsidRPr="003044FC">
              <w:rPr>
                <w:rFonts w:ascii="Khmer OS Battambang" w:eastAsia="Calibri" w:hAnsi="Khmer OS Battambang" w:cs="Khmer OS Battambang"/>
                <w:sz w:val="16"/>
                <w:szCs w:val="16"/>
                <w:lang w:val="en-GB" w:bidi="km-KH"/>
              </w:rPr>
              <w:t>3.5</w:t>
            </w:r>
          </w:p>
        </w:tc>
        <w:tc>
          <w:tcPr>
            <w:tcW w:w="6237" w:type="dxa"/>
          </w:tcPr>
          <w:p w14:paraId="24C58001" w14:textId="77777777" w:rsidR="00A17646" w:rsidRPr="00944B06" w:rsidRDefault="00A17646" w:rsidP="00765117">
            <w:pPr>
              <w:rPr>
                <w:rFonts w:ascii="Khmer OS Battambang" w:eastAsia="Calibri" w:hAnsi="Khmer OS Battambang" w:cs="Khmer OS Battambang"/>
                <w:sz w:val="20"/>
                <w:szCs w:val="16"/>
                <w:lang w:val="en-GB" w:bidi="km-KH"/>
              </w:rPr>
            </w:pPr>
            <w:r w:rsidRPr="00944B06">
              <w:rPr>
                <w:rFonts w:ascii="Khmer OS Battambang" w:eastAsia="Calibri" w:hAnsi="Khmer OS Battambang" w:cs="Khmer OS Battambang" w:hint="cs"/>
                <w:sz w:val="20"/>
                <w:szCs w:val="16"/>
                <w:cs/>
                <w:lang w:val="en-GB" w:bidi="km-KH"/>
              </w:rPr>
              <w:t xml:space="preserve">វាមានសារសំខាន់ដែលអង្គការអនុវត្តកម្មវិធី </w:t>
            </w:r>
            <w:r w:rsidRPr="00944B06">
              <w:rPr>
                <w:rFonts w:ascii="Khmer OS Battambang" w:eastAsia="Calibri" w:hAnsi="Khmer OS Battambang" w:cs="Khmer OS Battambang"/>
                <w:sz w:val="20"/>
                <w:szCs w:val="16"/>
                <w:lang w:val="en-GB" w:bidi="km-KH"/>
              </w:rPr>
              <w:t>WASH</w:t>
            </w:r>
            <w:r w:rsidRPr="00944B06">
              <w:rPr>
                <w:rFonts w:ascii="Khmer OS Battambang" w:eastAsia="Calibri" w:hAnsi="Khmer OS Battambang" w:cs="Khmer OS Battambang" w:hint="cs"/>
                <w:sz w:val="20"/>
                <w:szCs w:val="16"/>
                <w:cs/>
                <w:lang w:val="en-GB" w:bidi="km-KH"/>
              </w:rPr>
              <w:t xml:space="preserve"> ដែលធន់នឹងអាកាសធាតុ ព្យាយាមកែលម្អអាកប្បកិរិយារបស់ពួកគេ តាមរយៈការបង្កើតការរៀនសូត្រថ្មីៗ</w:t>
            </w:r>
          </w:p>
        </w:tc>
        <w:tc>
          <w:tcPr>
            <w:tcW w:w="283" w:type="dxa"/>
            <w:shd w:val="clear" w:color="auto" w:fill="auto"/>
          </w:tcPr>
          <w:p w14:paraId="47CC7CD5" w14:textId="77777777" w:rsidR="00A17646" w:rsidRPr="00967901" w:rsidRDefault="00A17646" w:rsidP="00765117">
            <w:pPr>
              <w:rPr>
                <w:sz w:val="22"/>
                <w:lang w:val="en-GB"/>
              </w:rPr>
            </w:pPr>
          </w:p>
        </w:tc>
        <w:tc>
          <w:tcPr>
            <w:tcW w:w="284" w:type="dxa"/>
            <w:shd w:val="clear" w:color="auto" w:fill="FFC000"/>
          </w:tcPr>
          <w:p w14:paraId="0ADDC263" w14:textId="77777777" w:rsidR="00A17646" w:rsidRPr="00967901" w:rsidRDefault="00A17646" w:rsidP="00765117">
            <w:pPr>
              <w:rPr>
                <w:sz w:val="22"/>
                <w:lang w:val="en-GB"/>
              </w:rPr>
            </w:pPr>
          </w:p>
        </w:tc>
        <w:tc>
          <w:tcPr>
            <w:tcW w:w="283" w:type="dxa"/>
            <w:shd w:val="clear" w:color="auto" w:fill="auto"/>
          </w:tcPr>
          <w:p w14:paraId="7876FC9E" w14:textId="77777777" w:rsidR="00A17646" w:rsidRPr="00967901" w:rsidRDefault="00A17646" w:rsidP="00765117">
            <w:pPr>
              <w:rPr>
                <w:sz w:val="22"/>
                <w:lang w:val="en-GB"/>
              </w:rPr>
            </w:pPr>
          </w:p>
        </w:tc>
        <w:tc>
          <w:tcPr>
            <w:tcW w:w="5438" w:type="dxa"/>
          </w:tcPr>
          <w:p w14:paraId="07C6437F" w14:textId="77777777" w:rsidR="00A17646" w:rsidRPr="007E3A54" w:rsidRDefault="00A17646" w:rsidP="00765117">
            <w:pPr>
              <w:rPr>
                <w:rFonts w:ascii="Khmer OS Battambang" w:eastAsia="Calibri" w:hAnsi="Khmer OS Battambang" w:cs="Khmer OS Battambang"/>
                <w:sz w:val="20"/>
                <w:szCs w:val="16"/>
                <w:lang w:val="en-GB" w:bidi="km-KH"/>
              </w:rPr>
            </w:pPr>
            <w:r w:rsidRPr="007E3A54">
              <w:rPr>
                <w:rFonts w:ascii="Khmer OS Battambang" w:eastAsia="Calibri" w:hAnsi="Khmer OS Battambang" w:cs="Khmer OS Battambang"/>
                <w:sz w:val="20"/>
                <w:szCs w:val="16"/>
                <w:cs/>
                <w:lang w:val="en-GB" w:bidi="km-KH"/>
              </w:rPr>
              <w:t>ការប្រែប្រួលអាកាសធាតុដែលពាក់ព័ន្ធនឹងតម្រូវឱ្យមាន</w:t>
            </w:r>
            <w:r w:rsidRPr="007E3A54">
              <w:rPr>
                <w:rFonts w:ascii="Khmer OS Battambang" w:eastAsia="Calibri" w:hAnsi="Khmer OS Battambang" w:cs="Khmer OS Battambang" w:hint="cs"/>
                <w:sz w:val="20"/>
                <w:szCs w:val="16"/>
                <w:cs/>
                <w:lang w:val="en-GB" w:bidi="km-KH"/>
              </w:rPr>
              <w:t>អភិក្រមដែលអនុវត្ត</w:t>
            </w:r>
            <w:r w:rsidRPr="007E3A54">
              <w:rPr>
                <w:rFonts w:ascii="Khmer OS Battambang" w:eastAsia="Calibri" w:hAnsi="Khmer OS Battambang" w:cs="Khmer OS Battambang"/>
                <w:sz w:val="20"/>
                <w:szCs w:val="16"/>
                <w:cs/>
                <w:lang w:val="en-GB" w:bidi="km-KH"/>
              </w:rPr>
              <w:t>ដដែលៗ និង</w:t>
            </w:r>
            <w:r w:rsidRPr="007E3A54">
              <w:rPr>
                <w:rFonts w:ascii="Khmer OS Battambang" w:eastAsia="Calibri" w:hAnsi="Khmer OS Battambang" w:cs="Khmer OS Battambang" w:hint="cs"/>
                <w:sz w:val="20"/>
                <w:szCs w:val="16"/>
                <w:cs/>
                <w:lang w:val="en-GB" w:bidi="km-KH"/>
              </w:rPr>
              <w:t>មានការបន្ស៊ាំ</w:t>
            </w:r>
            <w:r w:rsidRPr="007E3A54">
              <w:rPr>
                <w:rFonts w:ascii="Khmer OS Battambang" w:eastAsia="Calibri" w:hAnsi="Khmer OS Battambang" w:cs="Khmer OS Battambang"/>
                <w:sz w:val="20"/>
                <w:szCs w:val="16"/>
                <w:cs/>
                <w:lang w:val="en-GB" w:bidi="km-KH"/>
              </w:rPr>
              <w:t>។ នេះគឺជាការងារដែលកំពុងដំណើរការ។</w:t>
            </w:r>
          </w:p>
        </w:tc>
      </w:tr>
    </w:tbl>
    <w:p w14:paraId="2135F23A" w14:textId="77777777" w:rsidR="00A17646" w:rsidRPr="00967901" w:rsidRDefault="00A17646" w:rsidP="00A17646">
      <w:pPr>
        <w:rPr>
          <w:lang w:eastAsia="en-GB"/>
        </w:rPr>
      </w:pPr>
    </w:p>
    <w:tbl>
      <w:tblPr>
        <w:tblStyle w:val="TableGrid1"/>
        <w:tblW w:w="0" w:type="auto"/>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416"/>
        <w:gridCol w:w="4961"/>
        <w:gridCol w:w="330"/>
        <w:gridCol w:w="331"/>
        <w:gridCol w:w="331"/>
        <w:gridCol w:w="6571"/>
      </w:tblGrid>
      <w:tr w:rsidR="00A17646" w:rsidRPr="00967901" w14:paraId="3E33B798" w14:textId="77777777" w:rsidTr="00765117">
        <w:trPr>
          <w:trHeight w:val="530"/>
        </w:trPr>
        <w:tc>
          <w:tcPr>
            <w:tcW w:w="416" w:type="dxa"/>
            <w:shd w:val="clear" w:color="auto" w:fill="17365D" w:themeFill="text2" w:themeFillShade="BF"/>
          </w:tcPr>
          <w:p w14:paraId="2D9A7044" w14:textId="77777777" w:rsidR="00A17646" w:rsidRPr="00967901" w:rsidRDefault="00A17646" w:rsidP="00765117">
            <w:pPr>
              <w:jc w:val="center"/>
              <w:rPr>
                <w:b/>
                <w:color w:val="EEECE1" w:themeColor="background2"/>
                <w:sz w:val="22"/>
                <w:lang w:val="en-GB"/>
              </w:rPr>
            </w:pPr>
          </w:p>
        </w:tc>
        <w:tc>
          <w:tcPr>
            <w:tcW w:w="12524" w:type="dxa"/>
            <w:gridSpan w:val="5"/>
            <w:shd w:val="clear" w:color="auto" w:fill="17365D" w:themeFill="text2" w:themeFillShade="BF"/>
            <w:vAlign w:val="center"/>
            <w:hideMark/>
          </w:tcPr>
          <w:p w14:paraId="18D1A856" w14:textId="77777777" w:rsidR="00A17646" w:rsidRPr="00967901" w:rsidRDefault="00A17646" w:rsidP="00765117">
            <w:pPr>
              <w:jc w:val="center"/>
              <w:rPr>
                <w:b/>
                <w:color w:val="EEECE1" w:themeColor="background2"/>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៤</w:t>
            </w:r>
            <w:r w:rsidRPr="008573F8">
              <w:rPr>
                <w:rFonts w:ascii="Khmer OS Battambang" w:hAnsi="Khmer OS Battambang" w:cs="Khmer OS Battambang"/>
                <w:bCs/>
                <w:color w:val="EEECE1" w:themeColor="background2"/>
                <w:sz w:val="16"/>
                <w:szCs w:val="16"/>
                <w:cs/>
                <w:lang w:val="en-GB" w:bidi="km-KH"/>
              </w:rPr>
              <w:t>៖ ការ</w:t>
            </w:r>
            <w:r>
              <w:rPr>
                <w:rFonts w:ascii="Khmer OS Battambang" w:hAnsi="Khmer OS Battambang" w:cs="Khmer OS Battambang" w:hint="cs"/>
                <w:bCs/>
                <w:color w:val="EEECE1" w:themeColor="background2"/>
                <w:sz w:val="16"/>
                <w:szCs w:val="16"/>
                <w:cs/>
                <w:lang w:val="en-GB" w:bidi="km-KH"/>
              </w:rPr>
              <w:t>កសាងភាពធន់របស់សហគមន៍</w:t>
            </w:r>
          </w:p>
        </w:tc>
      </w:tr>
      <w:tr w:rsidR="00A17646" w:rsidRPr="00967901" w14:paraId="5963CA49" w14:textId="77777777" w:rsidTr="00765117">
        <w:tc>
          <w:tcPr>
            <w:tcW w:w="416" w:type="dxa"/>
            <w:shd w:val="clear" w:color="auto" w:fill="C4BC96" w:themeFill="background2" w:themeFillShade="BF"/>
          </w:tcPr>
          <w:p w14:paraId="61171F94" w14:textId="77777777" w:rsidR="00A17646" w:rsidRPr="00967901" w:rsidRDefault="00A17646" w:rsidP="00765117">
            <w:pPr>
              <w:rPr>
                <w:b/>
                <w:color w:val="EEECE1" w:themeColor="background2"/>
                <w:sz w:val="22"/>
                <w:lang w:val="en-GB"/>
              </w:rPr>
            </w:pPr>
            <w:r w:rsidRPr="00967901">
              <w:rPr>
                <w:b/>
                <w:color w:val="EEECE1" w:themeColor="background2"/>
                <w:sz w:val="22"/>
                <w:lang w:val="en-GB"/>
              </w:rPr>
              <w:t>#</w:t>
            </w:r>
          </w:p>
        </w:tc>
        <w:tc>
          <w:tcPr>
            <w:tcW w:w="4961" w:type="dxa"/>
            <w:shd w:val="clear" w:color="auto" w:fill="C4BC96" w:themeFill="background2" w:themeFillShade="BF"/>
            <w:hideMark/>
          </w:tcPr>
          <w:p w14:paraId="4F23570B" w14:textId="77777777" w:rsidR="00A17646" w:rsidRPr="00967901"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គោលការណ៍</w:t>
            </w:r>
          </w:p>
        </w:tc>
        <w:tc>
          <w:tcPr>
            <w:tcW w:w="992" w:type="dxa"/>
            <w:gridSpan w:val="3"/>
            <w:shd w:val="clear" w:color="auto" w:fill="C4BC96" w:themeFill="background2" w:themeFillShade="BF"/>
            <w:hideMark/>
          </w:tcPr>
          <w:p w14:paraId="19CF1884" w14:textId="77777777" w:rsidR="00A17646" w:rsidRPr="00967901"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ពិន្ទុភ្លើង​ចរាចរណ៍</w:t>
            </w:r>
          </w:p>
        </w:tc>
        <w:tc>
          <w:tcPr>
            <w:tcW w:w="6571" w:type="dxa"/>
            <w:shd w:val="clear" w:color="auto" w:fill="C4BC96" w:themeFill="background2" w:themeFillShade="BF"/>
          </w:tcPr>
          <w:p w14:paraId="38EC396D" w14:textId="77777777" w:rsidR="00A17646" w:rsidRDefault="00A17646" w:rsidP="00765117">
            <w:pPr>
              <w:rPr>
                <w:b/>
                <w:color w:val="EEECE1" w:themeColor="background2"/>
                <w:lang w:val="en-GB"/>
              </w:rPr>
            </w:pPr>
            <w:r>
              <w:rPr>
                <w:rFonts w:ascii="Khmer OS Battambang" w:hAnsi="Khmer OS Battambang" w:cs="Khmer OS Battambang" w:hint="cs"/>
                <w:bCs/>
                <w:color w:val="EEECE1" w:themeColor="background2"/>
                <w:sz w:val="16"/>
                <w:szCs w:val="16"/>
                <w:cs/>
                <w:lang w:val="en-GB" w:bidi="km-KH"/>
              </w:rPr>
              <w:t>យោបល់សង្ខេប</w:t>
            </w:r>
          </w:p>
        </w:tc>
      </w:tr>
      <w:tr w:rsidR="00A17646" w:rsidRPr="00967901" w14:paraId="5641BC6E" w14:textId="77777777" w:rsidTr="00765117">
        <w:tc>
          <w:tcPr>
            <w:tcW w:w="416" w:type="dxa"/>
          </w:tcPr>
          <w:p w14:paraId="64543B7E"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4.1</w:t>
            </w:r>
          </w:p>
        </w:tc>
        <w:tc>
          <w:tcPr>
            <w:tcW w:w="4961" w:type="dxa"/>
          </w:tcPr>
          <w:p w14:paraId="0E7B3CF9" w14:textId="77777777" w:rsidR="00A17646" w:rsidRPr="00944B06" w:rsidRDefault="00A17646" w:rsidP="00765117">
            <w:pPr>
              <w:ind w:right="-107"/>
              <w:rPr>
                <w:rFonts w:ascii="Khmer OS Battambang" w:eastAsia="Calibri" w:hAnsi="Khmer OS Battambang" w:cs="Khmer OS Battambang"/>
                <w:sz w:val="20"/>
                <w:szCs w:val="16"/>
                <w:lang w:val="en-GB" w:bidi="km-KH"/>
              </w:rPr>
            </w:pPr>
            <w:r w:rsidRPr="00944B06">
              <w:rPr>
                <w:rFonts w:ascii="Khmer OS Battambang" w:eastAsia="Calibri" w:hAnsi="Khmer OS Battambang" w:cs="Khmer OS Battambang"/>
                <w:sz w:val="20"/>
                <w:szCs w:val="16"/>
                <w:cs/>
                <w:lang w:val="en-GB" w:bidi="km-KH"/>
              </w:rPr>
              <w:t>វាមានសារសំខាន់ក្នុងការស្វែងយល់អំពីសមត្ថភាពរបស់គ្រួសារ និងសហគមន៍មូលដ្ឋានក្នុងការឆ្លើយតបនឹងវិបត្តិអាកាសធាតុ</w:t>
            </w:r>
          </w:p>
        </w:tc>
        <w:tc>
          <w:tcPr>
            <w:tcW w:w="330" w:type="dxa"/>
            <w:shd w:val="clear" w:color="auto" w:fill="auto"/>
          </w:tcPr>
          <w:p w14:paraId="28DEDB06" w14:textId="77777777" w:rsidR="00A17646" w:rsidRPr="00967901" w:rsidRDefault="00A17646" w:rsidP="00765117">
            <w:pPr>
              <w:rPr>
                <w:sz w:val="22"/>
                <w:lang w:val="en-GB"/>
              </w:rPr>
            </w:pPr>
          </w:p>
        </w:tc>
        <w:tc>
          <w:tcPr>
            <w:tcW w:w="331" w:type="dxa"/>
            <w:shd w:val="clear" w:color="auto" w:fill="FFC000"/>
          </w:tcPr>
          <w:p w14:paraId="0885425C" w14:textId="77777777" w:rsidR="00A17646" w:rsidRPr="00967901" w:rsidRDefault="00A17646" w:rsidP="00765117">
            <w:pPr>
              <w:rPr>
                <w:sz w:val="22"/>
                <w:lang w:val="en-GB"/>
              </w:rPr>
            </w:pPr>
          </w:p>
        </w:tc>
        <w:tc>
          <w:tcPr>
            <w:tcW w:w="331" w:type="dxa"/>
            <w:shd w:val="clear" w:color="auto" w:fill="auto"/>
          </w:tcPr>
          <w:p w14:paraId="7B4F7A57" w14:textId="77777777" w:rsidR="00A17646" w:rsidRPr="00967901" w:rsidRDefault="00A17646" w:rsidP="00765117">
            <w:pPr>
              <w:rPr>
                <w:sz w:val="22"/>
                <w:lang w:val="en-GB"/>
              </w:rPr>
            </w:pPr>
          </w:p>
        </w:tc>
        <w:tc>
          <w:tcPr>
            <w:tcW w:w="6571" w:type="dxa"/>
          </w:tcPr>
          <w:p w14:paraId="33156147" w14:textId="77777777" w:rsidR="00A17646" w:rsidRPr="001056FD" w:rsidRDefault="00A17646" w:rsidP="00765117">
            <w:pPr>
              <w:rPr>
                <w:rFonts w:ascii="Khmer OS Battambang" w:eastAsia="Calibri" w:hAnsi="Khmer OS Battambang" w:cs="Khmer OS Battambang"/>
                <w:sz w:val="20"/>
                <w:szCs w:val="16"/>
                <w:lang w:val="en-GB"/>
              </w:rPr>
            </w:pPr>
            <w:r w:rsidRPr="001056FD">
              <w:rPr>
                <w:rFonts w:ascii="Khmer OS Battambang" w:eastAsia="Calibri" w:hAnsi="Khmer OS Battambang" w:cs="Khmer OS Battambang"/>
                <w:sz w:val="20"/>
                <w:szCs w:val="16"/>
                <w:cs/>
                <w:lang w:val="en-GB" w:bidi="km-KH"/>
              </w:rPr>
              <w:t>មិនច្បាស់</w:t>
            </w:r>
            <w:r>
              <w:rPr>
                <w:rFonts w:ascii="Khmer OS Battambang" w:eastAsia="Calibri" w:hAnsi="Khmer OS Battambang" w:cs="Khmer OS Battambang" w:hint="cs"/>
                <w:sz w:val="20"/>
                <w:szCs w:val="16"/>
                <w:cs/>
                <w:lang w:val="en-GB" w:bidi="km-KH"/>
              </w:rPr>
              <w:t>អំ</w:t>
            </w:r>
            <w:r w:rsidRPr="001056FD">
              <w:rPr>
                <w:rFonts w:ascii="Khmer OS Battambang" w:eastAsia="Calibri" w:hAnsi="Khmer OS Battambang" w:cs="Khmer OS Battambang"/>
                <w:sz w:val="20"/>
                <w:szCs w:val="16"/>
                <w:cs/>
                <w:lang w:val="en-GB" w:bidi="km-KH"/>
              </w:rPr>
              <w:t>ពីរបៀបដែលអង្គការយូនីសេហ្វកំពុងកំណត់ថាតើសហគមន៍មានភាពធន់នឹងការប្រែប្រួលអាកាសធាតុ - តើឧបករណ៍វាស់វែងអ្វីខ្លះកំពុងត្រូវបានប្រើប្រាស់</w:t>
            </w:r>
            <w:r w:rsidRPr="001056FD">
              <w:rPr>
                <w:rFonts w:ascii="Khmer OS Battambang" w:eastAsia="Calibri" w:hAnsi="Khmer OS Battambang" w:cs="Khmer OS Battambang"/>
                <w:sz w:val="20"/>
                <w:szCs w:val="16"/>
                <w:lang w:val="en-GB"/>
              </w:rPr>
              <w:t>?</w:t>
            </w:r>
          </w:p>
        </w:tc>
      </w:tr>
      <w:tr w:rsidR="00A17646" w:rsidRPr="00967901" w14:paraId="026A7098" w14:textId="77777777" w:rsidTr="00765117">
        <w:tc>
          <w:tcPr>
            <w:tcW w:w="416" w:type="dxa"/>
          </w:tcPr>
          <w:p w14:paraId="32E6A76C"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4.2</w:t>
            </w:r>
          </w:p>
        </w:tc>
        <w:tc>
          <w:tcPr>
            <w:tcW w:w="4961" w:type="dxa"/>
          </w:tcPr>
          <w:p w14:paraId="55B19D72" w14:textId="77777777" w:rsidR="00A17646" w:rsidRPr="00967901" w:rsidRDefault="00A17646" w:rsidP="00765117">
            <w:pPr>
              <w:rPr>
                <w:sz w:val="22"/>
                <w:lang w:val="en-GB"/>
              </w:rPr>
            </w:pPr>
            <w:r w:rsidRPr="00944B06">
              <w:rPr>
                <w:rFonts w:ascii="Khmer OS Battambang" w:eastAsia="Calibri" w:hAnsi="Khmer OS Battambang" w:cs="Khmer OS Battambang" w:hint="cs"/>
                <w:sz w:val="20"/>
                <w:szCs w:val="16"/>
                <w:cs/>
                <w:lang w:val="en-GB" w:bidi="km-KH"/>
              </w:rPr>
              <w:t>កម្មវិធីល្អៗមានទំនាក់ទំនងនឹងតម្រូវការរបស់ប្រជាជន និងផ្អែកលើការប៉ាន់ប្រមាណយ៉ាងត្រឹមត្រូវអំពីហានិភ័យនៃអាកាសធាតុ</w:t>
            </w:r>
          </w:p>
        </w:tc>
        <w:tc>
          <w:tcPr>
            <w:tcW w:w="330" w:type="dxa"/>
            <w:shd w:val="clear" w:color="auto" w:fill="auto"/>
          </w:tcPr>
          <w:p w14:paraId="19F1F5A2" w14:textId="77777777" w:rsidR="00A17646" w:rsidRPr="00967901" w:rsidRDefault="00A17646" w:rsidP="00765117">
            <w:pPr>
              <w:rPr>
                <w:sz w:val="22"/>
                <w:lang w:val="en-GB"/>
              </w:rPr>
            </w:pPr>
          </w:p>
        </w:tc>
        <w:tc>
          <w:tcPr>
            <w:tcW w:w="331" w:type="dxa"/>
            <w:shd w:val="clear" w:color="auto" w:fill="auto"/>
          </w:tcPr>
          <w:p w14:paraId="72690BCF" w14:textId="77777777" w:rsidR="00A17646" w:rsidRPr="00967901" w:rsidRDefault="00A17646" w:rsidP="00765117">
            <w:pPr>
              <w:rPr>
                <w:sz w:val="22"/>
                <w:lang w:val="en-GB"/>
              </w:rPr>
            </w:pPr>
          </w:p>
        </w:tc>
        <w:tc>
          <w:tcPr>
            <w:tcW w:w="331" w:type="dxa"/>
            <w:shd w:val="clear" w:color="auto" w:fill="00B050"/>
          </w:tcPr>
          <w:p w14:paraId="42F6FABC" w14:textId="77777777" w:rsidR="00A17646" w:rsidRPr="00967901" w:rsidRDefault="00A17646" w:rsidP="00765117">
            <w:pPr>
              <w:rPr>
                <w:sz w:val="22"/>
                <w:lang w:val="en-GB"/>
              </w:rPr>
            </w:pPr>
          </w:p>
        </w:tc>
        <w:tc>
          <w:tcPr>
            <w:tcW w:w="6571" w:type="dxa"/>
            <w:shd w:val="clear" w:color="auto" w:fill="FFFFFF" w:themeFill="background1"/>
          </w:tcPr>
          <w:p w14:paraId="17FDE5ED" w14:textId="77777777" w:rsidR="00A17646" w:rsidRPr="001056FD" w:rsidRDefault="00A17646" w:rsidP="00765117">
            <w:pPr>
              <w:rPr>
                <w:rFonts w:ascii="Khmer OS Battambang" w:eastAsia="Calibri" w:hAnsi="Khmer OS Battambang" w:cs="Khmer OS Battambang"/>
                <w:sz w:val="20"/>
                <w:szCs w:val="16"/>
                <w:lang w:val="en-GB"/>
              </w:rPr>
            </w:pPr>
            <w:r w:rsidRPr="001056FD">
              <w:rPr>
                <w:rFonts w:ascii="Khmer OS Battambang" w:eastAsia="Calibri" w:hAnsi="Khmer OS Battambang" w:cs="Khmer OS Battambang"/>
                <w:sz w:val="20"/>
                <w:szCs w:val="16"/>
                <w:cs/>
                <w:lang w:val="en-GB" w:bidi="km-KH"/>
              </w:rPr>
              <w:t>ផ្តោតខ្លាំងលើការវាយតម្លៃហានិភ័យ គ្រោះថ្នាក់ និងភាពងាយរងគ្រោះ</w:t>
            </w:r>
            <w:r>
              <w:rPr>
                <w:rFonts w:ascii="Khmer OS Battambang" w:eastAsia="Calibri" w:hAnsi="Khmer OS Battambang" w:cs="Khmer OS Battambang" w:hint="cs"/>
                <w:sz w:val="20"/>
                <w:szCs w:val="16"/>
                <w:cs/>
                <w:lang w:val="en-GB" w:bidi="km-KH"/>
              </w:rPr>
              <w:t>កម្រិត</w:t>
            </w:r>
            <w:r w:rsidRPr="001056FD">
              <w:rPr>
                <w:rFonts w:ascii="Khmer OS Battambang" w:eastAsia="Calibri" w:hAnsi="Khmer OS Battambang" w:cs="Khmer OS Battambang"/>
                <w:sz w:val="20"/>
                <w:szCs w:val="16"/>
                <w:cs/>
                <w:lang w:val="en-GB" w:bidi="km-KH"/>
              </w:rPr>
              <w:t>ដំបូង។</w:t>
            </w:r>
          </w:p>
        </w:tc>
      </w:tr>
      <w:tr w:rsidR="00A17646" w:rsidRPr="00967901" w14:paraId="78261568" w14:textId="77777777" w:rsidTr="00765117">
        <w:tc>
          <w:tcPr>
            <w:tcW w:w="416" w:type="dxa"/>
          </w:tcPr>
          <w:p w14:paraId="486E333C"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4.3</w:t>
            </w:r>
          </w:p>
        </w:tc>
        <w:tc>
          <w:tcPr>
            <w:tcW w:w="4961" w:type="dxa"/>
          </w:tcPr>
          <w:p w14:paraId="46B07198" w14:textId="77777777" w:rsidR="00A17646" w:rsidRPr="00270C63" w:rsidRDefault="00A17646" w:rsidP="00765117">
            <w:pPr>
              <w:rPr>
                <w:rFonts w:ascii="Khmer OS Battambang" w:eastAsia="Calibri" w:hAnsi="Khmer OS Battambang" w:cs="Khmer OS Battambang"/>
                <w:sz w:val="16"/>
                <w:szCs w:val="16"/>
                <w:lang w:val="en-GB" w:bidi="km-KH"/>
              </w:rPr>
            </w:pPr>
            <w:r w:rsidRPr="00270C63">
              <w:rPr>
                <w:rFonts w:ascii="Khmer OS Battambang" w:eastAsia="Calibri" w:hAnsi="Khmer OS Battambang" w:cs="Khmer OS Battambang" w:hint="cs"/>
                <w:sz w:val="16"/>
                <w:szCs w:val="16"/>
                <w:cs/>
                <w:lang w:val="en-GB" w:bidi="km-KH"/>
              </w:rPr>
              <w:t>កម្មវិធីភាពធន់នឹងអាកាសធាតុល្អនឹងចាំបាច់ត្រូវបង្កើតភាពជាដៃគូក្នុងការធ្វើផែនការដ៏រឹងមាំ ដើម្បីធានាចំពោះការធ្វើការសហការគ្នារបស់ស្ថាប័នជាតិ និងស្ថាប័នថ្នាក់មូលដ្ឋាន</w:t>
            </w:r>
          </w:p>
        </w:tc>
        <w:tc>
          <w:tcPr>
            <w:tcW w:w="330" w:type="dxa"/>
            <w:shd w:val="clear" w:color="auto" w:fill="auto"/>
          </w:tcPr>
          <w:p w14:paraId="7A02BB2B" w14:textId="77777777" w:rsidR="00A17646" w:rsidRPr="00967901" w:rsidRDefault="00A17646" w:rsidP="00765117">
            <w:pPr>
              <w:rPr>
                <w:sz w:val="22"/>
                <w:lang w:val="en-GB"/>
              </w:rPr>
            </w:pPr>
          </w:p>
        </w:tc>
        <w:tc>
          <w:tcPr>
            <w:tcW w:w="331" w:type="dxa"/>
            <w:shd w:val="clear" w:color="auto" w:fill="FFC000"/>
          </w:tcPr>
          <w:p w14:paraId="55D3507D" w14:textId="77777777" w:rsidR="00A17646" w:rsidRPr="00967901" w:rsidRDefault="00A17646" w:rsidP="00765117">
            <w:pPr>
              <w:rPr>
                <w:sz w:val="22"/>
                <w:lang w:val="en-GB"/>
              </w:rPr>
            </w:pPr>
          </w:p>
        </w:tc>
        <w:tc>
          <w:tcPr>
            <w:tcW w:w="331" w:type="dxa"/>
            <w:shd w:val="clear" w:color="auto" w:fill="auto"/>
          </w:tcPr>
          <w:p w14:paraId="26C3AC98" w14:textId="77777777" w:rsidR="00A17646" w:rsidRPr="00967901" w:rsidRDefault="00A17646" w:rsidP="00765117">
            <w:pPr>
              <w:rPr>
                <w:sz w:val="22"/>
                <w:lang w:val="en-GB"/>
              </w:rPr>
            </w:pPr>
          </w:p>
        </w:tc>
        <w:tc>
          <w:tcPr>
            <w:tcW w:w="6571" w:type="dxa"/>
          </w:tcPr>
          <w:p w14:paraId="3BC10D40" w14:textId="77777777" w:rsidR="00A17646" w:rsidRPr="001056FD" w:rsidRDefault="00A17646" w:rsidP="00765117">
            <w:pPr>
              <w:rPr>
                <w:rFonts w:ascii="Khmer OS Battambang" w:eastAsia="Calibri" w:hAnsi="Khmer OS Battambang" w:cs="Khmer OS Battambang"/>
                <w:sz w:val="20"/>
                <w:szCs w:val="16"/>
                <w:lang w:val="en-GB"/>
              </w:rPr>
            </w:pPr>
            <w:r w:rsidRPr="001056FD">
              <w:rPr>
                <w:rFonts w:ascii="Khmer OS Battambang" w:eastAsia="Calibri" w:hAnsi="Khmer OS Battambang" w:cs="Khmer OS Battambang"/>
                <w:sz w:val="20"/>
                <w:szCs w:val="16"/>
                <w:cs/>
                <w:lang w:val="en-GB" w:bidi="km-KH"/>
              </w:rPr>
              <w:t>ចាំបាច់</w:t>
            </w:r>
            <w:r>
              <w:rPr>
                <w:rFonts w:ascii="Khmer OS Battambang" w:eastAsia="Calibri" w:hAnsi="Khmer OS Battambang" w:cs="Khmer OS Battambang" w:hint="cs"/>
                <w:sz w:val="20"/>
                <w:szCs w:val="16"/>
                <w:cs/>
                <w:lang w:val="en-GB" w:bidi="km-KH"/>
              </w:rPr>
              <w:t>ក្នុងការ</w:t>
            </w:r>
            <w:r w:rsidRPr="001056FD">
              <w:rPr>
                <w:rFonts w:ascii="Khmer OS Battambang" w:eastAsia="Calibri" w:hAnsi="Khmer OS Battambang" w:cs="Khmer OS Battambang"/>
                <w:sz w:val="20"/>
                <w:szCs w:val="16"/>
                <w:cs/>
                <w:lang w:val="en-GB" w:bidi="km-KH"/>
              </w:rPr>
              <w:t>ធានាថា</w:t>
            </w:r>
            <w:r>
              <w:rPr>
                <w:rFonts w:ascii="Khmer OS Battambang" w:eastAsia="Calibri" w:hAnsi="Khmer OS Battambang" w:cs="Khmer OS Battambang" w:hint="cs"/>
                <w:sz w:val="20"/>
                <w:szCs w:val="16"/>
                <w:cs/>
                <w:lang w:val="en-GB" w:bidi="km-KH"/>
              </w:rPr>
              <w:t>មាន</w:t>
            </w:r>
            <w:r w:rsidRPr="001056FD">
              <w:rPr>
                <w:rFonts w:ascii="Khmer OS Battambang" w:eastAsia="Calibri" w:hAnsi="Khmer OS Battambang" w:cs="Khmer OS Battambang"/>
                <w:sz w:val="20"/>
                <w:szCs w:val="16"/>
                <w:cs/>
                <w:lang w:val="en-GB" w:bidi="km-KH"/>
              </w:rPr>
              <w:t>ធនធានគ្រប់គ្រាន់កំពុងត្រូវបាន</w:t>
            </w:r>
            <w:r>
              <w:rPr>
                <w:rFonts w:ascii="Khmer OS Battambang" w:eastAsia="Calibri" w:hAnsi="Khmer OS Battambang" w:cs="Khmer OS Battambang" w:hint="cs"/>
                <w:sz w:val="20"/>
                <w:szCs w:val="16"/>
                <w:cs/>
                <w:lang w:val="en-GB" w:bidi="km-KH"/>
              </w:rPr>
              <w:t>ធ្វើ</w:t>
            </w:r>
            <w:r w:rsidRPr="001056FD">
              <w:rPr>
                <w:rFonts w:ascii="Khmer OS Battambang" w:eastAsia="Calibri" w:hAnsi="Khmer OS Battambang" w:cs="Khmer OS Battambang"/>
                <w:sz w:val="20"/>
                <w:szCs w:val="16"/>
                <w:cs/>
                <w:lang w:val="en-GB" w:bidi="km-KH"/>
              </w:rPr>
              <w:t>វិមជ្ឈការ។</w:t>
            </w:r>
          </w:p>
        </w:tc>
      </w:tr>
      <w:tr w:rsidR="00A17646" w:rsidRPr="00967901" w14:paraId="4E8F6526" w14:textId="77777777" w:rsidTr="00765117">
        <w:tc>
          <w:tcPr>
            <w:tcW w:w="416" w:type="dxa"/>
          </w:tcPr>
          <w:p w14:paraId="681029B8"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4.4</w:t>
            </w:r>
          </w:p>
        </w:tc>
        <w:tc>
          <w:tcPr>
            <w:tcW w:w="4961" w:type="dxa"/>
          </w:tcPr>
          <w:p w14:paraId="4F1D6A42" w14:textId="77777777" w:rsidR="00A17646" w:rsidRPr="00270C63" w:rsidRDefault="00A17646" w:rsidP="00765117">
            <w:pPr>
              <w:rPr>
                <w:rFonts w:ascii="Khmer OS Battambang" w:eastAsia="Calibri" w:hAnsi="Khmer OS Battambang" w:cs="Khmer OS Battambang"/>
                <w:sz w:val="16"/>
                <w:szCs w:val="16"/>
                <w:lang w:val="en-GB" w:bidi="km-KH"/>
              </w:rPr>
            </w:pPr>
            <w:r w:rsidRPr="00270C63">
              <w:rPr>
                <w:rFonts w:ascii="Khmer OS Battambang" w:eastAsia="Calibri" w:hAnsi="Khmer OS Battambang" w:cs="Khmer OS Battambang"/>
                <w:sz w:val="16"/>
                <w:szCs w:val="16"/>
                <w:cs/>
                <w:lang w:val="en-GB" w:bidi="km-KH"/>
              </w:rPr>
              <w:t xml:space="preserve">លទ្ធផលដ៏សំខាន់មួយនៃអន្តរាគមន៍ </w:t>
            </w:r>
            <w:r w:rsidRPr="00270C63">
              <w:rPr>
                <w:rFonts w:ascii="Khmer OS Battambang" w:eastAsia="Calibri" w:hAnsi="Khmer OS Battambang" w:cs="Khmer OS Battambang"/>
                <w:sz w:val="16"/>
                <w:szCs w:val="16"/>
                <w:lang w:val="en-GB" w:bidi="km-KH"/>
              </w:rPr>
              <w:t xml:space="preserve">WASH </w:t>
            </w:r>
            <w:r w:rsidRPr="00270C63">
              <w:rPr>
                <w:rFonts w:ascii="Khmer OS Battambang" w:eastAsia="Calibri" w:hAnsi="Khmer OS Battambang" w:cs="Khmer OS Battambang"/>
                <w:sz w:val="16"/>
                <w:szCs w:val="16"/>
                <w:cs/>
                <w:lang w:val="en-GB" w:bidi="km-KH"/>
              </w:rPr>
              <w:t>ដែលធន់នឹងអាកាសធាតុ គួរតែផ្តល់សេវាដែលមានកាន់តែធន់ ដែលទទួលបានដោយមនុស្សគ្រប់រូប</w:t>
            </w:r>
          </w:p>
        </w:tc>
        <w:tc>
          <w:tcPr>
            <w:tcW w:w="330" w:type="dxa"/>
            <w:shd w:val="clear" w:color="auto" w:fill="auto"/>
          </w:tcPr>
          <w:p w14:paraId="36824DD4" w14:textId="77777777" w:rsidR="00A17646" w:rsidRPr="00967901" w:rsidRDefault="00A17646" w:rsidP="00765117">
            <w:pPr>
              <w:rPr>
                <w:sz w:val="22"/>
                <w:lang w:val="en-GB"/>
              </w:rPr>
            </w:pPr>
          </w:p>
        </w:tc>
        <w:tc>
          <w:tcPr>
            <w:tcW w:w="331" w:type="dxa"/>
            <w:shd w:val="clear" w:color="auto" w:fill="FFC000"/>
          </w:tcPr>
          <w:p w14:paraId="3FF08E6A" w14:textId="77777777" w:rsidR="00A17646" w:rsidRPr="00967901" w:rsidRDefault="00A17646" w:rsidP="00765117">
            <w:pPr>
              <w:rPr>
                <w:sz w:val="22"/>
                <w:lang w:val="en-GB"/>
              </w:rPr>
            </w:pPr>
          </w:p>
        </w:tc>
        <w:tc>
          <w:tcPr>
            <w:tcW w:w="331" w:type="dxa"/>
            <w:shd w:val="clear" w:color="auto" w:fill="auto"/>
          </w:tcPr>
          <w:p w14:paraId="0A944E87" w14:textId="77777777" w:rsidR="00A17646" w:rsidRPr="00967901" w:rsidRDefault="00A17646" w:rsidP="00765117">
            <w:pPr>
              <w:rPr>
                <w:sz w:val="22"/>
                <w:lang w:val="en-GB"/>
              </w:rPr>
            </w:pPr>
          </w:p>
        </w:tc>
        <w:tc>
          <w:tcPr>
            <w:tcW w:w="6571" w:type="dxa"/>
          </w:tcPr>
          <w:p w14:paraId="76955899" w14:textId="77777777" w:rsidR="00A17646" w:rsidRPr="001056FD" w:rsidRDefault="00A17646" w:rsidP="00765117">
            <w:pPr>
              <w:rPr>
                <w:rFonts w:ascii="Khmer OS Battambang" w:eastAsia="Calibri" w:hAnsi="Khmer OS Battambang" w:cs="Khmer OS Battambang"/>
                <w:sz w:val="20"/>
                <w:szCs w:val="16"/>
                <w:lang w:val="en-GB"/>
              </w:rPr>
            </w:pPr>
            <w:r>
              <w:rPr>
                <w:rFonts w:ascii="Khmer OS Battambang" w:eastAsia="Calibri" w:hAnsi="Khmer OS Battambang" w:cs="Khmer OS Battambang" w:hint="cs"/>
                <w:sz w:val="20"/>
                <w:szCs w:val="16"/>
                <w:cs/>
                <w:lang w:val="en-GB" w:bidi="km-KH"/>
              </w:rPr>
              <w:t>ចាំបាច់ត្រូវមាន</w:t>
            </w:r>
            <w:r w:rsidRPr="001056FD">
              <w:rPr>
                <w:rFonts w:ascii="Khmer OS Battambang" w:eastAsia="Calibri" w:hAnsi="Khmer OS Battambang" w:cs="Khmer OS Battambang"/>
                <w:sz w:val="20"/>
                <w:szCs w:val="16"/>
                <w:cs/>
                <w:lang w:val="en-GB" w:bidi="km-KH"/>
              </w:rPr>
              <w:t>ការ</w:t>
            </w:r>
            <w:r>
              <w:rPr>
                <w:rFonts w:ascii="Khmer OS Battambang" w:eastAsia="Calibri" w:hAnsi="Khmer OS Battambang" w:cs="Khmer OS Battambang" w:hint="cs"/>
                <w:sz w:val="20"/>
                <w:szCs w:val="16"/>
                <w:cs/>
                <w:lang w:val="en-GB" w:bidi="km-KH"/>
              </w:rPr>
              <w:t>ប៉ាន់ប្រមាណនៅដើមគ្រា និងចុងគ្រា</w:t>
            </w:r>
            <w:r w:rsidRPr="001056FD">
              <w:rPr>
                <w:rFonts w:ascii="Khmer OS Battambang" w:eastAsia="Calibri" w:hAnsi="Khmer OS Battambang" w:cs="Khmer OS Battambang"/>
                <w:sz w:val="20"/>
                <w:szCs w:val="16"/>
                <w:cs/>
                <w:lang w:val="en-GB" w:bidi="km-KH"/>
              </w:rPr>
              <w:t xml:space="preserve"> ដើម្បីកំណត់ផល</w:t>
            </w:r>
            <w:r>
              <w:rPr>
                <w:rFonts w:ascii="Khmer OS Battambang" w:eastAsia="Calibri" w:hAnsi="Khmer OS Battambang" w:cs="Khmer OS Battambang" w:hint="cs"/>
                <w:sz w:val="20"/>
                <w:szCs w:val="16"/>
                <w:cs/>
                <w:lang w:val="en-GB" w:bidi="km-KH"/>
              </w:rPr>
              <w:t>ជះ</w:t>
            </w:r>
            <w:r w:rsidRPr="001056FD">
              <w:rPr>
                <w:rFonts w:ascii="Khmer OS Battambang" w:eastAsia="Calibri" w:hAnsi="Khmer OS Battambang" w:cs="Khmer OS Battambang"/>
                <w:sz w:val="20"/>
                <w:szCs w:val="16"/>
                <w:cs/>
                <w:lang w:val="en-GB" w:bidi="km-KH"/>
              </w:rPr>
              <w:t>។</w:t>
            </w:r>
          </w:p>
          <w:p w14:paraId="5A74D154" w14:textId="77777777" w:rsidR="00A17646" w:rsidRPr="001056FD" w:rsidRDefault="00A17646" w:rsidP="00765117">
            <w:pPr>
              <w:rPr>
                <w:rFonts w:ascii="Khmer OS Battambang" w:eastAsia="Calibri" w:hAnsi="Khmer OS Battambang" w:cs="Khmer OS Battambang"/>
                <w:sz w:val="20"/>
                <w:szCs w:val="16"/>
                <w:lang w:val="en-GB" w:bidi="km-KH"/>
              </w:rPr>
            </w:pPr>
          </w:p>
        </w:tc>
      </w:tr>
      <w:tr w:rsidR="00A17646" w:rsidRPr="00967901" w14:paraId="4F01023E" w14:textId="77777777" w:rsidTr="00765117">
        <w:tc>
          <w:tcPr>
            <w:tcW w:w="416" w:type="dxa"/>
          </w:tcPr>
          <w:p w14:paraId="6E283047"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lastRenderedPageBreak/>
              <w:t>4.5</w:t>
            </w:r>
          </w:p>
        </w:tc>
        <w:tc>
          <w:tcPr>
            <w:tcW w:w="4961" w:type="dxa"/>
          </w:tcPr>
          <w:p w14:paraId="16D10CF4" w14:textId="77777777" w:rsidR="00A17646" w:rsidRPr="00270C63" w:rsidRDefault="00A17646" w:rsidP="00765117">
            <w:pPr>
              <w:rPr>
                <w:rFonts w:ascii="Khmer OS Battambang" w:eastAsia="Calibri" w:hAnsi="Khmer OS Battambang" w:cs="Khmer OS Battambang"/>
                <w:sz w:val="20"/>
                <w:szCs w:val="16"/>
                <w:lang w:val="en-GB" w:bidi="km-KH"/>
              </w:rPr>
            </w:pPr>
            <w:r w:rsidRPr="00270C63">
              <w:rPr>
                <w:rFonts w:ascii="Khmer OS Battambang" w:eastAsia="Calibri" w:hAnsi="Khmer OS Battambang" w:cs="Khmer OS Battambang" w:hint="cs"/>
                <w:sz w:val="20"/>
                <w:szCs w:val="16"/>
                <w:cs/>
                <w:lang w:val="en-GB" w:bidi="km-KH"/>
              </w:rPr>
              <w:t>ការបន្ស៊ាំនឹងការប្រែប្រួលអាកាសធាតុគឺជាការងារស្មុគស្មាញ ពោរពេញដោយភាពមិនច្បាស់លាស់ ដូច្នេះចាំបាច់ត្រូវប្រើអភិក្រមនៃការអនុវត្តដដែលៗ និងមានការបន្ស៊ាំ</w:t>
            </w:r>
          </w:p>
        </w:tc>
        <w:tc>
          <w:tcPr>
            <w:tcW w:w="330" w:type="dxa"/>
            <w:shd w:val="clear" w:color="auto" w:fill="auto"/>
          </w:tcPr>
          <w:p w14:paraId="6CEABB8A" w14:textId="77777777" w:rsidR="00A17646" w:rsidRPr="00967901" w:rsidRDefault="00A17646" w:rsidP="00765117">
            <w:pPr>
              <w:rPr>
                <w:sz w:val="22"/>
                <w:lang w:val="en-GB"/>
              </w:rPr>
            </w:pPr>
          </w:p>
        </w:tc>
        <w:tc>
          <w:tcPr>
            <w:tcW w:w="331" w:type="dxa"/>
            <w:shd w:val="clear" w:color="auto" w:fill="FFC000"/>
          </w:tcPr>
          <w:p w14:paraId="0429813E" w14:textId="77777777" w:rsidR="00A17646" w:rsidRPr="00967901" w:rsidRDefault="00A17646" w:rsidP="00765117">
            <w:pPr>
              <w:rPr>
                <w:sz w:val="22"/>
                <w:lang w:val="en-GB"/>
              </w:rPr>
            </w:pPr>
          </w:p>
        </w:tc>
        <w:tc>
          <w:tcPr>
            <w:tcW w:w="331" w:type="dxa"/>
            <w:shd w:val="clear" w:color="auto" w:fill="auto"/>
          </w:tcPr>
          <w:p w14:paraId="474FCE69" w14:textId="77777777" w:rsidR="00A17646" w:rsidRPr="00967901" w:rsidRDefault="00A17646" w:rsidP="00765117">
            <w:pPr>
              <w:rPr>
                <w:sz w:val="22"/>
                <w:lang w:val="en-GB"/>
              </w:rPr>
            </w:pPr>
          </w:p>
        </w:tc>
        <w:tc>
          <w:tcPr>
            <w:tcW w:w="6571" w:type="dxa"/>
          </w:tcPr>
          <w:p w14:paraId="5BAE7666" w14:textId="77777777" w:rsidR="00A17646" w:rsidRPr="001056FD" w:rsidRDefault="00A17646" w:rsidP="00765117">
            <w:pPr>
              <w:rPr>
                <w:rFonts w:ascii="Khmer OS Battambang" w:eastAsia="Calibri" w:hAnsi="Khmer OS Battambang" w:cs="Khmer OS Battambang"/>
                <w:sz w:val="20"/>
                <w:szCs w:val="16"/>
                <w:lang w:val="en-GB" w:bidi="km-KH"/>
              </w:rPr>
            </w:pPr>
            <w:r w:rsidRPr="001056FD">
              <w:rPr>
                <w:rFonts w:ascii="Khmer OS Battambang" w:eastAsia="Calibri" w:hAnsi="Khmer OS Battambang" w:cs="Khmer OS Battambang"/>
                <w:sz w:val="20"/>
                <w:szCs w:val="16"/>
                <w:cs/>
                <w:lang w:val="en-GB" w:bidi="km-KH"/>
              </w:rPr>
              <w:t>ការ</w:t>
            </w:r>
            <w:r>
              <w:rPr>
                <w:rFonts w:ascii="Khmer OS Battambang" w:eastAsia="Calibri" w:hAnsi="Khmer OS Battambang" w:cs="Khmer OS Battambang" w:hint="cs"/>
                <w:sz w:val="20"/>
                <w:szCs w:val="16"/>
                <w:cs/>
                <w:lang w:val="en-GB" w:bidi="km-KH"/>
              </w:rPr>
              <w:t>បន្ស៊ាំមួយចំនួន</w:t>
            </w:r>
            <w:r w:rsidRPr="001056FD">
              <w:rPr>
                <w:rFonts w:ascii="Khmer OS Battambang" w:eastAsia="Calibri" w:hAnsi="Khmer OS Battambang" w:cs="Khmer OS Battambang"/>
                <w:sz w:val="20"/>
                <w:szCs w:val="16"/>
                <w:cs/>
                <w:lang w:val="en-GB" w:bidi="km-KH"/>
              </w:rPr>
              <w:t>ត្រូវបានវាស់</w:t>
            </w:r>
            <w:r>
              <w:rPr>
                <w:rFonts w:ascii="Khmer OS Battambang" w:eastAsia="Calibri" w:hAnsi="Khmer OS Battambang" w:cs="Khmer OS Battambang" w:hint="cs"/>
                <w:sz w:val="20"/>
                <w:szCs w:val="16"/>
                <w:cs/>
                <w:lang w:val="en-GB" w:bidi="km-KH"/>
              </w:rPr>
              <w:t>ស្ទង់</w:t>
            </w:r>
            <w:r w:rsidRPr="001056FD">
              <w:rPr>
                <w:rFonts w:ascii="Khmer OS Battambang" w:eastAsia="Calibri" w:hAnsi="Khmer OS Battambang" w:cs="Khmer OS Battambang"/>
                <w:sz w:val="20"/>
                <w:szCs w:val="16"/>
                <w:cs/>
                <w:lang w:val="en-GB" w:bidi="km-KH"/>
              </w:rPr>
              <w:t xml:space="preserve"> ប៉ុន្តែចាំបាច់</w:t>
            </w:r>
            <w:r>
              <w:rPr>
                <w:rFonts w:ascii="Khmer OS Battambang" w:eastAsia="Calibri" w:hAnsi="Khmer OS Battambang" w:cs="Khmer OS Battambang" w:hint="cs"/>
                <w:sz w:val="20"/>
                <w:szCs w:val="16"/>
                <w:cs/>
                <w:lang w:val="en-GB" w:bidi="km-KH"/>
              </w:rPr>
              <w:t>ត្រូវ</w:t>
            </w:r>
            <w:r w:rsidRPr="001056FD">
              <w:rPr>
                <w:rFonts w:ascii="Khmer OS Battambang" w:eastAsia="Calibri" w:hAnsi="Khmer OS Battambang" w:cs="Khmer OS Battambang"/>
                <w:sz w:val="20"/>
                <w:szCs w:val="16"/>
                <w:cs/>
                <w:lang w:val="en-GB" w:bidi="km-KH"/>
              </w:rPr>
              <w:t>ចងក្រង</w:t>
            </w:r>
            <w:r>
              <w:rPr>
                <w:rFonts w:ascii="Khmer OS Battambang" w:eastAsia="Calibri" w:hAnsi="Khmer OS Battambang" w:cs="Khmer OS Battambang" w:hint="cs"/>
                <w:sz w:val="20"/>
                <w:szCs w:val="16"/>
                <w:cs/>
                <w:lang w:val="en-GB" w:bidi="km-KH"/>
              </w:rPr>
              <w:t>ជា</w:t>
            </w:r>
            <w:r w:rsidRPr="001056FD">
              <w:rPr>
                <w:rFonts w:ascii="Khmer OS Battambang" w:eastAsia="Calibri" w:hAnsi="Khmer OS Battambang" w:cs="Khmer OS Battambang"/>
                <w:sz w:val="20"/>
                <w:szCs w:val="16"/>
                <w:cs/>
                <w:lang w:val="en-GB" w:bidi="km-KH"/>
              </w:rPr>
              <w:t>ឯកសារ</w:t>
            </w:r>
            <w:r>
              <w:rPr>
                <w:rFonts w:ascii="Khmer OS Battambang" w:eastAsia="Calibri" w:hAnsi="Khmer OS Battambang" w:cs="Khmer OS Battambang" w:hint="cs"/>
                <w:sz w:val="20"/>
                <w:szCs w:val="16"/>
                <w:cs/>
                <w:lang w:val="en-GB" w:bidi="km-KH"/>
              </w:rPr>
              <w:t>នៃអភិក្រមដែលអនុវត្ត</w:t>
            </w:r>
            <w:r w:rsidRPr="001056FD">
              <w:rPr>
                <w:rFonts w:ascii="Khmer OS Battambang" w:eastAsia="Calibri" w:hAnsi="Khmer OS Battambang" w:cs="Khmer OS Battambang"/>
                <w:sz w:val="20"/>
                <w:szCs w:val="16"/>
                <w:cs/>
                <w:lang w:val="en-GB" w:bidi="km-KH"/>
              </w:rPr>
              <w:t>ដដែលៗ និង</w:t>
            </w:r>
            <w:r>
              <w:rPr>
                <w:rFonts w:ascii="Khmer OS Battambang" w:eastAsia="Calibri" w:hAnsi="Khmer OS Battambang" w:cs="Khmer OS Battambang" w:hint="cs"/>
                <w:sz w:val="20"/>
                <w:szCs w:val="16"/>
                <w:cs/>
                <w:lang w:val="en-GB" w:bidi="km-KH"/>
              </w:rPr>
              <w:t>មាន</w:t>
            </w:r>
            <w:r w:rsidRPr="001056FD">
              <w:rPr>
                <w:rFonts w:ascii="Khmer OS Battambang" w:eastAsia="Calibri" w:hAnsi="Khmer OS Battambang" w:cs="Khmer OS Battambang"/>
                <w:sz w:val="20"/>
                <w:szCs w:val="16"/>
                <w:cs/>
                <w:lang w:val="en-GB" w:bidi="km-KH"/>
              </w:rPr>
              <w:t>ការ</w:t>
            </w:r>
            <w:r>
              <w:rPr>
                <w:rFonts w:ascii="Khmer OS Battambang" w:eastAsia="Calibri" w:hAnsi="Khmer OS Battambang" w:cs="Khmer OS Battambang" w:hint="cs"/>
                <w:sz w:val="20"/>
                <w:szCs w:val="16"/>
                <w:cs/>
                <w:lang w:val="en-GB" w:bidi="km-KH"/>
              </w:rPr>
              <w:t xml:space="preserve">បន្ស៊ាំ </w:t>
            </w:r>
            <w:r w:rsidRPr="001056FD">
              <w:rPr>
                <w:rFonts w:ascii="Khmer OS Battambang" w:eastAsia="Calibri" w:hAnsi="Khmer OS Battambang" w:cs="Khmer OS Battambang"/>
                <w:sz w:val="20"/>
                <w:szCs w:val="16"/>
                <w:cs/>
                <w:lang w:val="en-GB" w:bidi="km-KH"/>
              </w:rPr>
              <w:t>ដោយផ្អែកលើការរៀន</w:t>
            </w:r>
            <w:r>
              <w:rPr>
                <w:rFonts w:ascii="Khmer OS Battambang" w:eastAsia="Calibri" w:hAnsi="Khmer OS Battambang" w:cs="Khmer OS Battambang" w:hint="cs"/>
                <w:sz w:val="20"/>
                <w:szCs w:val="16"/>
                <w:cs/>
                <w:lang w:val="en-GB" w:bidi="km-KH"/>
              </w:rPr>
              <w:t>សូត្រ</w:t>
            </w:r>
            <w:r w:rsidRPr="001056FD">
              <w:rPr>
                <w:rFonts w:ascii="Khmer OS Battambang" w:eastAsia="Calibri" w:hAnsi="Khmer OS Battambang" w:cs="Khmer OS Battambang"/>
                <w:sz w:val="20"/>
                <w:szCs w:val="16"/>
                <w:cs/>
                <w:lang w:val="en-GB" w:bidi="km-KH"/>
              </w:rPr>
              <w:t>ដែលត្រូវបានបង្កើត</w:t>
            </w:r>
            <w:r>
              <w:rPr>
                <w:rFonts w:ascii="Khmer OS Battambang" w:eastAsia="Calibri" w:hAnsi="Khmer OS Battambang" w:cs="Khmer OS Battambang" w:hint="cs"/>
                <w:sz w:val="20"/>
                <w:szCs w:val="16"/>
                <w:cs/>
                <w:lang w:val="en-GB" w:bidi="km-KH"/>
              </w:rPr>
              <w:t>ឡើង</w:t>
            </w:r>
            <w:r w:rsidRPr="001056FD">
              <w:rPr>
                <w:rFonts w:ascii="Khmer OS Battambang" w:eastAsia="Calibri" w:hAnsi="Khmer OS Battambang" w:cs="Khmer OS Battambang"/>
                <w:sz w:val="20"/>
                <w:szCs w:val="16"/>
                <w:cs/>
                <w:lang w:val="en-GB" w:bidi="km-KH"/>
              </w:rPr>
              <w:t>។</w:t>
            </w:r>
          </w:p>
        </w:tc>
      </w:tr>
    </w:tbl>
    <w:p w14:paraId="74BFE088" w14:textId="77777777" w:rsidR="00A17646" w:rsidRPr="00967901" w:rsidRDefault="00A17646" w:rsidP="00A17646">
      <w:pPr>
        <w:rPr>
          <w:lang w:eastAsia="en-GB"/>
        </w:rPr>
      </w:pPr>
    </w:p>
    <w:tbl>
      <w:tblPr>
        <w:tblStyle w:val="TableGrid1"/>
        <w:tblW w:w="0" w:type="auto"/>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416"/>
        <w:gridCol w:w="3226"/>
        <w:gridCol w:w="319"/>
        <w:gridCol w:w="319"/>
        <w:gridCol w:w="319"/>
        <w:gridCol w:w="8341"/>
      </w:tblGrid>
      <w:tr w:rsidR="00A17646" w:rsidRPr="00967901" w14:paraId="05F4312C" w14:textId="77777777" w:rsidTr="00765117">
        <w:trPr>
          <w:trHeight w:val="530"/>
        </w:trPr>
        <w:tc>
          <w:tcPr>
            <w:tcW w:w="416" w:type="dxa"/>
            <w:shd w:val="clear" w:color="auto" w:fill="17365D" w:themeFill="text2" w:themeFillShade="BF"/>
          </w:tcPr>
          <w:p w14:paraId="0015C3B6" w14:textId="77777777" w:rsidR="00A17646" w:rsidRPr="00967901" w:rsidRDefault="00A17646" w:rsidP="00765117">
            <w:pPr>
              <w:jc w:val="center"/>
              <w:rPr>
                <w:b/>
                <w:color w:val="EEECE1" w:themeColor="background2"/>
                <w:sz w:val="22"/>
                <w:lang w:val="en-GB"/>
              </w:rPr>
            </w:pPr>
          </w:p>
        </w:tc>
        <w:tc>
          <w:tcPr>
            <w:tcW w:w="12524" w:type="dxa"/>
            <w:gridSpan w:val="5"/>
            <w:shd w:val="clear" w:color="auto" w:fill="17365D" w:themeFill="text2" w:themeFillShade="BF"/>
            <w:vAlign w:val="center"/>
            <w:hideMark/>
          </w:tcPr>
          <w:p w14:paraId="5E01CBCC" w14:textId="77777777" w:rsidR="00A17646" w:rsidRPr="00967901" w:rsidRDefault="00A17646" w:rsidP="00765117">
            <w:pPr>
              <w:jc w:val="center"/>
              <w:rPr>
                <w:b/>
                <w:color w:val="EEECE1" w:themeColor="background2"/>
                <w:lang w:val="en-GB"/>
              </w:rPr>
            </w:pPr>
            <w:r w:rsidRPr="008573F8">
              <w:rPr>
                <w:rFonts w:ascii="Khmer OS Battambang" w:hAnsi="Khmer OS Battambang" w:cs="Khmer OS Battambang"/>
                <w:bCs/>
                <w:color w:val="EEECE1" w:themeColor="background2"/>
                <w:sz w:val="16"/>
                <w:szCs w:val="16"/>
                <w:cs/>
                <w:lang w:val="en-GB" w:bidi="km-KH"/>
              </w:rPr>
              <w:t>សសរស្តម្ភទី</w:t>
            </w:r>
            <w:r>
              <w:rPr>
                <w:rFonts w:ascii="Khmer OS Battambang" w:hAnsi="Khmer OS Battambang" w:cs="Khmer OS Battambang" w:hint="cs"/>
                <w:bCs/>
                <w:color w:val="EEECE1" w:themeColor="background2"/>
                <w:sz w:val="16"/>
                <w:szCs w:val="16"/>
                <w:cs/>
                <w:lang w:val="en-GB" w:bidi="km-KH"/>
              </w:rPr>
              <w:t>៥</w:t>
            </w:r>
            <w:r w:rsidRPr="008573F8">
              <w:rPr>
                <w:rFonts w:ascii="Khmer OS Battambang" w:hAnsi="Khmer OS Battambang" w:cs="Khmer OS Battambang"/>
                <w:bCs/>
                <w:color w:val="EEECE1" w:themeColor="background2"/>
                <w:sz w:val="16"/>
                <w:szCs w:val="16"/>
                <w:cs/>
                <w:lang w:val="en-GB" w:bidi="km-KH"/>
              </w:rPr>
              <w:t>៖ ការ</w:t>
            </w:r>
            <w:r>
              <w:rPr>
                <w:rFonts w:ascii="Khmer OS Battambang" w:hAnsi="Khmer OS Battambang" w:cs="Khmer OS Battambang" w:hint="cs"/>
                <w:bCs/>
                <w:color w:val="EEECE1" w:themeColor="background2"/>
                <w:sz w:val="16"/>
                <w:szCs w:val="16"/>
                <w:cs/>
                <w:lang w:val="en-GB" w:bidi="km-KH"/>
              </w:rPr>
              <w:t>ឆ្ពោះទៅកាន់វិស័យ</w:t>
            </w:r>
            <w:r w:rsidRPr="0078066E">
              <w:rPr>
                <w:rFonts w:ascii="Khmer OS Battambang" w:hAnsi="Khmer OS Battambang" w:cs="Khmer OS Battambang"/>
                <w:bCs/>
                <w:color w:val="EEECE1" w:themeColor="background2"/>
                <w:sz w:val="16"/>
                <w:szCs w:val="16"/>
                <w:lang w:val="en-GB" w:bidi="km-KH"/>
              </w:rPr>
              <w:t xml:space="preserve"> </w:t>
            </w:r>
            <w:r w:rsidRPr="0078066E">
              <w:rPr>
                <w:rFonts w:ascii="Khmer OS Battambang" w:hAnsi="Khmer OS Battambang" w:cs="Khmer OS Battambang"/>
                <w:b/>
                <w:color w:val="EEECE1" w:themeColor="background2"/>
                <w:sz w:val="16"/>
                <w:szCs w:val="16"/>
                <w:lang w:val="en-GB" w:bidi="km-KH"/>
              </w:rPr>
              <w:t>WASH</w:t>
            </w:r>
            <w:r w:rsidRPr="0078066E">
              <w:rPr>
                <w:rFonts w:ascii="Khmer OS Battambang" w:hAnsi="Khmer OS Battambang" w:cs="Khmer OS Battambang"/>
                <w:bCs/>
                <w:color w:val="EEECE1" w:themeColor="background2"/>
                <w:sz w:val="16"/>
                <w:szCs w:val="16"/>
                <w:lang w:val="en-GB" w:bidi="km-KH"/>
              </w:rPr>
              <w:t xml:space="preserve"> </w:t>
            </w:r>
            <w:r>
              <w:rPr>
                <w:rFonts w:ascii="Khmer OS Battambang" w:hAnsi="Khmer OS Battambang" w:cs="Khmer OS Battambang" w:hint="cs"/>
                <w:bCs/>
                <w:color w:val="EEECE1" w:themeColor="background2"/>
                <w:sz w:val="16"/>
                <w:szCs w:val="16"/>
                <w:cs/>
                <w:lang w:val="en-GB" w:bidi="km-KH"/>
              </w:rPr>
              <w:t>ដែលបំភាយកាបូនទាប</w:t>
            </w:r>
            <w:r w:rsidRPr="00967901">
              <w:rPr>
                <w:b/>
                <w:color w:val="EEECE1" w:themeColor="background2"/>
                <w:sz w:val="22"/>
                <w:lang w:val="en-GB"/>
              </w:rPr>
              <w:t xml:space="preserve"> </w:t>
            </w:r>
          </w:p>
        </w:tc>
      </w:tr>
      <w:tr w:rsidR="00A17646" w:rsidRPr="00967901" w14:paraId="439CFA5D" w14:textId="77777777" w:rsidTr="00765117">
        <w:tc>
          <w:tcPr>
            <w:tcW w:w="416" w:type="dxa"/>
            <w:shd w:val="clear" w:color="auto" w:fill="C4BC96" w:themeFill="background2" w:themeFillShade="BF"/>
          </w:tcPr>
          <w:p w14:paraId="040F20DB" w14:textId="77777777" w:rsidR="00A17646" w:rsidRPr="00967901" w:rsidRDefault="00A17646" w:rsidP="00765117">
            <w:pPr>
              <w:rPr>
                <w:b/>
                <w:color w:val="EEECE1" w:themeColor="background2"/>
                <w:sz w:val="22"/>
                <w:lang w:val="en-GB"/>
              </w:rPr>
            </w:pPr>
            <w:r w:rsidRPr="00967901">
              <w:rPr>
                <w:b/>
                <w:color w:val="EEECE1" w:themeColor="background2"/>
                <w:sz w:val="22"/>
                <w:lang w:val="en-GB"/>
              </w:rPr>
              <w:t>#</w:t>
            </w:r>
          </w:p>
        </w:tc>
        <w:tc>
          <w:tcPr>
            <w:tcW w:w="3226" w:type="dxa"/>
            <w:shd w:val="clear" w:color="auto" w:fill="C4BC96" w:themeFill="background2" w:themeFillShade="BF"/>
            <w:hideMark/>
          </w:tcPr>
          <w:p w14:paraId="536C2A0E" w14:textId="77777777" w:rsidR="00A17646" w:rsidRPr="00967901"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គោលការណ៍</w:t>
            </w:r>
          </w:p>
        </w:tc>
        <w:tc>
          <w:tcPr>
            <w:tcW w:w="957" w:type="dxa"/>
            <w:gridSpan w:val="3"/>
            <w:shd w:val="clear" w:color="auto" w:fill="C4BC96" w:themeFill="background2" w:themeFillShade="BF"/>
            <w:hideMark/>
          </w:tcPr>
          <w:p w14:paraId="77963346" w14:textId="77777777" w:rsidR="00A17646" w:rsidRPr="00967901" w:rsidRDefault="00A17646" w:rsidP="00765117">
            <w:pPr>
              <w:rPr>
                <w:b/>
                <w:color w:val="EEECE1" w:themeColor="background2"/>
                <w:sz w:val="22"/>
                <w:lang w:val="en-GB"/>
              </w:rPr>
            </w:pPr>
            <w:r>
              <w:rPr>
                <w:rFonts w:ascii="Khmer OS Battambang" w:hAnsi="Khmer OS Battambang" w:cs="Khmer OS Battambang" w:hint="cs"/>
                <w:bCs/>
                <w:color w:val="EEECE1" w:themeColor="background2"/>
                <w:sz w:val="16"/>
                <w:szCs w:val="16"/>
                <w:cs/>
                <w:lang w:val="en-GB" w:bidi="km-KH"/>
              </w:rPr>
              <w:t>ពិន្ទុភ្លើង​ចរាចរណ៍</w:t>
            </w:r>
          </w:p>
        </w:tc>
        <w:tc>
          <w:tcPr>
            <w:tcW w:w="8262" w:type="dxa"/>
            <w:shd w:val="clear" w:color="auto" w:fill="C4BC96" w:themeFill="background2" w:themeFillShade="BF"/>
          </w:tcPr>
          <w:p w14:paraId="5839FC9D" w14:textId="77777777" w:rsidR="00A17646" w:rsidRDefault="00A17646" w:rsidP="00765117">
            <w:pPr>
              <w:rPr>
                <w:b/>
                <w:color w:val="EEECE1" w:themeColor="background2"/>
                <w:lang w:val="en-GB"/>
              </w:rPr>
            </w:pPr>
            <w:r>
              <w:rPr>
                <w:rFonts w:ascii="Khmer OS Battambang" w:hAnsi="Khmer OS Battambang" w:cs="Khmer OS Battambang" w:hint="cs"/>
                <w:bCs/>
                <w:color w:val="EEECE1" w:themeColor="background2"/>
                <w:sz w:val="16"/>
                <w:szCs w:val="16"/>
                <w:cs/>
                <w:lang w:val="en-GB" w:bidi="km-KH"/>
              </w:rPr>
              <w:t>យោបល់សង្ខេប</w:t>
            </w:r>
          </w:p>
        </w:tc>
      </w:tr>
      <w:tr w:rsidR="00A17646" w:rsidRPr="00967901" w14:paraId="73DB7982" w14:textId="77777777" w:rsidTr="00765117">
        <w:tc>
          <w:tcPr>
            <w:tcW w:w="416" w:type="dxa"/>
          </w:tcPr>
          <w:p w14:paraId="783D87C4"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5.1</w:t>
            </w:r>
          </w:p>
        </w:tc>
        <w:tc>
          <w:tcPr>
            <w:tcW w:w="3226" w:type="dxa"/>
          </w:tcPr>
          <w:p w14:paraId="6B8E5D11" w14:textId="77777777" w:rsidR="00A17646" w:rsidRPr="00270C63" w:rsidRDefault="00A17646" w:rsidP="00765117">
            <w:pPr>
              <w:ind w:right="-143"/>
              <w:rPr>
                <w:rFonts w:ascii="Khmer OS Battambang" w:eastAsia="Calibri" w:hAnsi="Khmer OS Battambang" w:cs="Khmer OS Battambang"/>
                <w:sz w:val="20"/>
                <w:szCs w:val="16"/>
                <w:lang w:val="en-GB" w:bidi="km-KH"/>
              </w:rPr>
            </w:pPr>
            <w:r w:rsidRPr="00270C63">
              <w:rPr>
                <w:rFonts w:ascii="Khmer OS Battambang" w:eastAsia="Calibri" w:hAnsi="Khmer OS Battambang" w:cs="Khmer OS Battambang" w:hint="cs"/>
                <w:sz w:val="20"/>
                <w:szCs w:val="16"/>
                <w:cs/>
                <w:lang w:val="en-GB" w:bidi="km-KH"/>
              </w:rPr>
              <w:t>កម្មវិធីល្អ</w:t>
            </w:r>
            <w:r>
              <w:rPr>
                <w:rFonts w:ascii="Khmer OS Battambang" w:eastAsia="Calibri" w:hAnsi="Khmer OS Battambang" w:cs="Khmer OS Battambang" w:hint="cs"/>
                <w:sz w:val="20"/>
                <w:szCs w:val="16"/>
                <w:cs/>
                <w:lang w:val="en-GB" w:bidi="km-KH"/>
              </w:rPr>
              <w:t>ៗ</w:t>
            </w:r>
            <w:r w:rsidRPr="00270C63">
              <w:rPr>
                <w:rFonts w:ascii="Khmer OS Battambang" w:eastAsia="Calibri" w:hAnsi="Khmer OS Battambang" w:cs="Khmer OS Battambang" w:hint="cs"/>
                <w:sz w:val="20"/>
                <w:szCs w:val="16"/>
                <w:cs/>
                <w:lang w:val="en-GB" w:bidi="km-KH"/>
              </w:rPr>
              <w:t>ព្យាយាមបង្កើនប្រសិទ្ធភាពរបស់ពួកគេ និងកាត់បន្ថយតម្រូវការនៃការធ្វើការឡើងវិញ និងវិធានការកែតម្រូវ</w:t>
            </w:r>
          </w:p>
        </w:tc>
        <w:tc>
          <w:tcPr>
            <w:tcW w:w="319" w:type="dxa"/>
            <w:shd w:val="clear" w:color="auto" w:fill="auto"/>
          </w:tcPr>
          <w:p w14:paraId="4F95408C" w14:textId="77777777" w:rsidR="00A17646" w:rsidRPr="00967901" w:rsidRDefault="00A17646" w:rsidP="00765117">
            <w:pPr>
              <w:rPr>
                <w:sz w:val="22"/>
                <w:lang w:val="en-GB"/>
              </w:rPr>
            </w:pPr>
          </w:p>
        </w:tc>
        <w:tc>
          <w:tcPr>
            <w:tcW w:w="319" w:type="dxa"/>
            <w:shd w:val="clear" w:color="auto" w:fill="FFC000"/>
          </w:tcPr>
          <w:p w14:paraId="2BDA1FF0" w14:textId="77777777" w:rsidR="00A17646" w:rsidRPr="00967901" w:rsidRDefault="00A17646" w:rsidP="00765117">
            <w:pPr>
              <w:rPr>
                <w:sz w:val="22"/>
                <w:lang w:val="en-GB"/>
              </w:rPr>
            </w:pPr>
          </w:p>
        </w:tc>
        <w:tc>
          <w:tcPr>
            <w:tcW w:w="319" w:type="dxa"/>
            <w:shd w:val="clear" w:color="auto" w:fill="auto"/>
          </w:tcPr>
          <w:p w14:paraId="6A08154C" w14:textId="77777777" w:rsidR="00A17646" w:rsidRPr="00967901" w:rsidRDefault="00A17646" w:rsidP="00765117">
            <w:pPr>
              <w:rPr>
                <w:sz w:val="22"/>
                <w:lang w:val="en-GB"/>
              </w:rPr>
            </w:pPr>
          </w:p>
        </w:tc>
        <w:tc>
          <w:tcPr>
            <w:tcW w:w="8262" w:type="dxa"/>
          </w:tcPr>
          <w:p w14:paraId="53260004" w14:textId="77777777" w:rsidR="00A17646" w:rsidRPr="003B5C18" w:rsidRDefault="00A17646" w:rsidP="00765117">
            <w:pPr>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20"/>
                <w:szCs w:val="16"/>
                <w:cs/>
                <w:lang w:val="en-GB" w:bidi="km-KH"/>
              </w:rPr>
              <w:t>ចាំបាច់ត្រូវបង្ហាញអំពីប្រសិទ្ធភាពនៅក្នុងការផ្តល់សេវា។</w:t>
            </w:r>
          </w:p>
        </w:tc>
      </w:tr>
      <w:tr w:rsidR="00A17646" w:rsidRPr="00967901" w14:paraId="5A801B15" w14:textId="77777777" w:rsidTr="00765117">
        <w:tc>
          <w:tcPr>
            <w:tcW w:w="416" w:type="dxa"/>
          </w:tcPr>
          <w:p w14:paraId="45D16B2F" w14:textId="77777777" w:rsidR="00A17646" w:rsidRPr="001056FD" w:rsidRDefault="00A17646" w:rsidP="00765117">
            <w:pPr>
              <w:ind w:left="-23" w:right="-40"/>
              <w:rPr>
                <w:rFonts w:ascii="Khmer OS Battambang" w:eastAsia="Calibri" w:hAnsi="Khmer OS Battambang" w:cs="Khmer OS Battambang"/>
                <w:sz w:val="16"/>
                <w:szCs w:val="16"/>
                <w:lang w:val="en-GB" w:bidi="km-KH"/>
              </w:rPr>
            </w:pPr>
            <w:r w:rsidRPr="001056FD">
              <w:rPr>
                <w:rFonts w:ascii="Khmer OS Battambang" w:eastAsia="Calibri" w:hAnsi="Khmer OS Battambang" w:cs="Khmer OS Battambang"/>
                <w:sz w:val="16"/>
                <w:szCs w:val="16"/>
                <w:lang w:val="en-GB" w:bidi="km-KH"/>
              </w:rPr>
              <w:t>5.2</w:t>
            </w:r>
          </w:p>
        </w:tc>
        <w:tc>
          <w:tcPr>
            <w:tcW w:w="3226" w:type="dxa"/>
          </w:tcPr>
          <w:p w14:paraId="0E09C6C4" w14:textId="77777777" w:rsidR="00A17646" w:rsidRPr="00270C63" w:rsidRDefault="00A17646" w:rsidP="00765117">
            <w:pPr>
              <w:rPr>
                <w:rFonts w:ascii="Khmer OS Battambang" w:eastAsia="Calibri" w:hAnsi="Khmer OS Battambang" w:cs="Khmer OS Battambang"/>
                <w:sz w:val="16"/>
                <w:szCs w:val="16"/>
                <w:lang w:val="en-GB" w:bidi="km-KH"/>
              </w:rPr>
            </w:pPr>
            <w:r w:rsidRPr="00270C63">
              <w:rPr>
                <w:rFonts w:ascii="Khmer OS Battambang" w:eastAsia="Calibri" w:hAnsi="Khmer OS Battambang" w:cs="Khmer OS Battambang" w:hint="cs"/>
                <w:sz w:val="16"/>
                <w:szCs w:val="16"/>
                <w:cs/>
                <w:lang w:val="en-GB" w:bidi="km-KH"/>
              </w:rPr>
              <w:t xml:space="preserve">អង្គការដែលធ្វើការនៅក្នុងវិស័យ </w:t>
            </w:r>
            <w:r w:rsidRPr="00270C63">
              <w:rPr>
                <w:rFonts w:ascii="Khmer OS Battambang" w:eastAsia="Calibri" w:hAnsi="Khmer OS Battambang" w:cs="Khmer OS Battambang"/>
                <w:sz w:val="16"/>
                <w:szCs w:val="16"/>
                <w:lang w:val="en-GB" w:bidi="km-KH"/>
              </w:rPr>
              <w:t>WASH</w:t>
            </w:r>
            <w:r w:rsidRPr="00270C63">
              <w:rPr>
                <w:rFonts w:ascii="Khmer OS Battambang" w:eastAsia="Calibri" w:hAnsi="Khmer OS Battambang" w:cs="Khmer OS Battambang" w:hint="cs"/>
                <w:sz w:val="16"/>
                <w:szCs w:val="16"/>
                <w:cs/>
                <w:lang w:val="en-GB" w:bidi="km-KH"/>
              </w:rPr>
              <w:t xml:space="preserve"> គួរតែប្តេជ្ញាចិត្តចូលរួមនៅក្នុងដំណោះស្រាយតាមបែបធម្មជាតិ ដែលកាន់តែទូលំទូលាយជាងនេះ</w:t>
            </w:r>
          </w:p>
        </w:tc>
        <w:tc>
          <w:tcPr>
            <w:tcW w:w="319" w:type="dxa"/>
            <w:shd w:val="clear" w:color="auto" w:fill="FF0000"/>
          </w:tcPr>
          <w:p w14:paraId="281AF4C4" w14:textId="77777777" w:rsidR="00A17646" w:rsidRPr="00967901" w:rsidRDefault="00A17646" w:rsidP="00765117">
            <w:pPr>
              <w:rPr>
                <w:sz w:val="22"/>
                <w:lang w:val="en-GB"/>
              </w:rPr>
            </w:pPr>
          </w:p>
        </w:tc>
        <w:tc>
          <w:tcPr>
            <w:tcW w:w="319" w:type="dxa"/>
            <w:shd w:val="clear" w:color="auto" w:fill="auto"/>
          </w:tcPr>
          <w:p w14:paraId="2D2CD972" w14:textId="77777777" w:rsidR="00A17646" w:rsidRPr="00967901" w:rsidRDefault="00A17646" w:rsidP="00765117">
            <w:pPr>
              <w:rPr>
                <w:sz w:val="22"/>
                <w:lang w:val="en-GB"/>
              </w:rPr>
            </w:pPr>
          </w:p>
        </w:tc>
        <w:tc>
          <w:tcPr>
            <w:tcW w:w="319" w:type="dxa"/>
            <w:shd w:val="clear" w:color="auto" w:fill="auto"/>
          </w:tcPr>
          <w:p w14:paraId="2C9EC6E1" w14:textId="77777777" w:rsidR="00A17646" w:rsidRPr="00967901" w:rsidRDefault="00A17646" w:rsidP="00765117">
            <w:pPr>
              <w:rPr>
                <w:sz w:val="22"/>
                <w:lang w:val="en-GB"/>
              </w:rPr>
            </w:pPr>
          </w:p>
        </w:tc>
        <w:tc>
          <w:tcPr>
            <w:tcW w:w="8262" w:type="dxa"/>
          </w:tcPr>
          <w:p w14:paraId="62405EC2" w14:textId="77777777" w:rsidR="00A17646" w:rsidRPr="003B5C18" w:rsidRDefault="00A17646" w:rsidP="00765117">
            <w:pPr>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20"/>
                <w:szCs w:val="16"/>
                <w:cs/>
                <w:lang w:val="en-GB" w:bidi="km-KH"/>
              </w:rPr>
              <w:t>ភ័ស្តុតាងនៃដំណោះស្រាយតាមធម្មជាតិ ដែលត្រូវបានផ្តល់អាទិភាព នៅមានកម្រិត។</w:t>
            </w:r>
          </w:p>
        </w:tc>
      </w:tr>
      <w:tr w:rsidR="00A17646" w:rsidRPr="00967901" w14:paraId="490463CB" w14:textId="77777777" w:rsidTr="00765117">
        <w:tc>
          <w:tcPr>
            <w:tcW w:w="416" w:type="dxa"/>
          </w:tcPr>
          <w:p w14:paraId="7F9BCFF7" w14:textId="77777777" w:rsidR="00A17646" w:rsidRPr="006E3D6E" w:rsidRDefault="00A17646" w:rsidP="00765117">
            <w:pPr>
              <w:ind w:left="-23" w:right="-40"/>
              <w:rPr>
                <w:rFonts w:ascii="Khmer OS Battambang" w:eastAsia="Calibri" w:hAnsi="Khmer OS Battambang" w:cs="Khmer OS Battambang"/>
                <w:sz w:val="16"/>
                <w:szCs w:val="16"/>
                <w:lang w:val="en-GB" w:bidi="km-KH"/>
              </w:rPr>
            </w:pPr>
            <w:r w:rsidRPr="006E3D6E">
              <w:rPr>
                <w:rFonts w:ascii="Khmer OS Battambang" w:eastAsia="Calibri" w:hAnsi="Khmer OS Battambang" w:cs="Khmer OS Battambang"/>
                <w:sz w:val="16"/>
                <w:szCs w:val="16"/>
                <w:lang w:val="en-GB" w:bidi="km-KH"/>
              </w:rPr>
              <w:t>5.3</w:t>
            </w:r>
          </w:p>
        </w:tc>
        <w:tc>
          <w:tcPr>
            <w:tcW w:w="3226" w:type="dxa"/>
          </w:tcPr>
          <w:p w14:paraId="178620AF" w14:textId="77777777" w:rsidR="00A17646" w:rsidRPr="00187777" w:rsidRDefault="00A17646" w:rsidP="00765117">
            <w:pPr>
              <w:rPr>
                <w:rFonts w:ascii="Khmer OS Battambang" w:eastAsia="Calibri" w:hAnsi="Khmer OS Battambang" w:cs="Khmer OS Battambang"/>
                <w:sz w:val="20"/>
                <w:szCs w:val="16"/>
                <w:lang w:val="en-GB" w:bidi="km-KH"/>
              </w:rPr>
            </w:pPr>
            <w:r w:rsidRPr="00187777">
              <w:rPr>
                <w:rFonts w:ascii="Khmer OS Battambang" w:eastAsia="Calibri" w:hAnsi="Khmer OS Battambang" w:cs="Khmer OS Battambang" w:hint="cs"/>
                <w:sz w:val="20"/>
                <w:szCs w:val="16"/>
                <w:cs/>
                <w:lang w:val="en-GB" w:bidi="km-KH"/>
              </w:rPr>
              <w:t>កម្មវិធីផ្គត់ផ្គង់ទឹកតាមទុយោទឹក គួរតែវាស់ស្ទង់អំពីទឹកដែលមិនមែនជាប្រាក់ចំណូល ដើម្បីពង្រឹងកម្រិតនៃការអនុវត្តសេវាកម្ម</w:t>
            </w:r>
          </w:p>
        </w:tc>
        <w:tc>
          <w:tcPr>
            <w:tcW w:w="319" w:type="dxa"/>
            <w:shd w:val="clear" w:color="auto" w:fill="FFFFFF" w:themeFill="background1"/>
          </w:tcPr>
          <w:p w14:paraId="0FA0870F" w14:textId="77777777" w:rsidR="00A17646" w:rsidRPr="00967901" w:rsidRDefault="00A17646" w:rsidP="00765117">
            <w:pPr>
              <w:rPr>
                <w:sz w:val="22"/>
                <w:lang w:val="en-GB"/>
              </w:rPr>
            </w:pPr>
          </w:p>
        </w:tc>
        <w:tc>
          <w:tcPr>
            <w:tcW w:w="319" w:type="dxa"/>
            <w:shd w:val="clear" w:color="auto" w:fill="FFC000"/>
          </w:tcPr>
          <w:p w14:paraId="1C6A07BE" w14:textId="77777777" w:rsidR="00A17646" w:rsidRPr="00967901" w:rsidRDefault="00A17646" w:rsidP="00765117">
            <w:pPr>
              <w:rPr>
                <w:sz w:val="22"/>
                <w:lang w:val="en-GB"/>
              </w:rPr>
            </w:pPr>
          </w:p>
        </w:tc>
        <w:tc>
          <w:tcPr>
            <w:tcW w:w="319" w:type="dxa"/>
            <w:shd w:val="clear" w:color="auto" w:fill="auto"/>
          </w:tcPr>
          <w:p w14:paraId="2AB7CDD4" w14:textId="77777777" w:rsidR="00A17646" w:rsidRPr="00967901" w:rsidRDefault="00A17646" w:rsidP="00765117">
            <w:pPr>
              <w:rPr>
                <w:sz w:val="22"/>
                <w:lang w:val="en-GB"/>
              </w:rPr>
            </w:pPr>
          </w:p>
        </w:tc>
        <w:tc>
          <w:tcPr>
            <w:tcW w:w="8262" w:type="dxa"/>
          </w:tcPr>
          <w:p w14:paraId="686014A1" w14:textId="77777777" w:rsidR="00A17646" w:rsidRPr="003B5C18" w:rsidRDefault="00A17646" w:rsidP="00765117">
            <w:pPr>
              <w:rPr>
                <w:rFonts w:ascii="Khmer OS Battambang" w:eastAsia="Calibri" w:hAnsi="Khmer OS Battambang" w:cs="Khmer OS Battambang"/>
                <w:sz w:val="20"/>
                <w:szCs w:val="16"/>
                <w:lang w:val="en-GB" w:bidi="km-KH"/>
              </w:rPr>
            </w:pPr>
            <w:r w:rsidRPr="003B5C18">
              <w:rPr>
                <w:rFonts w:ascii="Khmer OS Battambang" w:eastAsia="Calibri" w:hAnsi="Khmer OS Battambang" w:cs="Khmer OS Battambang"/>
                <w:sz w:val="20"/>
                <w:szCs w:val="16"/>
                <w:cs/>
                <w:lang w:val="en-GB" w:bidi="km-KH"/>
              </w:rPr>
              <w:t xml:space="preserve">នេះគឺជាតំបន់ប្រផេះ </w:t>
            </w:r>
            <w:r>
              <w:rPr>
                <w:rFonts w:ascii="Khmer OS Battambang" w:eastAsia="Calibri" w:hAnsi="Khmer OS Battambang" w:cs="Khmer OS Battambang" w:hint="cs"/>
                <w:sz w:val="20"/>
                <w:szCs w:val="16"/>
                <w:cs/>
                <w:lang w:val="en-GB" w:bidi="km-KH"/>
              </w:rPr>
              <w:t>ពីព្រោះ</w:t>
            </w:r>
            <w:r w:rsidRPr="003B5C18">
              <w:rPr>
                <w:rFonts w:ascii="Khmer OS Battambang" w:eastAsia="Calibri" w:hAnsi="Khmer OS Battambang" w:cs="Khmer OS Battambang"/>
                <w:sz w:val="20"/>
                <w:szCs w:val="16"/>
                <w:cs/>
                <w:lang w:val="en-GB" w:bidi="km-KH"/>
              </w:rPr>
              <w:t>យើងបាន</w:t>
            </w:r>
            <w:r>
              <w:rPr>
                <w:rFonts w:ascii="Khmer OS Battambang" w:eastAsia="Calibri" w:hAnsi="Khmer OS Battambang" w:cs="Khmer OS Battambang" w:hint="cs"/>
                <w:sz w:val="20"/>
                <w:szCs w:val="16"/>
                <w:cs/>
                <w:lang w:val="en-GB" w:bidi="km-KH"/>
              </w:rPr>
              <w:t>បញ្ជាក់</w:t>
            </w:r>
            <w:r w:rsidRPr="003B5C18">
              <w:rPr>
                <w:rFonts w:ascii="Khmer OS Battambang" w:eastAsia="Calibri" w:hAnsi="Khmer OS Battambang" w:cs="Khmer OS Battambang"/>
                <w:sz w:val="20"/>
                <w:szCs w:val="16"/>
                <w:cs/>
                <w:lang w:val="en-GB" w:bidi="km-KH"/>
              </w:rPr>
              <w:t>ថា ប្រតិបត្តិករឯកជនមិនតម្រូវឱ្យមានបទប្បញ្ញត្តិរឹងមាំជាងមុន ដើម្បីកែលម្អកម្រិត</w:t>
            </w:r>
            <w:r>
              <w:rPr>
                <w:rFonts w:ascii="Khmer OS Battambang" w:eastAsia="Calibri" w:hAnsi="Khmer OS Battambang" w:cs="Khmer OS Battambang" w:hint="cs"/>
                <w:sz w:val="20"/>
                <w:szCs w:val="16"/>
                <w:cs/>
                <w:lang w:val="en-GB" w:bidi="km-KH"/>
              </w:rPr>
              <w:t>នៃ</w:t>
            </w:r>
            <w:r w:rsidRPr="003B5C18">
              <w:rPr>
                <w:rFonts w:ascii="Khmer OS Battambang" w:eastAsia="Calibri" w:hAnsi="Khmer OS Battambang" w:cs="Khmer OS Battambang"/>
                <w:sz w:val="20"/>
                <w:szCs w:val="16"/>
                <w:cs/>
                <w:lang w:val="en-GB" w:bidi="km-KH"/>
              </w:rPr>
              <w:t>សេវាកម្មនោះទេ។ ប៉ុន្តែ</w:t>
            </w:r>
            <w:r>
              <w:rPr>
                <w:rFonts w:ascii="Khmer OS Battambang" w:eastAsia="Calibri" w:hAnsi="Khmer OS Battambang" w:cs="Khmer OS Battambang" w:hint="cs"/>
                <w:sz w:val="20"/>
                <w:szCs w:val="16"/>
                <w:cs/>
                <w:lang w:val="en-GB" w:bidi="km-KH"/>
              </w:rPr>
              <w:t>តាមអ្វីដែលយើងបានដឹងច្បាស់បំផុត</w:t>
            </w:r>
            <w:r w:rsidRPr="003B5C18">
              <w:rPr>
                <w:rFonts w:ascii="Khmer OS Battambang" w:eastAsia="Calibri" w:hAnsi="Khmer OS Battambang" w:cs="Khmer OS Battambang"/>
                <w:sz w:val="20"/>
                <w:szCs w:val="16"/>
                <w:cs/>
                <w:lang w:val="en-GB" w:bidi="km-KH"/>
              </w:rPr>
              <w:t xml:space="preserve"> </w:t>
            </w:r>
            <w:r w:rsidRPr="003B5C18">
              <w:rPr>
                <w:rFonts w:ascii="Khmer OS Battambang" w:eastAsia="Calibri" w:hAnsi="Khmer OS Battambang" w:cs="Khmer OS Battambang"/>
                <w:sz w:val="20"/>
                <w:szCs w:val="16"/>
                <w:lang w:val="en-GB"/>
              </w:rPr>
              <w:t xml:space="preserve">NRW </w:t>
            </w:r>
            <w:r w:rsidRPr="003B5C18">
              <w:rPr>
                <w:rFonts w:ascii="Khmer OS Battambang" w:eastAsia="Calibri" w:hAnsi="Khmer OS Battambang" w:cs="Khmer OS Battambang"/>
                <w:sz w:val="20"/>
                <w:szCs w:val="16"/>
                <w:cs/>
                <w:lang w:val="en-GB" w:bidi="km-KH"/>
              </w:rPr>
              <w:t>បច្ចុប្បន្នមិនត្រូវបានត្រួតពិនិត្យ ឬរាយការណ៍ដោយប្រតិបត្តិករទឹកឯកជន</w:t>
            </w:r>
            <w:r>
              <w:rPr>
                <w:rFonts w:ascii="Khmer OS Battambang" w:eastAsia="Calibri" w:hAnsi="Khmer OS Battambang" w:cs="Khmer OS Battambang" w:hint="cs"/>
                <w:sz w:val="20"/>
                <w:szCs w:val="16"/>
                <w:cs/>
                <w:lang w:val="en-GB" w:bidi="km-KH"/>
              </w:rPr>
              <w:t>នោះ</w:t>
            </w:r>
            <w:r w:rsidRPr="003B5C18">
              <w:rPr>
                <w:rFonts w:ascii="Khmer OS Battambang" w:eastAsia="Calibri" w:hAnsi="Khmer OS Battambang" w:cs="Khmer OS Battambang"/>
                <w:sz w:val="20"/>
                <w:szCs w:val="16"/>
                <w:cs/>
                <w:lang w:val="en-GB" w:bidi="km-KH"/>
              </w:rPr>
              <w:t>ទេ។</w:t>
            </w:r>
          </w:p>
        </w:tc>
      </w:tr>
      <w:tr w:rsidR="00A17646" w:rsidRPr="00967901" w14:paraId="5F22F3D9" w14:textId="77777777" w:rsidTr="00765117">
        <w:tc>
          <w:tcPr>
            <w:tcW w:w="416" w:type="dxa"/>
          </w:tcPr>
          <w:p w14:paraId="48752D86" w14:textId="77777777" w:rsidR="00A17646" w:rsidRPr="006E3D6E" w:rsidRDefault="00A17646" w:rsidP="00765117">
            <w:pPr>
              <w:ind w:left="-23" w:right="-40"/>
              <w:rPr>
                <w:rFonts w:ascii="Khmer OS Battambang" w:eastAsia="Calibri" w:hAnsi="Khmer OS Battambang" w:cs="Khmer OS Battambang"/>
                <w:sz w:val="16"/>
                <w:szCs w:val="16"/>
                <w:lang w:val="en-GB" w:bidi="km-KH"/>
              </w:rPr>
            </w:pPr>
            <w:r w:rsidRPr="006E3D6E">
              <w:rPr>
                <w:rFonts w:ascii="Khmer OS Battambang" w:eastAsia="Calibri" w:hAnsi="Khmer OS Battambang" w:cs="Khmer OS Battambang"/>
                <w:sz w:val="16"/>
                <w:szCs w:val="16"/>
                <w:lang w:val="en-GB" w:bidi="km-KH"/>
              </w:rPr>
              <w:t>5.4</w:t>
            </w:r>
          </w:p>
        </w:tc>
        <w:tc>
          <w:tcPr>
            <w:tcW w:w="3226" w:type="dxa"/>
          </w:tcPr>
          <w:p w14:paraId="52605228" w14:textId="77777777" w:rsidR="00A17646" w:rsidRPr="00187777" w:rsidRDefault="00A17646" w:rsidP="00765117">
            <w:pPr>
              <w:rPr>
                <w:sz w:val="20"/>
                <w:szCs w:val="16"/>
                <w:lang w:val="en-GB"/>
              </w:rPr>
            </w:pPr>
            <w:r w:rsidRPr="00187777">
              <w:rPr>
                <w:rFonts w:ascii="Khmer OS Battambang" w:eastAsia="Calibri" w:hAnsi="Khmer OS Battambang" w:cs="Khmer OS Battambang" w:hint="cs"/>
                <w:sz w:val="20"/>
                <w:szCs w:val="16"/>
                <w:cs/>
                <w:lang w:val="en-GB" w:bidi="km-KH"/>
              </w:rPr>
              <w:t>ប្រព័ន្ធបូមទឹកកកើតឡើងវិញ គួរតែត្រូវបានយកមកពិចារណា ប្រសិនបើមានលក្ខខណ្ឌអំណោយផលចាំបាច់</w:t>
            </w:r>
          </w:p>
        </w:tc>
        <w:tc>
          <w:tcPr>
            <w:tcW w:w="319" w:type="dxa"/>
            <w:shd w:val="clear" w:color="auto" w:fill="auto"/>
          </w:tcPr>
          <w:p w14:paraId="543CB8A0" w14:textId="77777777" w:rsidR="00A17646" w:rsidRPr="00967901" w:rsidRDefault="00A17646" w:rsidP="00765117">
            <w:pPr>
              <w:rPr>
                <w:sz w:val="22"/>
                <w:lang w:val="en-GB"/>
              </w:rPr>
            </w:pPr>
          </w:p>
        </w:tc>
        <w:tc>
          <w:tcPr>
            <w:tcW w:w="319" w:type="dxa"/>
            <w:shd w:val="clear" w:color="auto" w:fill="FFC000"/>
          </w:tcPr>
          <w:p w14:paraId="3883A1C6" w14:textId="77777777" w:rsidR="00A17646" w:rsidRPr="00967901" w:rsidRDefault="00A17646" w:rsidP="00765117">
            <w:pPr>
              <w:rPr>
                <w:sz w:val="22"/>
                <w:lang w:val="en-GB"/>
              </w:rPr>
            </w:pPr>
          </w:p>
        </w:tc>
        <w:tc>
          <w:tcPr>
            <w:tcW w:w="319" w:type="dxa"/>
            <w:shd w:val="clear" w:color="auto" w:fill="auto"/>
          </w:tcPr>
          <w:p w14:paraId="2CE205FE" w14:textId="77777777" w:rsidR="00A17646" w:rsidRPr="00967901" w:rsidRDefault="00A17646" w:rsidP="00765117">
            <w:pPr>
              <w:rPr>
                <w:sz w:val="22"/>
                <w:lang w:val="en-GB"/>
              </w:rPr>
            </w:pPr>
          </w:p>
        </w:tc>
        <w:tc>
          <w:tcPr>
            <w:tcW w:w="8262" w:type="dxa"/>
          </w:tcPr>
          <w:p w14:paraId="760CABAD" w14:textId="77777777" w:rsidR="00A17646" w:rsidRPr="003B5C18" w:rsidRDefault="00A17646" w:rsidP="00765117">
            <w:pPr>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20"/>
                <w:szCs w:val="16"/>
                <w:cs/>
                <w:lang w:val="en-GB" w:bidi="km-KH"/>
              </w:rPr>
              <w:t>កំពុងត្រូវបានអនុវត្តដោយអង្គការយូនីសេហ្វ ប៉ុន្តែផលជះក៏គួរតែត្រូវបានកំណត់បរិមាណផងដែរ។</w:t>
            </w:r>
          </w:p>
        </w:tc>
      </w:tr>
      <w:tr w:rsidR="00A17646" w:rsidRPr="00967901" w14:paraId="5F40FF4F" w14:textId="77777777" w:rsidTr="00765117">
        <w:tc>
          <w:tcPr>
            <w:tcW w:w="416" w:type="dxa"/>
          </w:tcPr>
          <w:p w14:paraId="5AF1AA2A" w14:textId="77777777" w:rsidR="00A17646" w:rsidRPr="006E3D6E" w:rsidRDefault="00A17646" w:rsidP="00765117">
            <w:pPr>
              <w:ind w:left="-23" w:right="-40"/>
              <w:rPr>
                <w:rFonts w:ascii="Khmer OS Battambang" w:eastAsia="Calibri" w:hAnsi="Khmer OS Battambang" w:cs="Khmer OS Battambang"/>
                <w:sz w:val="16"/>
                <w:szCs w:val="16"/>
                <w:lang w:val="en-GB" w:bidi="km-KH"/>
              </w:rPr>
            </w:pPr>
            <w:r w:rsidRPr="006E3D6E">
              <w:rPr>
                <w:rFonts w:ascii="Khmer OS Battambang" w:eastAsia="Calibri" w:hAnsi="Khmer OS Battambang" w:cs="Khmer OS Battambang"/>
                <w:sz w:val="16"/>
                <w:szCs w:val="16"/>
                <w:lang w:val="en-GB" w:bidi="km-KH"/>
              </w:rPr>
              <w:t>5.5</w:t>
            </w:r>
          </w:p>
        </w:tc>
        <w:tc>
          <w:tcPr>
            <w:tcW w:w="3226" w:type="dxa"/>
          </w:tcPr>
          <w:p w14:paraId="041A0167" w14:textId="77777777" w:rsidR="00A17646" w:rsidRPr="00187777" w:rsidRDefault="00A17646" w:rsidP="00765117">
            <w:pPr>
              <w:rPr>
                <w:rFonts w:cstheme="minorBidi"/>
                <w:sz w:val="22"/>
                <w:szCs w:val="36"/>
                <w:lang w:val="en-GB" w:bidi="km-KH"/>
              </w:rPr>
            </w:pPr>
            <w:r w:rsidRPr="00187777">
              <w:rPr>
                <w:rFonts w:ascii="Khmer OS Battambang" w:eastAsia="Calibri" w:hAnsi="Khmer OS Battambang" w:cs="Khmer OS Battambang" w:hint="cs"/>
                <w:sz w:val="20"/>
                <w:szCs w:val="16"/>
                <w:cs/>
                <w:lang w:val="en-GB" w:bidi="km-KH"/>
              </w:rPr>
              <w:t>ចំណាយលើការរៀបចំ និងភ័ស្តុភារគួរតែត្រូវបានគ្រប់គ្រងនៅកម្រិតដែលអាចទទួលយកបាន</w:t>
            </w:r>
          </w:p>
        </w:tc>
        <w:tc>
          <w:tcPr>
            <w:tcW w:w="319" w:type="dxa"/>
            <w:shd w:val="clear" w:color="auto" w:fill="auto"/>
          </w:tcPr>
          <w:p w14:paraId="74B46E5C" w14:textId="77777777" w:rsidR="00A17646" w:rsidRPr="00967901" w:rsidRDefault="00A17646" w:rsidP="00765117">
            <w:pPr>
              <w:rPr>
                <w:sz w:val="22"/>
                <w:lang w:val="en-GB"/>
              </w:rPr>
            </w:pPr>
          </w:p>
        </w:tc>
        <w:tc>
          <w:tcPr>
            <w:tcW w:w="319" w:type="dxa"/>
            <w:shd w:val="clear" w:color="auto" w:fill="FFC000"/>
          </w:tcPr>
          <w:p w14:paraId="48FAA420" w14:textId="77777777" w:rsidR="00A17646" w:rsidRPr="00967901" w:rsidRDefault="00A17646" w:rsidP="00765117">
            <w:pPr>
              <w:rPr>
                <w:sz w:val="22"/>
                <w:lang w:val="en-GB"/>
              </w:rPr>
            </w:pPr>
          </w:p>
        </w:tc>
        <w:tc>
          <w:tcPr>
            <w:tcW w:w="319" w:type="dxa"/>
            <w:shd w:val="clear" w:color="auto" w:fill="auto"/>
          </w:tcPr>
          <w:p w14:paraId="52773E42" w14:textId="77777777" w:rsidR="00A17646" w:rsidRPr="00967901" w:rsidRDefault="00A17646" w:rsidP="00765117">
            <w:pPr>
              <w:rPr>
                <w:sz w:val="22"/>
                <w:lang w:val="en-GB"/>
              </w:rPr>
            </w:pPr>
          </w:p>
        </w:tc>
        <w:tc>
          <w:tcPr>
            <w:tcW w:w="8262" w:type="dxa"/>
          </w:tcPr>
          <w:p w14:paraId="439C53A0" w14:textId="77777777" w:rsidR="00A17646" w:rsidRPr="003B5C18" w:rsidRDefault="00A17646" w:rsidP="00765117">
            <w:pPr>
              <w:rPr>
                <w:rFonts w:ascii="Khmer OS Battambang" w:eastAsia="Calibri" w:hAnsi="Khmer OS Battambang" w:cs="Khmer OS Battambang"/>
                <w:sz w:val="20"/>
                <w:szCs w:val="16"/>
                <w:lang w:val="en-GB" w:bidi="km-KH"/>
              </w:rPr>
            </w:pPr>
            <w:r>
              <w:rPr>
                <w:rFonts w:ascii="Khmer OS Battambang" w:eastAsia="Calibri" w:hAnsi="Khmer OS Battambang" w:cs="Khmer OS Battambang" w:hint="cs"/>
                <w:sz w:val="20"/>
                <w:szCs w:val="16"/>
                <w:cs/>
                <w:lang w:val="en-GB" w:bidi="km-KH"/>
              </w:rPr>
              <w:t>ចាំបាច់ត្រូវបង្ហាញកិច្ចខិតខំប្រឹងប្រែងក្នុងការកាត់បន្ថយការបំភាពឧស្ម័នផ្ទះកញ្ចប់នៅតាមអង្គការ។</w:t>
            </w:r>
          </w:p>
        </w:tc>
      </w:tr>
    </w:tbl>
    <w:p w14:paraId="67BF0F8D" w14:textId="77777777" w:rsidR="00A17646" w:rsidRDefault="00A17646" w:rsidP="00C34D18">
      <w:pPr>
        <w:jc w:val="both"/>
        <w:rPr>
          <w:sz w:val="22"/>
          <w:lang w:bidi="en-US"/>
        </w:rPr>
      </w:pPr>
    </w:p>
    <w:p w14:paraId="3B8A6AC1" w14:textId="77777777" w:rsidR="00766352" w:rsidRDefault="00766352" w:rsidP="00766352">
      <w:pPr>
        <w:rPr>
          <w:sz w:val="22"/>
          <w:lang w:bidi="en-US"/>
        </w:rPr>
      </w:pPr>
    </w:p>
    <w:p w14:paraId="30018A8B" w14:textId="6F3CA9F0" w:rsidR="006C293A" w:rsidRDefault="006C293A" w:rsidP="00766352">
      <w:pPr>
        <w:rPr>
          <w:sz w:val="22"/>
          <w:lang w:bidi="en-US"/>
        </w:rPr>
      </w:pPr>
      <w:r>
        <w:rPr>
          <w:sz w:val="22"/>
          <w:lang w:bidi="en-US"/>
        </w:rPr>
        <w:br w:type="page"/>
      </w:r>
    </w:p>
    <w:p w14:paraId="7756F5AD" w14:textId="77777777" w:rsidR="006C293A" w:rsidRPr="00AB1A65" w:rsidRDefault="006C293A" w:rsidP="006C293A">
      <w:pPr>
        <w:pStyle w:val="Heading1"/>
        <w:spacing w:before="120" w:after="120"/>
        <w:rPr>
          <w:rFonts w:ascii="Khmer OS Muol Light" w:hAnsi="Khmer OS Muol Light" w:cs="Khmer OS Muol Light"/>
          <w:sz w:val="28"/>
        </w:rPr>
      </w:pPr>
      <w:bookmarkStart w:id="25" w:name="_Toc108542743"/>
      <w:bookmarkStart w:id="26" w:name="_Toc110933819"/>
      <w:r w:rsidRPr="00AB1A65">
        <w:rPr>
          <w:rFonts w:ascii="Khmer OS Muol Light" w:hAnsi="Khmer OS Muol Light" w:cs="Khmer OS Muol Light"/>
          <w:sz w:val="28"/>
          <w:cs/>
          <w:lang w:bidi="km-KH"/>
        </w:rPr>
        <w:lastRenderedPageBreak/>
        <w:t>ឧបសម្ព័ន្ធ ច៖ ការយកសំណាក</w:t>
      </w:r>
      <w:bookmarkEnd w:id="25"/>
      <w:bookmarkEnd w:id="26"/>
      <w:r w:rsidRPr="00AB1A65">
        <w:rPr>
          <w:rFonts w:ascii="Khmer OS Muol Light" w:hAnsi="Khmer OS Muol Light" w:cs="Khmer OS Muol Light"/>
          <w:sz w:val="28"/>
        </w:rPr>
        <w:t xml:space="preserve"> </w:t>
      </w:r>
    </w:p>
    <w:p w14:paraId="7491F3C0" w14:textId="77777777" w:rsidR="007E4558" w:rsidRPr="000152B0" w:rsidRDefault="007E4558" w:rsidP="007E4558">
      <w:pPr>
        <w:jc w:val="both"/>
      </w:pPr>
      <w:r w:rsidRPr="000152B0">
        <w:rPr>
          <w:rFonts w:ascii="Khmer OS Battambang" w:hAnsi="Khmer OS Battambang" w:cs="Khmer OS Battambang" w:hint="cs"/>
          <w:cs/>
          <w:lang w:eastAsia="en-GB" w:bidi="km-KH"/>
        </w:rPr>
        <w:t>អភិក្រម</w:t>
      </w:r>
      <w:r w:rsidRPr="000152B0">
        <w:rPr>
          <w:rFonts w:ascii="Khmer OS Battambang" w:hAnsi="Khmer OS Battambang" w:cs="Khmer OS Battambang"/>
          <w:cs/>
          <w:lang w:eastAsia="en-GB" w:bidi="km-KH"/>
        </w:rPr>
        <w:t>គោលបំណងក្នុងការយក</w:t>
      </w:r>
      <w:r w:rsidRPr="000152B0">
        <w:rPr>
          <w:rFonts w:ascii="Khmer OS Battambang" w:hAnsi="Khmer OS Battambang" w:cs="Khmer OS Battambang" w:hint="cs"/>
          <w:cs/>
          <w:lang w:eastAsia="en-GB" w:bidi="km-KH"/>
        </w:rPr>
        <w:t xml:space="preserve">សំណាក </w:t>
      </w:r>
      <w:r w:rsidRPr="000152B0">
        <w:rPr>
          <w:rFonts w:ascii="Khmer OS Battambang" w:hAnsi="Khmer OS Battambang" w:cs="Khmer OS Battambang"/>
          <w:cs/>
          <w:lang w:eastAsia="en-GB" w:bidi="km-KH"/>
        </w:rPr>
        <w:t>ត្រូវបានប្រើប្រាស់សម្រាប់ការងារ</w:t>
      </w:r>
      <w:r w:rsidRPr="000152B0">
        <w:rPr>
          <w:rFonts w:ascii="Khmer OS Battambang" w:hAnsi="Khmer OS Battambang" w:cs="Khmer OS Battambang" w:hint="cs"/>
          <w:cs/>
          <w:lang w:eastAsia="en-GB" w:bidi="km-KH"/>
        </w:rPr>
        <w:t>នៅទី</w:t>
      </w:r>
      <w:r w:rsidRPr="000152B0">
        <w:rPr>
          <w:rFonts w:ascii="Khmer OS Battambang" w:hAnsi="Khmer OS Battambang" w:cs="Khmer OS Battambang"/>
          <w:cs/>
          <w:lang w:eastAsia="en-GB" w:bidi="km-KH"/>
        </w:rPr>
        <w:t>វាល ដោយទទួលស្គាល់</w:t>
      </w:r>
      <w:r w:rsidRPr="000152B0">
        <w:rPr>
          <w:rFonts w:ascii="Khmer OS Battambang" w:hAnsi="Khmer OS Battambang" w:cs="Khmer OS Battambang" w:hint="cs"/>
          <w:cs/>
          <w:lang w:eastAsia="en-GB" w:bidi="km-KH"/>
        </w:rPr>
        <w:t>អំ</w:t>
      </w:r>
      <w:r w:rsidRPr="000152B0">
        <w:rPr>
          <w:rFonts w:ascii="Khmer OS Battambang" w:hAnsi="Khmer OS Battambang" w:cs="Khmer OS Battambang"/>
          <w:cs/>
          <w:lang w:eastAsia="en-GB" w:bidi="km-KH"/>
        </w:rPr>
        <w:t>ពី</w:t>
      </w:r>
      <w:r w:rsidRPr="000152B0">
        <w:rPr>
          <w:rFonts w:ascii="Khmer OS Battambang" w:hAnsi="Khmer OS Battambang" w:cs="Khmer OS Battambang" w:hint="cs"/>
          <w:cs/>
          <w:lang w:eastAsia="en-GB" w:bidi="km-KH"/>
        </w:rPr>
        <w:t>ភាពចាំបាច់ក្នុងការ</w:t>
      </w:r>
      <w:r w:rsidRPr="000152B0">
        <w:rPr>
          <w:rFonts w:ascii="Khmer OS Battambang" w:hAnsi="Khmer OS Battambang" w:cs="Khmer OS Battambang"/>
          <w:cs/>
          <w:lang w:eastAsia="en-GB" w:bidi="km-KH"/>
        </w:rPr>
        <w:t>គ្របដណ្តប់លើ</w:t>
      </w:r>
      <w:r w:rsidRPr="000152B0">
        <w:rPr>
          <w:rFonts w:ascii="Khmer OS Battambang" w:hAnsi="Khmer OS Battambang" w:cs="Khmer OS Battambang" w:hint="cs"/>
          <w:cs/>
          <w:lang w:eastAsia="en-GB" w:bidi="km-KH"/>
        </w:rPr>
        <w:t>វិស័យនានាដែលមានធាតុចេញ</w:t>
      </w:r>
      <w:r w:rsidRPr="000152B0">
        <w:rPr>
          <w:rFonts w:ascii="Khmer OS Battambang" w:hAnsi="Khmer OS Battambang" w:cs="Khmer OS Battambang"/>
          <w:cs/>
          <w:lang w:eastAsia="en-GB" w:bidi="km-KH"/>
        </w:rPr>
        <w:t xml:space="preserve">ទាំងបួននៃកម្មវិធី </w:t>
      </w:r>
      <w:r w:rsidRPr="000152B0">
        <w:rPr>
          <w:rFonts w:ascii="Khmer OS Battambang" w:hAnsi="Khmer OS Battambang" w:cs="Khmer OS Battambang"/>
          <w:lang w:eastAsia="en-GB"/>
        </w:rPr>
        <w:t xml:space="preserve">WASH </w:t>
      </w:r>
      <w:r w:rsidRPr="000152B0">
        <w:rPr>
          <w:rFonts w:ascii="Khmer OS Battambang" w:hAnsi="Khmer OS Battambang" w:cs="Khmer OS Battambang"/>
          <w:cs/>
          <w:lang w:eastAsia="en-GB" w:bidi="km-KH"/>
        </w:rPr>
        <w:t>របស់អង្គការយូនីសេហ្វកម្ពុជា នៅទីតាំង</w:t>
      </w:r>
      <w:r w:rsidRPr="000152B0">
        <w:rPr>
          <w:rFonts w:ascii="Khmer OS Battambang" w:hAnsi="Khmer OS Battambang" w:cs="Khmer OS Battambang" w:hint="cs"/>
          <w:cs/>
          <w:lang w:eastAsia="en-GB" w:bidi="km-KH"/>
        </w:rPr>
        <w:t>ខុស</w:t>
      </w:r>
      <w:r w:rsidRPr="000152B0">
        <w:rPr>
          <w:rFonts w:ascii="Khmer OS Battambang" w:hAnsi="Khmer OS Battambang" w:cs="Khmer OS Battambang"/>
          <w:cs/>
          <w:lang w:eastAsia="en-GB" w:bidi="km-KH"/>
        </w:rPr>
        <w:t>ៗគ្នា និងគ្របដណ្តប់លើបច្ចេកវិទ្យា</w:t>
      </w:r>
      <w:r w:rsidRPr="000152B0">
        <w:rPr>
          <w:rFonts w:ascii="Khmer OS Battambang" w:hAnsi="Khmer OS Battambang" w:cs="Khmer OS Battambang" w:hint="cs"/>
          <w:cs/>
          <w:lang w:eastAsia="en-GB" w:bidi="km-KH"/>
        </w:rPr>
        <w:t>ខុស</w:t>
      </w:r>
      <w:r w:rsidRPr="000152B0">
        <w:rPr>
          <w:rFonts w:ascii="Khmer OS Battambang" w:hAnsi="Khmer OS Battambang" w:cs="Khmer OS Battambang"/>
          <w:cs/>
          <w:lang w:eastAsia="en-GB" w:bidi="km-KH"/>
        </w:rPr>
        <w:t>ៗគ្នា</w:t>
      </w:r>
      <w:r w:rsidRPr="000152B0">
        <w:rPr>
          <w:rFonts w:ascii="Khmer OS Battambang" w:hAnsi="Khmer OS Battambang" w:cs="Khmer OS Battambang" w:hint="cs"/>
          <w:cs/>
          <w:lang w:eastAsia="en-GB" w:bidi="km-KH"/>
        </w:rPr>
        <w:t xml:space="preserve"> (សូមមើល តារាងទី៦)</w:t>
      </w:r>
      <w:r w:rsidRPr="000152B0">
        <w:rPr>
          <w:rFonts w:ascii="Khmer OS Battambang" w:hAnsi="Khmer OS Battambang" w:cs="Khmer OS Battambang"/>
          <w:cs/>
          <w:lang w:eastAsia="en-GB" w:bidi="km-KH"/>
        </w:rPr>
        <w:t>។</w:t>
      </w:r>
      <w:r w:rsidRPr="000152B0">
        <w:rPr>
          <w:rFonts w:ascii="Khmer OS Battambang" w:hAnsi="Khmer OS Battambang" w:cs="Khmer OS Battambang" w:hint="cs"/>
          <w:cs/>
          <w:lang w:eastAsia="en-GB" w:bidi="km-KH"/>
        </w:rPr>
        <w:t xml:space="preserve"> ល្អបំផុត យើងចង់វាយតម្លៃអំពីការរួមបញ្ចូលគ្នានៃវិស័យនានា ដែលបានពិចារណាអំពីការអនុវត្ត</w:t>
      </w:r>
      <w:r>
        <w:rPr>
          <w:rFonts w:ascii="Khmer OS Battambang" w:hAnsi="Khmer OS Battambang" w:cs="Khmer OS Battambang" w:hint="cs"/>
          <w:cs/>
          <w:lang w:eastAsia="en-GB" w:bidi="km-KH"/>
        </w:rPr>
        <w:t>របស់</w:t>
      </w:r>
      <w:r w:rsidRPr="000152B0">
        <w:rPr>
          <w:rFonts w:ascii="Khmer OS Battambang" w:hAnsi="Khmer OS Battambang" w:cs="Khmer OS Battambang" w:hint="cs"/>
          <w:cs/>
          <w:lang w:eastAsia="en-GB" w:bidi="km-KH"/>
        </w:rPr>
        <w:t>អង្គការយូនីសេហ្វ</w:t>
      </w:r>
      <w:r>
        <w:rPr>
          <w:rFonts w:ascii="Khmer OS Battambang" w:hAnsi="Khmer OS Battambang" w:cs="Khmer OS Battambang" w:hint="cs"/>
          <w:cs/>
          <w:lang w:eastAsia="en-GB" w:bidi="km-KH"/>
        </w:rPr>
        <w:t xml:space="preserve"> </w:t>
      </w:r>
      <w:r w:rsidRPr="000152B0">
        <w:rPr>
          <w:rFonts w:ascii="Khmer OS Battambang" w:hAnsi="Khmer OS Battambang" w:cs="Khmer OS Battambang" w:hint="cs"/>
          <w:cs/>
          <w:lang w:eastAsia="en-GB" w:bidi="km-KH"/>
        </w:rPr>
        <w:t>នៅ “កម្រិតខ្ពស់” និង “កម្រិតទាប” ដើម្បីឆ្លុះបញ្ចាំងអំពីការពិតនៅទីវាល។ យុទ្ធសាស្រ្តក្នុងការយកសំណាករបស់យើង រួមបញ្ចូល ការពិចារណាសំខាន់ៗចំនួនបី។</w:t>
      </w:r>
    </w:p>
    <w:p w14:paraId="1E40F0A2" w14:textId="77777777" w:rsidR="007E4558" w:rsidRPr="00DB6223" w:rsidRDefault="007E4558" w:rsidP="007E4558">
      <w:pPr>
        <w:pStyle w:val="IODPARCbullets"/>
        <w:rPr>
          <w:rFonts w:ascii="Khmer OS Battambang" w:hAnsi="Khmer OS Battambang" w:cs="Khmer OS Battambang"/>
        </w:rPr>
      </w:pPr>
      <w:r w:rsidRPr="00DB6223">
        <w:rPr>
          <w:rFonts w:ascii="Khmer OS Battambang" w:hAnsi="Khmer OS Battambang" w:cs="Khmer OS Battambang"/>
          <w:cs/>
          <w:lang w:bidi="km-KH"/>
        </w:rPr>
        <w:t>តំបន់ដែលត្រូវបានជ្រើសរើសសង្កត់ធ្ងន់លើទំនាក់ទំនង</w:t>
      </w:r>
      <w:r>
        <w:rPr>
          <w:rFonts w:ascii="Khmer OS Battambang" w:hAnsi="Khmer OS Battambang" w:cs="Khmer OS Battambang" w:hint="cs"/>
          <w:cs/>
          <w:lang w:bidi="km-KH"/>
        </w:rPr>
        <w:t>ទៅវិញទៅមក</w:t>
      </w:r>
      <w:r w:rsidRPr="00DB6223">
        <w:rPr>
          <w:rFonts w:ascii="Khmer OS Battambang" w:hAnsi="Khmer OS Battambang" w:cs="Khmer OS Battambang"/>
          <w:cs/>
          <w:lang w:bidi="km-KH"/>
        </w:rPr>
        <w:t>នៃការងាររបស់</w:t>
      </w:r>
      <w:r>
        <w:rPr>
          <w:rFonts w:ascii="Khmer OS Battambang" w:hAnsi="Khmer OS Battambang" w:cs="Khmer OS Battambang" w:hint="cs"/>
          <w:cs/>
          <w:lang w:bidi="km-KH"/>
        </w:rPr>
        <w:t>អង្គការយូនីសេហ្វ</w:t>
      </w:r>
      <w:r w:rsidRPr="00DB6223">
        <w:rPr>
          <w:rFonts w:ascii="Khmer OS Battambang" w:hAnsi="Khmer OS Battambang" w:cs="Khmer OS Battambang"/>
        </w:rPr>
        <w:t xml:space="preserve"> </w:t>
      </w:r>
      <w:r w:rsidRPr="00DB6223">
        <w:rPr>
          <w:rFonts w:ascii="Khmer OS Battambang" w:hAnsi="Khmer OS Battambang" w:cs="Khmer OS Battambang"/>
          <w:cs/>
          <w:lang w:bidi="km-KH"/>
        </w:rPr>
        <w:t>ដូច្នេះទទួលស្គាល់</w:t>
      </w:r>
      <w:r>
        <w:rPr>
          <w:rFonts w:ascii="Khmer OS Battambang" w:hAnsi="Khmer OS Battambang" w:cs="Khmer OS Battambang" w:hint="cs"/>
          <w:cs/>
          <w:lang w:bidi="km-KH"/>
        </w:rPr>
        <w:t>អំពីការដាក់កម្រិតលើអភិក្រមនៃ</w:t>
      </w:r>
      <w:r w:rsidRPr="00DB6223">
        <w:rPr>
          <w:rFonts w:ascii="Khmer OS Battambang" w:hAnsi="Khmer OS Battambang" w:cs="Khmer OS Battambang"/>
          <w:cs/>
          <w:lang w:bidi="km-KH"/>
        </w:rPr>
        <w:t>អន្តរាគមន៍តែមួយ។ វាក៏នឹងអនុញ្ញាតឱ្យយើងបង្កើនថ្ងៃដែលមានសម្រាប់ការប្រមូលទិន្នន័យ</w:t>
      </w:r>
      <w:r>
        <w:rPr>
          <w:rFonts w:ascii="Khmer OS Battambang" w:hAnsi="Khmer OS Battambang" w:cs="Khmer OS Battambang" w:hint="cs"/>
          <w:cs/>
          <w:lang w:bidi="km-KH"/>
        </w:rPr>
        <w:t>ជាអតិបរមា</w:t>
      </w:r>
      <w:r w:rsidRPr="00DB6223">
        <w:rPr>
          <w:rFonts w:ascii="Khmer OS Battambang" w:hAnsi="Khmer OS Battambang" w:cs="Khmer OS Battambang"/>
          <w:cs/>
          <w:lang w:bidi="km-KH"/>
        </w:rPr>
        <w:t>ផងដែរ។</w:t>
      </w:r>
    </w:p>
    <w:p w14:paraId="3C5C2F46" w14:textId="77777777" w:rsidR="007E4558" w:rsidRPr="00DB6223" w:rsidRDefault="007E4558" w:rsidP="007E4558">
      <w:pPr>
        <w:pStyle w:val="IODPARCbullets"/>
        <w:rPr>
          <w:rFonts w:ascii="Khmer OS Battambang" w:hAnsi="Khmer OS Battambang" w:cs="Khmer OS Battambang"/>
        </w:rPr>
      </w:pPr>
      <w:r w:rsidRPr="00DB6223">
        <w:rPr>
          <w:rFonts w:ascii="Khmer OS Battambang" w:hAnsi="Khmer OS Battambang" w:cs="Khmer OS Battambang"/>
          <w:cs/>
          <w:lang w:bidi="km-KH"/>
        </w:rPr>
        <w:t>រួមបញ្ចូលអន្តរាគមន៍</w:t>
      </w:r>
      <w:r>
        <w:rPr>
          <w:rFonts w:ascii="Khmer OS Battambang" w:hAnsi="Khmer OS Battambang" w:cs="Khmer OS Battambang" w:hint="cs"/>
          <w:cs/>
          <w:lang w:bidi="km-KH"/>
        </w:rPr>
        <w:t>លើការ</w:t>
      </w:r>
      <w:r w:rsidRPr="00DB6223">
        <w:rPr>
          <w:rFonts w:ascii="Khmer OS Battambang" w:hAnsi="Khmer OS Battambang" w:cs="Khmer OS Battambang"/>
          <w:cs/>
          <w:lang w:bidi="km-KH"/>
        </w:rPr>
        <w:t>អភិវឌ្ឍន៍</w:t>
      </w:r>
      <w:r>
        <w:rPr>
          <w:rFonts w:ascii="Khmer OS Battambang" w:hAnsi="Khmer OS Battambang" w:cs="Khmer OS Battambang" w:hint="cs"/>
          <w:cs/>
          <w:lang w:bidi="km-KH"/>
        </w:rPr>
        <w:t xml:space="preserve"> </w:t>
      </w:r>
      <w:r w:rsidRPr="00DB6223">
        <w:rPr>
          <w:rFonts w:ascii="Khmer OS Battambang" w:hAnsi="Khmer OS Battambang" w:cs="Khmer OS Battambang"/>
          <w:cs/>
          <w:lang w:bidi="km-KH"/>
        </w:rPr>
        <w:t>ដែលផ្តោតលើ៖ ការផ្គត់ផ្គង់ទឹក</w:t>
      </w:r>
      <w:r>
        <w:rPr>
          <w:rFonts w:ascii="Khmer OS Battambang" w:hAnsi="Khmer OS Battambang" w:cs="Khmer OS Battambang" w:hint="cs"/>
          <w:cs/>
          <w:lang w:bidi="km-KH"/>
        </w:rPr>
        <w:t>នៅតាម</w:t>
      </w:r>
      <w:r w:rsidRPr="00DB6223">
        <w:rPr>
          <w:rFonts w:ascii="Khmer OS Battambang" w:hAnsi="Khmer OS Battambang" w:cs="Khmer OS Battambang"/>
          <w:cs/>
          <w:lang w:bidi="km-KH"/>
        </w:rPr>
        <w:t xml:space="preserve">សហគមន៍ និងការផ្គត់ផ្គង់ទឹករបស់ប្រតិបត្តិករឯកជន ដែលមានទាំងប្រភពទឹកក្រោមដី និងប្រភពទឹកលើដី។ ផែនការសុវត្ថិភាពទឹក </w:t>
      </w:r>
      <w:r>
        <w:rPr>
          <w:rFonts w:ascii="Khmer OS Battambang" w:hAnsi="Khmer OS Battambang" w:cs="Khmer OS Battambang" w:hint="cs"/>
          <w:cs/>
          <w:lang w:bidi="km-KH"/>
        </w:rPr>
        <w:t>រួមបញ្ចូល</w:t>
      </w:r>
      <w:r w:rsidRPr="00DB6223">
        <w:rPr>
          <w:rFonts w:ascii="Khmer OS Battambang" w:hAnsi="Khmer OS Battambang" w:cs="Khmer OS Battambang"/>
          <w:cs/>
          <w:lang w:bidi="km-KH"/>
        </w:rPr>
        <w:t>ទាំង</w:t>
      </w:r>
      <w:r>
        <w:rPr>
          <w:rFonts w:ascii="Khmer OS Battambang" w:hAnsi="Khmer OS Battambang" w:cs="Khmer OS Battambang" w:hint="cs"/>
          <w:cs/>
          <w:lang w:bidi="km-KH"/>
        </w:rPr>
        <w:t>អភិក្រម</w:t>
      </w:r>
      <w:r w:rsidRPr="00DB6223">
        <w:rPr>
          <w:rFonts w:ascii="Khmer OS Battambang" w:hAnsi="Khmer OS Battambang" w:cs="Khmer OS Battambang"/>
          <w:cs/>
          <w:lang w:bidi="km-KH"/>
        </w:rPr>
        <w:t>ភូមិសាស្ត្រ និងប្រព័ន្ធ អនាម័យ</w:t>
      </w:r>
      <w:r>
        <w:rPr>
          <w:rFonts w:ascii="Khmer OS Battambang" w:hAnsi="Khmer OS Battambang" w:cs="Khmer OS Battambang" w:hint="cs"/>
          <w:cs/>
          <w:lang w:bidi="km-KH"/>
        </w:rPr>
        <w:t>ដែល</w:t>
      </w:r>
      <w:r w:rsidRPr="00DB6223">
        <w:rPr>
          <w:rFonts w:ascii="Khmer OS Battambang" w:hAnsi="Khmer OS Battambang" w:cs="Khmer OS Battambang"/>
          <w:cs/>
          <w:lang w:bidi="km-KH"/>
        </w:rPr>
        <w:t>ធន់នឹងអាកាសធាតុ</w:t>
      </w:r>
      <w:r w:rsidRPr="00DB6223">
        <w:rPr>
          <w:rFonts w:ascii="Khmer OS Battambang" w:hAnsi="Khmer OS Battambang" w:cs="Khmer OS Battambang"/>
        </w:rPr>
        <w:t xml:space="preserve"> </w:t>
      </w:r>
      <w:r>
        <w:rPr>
          <w:rFonts w:ascii="Khmer OS Battambang" w:hAnsi="Khmer OS Battambang" w:cs="Khmer OS Battambang"/>
          <w:lang w:bidi="km-KH"/>
        </w:rPr>
        <w:t xml:space="preserve">WASH </w:t>
      </w:r>
      <w:r w:rsidRPr="00DB6223">
        <w:rPr>
          <w:rFonts w:ascii="Khmer OS Battambang" w:hAnsi="Khmer OS Battambang" w:cs="Khmer OS Battambang"/>
          <w:cs/>
          <w:lang w:bidi="km-KH"/>
        </w:rPr>
        <w:t>នៅ</w:t>
      </w:r>
      <w:r>
        <w:rPr>
          <w:rFonts w:ascii="Khmer OS Battambang" w:hAnsi="Khmer OS Battambang" w:cs="Khmer OS Battambang" w:hint="cs"/>
          <w:cs/>
          <w:lang w:bidi="km-KH"/>
        </w:rPr>
        <w:t>តាម</w:t>
      </w:r>
      <w:r w:rsidRPr="00DB6223">
        <w:rPr>
          <w:rFonts w:ascii="Khmer OS Battambang" w:hAnsi="Khmer OS Battambang" w:cs="Khmer OS Battambang"/>
          <w:cs/>
          <w:lang w:bidi="km-KH"/>
        </w:rPr>
        <w:t>សាលារៀន និងកន្លែងថែទាំសុខភាព។</w:t>
      </w:r>
    </w:p>
    <w:p w14:paraId="378E61A7" w14:textId="77777777" w:rsidR="007E4558" w:rsidRPr="00DB6223" w:rsidRDefault="007E4558" w:rsidP="007E4558">
      <w:pPr>
        <w:pStyle w:val="IODPARCbullets"/>
        <w:rPr>
          <w:rFonts w:ascii="Khmer OS Battambang" w:hAnsi="Khmer OS Battambang" w:cs="Khmer OS Battambang"/>
          <w:i/>
          <w:iCs/>
          <w:color w:val="1F497D" w:themeColor="text2"/>
          <w:sz w:val="18"/>
          <w:szCs w:val="18"/>
        </w:rPr>
      </w:pPr>
      <w:r w:rsidRPr="00DB6223">
        <w:rPr>
          <w:rFonts w:ascii="Khmer OS Battambang" w:hAnsi="Khmer OS Battambang" w:cs="Khmer OS Battambang"/>
          <w:cs/>
          <w:lang w:bidi="km-KH"/>
        </w:rPr>
        <w:t>វាផ្តល់ការគ្របដណ្តប់ទូលំទូលាយគ្រប់គ្រាន់</w:t>
      </w:r>
      <w:r>
        <w:rPr>
          <w:rFonts w:ascii="Khmer OS Battambang" w:hAnsi="Khmer OS Battambang" w:cs="Khmer OS Battambang" w:hint="cs"/>
          <w:cs/>
          <w:lang w:bidi="km-KH"/>
        </w:rPr>
        <w:t xml:space="preserve"> ក្នុងការ</w:t>
      </w:r>
      <w:r w:rsidRPr="00DB6223">
        <w:rPr>
          <w:rFonts w:ascii="Khmer OS Battambang" w:hAnsi="Khmer OS Battambang" w:cs="Khmer OS Battambang"/>
          <w:cs/>
          <w:lang w:bidi="km-KH"/>
        </w:rPr>
        <w:t>កំណត់ថាតើកិច្ចខិតខំប្រឹងប្រែងដើម្បីពង្រឹង</w:t>
      </w:r>
      <w:r>
        <w:rPr>
          <w:rFonts w:ascii="Khmer OS Battambang" w:hAnsi="Khmer OS Battambang" w:cs="Khmer OS Battambang" w:hint="cs"/>
          <w:cs/>
          <w:lang w:bidi="km-KH"/>
        </w:rPr>
        <w:t>មជ្ឈដ្ឋានដែលមានអំណោយផល</w:t>
      </w:r>
      <w:r w:rsidRPr="00DB6223">
        <w:rPr>
          <w:rFonts w:ascii="Khmer OS Battambang" w:hAnsi="Khmer OS Battambang" w:cs="Khmer OS Battambang"/>
          <w:cs/>
          <w:lang w:bidi="km-KH"/>
        </w:rPr>
        <w:t xml:space="preserve"> កំពុងមានផល</w:t>
      </w:r>
      <w:r>
        <w:rPr>
          <w:rFonts w:ascii="Khmer OS Battambang" w:hAnsi="Khmer OS Battambang" w:cs="Khmer OS Battambang" w:hint="cs"/>
          <w:cs/>
          <w:lang w:bidi="km-KH"/>
        </w:rPr>
        <w:t>ជះ</w:t>
      </w:r>
      <w:r w:rsidRPr="00DB6223">
        <w:rPr>
          <w:rFonts w:ascii="Khmer OS Battambang" w:hAnsi="Khmer OS Battambang" w:cs="Khmer OS Battambang"/>
          <w:cs/>
          <w:lang w:bidi="km-KH"/>
        </w:rPr>
        <w:t>នៅកម្រិតមូលដ្ឋានដែរឬទេ។</w:t>
      </w:r>
      <w:r w:rsidRPr="00DB6223">
        <w:rPr>
          <w:rFonts w:ascii="Khmer OS Battambang" w:hAnsi="Khmer OS Battambang" w:cs="Khmer OS Battambang"/>
        </w:rPr>
        <w:t xml:space="preserve"> </w:t>
      </w:r>
    </w:p>
    <w:p w14:paraId="6C45199C" w14:textId="77777777" w:rsidR="007E4558" w:rsidRPr="000152B0" w:rsidRDefault="007E4558" w:rsidP="007E4558">
      <w:pPr>
        <w:pStyle w:val="Caption"/>
        <w:keepNext/>
        <w:spacing w:after="120"/>
        <w:rPr>
          <w:rFonts w:ascii="Khmer OS Battambang" w:hAnsi="Khmer OS Battambang" w:cs="Khmer OS Battambang"/>
          <w:sz w:val="20"/>
          <w:szCs w:val="20"/>
          <w:lang w:bidi="km-KH"/>
        </w:rPr>
      </w:pPr>
      <w:bookmarkStart w:id="27" w:name="_Toc84514311"/>
      <w:r w:rsidRPr="000152B0">
        <w:rPr>
          <w:rFonts w:ascii="Khmer OS Battambang" w:hAnsi="Khmer OS Battambang" w:cs="Khmer OS Battambang"/>
          <w:sz w:val="20"/>
          <w:szCs w:val="20"/>
          <w:cs/>
          <w:lang w:bidi="km-KH"/>
        </w:rPr>
        <w:t>តារាងទី</w:t>
      </w:r>
      <w:r w:rsidRPr="000152B0">
        <w:rPr>
          <w:rFonts w:ascii="Khmer OS Battambang" w:hAnsi="Khmer OS Battambang" w:cs="Khmer OS Battambang"/>
          <w:sz w:val="20"/>
          <w:szCs w:val="20"/>
        </w:rPr>
        <w:t xml:space="preserve"> </w:t>
      </w:r>
      <w:r w:rsidRPr="000152B0">
        <w:rPr>
          <w:rFonts w:ascii="Khmer OS Battambang" w:hAnsi="Khmer OS Battambang" w:cs="Khmer OS Battambang"/>
          <w:sz w:val="20"/>
          <w:szCs w:val="20"/>
        </w:rPr>
        <w:fldChar w:fldCharType="begin"/>
      </w:r>
      <w:r w:rsidRPr="000152B0">
        <w:rPr>
          <w:rFonts w:ascii="Khmer OS Battambang" w:hAnsi="Khmer OS Battambang" w:cs="Khmer OS Battambang"/>
          <w:sz w:val="20"/>
          <w:szCs w:val="20"/>
        </w:rPr>
        <w:instrText>SEQ Table \* ARABIC</w:instrText>
      </w:r>
      <w:r w:rsidRPr="000152B0">
        <w:rPr>
          <w:rFonts w:ascii="Khmer OS Battambang" w:hAnsi="Khmer OS Battambang" w:cs="Khmer OS Battambang"/>
          <w:sz w:val="20"/>
          <w:szCs w:val="20"/>
        </w:rPr>
        <w:fldChar w:fldCharType="separate"/>
      </w:r>
      <w:r>
        <w:rPr>
          <w:rFonts w:ascii="Khmer OS Battambang" w:hAnsi="Khmer OS Battambang" w:cs="Khmer OS Battambang"/>
          <w:noProof/>
          <w:sz w:val="20"/>
          <w:szCs w:val="20"/>
        </w:rPr>
        <w:t>1</w:t>
      </w:r>
      <w:r w:rsidRPr="000152B0">
        <w:rPr>
          <w:rFonts w:ascii="Khmer OS Battambang" w:hAnsi="Khmer OS Battambang" w:cs="Khmer OS Battambang"/>
          <w:sz w:val="20"/>
          <w:szCs w:val="20"/>
        </w:rPr>
        <w:fldChar w:fldCharType="end"/>
      </w:r>
      <w:bookmarkStart w:id="28" w:name="_Toc100836204"/>
      <w:bookmarkEnd w:id="27"/>
      <w:r w:rsidRPr="000152B0">
        <w:rPr>
          <w:rFonts w:ascii="Khmer OS Battambang" w:hAnsi="Khmer OS Battambang" w:cs="Khmer OS Battambang"/>
          <w:sz w:val="20"/>
          <w:szCs w:val="20"/>
          <w:cs/>
          <w:lang w:bidi="km-KH"/>
        </w:rPr>
        <w:t xml:space="preserve">៖ បច្ចេកវិទ្យាសម្រាប់ការយកសំណាកនៅទីវាល នៃ </w:t>
      </w:r>
      <w:r w:rsidRPr="000152B0">
        <w:rPr>
          <w:rFonts w:ascii="Khmer OS Battambang" w:hAnsi="Khmer OS Battambang" w:cs="Khmer OS Battambang"/>
          <w:sz w:val="20"/>
          <w:szCs w:val="20"/>
        </w:rPr>
        <w:t>WASH</w:t>
      </w:r>
      <w:r w:rsidRPr="000152B0">
        <w:rPr>
          <w:rFonts w:ascii="Khmer OS Battambang" w:hAnsi="Khmer OS Battambang" w:cs="Khmer OS Battambang"/>
          <w:sz w:val="20"/>
          <w:szCs w:val="20"/>
          <w:cs/>
          <w:lang w:bidi="km-KH"/>
        </w:rPr>
        <w:t>ដែលធន់នឹងអាកាសធាតុ</w:t>
      </w:r>
      <w:bookmarkEnd w:id="28"/>
    </w:p>
    <w:tbl>
      <w:tblPr>
        <w:tblStyle w:val="TableGridLight"/>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6086"/>
        <w:gridCol w:w="849"/>
        <w:gridCol w:w="1843"/>
        <w:gridCol w:w="4162"/>
      </w:tblGrid>
      <w:tr w:rsidR="007E4558" w14:paraId="602130A5" w14:textId="77777777" w:rsidTr="00765117">
        <w:tc>
          <w:tcPr>
            <w:tcW w:w="2352" w:type="pct"/>
            <w:shd w:val="clear" w:color="auto" w:fill="1F497D" w:themeFill="text2"/>
            <w:hideMark/>
          </w:tcPr>
          <w:p w14:paraId="31F45CA0" w14:textId="77777777" w:rsidR="007E4558" w:rsidRPr="000152B0" w:rsidRDefault="007E4558" w:rsidP="00765117">
            <w:pPr>
              <w:jc w:val="center"/>
              <w:rPr>
                <w:b/>
                <w:color w:val="FFFFFF" w:themeColor="background1"/>
                <w:sz w:val="18"/>
                <w:szCs w:val="18"/>
                <w:lang w:eastAsia="en-GB"/>
              </w:rPr>
            </w:pPr>
            <w:r w:rsidRPr="000152B0">
              <w:rPr>
                <w:rFonts w:ascii="Khmer OS Battambang" w:hAnsi="Khmer OS Battambang" w:cs="Khmer OS Battambang" w:hint="cs"/>
                <w:bCs/>
                <w:color w:val="FFFFFF" w:themeColor="background1"/>
                <w:sz w:val="18"/>
                <w:szCs w:val="18"/>
                <w:cs/>
                <w:lang w:bidi="km-KH"/>
              </w:rPr>
              <w:t>បច្ចេកវិទ្យា/អភិក្រម</w:t>
            </w:r>
          </w:p>
        </w:tc>
        <w:tc>
          <w:tcPr>
            <w:tcW w:w="328" w:type="pct"/>
            <w:shd w:val="clear" w:color="auto" w:fill="1F497D" w:themeFill="text2"/>
            <w:hideMark/>
          </w:tcPr>
          <w:p w14:paraId="06922FC9" w14:textId="77777777" w:rsidR="007E4558" w:rsidRPr="000152B0" w:rsidRDefault="007E4558" w:rsidP="00765117">
            <w:pPr>
              <w:jc w:val="center"/>
              <w:rPr>
                <w:b/>
                <w:color w:val="FFFFFF" w:themeColor="background1"/>
                <w:sz w:val="18"/>
                <w:szCs w:val="18"/>
                <w:lang w:eastAsia="en-GB"/>
              </w:rPr>
            </w:pPr>
            <w:r w:rsidRPr="000152B0">
              <w:rPr>
                <w:rFonts w:ascii="Khmer OS Battambang" w:hAnsi="Khmer OS Battambang" w:cs="Khmer OS Battambang" w:hint="cs"/>
                <w:bCs/>
                <w:color w:val="FFFFFF" w:themeColor="background1"/>
                <w:sz w:val="18"/>
                <w:szCs w:val="18"/>
                <w:cs/>
                <w:lang w:bidi="km-KH"/>
              </w:rPr>
              <w:t>ទំហំសំណាក</w:t>
            </w:r>
          </w:p>
        </w:tc>
        <w:tc>
          <w:tcPr>
            <w:tcW w:w="712" w:type="pct"/>
            <w:shd w:val="clear" w:color="auto" w:fill="1F497D" w:themeFill="text2"/>
            <w:hideMark/>
          </w:tcPr>
          <w:p w14:paraId="313FD457" w14:textId="77777777" w:rsidR="007E4558" w:rsidRDefault="007E4558" w:rsidP="00765117">
            <w:pPr>
              <w:jc w:val="center"/>
              <w:rPr>
                <w:rFonts w:ascii="Khmer OS Battambang" w:hAnsi="Khmer OS Battambang" w:cs="Khmer OS Battambang"/>
                <w:bCs/>
                <w:color w:val="FFFFFF" w:themeColor="background1"/>
                <w:sz w:val="18"/>
                <w:szCs w:val="18"/>
                <w:lang w:bidi="km-KH"/>
              </w:rPr>
            </w:pPr>
            <w:r w:rsidRPr="000152B0">
              <w:rPr>
                <w:rFonts w:ascii="Khmer OS Battambang" w:hAnsi="Khmer OS Battambang" w:cs="Khmer OS Battambang" w:hint="cs"/>
                <w:bCs/>
                <w:color w:val="FFFFFF" w:themeColor="background1"/>
                <w:sz w:val="18"/>
                <w:szCs w:val="18"/>
                <w:cs/>
                <w:lang w:bidi="km-KH"/>
              </w:rPr>
              <w:t>ក្នុងចំណោម</w:t>
            </w:r>
          </w:p>
          <w:p w14:paraId="78C1C86C" w14:textId="77777777" w:rsidR="007E4558" w:rsidRPr="000152B0" w:rsidRDefault="007E4558" w:rsidP="00765117">
            <w:pPr>
              <w:jc w:val="center"/>
              <w:rPr>
                <w:b/>
                <w:color w:val="FFFFFF" w:themeColor="background1"/>
                <w:sz w:val="18"/>
                <w:szCs w:val="18"/>
                <w:lang w:eastAsia="en-GB"/>
              </w:rPr>
            </w:pPr>
            <w:r w:rsidRPr="000152B0">
              <w:rPr>
                <w:rFonts w:ascii="Khmer OS Battambang" w:hAnsi="Khmer OS Battambang" w:cs="Khmer OS Battambang" w:hint="cs"/>
                <w:bCs/>
                <w:color w:val="FFFFFF" w:themeColor="background1"/>
                <w:sz w:val="18"/>
                <w:szCs w:val="18"/>
                <w:cs/>
                <w:lang w:bidi="km-KH"/>
              </w:rPr>
              <w:t>ចំនួនសរុប</w:t>
            </w:r>
          </w:p>
        </w:tc>
        <w:tc>
          <w:tcPr>
            <w:tcW w:w="1608" w:type="pct"/>
            <w:shd w:val="clear" w:color="auto" w:fill="1F497D" w:themeFill="text2"/>
            <w:hideMark/>
          </w:tcPr>
          <w:p w14:paraId="3D32C7A1" w14:textId="77777777" w:rsidR="007E4558" w:rsidRPr="000152B0" w:rsidRDefault="007E4558" w:rsidP="00765117">
            <w:pPr>
              <w:jc w:val="center"/>
              <w:rPr>
                <w:b/>
                <w:color w:val="FFFFFF" w:themeColor="background1"/>
                <w:sz w:val="18"/>
                <w:szCs w:val="18"/>
                <w:lang w:eastAsia="en-GB"/>
              </w:rPr>
            </w:pPr>
            <w:r w:rsidRPr="000152B0">
              <w:rPr>
                <w:rFonts w:ascii="Khmer OS Battambang" w:hAnsi="Khmer OS Battambang" w:cs="Khmer OS Battambang" w:hint="cs"/>
                <w:bCs/>
                <w:color w:val="FFFFFF" w:themeColor="background1"/>
                <w:sz w:val="18"/>
                <w:szCs w:val="18"/>
                <w:cs/>
                <w:lang w:bidi="km-KH"/>
              </w:rPr>
              <w:t>មតិយោបល់</w:t>
            </w:r>
          </w:p>
        </w:tc>
      </w:tr>
      <w:tr w:rsidR="007E4558" w14:paraId="59E4D601" w14:textId="77777777" w:rsidTr="00765117">
        <w:tc>
          <w:tcPr>
            <w:tcW w:w="5000" w:type="pct"/>
            <w:gridSpan w:val="4"/>
            <w:vAlign w:val="top"/>
            <w:hideMark/>
          </w:tcPr>
          <w:p w14:paraId="74541CE1" w14:textId="77777777" w:rsidR="007E4558" w:rsidRPr="00F12252" w:rsidRDefault="007E4558" w:rsidP="00765117">
            <w:pPr>
              <w:rPr>
                <w:b/>
                <w:sz w:val="16"/>
                <w:szCs w:val="16"/>
                <w:lang w:eastAsia="en-GB"/>
              </w:rPr>
            </w:pPr>
            <w:r w:rsidRPr="00454D81">
              <w:rPr>
                <w:rFonts w:ascii="Khmer OS Battambang" w:hAnsi="Khmer OS Battambang" w:cs="Khmer OS Battambang"/>
                <w:bCs/>
                <w:szCs w:val="20"/>
                <w:cs/>
                <w:lang w:bidi="km-KH"/>
              </w:rPr>
              <w:t>ការផ្គត់ផ្គង់ទឹក</w:t>
            </w:r>
          </w:p>
        </w:tc>
      </w:tr>
      <w:tr w:rsidR="007E4558" w14:paraId="38CA31E4" w14:textId="77777777" w:rsidTr="00765117">
        <w:tc>
          <w:tcPr>
            <w:tcW w:w="2352" w:type="pct"/>
            <w:vAlign w:val="top"/>
            <w:hideMark/>
          </w:tcPr>
          <w:p w14:paraId="3AF2BE5A"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 xml:space="preserve">ប្រព័ន្ធទឹកក្រោមដី - </w:t>
            </w:r>
            <w:r w:rsidRPr="00DB6223">
              <w:rPr>
                <w:rFonts w:ascii="Khmer OS Battambang" w:hAnsi="Khmer OS Battambang" w:cs="Khmer OS Battambang" w:hint="cs"/>
                <w:b/>
                <w:sz w:val="16"/>
                <w:szCs w:val="16"/>
                <w:cs/>
                <w:lang w:bidi="km-KH"/>
              </w:rPr>
              <w:t>អណ្តូងជីក</w:t>
            </w:r>
            <w:r w:rsidRPr="00DB6223">
              <w:rPr>
                <w:rFonts w:ascii="Khmer OS Battambang" w:hAnsi="Khmer OS Battambang" w:cs="Khmer OS Battambang"/>
                <w:b/>
                <w:sz w:val="16"/>
                <w:szCs w:val="16"/>
                <w:cs/>
                <w:lang w:bidi="km-KH"/>
              </w:rPr>
              <w:t>ដែលធន់នឹងអាកាសធាតុ</w:t>
            </w:r>
          </w:p>
        </w:tc>
        <w:tc>
          <w:tcPr>
            <w:tcW w:w="328" w:type="pct"/>
            <w:vAlign w:val="top"/>
            <w:hideMark/>
          </w:tcPr>
          <w:p w14:paraId="0D7D624F"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២</w:t>
            </w:r>
          </w:p>
        </w:tc>
        <w:tc>
          <w:tcPr>
            <w:tcW w:w="712" w:type="pct"/>
            <w:vAlign w:val="top"/>
            <w:hideMark/>
          </w:tcPr>
          <w:p w14:paraId="1E311B7C"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១៥</w:t>
            </w:r>
          </w:p>
        </w:tc>
        <w:tc>
          <w:tcPr>
            <w:tcW w:w="1608" w:type="pct"/>
            <w:vAlign w:val="top"/>
            <w:hideMark/>
          </w:tcPr>
          <w:p w14:paraId="5CF83305"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គ្រោងការណ៍ផ្គត់ផ្គង់ទឹកនៅតាមសហគមន៍</w:t>
            </w:r>
          </w:p>
        </w:tc>
      </w:tr>
      <w:tr w:rsidR="007E4558" w14:paraId="4687AD04" w14:textId="77777777" w:rsidTr="00765117">
        <w:tc>
          <w:tcPr>
            <w:tcW w:w="2352" w:type="pct"/>
            <w:vAlign w:val="top"/>
            <w:hideMark/>
          </w:tcPr>
          <w:p w14:paraId="3FE8C0F5"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b/>
                <w:sz w:val="16"/>
                <w:szCs w:val="16"/>
                <w:cs/>
                <w:lang w:bidi="km-KH"/>
              </w:rPr>
              <w:t xml:space="preserve">ប្រព័ន្ធទឹកក្រោមដី - </w:t>
            </w:r>
            <w:r w:rsidRPr="00DB6223">
              <w:rPr>
                <w:rFonts w:ascii="Khmer OS Battambang" w:hAnsi="Khmer OS Battambang" w:cs="Khmer OS Battambang" w:hint="cs"/>
                <w:b/>
                <w:sz w:val="16"/>
                <w:szCs w:val="16"/>
                <w:cs/>
                <w:lang w:bidi="km-KH"/>
              </w:rPr>
              <w:t>ដោយមាន</w:t>
            </w:r>
            <w:r w:rsidRPr="00DB6223">
              <w:rPr>
                <w:rFonts w:ascii="Khmer OS Battambang" w:hAnsi="Khmer OS Battambang" w:cs="Khmer OS Battambang"/>
                <w:b/>
                <w:sz w:val="16"/>
                <w:szCs w:val="16"/>
                <w:cs/>
                <w:lang w:bidi="km-KH"/>
              </w:rPr>
              <w:t>ម៉ាស៊ីនភ្លើងបម្រុង ឬថាមពលពន្លឺព្រះអាទិត្យ</w:t>
            </w:r>
          </w:p>
        </w:tc>
        <w:tc>
          <w:tcPr>
            <w:tcW w:w="328" w:type="pct"/>
            <w:vAlign w:val="top"/>
            <w:hideMark/>
          </w:tcPr>
          <w:p w14:paraId="5F3F5BA2"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hint="cs"/>
                <w:b/>
                <w:sz w:val="16"/>
                <w:szCs w:val="16"/>
                <w:cs/>
                <w:lang w:bidi="km-KH"/>
              </w:rPr>
              <w:t>១</w:t>
            </w:r>
          </w:p>
        </w:tc>
        <w:tc>
          <w:tcPr>
            <w:tcW w:w="712" w:type="pct"/>
            <w:vAlign w:val="top"/>
            <w:hideMark/>
          </w:tcPr>
          <w:p w14:paraId="1CAB2D85"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hint="cs"/>
                <w:b/>
                <w:sz w:val="16"/>
                <w:szCs w:val="16"/>
                <w:cs/>
                <w:lang w:bidi="km-KH"/>
              </w:rPr>
              <w:t>៣</w:t>
            </w:r>
          </w:p>
        </w:tc>
        <w:tc>
          <w:tcPr>
            <w:tcW w:w="1608" w:type="pct"/>
            <w:vAlign w:val="top"/>
            <w:hideMark/>
          </w:tcPr>
          <w:p w14:paraId="6DFE0EB8"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hint="cs"/>
                <w:b/>
                <w:sz w:val="16"/>
                <w:szCs w:val="16"/>
                <w:cs/>
                <w:lang w:bidi="km-KH"/>
              </w:rPr>
              <w:t>គ្រោងការណ៍ប្រតិបត្តិករទឹកឯកជន</w:t>
            </w:r>
          </w:p>
        </w:tc>
      </w:tr>
      <w:tr w:rsidR="007E4558" w14:paraId="386C1F28" w14:textId="77777777" w:rsidTr="00765117">
        <w:tc>
          <w:tcPr>
            <w:tcW w:w="2352" w:type="pct"/>
            <w:vAlign w:val="top"/>
            <w:hideMark/>
          </w:tcPr>
          <w:p w14:paraId="5E055C2D"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ប្រព័ន្ធទឹកលើ</w:t>
            </w:r>
            <w:r w:rsidRPr="00DB6223">
              <w:rPr>
                <w:rFonts w:ascii="Khmer OS Battambang" w:hAnsi="Khmer OS Battambang" w:cs="Khmer OS Battambang" w:hint="cs"/>
                <w:b/>
                <w:sz w:val="16"/>
                <w:szCs w:val="16"/>
                <w:cs/>
                <w:lang w:bidi="km-KH"/>
              </w:rPr>
              <w:t>ដី</w:t>
            </w:r>
            <w:r w:rsidRPr="00DB6223">
              <w:rPr>
                <w:rFonts w:ascii="Khmer OS Battambang" w:hAnsi="Khmer OS Battambang" w:cs="Khmer OS Battambang"/>
                <w:b/>
                <w:sz w:val="16"/>
                <w:szCs w:val="16"/>
                <w:cs/>
                <w:lang w:bidi="km-KH"/>
              </w:rPr>
              <w:t xml:space="preserve"> - ស្រះ អាងស្តុកទឹក និងប្រឡាយ</w:t>
            </w:r>
          </w:p>
        </w:tc>
        <w:tc>
          <w:tcPr>
            <w:tcW w:w="328" w:type="pct"/>
            <w:vAlign w:val="top"/>
            <w:hideMark/>
          </w:tcPr>
          <w:p w14:paraId="0EAE0F81"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២</w:t>
            </w:r>
          </w:p>
        </w:tc>
        <w:tc>
          <w:tcPr>
            <w:tcW w:w="712" w:type="pct"/>
            <w:vAlign w:val="top"/>
            <w:hideMark/>
          </w:tcPr>
          <w:p w14:paraId="46958395"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៣</w:t>
            </w:r>
          </w:p>
        </w:tc>
        <w:tc>
          <w:tcPr>
            <w:tcW w:w="1608" w:type="pct"/>
            <w:vAlign w:val="top"/>
            <w:hideMark/>
          </w:tcPr>
          <w:p w14:paraId="70E5BC0C"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គ្រោងការណ៍ប្រតិបត្តិករទឹកឯកជន</w:t>
            </w:r>
          </w:p>
        </w:tc>
      </w:tr>
      <w:tr w:rsidR="007E4558" w14:paraId="4DBB89B1" w14:textId="77777777" w:rsidTr="00765117">
        <w:tc>
          <w:tcPr>
            <w:tcW w:w="2352" w:type="pct"/>
            <w:vAlign w:val="top"/>
            <w:hideMark/>
          </w:tcPr>
          <w:p w14:paraId="26F412AE"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ប្រព័ន្ធផ្គត់ផ្គង់ទឹក</w:t>
            </w:r>
            <w:r w:rsidRPr="00DB6223">
              <w:rPr>
                <w:rFonts w:ascii="Khmer OS Battambang" w:hAnsi="Khmer OS Battambang" w:cs="Khmer OS Battambang" w:hint="cs"/>
                <w:b/>
                <w:sz w:val="16"/>
                <w:szCs w:val="16"/>
                <w:cs/>
                <w:lang w:bidi="km-KH"/>
              </w:rPr>
              <w:t>មានការកើនឡើង</w:t>
            </w:r>
            <w:r w:rsidRPr="00DB6223">
              <w:rPr>
                <w:rFonts w:ascii="Khmer OS Battambang" w:hAnsi="Khmer OS Battambang" w:cs="Khmer OS Battambang"/>
                <w:b/>
                <w:sz w:val="16"/>
                <w:szCs w:val="16"/>
                <w:cs/>
                <w:lang w:bidi="km-KH"/>
              </w:rPr>
              <w:t xml:space="preserve"> (ការប្រមូលទឹកភ្លៀង ការ</w:t>
            </w:r>
            <w:r w:rsidRPr="00DB6223">
              <w:rPr>
                <w:rFonts w:ascii="Khmer OS Battambang" w:hAnsi="Khmer OS Battambang" w:cs="Khmer OS Battambang" w:hint="cs"/>
                <w:b/>
                <w:sz w:val="16"/>
                <w:szCs w:val="16"/>
                <w:cs/>
                <w:lang w:bidi="km-KH"/>
              </w:rPr>
              <w:t>ដំឡើងកម្រិត</w:t>
            </w:r>
            <w:r w:rsidRPr="00DB6223">
              <w:rPr>
                <w:rFonts w:ascii="Khmer OS Battambang" w:hAnsi="Khmer OS Battambang" w:cs="Khmer OS Battambang"/>
                <w:b/>
                <w:sz w:val="16"/>
                <w:szCs w:val="16"/>
                <w:cs/>
                <w:lang w:bidi="km-KH"/>
              </w:rPr>
              <w:t>ធុងស្តុកទឹក ប្រភពទឹកក្រោមដីថ្មី)</w:t>
            </w:r>
          </w:p>
        </w:tc>
        <w:tc>
          <w:tcPr>
            <w:tcW w:w="328" w:type="pct"/>
            <w:vAlign w:val="top"/>
          </w:tcPr>
          <w:p w14:paraId="7C7D6C2F" w14:textId="77777777" w:rsidR="007E4558" w:rsidRPr="00DB6223" w:rsidRDefault="007E4558" w:rsidP="00765117">
            <w:pPr>
              <w:rPr>
                <w:rFonts w:ascii="Khmer OS Battambang" w:hAnsi="Khmer OS Battambang" w:cs="Khmer OS Battambang"/>
                <w:b/>
                <w:sz w:val="16"/>
                <w:szCs w:val="16"/>
                <w:lang w:bidi="km-KH"/>
              </w:rPr>
            </w:pPr>
            <w:r w:rsidRPr="00DB6223">
              <w:rPr>
                <w:rFonts w:ascii="Khmer OS Battambang" w:hAnsi="Khmer OS Battambang" w:cs="Khmer OS Battambang" w:hint="cs"/>
                <w:b/>
                <w:sz w:val="16"/>
                <w:szCs w:val="16"/>
                <w:cs/>
                <w:lang w:bidi="km-KH"/>
              </w:rPr>
              <w:t>១៣</w:t>
            </w:r>
          </w:p>
          <w:p w14:paraId="72AC3225" w14:textId="77777777" w:rsidR="007E4558" w:rsidRPr="00DB6223" w:rsidRDefault="007E4558" w:rsidP="00765117">
            <w:pPr>
              <w:rPr>
                <w:rFonts w:ascii="Khmer OS Battambang" w:hAnsi="Khmer OS Battambang" w:cs="Khmer OS Battambang"/>
                <w:b/>
                <w:sz w:val="16"/>
                <w:szCs w:val="16"/>
                <w:lang w:bidi="km-KH"/>
              </w:rPr>
            </w:pPr>
          </w:p>
          <w:p w14:paraId="530CA502"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៦</w:t>
            </w:r>
          </w:p>
        </w:tc>
        <w:tc>
          <w:tcPr>
            <w:tcW w:w="712" w:type="pct"/>
            <w:vAlign w:val="top"/>
            <w:hideMark/>
          </w:tcPr>
          <w:p w14:paraId="27232966" w14:textId="77777777" w:rsidR="007E4558" w:rsidRPr="00DB6223" w:rsidRDefault="007E4558" w:rsidP="00765117">
            <w:pPr>
              <w:ind w:right="-129"/>
              <w:rPr>
                <w:rFonts w:ascii="Khmer OS Battambang" w:hAnsi="Khmer OS Battambang" w:cs="Khmer OS Battambang"/>
                <w:b/>
                <w:sz w:val="16"/>
                <w:szCs w:val="16"/>
                <w:lang w:bidi="km-KH"/>
              </w:rPr>
            </w:pPr>
            <w:r w:rsidRPr="00DB6223">
              <w:rPr>
                <w:rFonts w:ascii="Khmer OS Battambang" w:hAnsi="Khmer OS Battambang" w:cs="Khmer OS Battambang" w:hint="cs"/>
                <w:b/>
                <w:sz w:val="16"/>
                <w:szCs w:val="16"/>
                <w:cs/>
                <w:lang w:bidi="km-KH"/>
              </w:rPr>
              <w:t>សាលារៀនចំនួន ១៨៧ ខ្នង</w:t>
            </w:r>
          </w:p>
          <w:p w14:paraId="0AF80892"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កន្លែងថែទាំសុខភាពចំនួន ១៥ កន្លែង</w:t>
            </w:r>
          </w:p>
        </w:tc>
        <w:tc>
          <w:tcPr>
            <w:tcW w:w="1608" w:type="pct"/>
            <w:vAlign w:val="top"/>
            <w:hideMark/>
          </w:tcPr>
          <w:p w14:paraId="686D8CB2"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សាលារៀន និងកន្លែងថែទាំសុខភាព</w:t>
            </w:r>
          </w:p>
        </w:tc>
      </w:tr>
      <w:tr w:rsidR="007E4558" w14:paraId="0DC5A981" w14:textId="77777777" w:rsidTr="00765117">
        <w:tc>
          <w:tcPr>
            <w:tcW w:w="2352" w:type="pct"/>
            <w:vAlign w:val="top"/>
            <w:hideMark/>
          </w:tcPr>
          <w:p w14:paraId="2E9E1CE6"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ផែនការសុវត្ថិភាពទឹក</w:t>
            </w:r>
            <w:r w:rsidRPr="00DB6223">
              <w:rPr>
                <w:rFonts w:ascii="Khmer OS Battambang" w:hAnsi="Khmer OS Battambang" w:cs="Khmer OS Battambang" w:hint="cs"/>
                <w:b/>
                <w:sz w:val="16"/>
                <w:szCs w:val="16"/>
                <w:cs/>
                <w:lang w:bidi="km-KH"/>
              </w:rPr>
              <w:t>នៅកម្រិត</w:t>
            </w:r>
            <w:r w:rsidRPr="00DB6223">
              <w:rPr>
                <w:rFonts w:ascii="Khmer OS Battambang" w:hAnsi="Khmer OS Battambang" w:cs="Khmer OS Battambang"/>
                <w:b/>
                <w:sz w:val="16"/>
                <w:szCs w:val="16"/>
                <w:cs/>
                <w:lang w:bidi="km-KH"/>
              </w:rPr>
              <w:t>ឃុំ</w:t>
            </w:r>
          </w:p>
        </w:tc>
        <w:tc>
          <w:tcPr>
            <w:tcW w:w="328" w:type="pct"/>
            <w:vAlign w:val="top"/>
            <w:hideMark/>
          </w:tcPr>
          <w:p w14:paraId="02C775FB"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២</w:t>
            </w:r>
          </w:p>
        </w:tc>
        <w:tc>
          <w:tcPr>
            <w:tcW w:w="712" w:type="pct"/>
            <w:vAlign w:val="top"/>
            <w:hideMark/>
          </w:tcPr>
          <w:p w14:paraId="3905CA2B"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៣២</w:t>
            </w:r>
          </w:p>
        </w:tc>
        <w:tc>
          <w:tcPr>
            <w:tcW w:w="1608" w:type="pct"/>
            <w:vAlign w:val="top"/>
            <w:hideMark/>
          </w:tcPr>
          <w:p w14:paraId="2E299F01"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ត្រូវបានអនុវត្តជាញឹកញាប់ ជាមួយប្រព័ន្ធផ្គត់ផ្គង់ទឹកនៅតាមសហគមន៍</w:t>
            </w:r>
          </w:p>
        </w:tc>
      </w:tr>
      <w:tr w:rsidR="007E4558" w14:paraId="15AD0B05" w14:textId="77777777" w:rsidTr="00765117">
        <w:tc>
          <w:tcPr>
            <w:tcW w:w="2352" w:type="pct"/>
            <w:vAlign w:val="top"/>
            <w:hideMark/>
          </w:tcPr>
          <w:p w14:paraId="73047FEB"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ផែនការសុវត្ថិភាពទឹកនៅកម្រិតប្រព័ន្ធ</w:t>
            </w:r>
          </w:p>
        </w:tc>
        <w:tc>
          <w:tcPr>
            <w:tcW w:w="328" w:type="pct"/>
            <w:vAlign w:val="top"/>
            <w:hideMark/>
          </w:tcPr>
          <w:p w14:paraId="0EAC5435"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hint="cs"/>
                <w:b/>
                <w:sz w:val="16"/>
                <w:szCs w:val="16"/>
                <w:cs/>
                <w:lang w:bidi="km-KH"/>
              </w:rPr>
              <w:t>៣</w:t>
            </w:r>
          </w:p>
        </w:tc>
        <w:tc>
          <w:tcPr>
            <w:tcW w:w="712" w:type="pct"/>
            <w:vAlign w:val="top"/>
            <w:hideMark/>
          </w:tcPr>
          <w:p w14:paraId="04273639" w14:textId="77777777" w:rsidR="007E4558" w:rsidRPr="00DB6223" w:rsidRDefault="007E4558" w:rsidP="00765117">
            <w:pPr>
              <w:rPr>
                <w:sz w:val="16"/>
                <w:szCs w:val="16"/>
                <w:lang w:eastAsia="en-GB"/>
              </w:rPr>
            </w:pPr>
            <w:r w:rsidRPr="00DB6223">
              <w:rPr>
                <w:rFonts w:ascii="Khmer OS Battambang" w:hAnsi="Khmer OS Battambang" w:cs="Khmer OS Battambang" w:hint="cs"/>
                <w:b/>
                <w:sz w:val="16"/>
                <w:szCs w:val="16"/>
                <w:cs/>
                <w:lang w:bidi="km-KH"/>
              </w:rPr>
              <w:t>៤</w:t>
            </w:r>
          </w:p>
        </w:tc>
        <w:tc>
          <w:tcPr>
            <w:tcW w:w="1608" w:type="pct"/>
            <w:vAlign w:val="top"/>
            <w:hideMark/>
          </w:tcPr>
          <w:p w14:paraId="6F57C853" w14:textId="77777777" w:rsidR="007E4558" w:rsidRPr="00DB6223" w:rsidRDefault="007E4558" w:rsidP="00765117">
            <w:pPr>
              <w:ind w:right="-59"/>
              <w:rPr>
                <w:sz w:val="16"/>
                <w:szCs w:val="16"/>
                <w:lang w:eastAsia="en-GB"/>
              </w:rPr>
            </w:pPr>
            <w:r w:rsidRPr="00DB6223">
              <w:rPr>
                <w:rFonts w:ascii="Khmer OS Battambang" w:hAnsi="Khmer OS Battambang" w:cs="Khmer OS Battambang" w:hint="cs"/>
                <w:b/>
                <w:sz w:val="16"/>
                <w:szCs w:val="16"/>
                <w:cs/>
                <w:lang w:bidi="km-KH"/>
              </w:rPr>
              <w:t>ត្រូវបានអនុវត្តជាញឹកញាប់ ជាមួយប្រតិបត្តិករ/ប្រព័ន្ធទឹកឯកជន។</w:t>
            </w:r>
          </w:p>
        </w:tc>
      </w:tr>
      <w:tr w:rsidR="007E4558" w14:paraId="6BAA1AA7" w14:textId="77777777" w:rsidTr="00765117">
        <w:tc>
          <w:tcPr>
            <w:tcW w:w="5000" w:type="pct"/>
            <w:gridSpan w:val="4"/>
            <w:vAlign w:val="top"/>
            <w:hideMark/>
          </w:tcPr>
          <w:p w14:paraId="2A8C83D4" w14:textId="77777777" w:rsidR="007E4558" w:rsidRPr="00DB6223" w:rsidRDefault="007E4558" w:rsidP="00765117">
            <w:pPr>
              <w:rPr>
                <w:b/>
                <w:sz w:val="16"/>
                <w:szCs w:val="16"/>
                <w:lang w:eastAsia="en-GB"/>
              </w:rPr>
            </w:pPr>
            <w:r w:rsidRPr="00DB6223">
              <w:rPr>
                <w:rFonts w:ascii="Khmer OS Battambang" w:hAnsi="Khmer OS Battambang" w:cs="Khmer OS Battambang" w:hint="cs"/>
                <w:bCs/>
                <w:sz w:val="16"/>
                <w:szCs w:val="16"/>
                <w:cs/>
                <w:lang w:bidi="km-KH"/>
              </w:rPr>
              <w:lastRenderedPageBreak/>
              <w:t>អនាម័យ</w:t>
            </w:r>
          </w:p>
        </w:tc>
      </w:tr>
      <w:tr w:rsidR="007E4558" w14:paraId="07E87FCF" w14:textId="77777777" w:rsidTr="00765117">
        <w:tc>
          <w:tcPr>
            <w:tcW w:w="2352" w:type="pct"/>
            <w:vAlign w:val="top"/>
            <w:hideMark/>
          </w:tcPr>
          <w:p w14:paraId="77CD732C"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បង្គន់ខ្ពស់</w:t>
            </w:r>
          </w:p>
        </w:tc>
        <w:tc>
          <w:tcPr>
            <w:tcW w:w="328" w:type="pct"/>
            <w:vAlign w:val="top"/>
            <w:hideMark/>
          </w:tcPr>
          <w:p w14:paraId="1FC85E97" w14:textId="77777777" w:rsidR="007E4558" w:rsidRPr="00DB6223" w:rsidRDefault="007E4558" w:rsidP="00765117">
            <w:pPr>
              <w:rPr>
                <w:rFonts w:eastAsia="Calibri" w:cs="DaunPenh"/>
                <w:sz w:val="16"/>
                <w:szCs w:val="16"/>
                <w:lang w:eastAsia="en-GB"/>
              </w:rPr>
            </w:pPr>
            <w:r w:rsidRPr="00DB6223">
              <w:rPr>
                <w:rFonts w:ascii="Khmer OS Battambang" w:hAnsi="Khmer OS Battambang" w:cs="Khmer OS Battambang"/>
                <w:sz w:val="16"/>
                <w:szCs w:val="16"/>
                <w:cs/>
                <w:lang w:bidi="km-KH"/>
              </w:rPr>
              <w:t>៨០</w:t>
            </w:r>
            <w:r w:rsidRPr="00DB6223">
              <w:rPr>
                <w:rFonts w:ascii="Khmer OS Battambang" w:hAnsi="Khmer OS Battambang" w:cs="Khmer OS Battambang"/>
                <w:sz w:val="16"/>
                <w:szCs w:val="16"/>
                <w:vertAlign w:val="superscript"/>
                <w:lang w:bidi="km-KH"/>
              </w:rPr>
              <w:footnoteReference w:id="10"/>
            </w:r>
          </w:p>
        </w:tc>
        <w:tc>
          <w:tcPr>
            <w:tcW w:w="712" w:type="pct"/>
            <w:vAlign w:val="top"/>
            <w:hideMark/>
          </w:tcPr>
          <w:p w14:paraId="64E18738" w14:textId="77777777" w:rsidR="007E4558" w:rsidRPr="00DB6223" w:rsidRDefault="007E4558" w:rsidP="00765117">
            <w:pPr>
              <w:rPr>
                <w:sz w:val="16"/>
                <w:szCs w:val="16"/>
                <w:lang w:eastAsia="en-GB"/>
              </w:rPr>
            </w:pPr>
            <w:r w:rsidRPr="00DB6223">
              <w:rPr>
                <w:rFonts w:ascii="Khmer OS Battambang" w:hAnsi="Khmer OS Battambang" w:cs="Khmer OS Battambang"/>
                <w:sz w:val="16"/>
                <w:szCs w:val="16"/>
                <w:cs/>
                <w:lang w:bidi="km-KH"/>
              </w:rPr>
              <w:t>៥០០</w:t>
            </w:r>
          </w:p>
        </w:tc>
        <w:tc>
          <w:tcPr>
            <w:tcW w:w="1608" w:type="pct"/>
            <w:vMerge w:val="restart"/>
            <w:vAlign w:val="top"/>
            <w:hideMark/>
          </w:tcPr>
          <w:p w14:paraId="3B0D4A4F" w14:textId="77777777" w:rsidR="007E4558" w:rsidRPr="00DB6223" w:rsidRDefault="007E4558" w:rsidP="00765117">
            <w:pPr>
              <w:rPr>
                <w:sz w:val="16"/>
                <w:szCs w:val="16"/>
                <w:lang w:eastAsia="en-GB"/>
              </w:rPr>
            </w:pPr>
            <w:r w:rsidRPr="00DB6223">
              <w:rPr>
                <w:rFonts w:ascii="Khmer OS Battambang" w:hAnsi="Khmer OS Battambang" w:cs="Khmer OS Battambang" w:hint="cs"/>
                <w:sz w:val="16"/>
                <w:szCs w:val="16"/>
                <w:cs/>
                <w:lang w:bidi="km-KH"/>
              </w:rPr>
              <w:t>ត្រូវបានអនុវត្តនៅកម្រិតគ្រួសារ</w:t>
            </w:r>
          </w:p>
        </w:tc>
      </w:tr>
      <w:tr w:rsidR="007E4558" w14:paraId="597E0A0B" w14:textId="77777777" w:rsidTr="00765117">
        <w:tc>
          <w:tcPr>
            <w:tcW w:w="2352" w:type="pct"/>
            <w:vAlign w:val="top"/>
            <w:hideMark/>
          </w:tcPr>
          <w:p w14:paraId="7D7BEA22" w14:textId="77777777" w:rsidR="007E4558" w:rsidRPr="00DB6223" w:rsidRDefault="007E4558" w:rsidP="00765117">
            <w:pPr>
              <w:rPr>
                <w:sz w:val="16"/>
                <w:szCs w:val="16"/>
                <w:lang w:eastAsia="en-GB"/>
              </w:rPr>
            </w:pPr>
            <w:r w:rsidRPr="00DB6223">
              <w:rPr>
                <w:rFonts w:ascii="Khmer OS Battambang" w:hAnsi="Khmer OS Battambang" w:cs="Khmer OS Battambang"/>
                <w:b/>
                <w:sz w:val="16"/>
                <w:szCs w:val="16"/>
                <w:cs/>
                <w:lang w:bidi="km-KH"/>
              </w:rPr>
              <w:t>បង្គន់រណ្តៅភ្លោះ</w:t>
            </w:r>
          </w:p>
        </w:tc>
        <w:tc>
          <w:tcPr>
            <w:tcW w:w="328" w:type="pct"/>
            <w:vAlign w:val="top"/>
            <w:hideMark/>
          </w:tcPr>
          <w:p w14:paraId="15D21490" w14:textId="77777777" w:rsidR="007E4558" w:rsidRPr="00DB6223" w:rsidRDefault="007E4558" w:rsidP="00765117">
            <w:pPr>
              <w:rPr>
                <w:sz w:val="16"/>
                <w:szCs w:val="16"/>
                <w:lang w:eastAsia="en-GB"/>
              </w:rPr>
            </w:pPr>
            <w:r w:rsidRPr="00DB6223">
              <w:rPr>
                <w:rFonts w:ascii="Khmer OS Battambang" w:hAnsi="Khmer OS Battambang" w:cs="Khmer OS Battambang"/>
                <w:sz w:val="16"/>
                <w:szCs w:val="16"/>
                <w:cs/>
                <w:lang w:bidi="km-KH"/>
              </w:rPr>
              <w:t>១៦</w:t>
            </w:r>
            <w:r w:rsidRPr="00DB6223">
              <w:rPr>
                <w:rFonts w:ascii="Khmer OS Battambang" w:hAnsi="Khmer OS Battambang" w:cs="Khmer OS Battambang"/>
                <w:sz w:val="16"/>
                <w:szCs w:val="16"/>
                <w:vertAlign w:val="superscript"/>
              </w:rPr>
              <w:footnoteReference w:id="11"/>
            </w:r>
          </w:p>
        </w:tc>
        <w:tc>
          <w:tcPr>
            <w:tcW w:w="712" w:type="pct"/>
            <w:vAlign w:val="top"/>
            <w:hideMark/>
          </w:tcPr>
          <w:p w14:paraId="376B95AE" w14:textId="77777777" w:rsidR="007E4558" w:rsidRPr="00DB6223" w:rsidRDefault="007E4558" w:rsidP="00765117">
            <w:pPr>
              <w:rPr>
                <w:sz w:val="16"/>
                <w:szCs w:val="16"/>
                <w:lang w:eastAsia="en-GB"/>
              </w:rPr>
            </w:pPr>
            <w:r w:rsidRPr="00DB6223">
              <w:rPr>
                <w:rFonts w:ascii="Khmer OS Battambang" w:hAnsi="Khmer OS Battambang" w:cs="Khmer OS Battambang"/>
                <w:sz w:val="16"/>
                <w:szCs w:val="16"/>
                <w:cs/>
                <w:lang w:bidi="km-KH"/>
              </w:rPr>
              <w:t>៥១</w:t>
            </w:r>
          </w:p>
        </w:tc>
        <w:tc>
          <w:tcPr>
            <w:tcW w:w="1608" w:type="pct"/>
            <w:vMerge/>
            <w:hideMark/>
          </w:tcPr>
          <w:p w14:paraId="355A04FC" w14:textId="77777777" w:rsidR="007E4558" w:rsidRPr="00F12252" w:rsidRDefault="007E4558" w:rsidP="00765117">
            <w:pPr>
              <w:rPr>
                <w:sz w:val="16"/>
                <w:szCs w:val="16"/>
                <w:lang w:eastAsia="en-GB"/>
              </w:rPr>
            </w:pPr>
          </w:p>
        </w:tc>
      </w:tr>
    </w:tbl>
    <w:p w14:paraId="5354214F" w14:textId="77777777" w:rsidR="007E4558" w:rsidRDefault="007E4558" w:rsidP="007E4558">
      <w:pPr>
        <w:pStyle w:val="IODPARCbullets"/>
        <w:numPr>
          <w:ilvl w:val="0"/>
          <w:numId w:val="0"/>
        </w:numPr>
        <w:rPr>
          <w:rFonts w:eastAsia="Times New Roman"/>
        </w:rPr>
      </w:pPr>
    </w:p>
    <w:p w14:paraId="5D8EC151" w14:textId="77777777" w:rsidR="007E4558" w:rsidRPr="006E6E56" w:rsidRDefault="007E4558" w:rsidP="007E4558">
      <w:pPr>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យើងស្នើសុំទៅកាន់ខេត្ត​ចំនួន៥ ស្រុក</w:t>
      </w:r>
      <w:r>
        <w:rPr>
          <w:rFonts w:ascii="Khmer OS Battambang" w:eastAsia="Times New Roman" w:hAnsi="Khmer OS Battambang" w:cs="Khmer OS Battambang" w:hint="cs"/>
          <w:cs/>
          <w:lang w:bidi="km-KH"/>
        </w:rPr>
        <w:t xml:space="preserve">ចំនួន </w:t>
      </w:r>
      <w:r w:rsidRPr="006E6E56">
        <w:rPr>
          <w:rFonts w:ascii="Khmer OS Battambang" w:eastAsia="Times New Roman" w:hAnsi="Khmer OS Battambang" w:cs="Khmer OS Battambang"/>
          <w:cs/>
          <w:lang w:bidi="km-KH"/>
        </w:rPr>
        <w:t>៩ និងឃុំចំនួន ២១</w:t>
      </w:r>
      <w:r w:rsidRPr="006E6E56">
        <w:rPr>
          <w:rStyle w:val="FootnoteReference"/>
          <w:rFonts w:ascii="Khmer OS Battambang" w:eastAsia="Times New Roman" w:hAnsi="Khmer OS Battambang" w:cs="Khmer OS Battambang"/>
        </w:rPr>
        <w:footnoteReference w:id="12"/>
      </w:r>
      <w:r w:rsidRPr="006E6E56">
        <w:rPr>
          <w:rFonts w:ascii="Khmer OS Battambang" w:eastAsia="Times New Roman" w:hAnsi="Khmer OS Battambang" w:cs="Khmer OS Battambang"/>
          <w:cs/>
          <w:lang w:bidi="km-KH"/>
        </w:rPr>
        <w:t>។ ការប្រមូលទិន្នន័យ</w:t>
      </w:r>
      <w:r>
        <w:rPr>
          <w:rFonts w:ascii="Khmer OS Battambang" w:eastAsia="Times New Roman" w:hAnsi="Khmer OS Battambang" w:cs="Khmer OS Battambang" w:hint="cs"/>
          <w:cs/>
          <w:lang w:bidi="km-KH"/>
        </w:rPr>
        <w:t>នៅទី</w:t>
      </w:r>
      <w:r w:rsidRPr="006E6E56">
        <w:rPr>
          <w:rFonts w:ascii="Khmer OS Battambang" w:eastAsia="Times New Roman" w:hAnsi="Khmer OS Battambang" w:cs="Khmer OS Battambang"/>
          <w:cs/>
          <w:lang w:bidi="km-KH"/>
        </w:rPr>
        <w:t>វាលនឹងផ្តោតលើតំបន់ដែលអន្តរាគមន៍ធន់នឹងអាកាសធាតុបានកើតឡើង ហើយវានឹងត្រូវបានប្រើដើម្បីធ្វើសុពលភាពវឌ្ឍនភាពថ្មីៗ។ ទាំងនេះត្រូវបានកំណត់ដូចខាងក្រោម</w:t>
      </w:r>
      <w:r>
        <w:rPr>
          <w:rFonts w:ascii="Khmer OS Battambang" w:eastAsia="Times New Roman" w:hAnsi="Khmer OS Battambang" w:cs="Khmer OS Battambang" w:hint="cs"/>
          <w:cs/>
          <w:lang w:bidi="km-KH"/>
        </w:rPr>
        <w:t xml:space="preserve"> </w:t>
      </w:r>
      <w:r w:rsidRPr="006E6E56">
        <w:rPr>
          <w:rFonts w:ascii="Khmer OS Battambang" w:eastAsia="Times New Roman" w:hAnsi="Khmer OS Battambang" w:cs="Khmer OS Battambang"/>
          <w:cs/>
          <w:lang w:bidi="km-KH"/>
        </w:rPr>
        <w:t>នៅក្នុងតារាងទី</w:t>
      </w:r>
      <w:r>
        <w:rPr>
          <w:rFonts w:ascii="Khmer OS Battambang" w:eastAsia="Times New Roman" w:hAnsi="Khmer OS Battambang" w:cs="Khmer OS Battambang" w:hint="cs"/>
          <w:cs/>
          <w:lang w:bidi="km-KH"/>
        </w:rPr>
        <w:t>៧</w:t>
      </w:r>
      <w:r w:rsidRPr="006E6E56">
        <w:rPr>
          <w:rFonts w:ascii="Khmer OS Battambang" w:eastAsia="Times New Roman" w:hAnsi="Khmer OS Battambang" w:cs="Khmer OS Battambang"/>
          <w:cs/>
          <w:lang w:bidi="km-KH"/>
        </w:rPr>
        <w:t>។</w:t>
      </w:r>
    </w:p>
    <w:p w14:paraId="489B36AA" w14:textId="77777777" w:rsidR="007E4558" w:rsidRPr="006E6E56" w:rsidRDefault="007E4558" w:rsidP="007E4558">
      <w:pPr>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 xml:space="preserve">ការជ្រើសរើសតំបន់គោលដៅរបស់យើងបានចាប់ផ្តើមជាមួយនឹងការយល់ដឹងអំពីហានិភ័យអាកាសធាតុសំខាន់ៗនៅក្នុងប្រទេសកម្ពុជា និងបច្ចេកវិទ្យា </w:t>
      </w:r>
      <w:r w:rsidRPr="006E6E56">
        <w:rPr>
          <w:rFonts w:ascii="Khmer OS Battambang" w:eastAsia="Times New Roman" w:hAnsi="Khmer OS Battambang" w:cs="Khmer OS Battambang"/>
        </w:rPr>
        <w:t xml:space="preserve">WASH </w:t>
      </w:r>
      <w:r w:rsidRPr="006E6E56">
        <w:rPr>
          <w:rFonts w:ascii="Khmer OS Battambang" w:eastAsia="Times New Roman" w:hAnsi="Khmer OS Battambang" w:cs="Khmer OS Battambang"/>
          <w:cs/>
          <w:lang w:bidi="km-KH"/>
        </w:rPr>
        <w:t xml:space="preserve">ធន់នឹងទឹកដែលត្រូវគ្នាដែលត្រូវបានអនុវត្ត។ សេវាគ្របដណ្តប់ទាំងនេះផ្តល់ជូននៅតាមភូមិ ទីប្រជុំជនតូចៗ ការតាំងទីលំនៅក្នុងទីក្រុង ព្រមទាំងសាលារៀន និងមណ្ឌលសុខភាព។ យើងក៏នឹងចូលរួមជាមួយក្រុម </w:t>
      </w:r>
      <w:r w:rsidRPr="006E6E56">
        <w:rPr>
          <w:rFonts w:ascii="Khmer OS Battambang" w:eastAsia="Times New Roman" w:hAnsi="Khmer OS Battambang" w:cs="Khmer OS Battambang"/>
        </w:rPr>
        <w:t xml:space="preserve">WSP </w:t>
      </w:r>
      <w:r w:rsidRPr="006E6E56">
        <w:rPr>
          <w:rFonts w:ascii="Khmer OS Battambang" w:eastAsia="Times New Roman" w:hAnsi="Khmer OS Battambang" w:cs="Khmer OS Battambang"/>
          <w:cs/>
          <w:lang w:bidi="km-KH"/>
        </w:rPr>
        <w:t>សម្រាប់តំបន់ភូមិសាស្រ្ត និងប្រព័ន្ធផ្គត់ផ្គង់ទឹកផងដែរ។ លក្ខណៈវិនិច្ឆ័យគំរូរបស់យើងរួមមានដូចខាងក្រោម៖</w:t>
      </w:r>
    </w:p>
    <w:p w14:paraId="058CE35D"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6E6E56">
        <w:rPr>
          <w:rFonts w:ascii="Khmer OS Battambang" w:eastAsia="Times New Roman" w:hAnsi="Khmer OS Battambang" w:cs="Khmer OS Battambang"/>
          <w:cs/>
          <w:lang w:bidi="km-KH"/>
        </w:rPr>
        <w:t>ឃុំដែលរងគ្រោះទឹកជំនន់ គ្រោះរាំងស្ងួត រដូវកាលទឹក និងហានិភ័យគុណភាពទឹក។</w:t>
      </w:r>
    </w:p>
    <w:p w14:paraId="08FB24D4"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6E6E56">
        <w:rPr>
          <w:rFonts w:ascii="Khmer OS Battambang" w:eastAsia="Times New Roman" w:hAnsi="Khmer OS Battambang" w:cs="Khmer OS Battambang"/>
          <w:cs/>
          <w:lang w:bidi="km-KH"/>
        </w:rPr>
        <w:t>ប្រព័ន្ធទឹកក្រោមដី និងប្រព័ន្ធទឹកក្រោមដីចម្រុះ</w:t>
      </w:r>
    </w:p>
    <w:p w14:paraId="25C09BC7"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ភាពចម្រុះនៃតំបន់ជនបទ និងទីក្រុង</w:t>
      </w:r>
    </w:p>
    <w:p w14:paraId="6924F510"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6E6E56">
        <w:rPr>
          <w:rFonts w:ascii="Khmer OS Battambang" w:eastAsia="Times New Roman" w:hAnsi="Khmer OS Battambang" w:cs="Khmer OS Battambang"/>
          <w:cs/>
          <w:lang w:bidi="km-KH"/>
        </w:rPr>
        <w:t>ប្រព័ន្ធផ្គត់ផ្គង់ទឹកដែលត្រូវការការថែទាំតាមសហគមន៍</w:t>
      </w:r>
    </w:p>
    <w:p w14:paraId="49DA4380"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6E6E56">
        <w:rPr>
          <w:rFonts w:ascii="Khmer OS Battambang" w:eastAsia="Times New Roman" w:hAnsi="Khmer OS Battambang" w:cs="Khmer OS Battambang"/>
          <w:cs/>
          <w:lang w:bidi="km-KH"/>
        </w:rPr>
        <w:t>ប្រព័ន្ធផ្គត់ផ្គង់ទឹកដែលដំណើរការដោយឯកជន</w:t>
      </w:r>
    </w:p>
    <w:p w14:paraId="555C536D"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សាលារៀន និងមណ្ឌលសុខភាពជាច្រើន</w:t>
      </w:r>
    </w:p>
    <w:p w14:paraId="51F952D7"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rPr>
        <w:t xml:space="preserve">WSPs </w:t>
      </w:r>
      <w:r w:rsidRPr="006E6E56">
        <w:rPr>
          <w:rFonts w:ascii="Khmer OS Battambang" w:eastAsia="Times New Roman" w:hAnsi="Khmer OS Battambang" w:cs="Khmer OS Battambang"/>
          <w:cs/>
          <w:lang w:bidi="km-KH"/>
        </w:rPr>
        <w:t>ដែលរួមបញ្ចូលទាំងការផ្តោតទៅលើភូមិសាស្ត្រ និងប្រព័ន្ធ</w:t>
      </w:r>
    </w:p>
    <w:p w14:paraId="64EBDE91"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ឃុំដែលវាអាចមើលឃើញជម្រើសបង្គន់អនាម័យដែលធន់នឹងអាកាសធាតុទាំងអស់</w:t>
      </w:r>
    </w:p>
    <w:p w14:paraId="47C6400F"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ឃុំដែលការចូលរួមសង្គមពីអ្នកប្រើប្រាស់សេវាកម្មនឹងមានកម្រិតខ្ពស់</w:t>
      </w:r>
    </w:p>
    <w:p w14:paraId="1B94620F" w14:textId="77777777" w:rsidR="007E4558" w:rsidRPr="006E6E56" w:rsidRDefault="007E4558" w:rsidP="006026A0">
      <w:pPr>
        <w:pStyle w:val="ListParagraph"/>
        <w:numPr>
          <w:ilvl w:val="0"/>
          <w:numId w:val="12"/>
        </w:numPr>
        <w:spacing w:after="120" w:line="240" w:lineRule="auto"/>
        <w:jc w:val="both"/>
        <w:rPr>
          <w:rFonts w:ascii="Khmer OS Battambang" w:eastAsia="Times New Roman" w:hAnsi="Khmer OS Battambang" w:cs="Khmer OS Battambang"/>
        </w:rPr>
      </w:pPr>
      <w:r w:rsidRPr="006E6E56">
        <w:rPr>
          <w:rFonts w:ascii="Khmer OS Battambang" w:eastAsia="Times New Roman" w:hAnsi="Khmer OS Battambang" w:cs="Khmer OS Battambang"/>
          <w:cs/>
          <w:lang w:bidi="km-KH"/>
        </w:rPr>
        <w:t>ផ្នែកទាំងនោះដែលយើងអាចសម្ភាសក្រុមដែលខ្វះខាត ដូចជាមនុស្សចាស់ ជនពិការ និងស្ត្រីមេគ្រួសារ</w:t>
      </w:r>
    </w:p>
    <w:p w14:paraId="26828E6D" w14:textId="77777777" w:rsidR="007E4558" w:rsidRPr="006E6E56" w:rsidRDefault="007E4558" w:rsidP="006026A0">
      <w:pPr>
        <w:pStyle w:val="ListParagraph"/>
        <w:numPr>
          <w:ilvl w:val="0"/>
          <w:numId w:val="12"/>
        </w:numPr>
        <w:spacing w:after="120" w:line="240" w:lineRule="auto"/>
        <w:jc w:val="both"/>
        <w:rPr>
          <w:rFonts w:ascii="Khmer OS Battambang" w:hAnsi="Khmer OS Battambang" w:cs="Khmer OS Battambang"/>
        </w:rPr>
      </w:pPr>
      <w:r w:rsidRPr="006E6E56">
        <w:rPr>
          <w:rFonts w:ascii="Khmer OS Battambang" w:eastAsia="Times New Roman" w:hAnsi="Khmer OS Battambang" w:cs="Khmer OS Battambang"/>
          <w:cs/>
          <w:lang w:bidi="km-KH"/>
        </w:rPr>
        <w:t>ការចូលទៅកាន់</w:t>
      </w:r>
      <w:r>
        <w:rPr>
          <w:rFonts w:ascii="Khmer OS Battambang" w:eastAsia="Times New Roman" w:hAnsi="Khmer OS Battambang" w:cs="Khmer OS Battambang" w:hint="cs"/>
          <w:cs/>
          <w:lang w:bidi="km-KH"/>
        </w:rPr>
        <w:t>ទីតាំង</w:t>
      </w:r>
      <w:r w:rsidRPr="006E6E56">
        <w:rPr>
          <w:rFonts w:ascii="Khmer OS Battambang" w:eastAsia="Times New Roman" w:hAnsi="Khmer OS Battambang" w:cs="Khmer OS Battambang"/>
          <w:cs/>
          <w:lang w:bidi="km-KH"/>
        </w:rPr>
        <w:t xml:space="preserve"> និង</w:t>
      </w:r>
      <w:r>
        <w:rPr>
          <w:rFonts w:ascii="Khmer OS Battambang" w:eastAsia="Times New Roman" w:hAnsi="Khmer OS Battambang" w:cs="Khmer OS Battambang" w:hint="cs"/>
          <w:cs/>
          <w:lang w:bidi="km-KH"/>
        </w:rPr>
        <w:t>ការទាក់ទង</w:t>
      </w:r>
      <w:r w:rsidRPr="006E6E56">
        <w:rPr>
          <w:rFonts w:ascii="Khmer OS Battambang" w:eastAsia="Times New Roman" w:hAnsi="Khmer OS Battambang" w:cs="Khmer OS Battambang"/>
          <w:cs/>
          <w:lang w:bidi="km-KH"/>
        </w:rPr>
        <w:t>បុគ្គលិក</w:t>
      </w:r>
      <w:r>
        <w:rPr>
          <w:rFonts w:ascii="Khmer OS Battambang" w:eastAsia="Times New Roman" w:hAnsi="Khmer OS Battambang" w:cs="Khmer OS Battambang" w:hint="cs"/>
          <w:cs/>
          <w:lang w:bidi="km-KH"/>
        </w:rPr>
        <w:t xml:space="preserve">គន្លឹះ </w:t>
      </w:r>
      <w:r w:rsidRPr="006E6E56">
        <w:rPr>
          <w:rFonts w:ascii="Khmer OS Battambang" w:eastAsia="Times New Roman" w:hAnsi="Khmer OS Battambang" w:cs="Khmer OS Battambang"/>
          <w:cs/>
          <w:lang w:bidi="km-KH"/>
        </w:rPr>
        <w:t>អាចធ្វើទៅបានក្នុងអំឡុងពេល</w:t>
      </w:r>
      <w:r>
        <w:rPr>
          <w:rFonts w:ascii="Khmer OS Battambang" w:eastAsia="Times New Roman" w:hAnsi="Khmer OS Battambang" w:cs="Khmer OS Battambang" w:hint="cs"/>
          <w:cs/>
          <w:lang w:bidi="km-KH"/>
        </w:rPr>
        <w:t>មាន</w:t>
      </w:r>
      <w:r w:rsidRPr="006E6E56">
        <w:rPr>
          <w:rFonts w:ascii="Khmer OS Battambang" w:eastAsia="Times New Roman" w:hAnsi="Khmer OS Battambang" w:cs="Khmer OS Battambang"/>
          <w:cs/>
          <w:lang w:bidi="km-KH"/>
        </w:rPr>
        <w:t>ជំងឺរាតត្បាត</w:t>
      </w:r>
      <w:r>
        <w:rPr>
          <w:rFonts w:ascii="Khmer OS Battambang" w:eastAsia="Times New Roman" w:hAnsi="Khmer OS Battambang" w:cs="Khmer OS Battambang" w:hint="cs"/>
          <w:cs/>
          <w:lang w:bidi="km-KH"/>
        </w:rPr>
        <w:t xml:space="preserve"> កូវីដ-១៩។</w:t>
      </w:r>
    </w:p>
    <w:p w14:paraId="799EAF2E" w14:textId="77777777" w:rsidR="007E4558" w:rsidRPr="00C771B0" w:rsidRDefault="007E4558" w:rsidP="007E4558">
      <w:pPr>
        <w:jc w:val="both"/>
        <w:rPr>
          <w:rFonts w:ascii="Khmer OS Battambang" w:eastAsia="Times New Roman" w:hAnsi="Khmer OS Battambang" w:cs="Khmer OS Battambang"/>
        </w:rPr>
      </w:pPr>
      <w:r>
        <w:rPr>
          <w:rFonts w:ascii="Khmer OS Battambang" w:eastAsia="Times New Roman" w:hAnsi="Khmer OS Battambang" w:cs="Khmer OS Battambang" w:hint="cs"/>
          <w:cs/>
          <w:lang w:bidi="km-KH"/>
        </w:rPr>
        <w:t>ដោយមាន</w:t>
      </w:r>
      <w:r w:rsidRPr="00C771B0">
        <w:rPr>
          <w:rFonts w:ascii="Khmer OS Battambang" w:eastAsia="Times New Roman" w:hAnsi="Khmer OS Battambang" w:cs="Khmer OS Battambang"/>
          <w:cs/>
          <w:lang w:bidi="km-KH"/>
        </w:rPr>
        <w:t>ការទទួលស្គាល់</w:t>
      </w:r>
      <w:r>
        <w:rPr>
          <w:rFonts w:ascii="Khmer OS Battambang" w:eastAsia="Times New Roman" w:hAnsi="Khmer OS Battambang" w:cs="Khmer OS Battambang" w:hint="cs"/>
          <w:cs/>
          <w:lang w:bidi="km-KH"/>
        </w:rPr>
        <w:t>អំពី</w:t>
      </w:r>
      <w:r w:rsidRPr="00C771B0">
        <w:rPr>
          <w:rFonts w:ascii="Khmer OS Battambang" w:eastAsia="Times New Roman" w:hAnsi="Khmer OS Battambang" w:cs="Khmer OS Battambang"/>
          <w:cs/>
          <w:lang w:bidi="km-KH"/>
        </w:rPr>
        <w:t>សិទ្ធិ​មនុស្សក្នុងការ</w:t>
      </w:r>
      <w:r>
        <w:rPr>
          <w:rFonts w:ascii="Khmer OS Battambang" w:eastAsia="Times New Roman" w:hAnsi="Khmer OS Battambang" w:cs="Khmer OS Battambang" w:hint="cs"/>
          <w:cs/>
          <w:lang w:bidi="km-KH"/>
        </w:rPr>
        <w:t>ទទួលបាន</w:t>
      </w:r>
      <w:r w:rsidRPr="00C771B0">
        <w:rPr>
          <w:rFonts w:ascii="Khmer OS Battambang" w:eastAsia="Times New Roman" w:hAnsi="Khmer OS Battambang" w:cs="Khmer OS Battambang"/>
          <w:cs/>
          <w:lang w:bidi="km-KH"/>
        </w:rPr>
        <w:t xml:space="preserve">ទឹក យើងក៏នឹងរក្សាកំណត់​ត្រា​នៃ </w:t>
      </w:r>
      <w:r>
        <w:rPr>
          <w:rFonts w:ascii="Khmer OS Battambang" w:eastAsia="Times New Roman" w:hAnsi="Khmer OS Battambang" w:cs="Khmer OS Battambang" w:hint="cs"/>
          <w:cs/>
          <w:lang w:bidi="km-KH"/>
        </w:rPr>
        <w:t>“</w:t>
      </w:r>
      <w:r w:rsidRPr="00C771B0">
        <w:rPr>
          <w:rFonts w:ascii="Khmer OS Battambang" w:eastAsia="Times New Roman" w:hAnsi="Khmer OS Battambang" w:cs="Khmer OS Battambang"/>
          <w:cs/>
          <w:lang w:bidi="km-KH"/>
        </w:rPr>
        <w:t>អ្នក</w:t>
      </w:r>
      <w:r>
        <w:rPr>
          <w:rFonts w:ascii="Khmer OS Battambang" w:eastAsia="Times New Roman" w:hAnsi="Khmer OS Battambang" w:cs="Khmer OS Battambang" w:hint="cs"/>
          <w:cs/>
          <w:lang w:bidi="km-KH"/>
        </w:rPr>
        <w:t>មាន</w:t>
      </w:r>
      <w:r w:rsidRPr="00C771B0">
        <w:rPr>
          <w:rFonts w:ascii="Khmer OS Battambang" w:eastAsia="Times New Roman" w:hAnsi="Khmer OS Battambang" w:cs="Khmer OS Battambang"/>
          <w:cs/>
          <w:lang w:bidi="km-KH"/>
        </w:rPr>
        <w:t>សិទ្ធិ</w:t>
      </w:r>
      <w:r>
        <w:rPr>
          <w:rFonts w:ascii="Khmer OS Battambang" w:eastAsia="Times New Roman" w:hAnsi="Khmer OS Battambang" w:cs="Khmer OS Battambang" w:hint="cs"/>
          <w:cs/>
          <w:lang w:bidi="km-KH"/>
        </w:rPr>
        <w:t>”</w:t>
      </w:r>
      <w:r w:rsidRPr="00C771B0">
        <w:rPr>
          <w:rFonts w:ascii="Khmer OS Battambang" w:eastAsia="Times New Roman" w:hAnsi="Khmer OS Battambang" w:cs="Khmer OS Battambang"/>
          <w:cs/>
          <w:lang w:bidi="km-KH"/>
        </w:rPr>
        <w:t xml:space="preserve"> និង </w:t>
      </w:r>
      <w:r>
        <w:rPr>
          <w:rFonts w:ascii="Khmer OS Battambang" w:eastAsia="Times New Roman" w:hAnsi="Khmer OS Battambang" w:cs="Khmer OS Battambang" w:hint="cs"/>
          <w:cs/>
          <w:lang w:bidi="km-KH"/>
        </w:rPr>
        <w:t>“</w:t>
      </w:r>
      <w:r w:rsidRPr="00C771B0">
        <w:rPr>
          <w:rFonts w:ascii="Khmer OS Battambang" w:eastAsia="Times New Roman" w:hAnsi="Khmer OS Battambang" w:cs="Khmer OS Battambang"/>
          <w:cs/>
          <w:lang w:bidi="km-KH"/>
        </w:rPr>
        <w:t>អ្នក</w:t>
      </w:r>
      <w:r>
        <w:rPr>
          <w:rFonts w:ascii="Khmer OS Battambang" w:eastAsia="Times New Roman" w:hAnsi="Khmer OS Battambang" w:cs="Khmer OS Battambang" w:hint="cs"/>
          <w:cs/>
          <w:lang w:bidi="km-KH"/>
        </w:rPr>
        <w:t>មានភារកិច្ច”</w:t>
      </w:r>
      <w:r w:rsidRPr="00C771B0">
        <w:rPr>
          <w:rFonts w:ascii="Khmer OS Battambang" w:eastAsia="Times New Roman" w:hAnsi="Khmer OS Battambang" w:cs="Khmer OS Battambang"/>
          <w:cs/>
          <w:lang w:bidi="km-KH"/>
        </w:rPr>
        <w:t xml:space="preserve"> ដែលយើង</w:t>
      </w:r>
      <w:r>
        <w:rPr>
          <w:rFonts w:ascii="Khmer OS Battambang" w:eastAsia="Times New Roman" w:hAnsi="Khmer OS Battambang" w:cs="Khmer OS Battambang" w:hint="cs"/>
          <w:cs/>
          <w:lang w:bidi="km-KH"/>
        </w:rPr>
        <w:t>បាន</w:t>
      </w:r>
      <w:r w:rsidRPr="00C771B0">
        <w:rPr>
          <w:rFonts w:ascii="Khmer OS Battambang" w:eastAsia="Times New Roman" w:hAnsi="Khmer OS Battambang" w:cs="Khmer OS Battambang"/>
          <w:cs/>
          <w:lang w:bidi="km-KH"/>
        </w:rPr>
        <w:t>ចូលរួមជាមួយផងដែរ។ នេះនឹងធានាថាទស្សនៈរបស់អ្នក</w:t>
      </w:r>
      <w:r>
        <w:rPr>
          <w:rFonts w:ascii="Khmer OS Battambang" w:eastAsia="Times New Roman" w:hAnsi="Khmer OS Battambang" w:cs="Khmer OS Battambang" w:hint="cs"/>
          <w:cs/>
          <w:lang w:bidi="km-KH"/>
        </w:rPr>
        <w:t>មាន</w:t>
      </w:r>
      <w:r w:rsidRPr="00C771B0">
        <w:rPr>
          <w:rFonts w:ascii="Khmer OS Battambang" w:eastAsia="Times New Roman" w:hAnsi="Khmer OS Battambang" w:cs="Khmer OS Battambang"/>
          <w:cs/>
          <w:lang w:bidi="km-KH"/>
        </w:rPr>
        <w:t>សិទ្ធិជាច្រើនត្រូវបាន</w:t>
      </w:r>
      <w:r>
        <w:rPr>
          <w:rFonts w:ascii="Khmer OS Battambang" w:eastAsia="Times New Roman" w:hAnsi="Khmer OS Battambang" w:cs="Khmer OS Battambang" w:hint="cs"/>
          <w:cs/>
          <w:lang w:bidi="km-KH"/>
        </w:rPr>
        <w:t>រួមបញ្ចូល</w:t>
      </w:r>
      <w:r w:rsidRPr="00C771B0">
        <w:rPr>
          <w:rFonts w:ascii="Khmer OS Battambang" w:eastAsia="Times New Roman" w:hAnsi="Khmer OS Battambang" w:cs="Khmer OS Battambang"/>
          <w:cs/>
          <w:lang w:bidi="km-KH"/>
        </w:rPr>
        <w:t xml:space="preserve"> ហើយព័ត៌មានលម្អិតអំពីអ្នក</w:t>
      </w:r>
      <w:r>
        <w:rPr>
          <w:rFonts w:ascii="Khmer OS Battambang" w:eastAsia="Times New Roman" w:hAnsi="Khmer OS Battambang" w:cs="Khmer OS Battambang" w:hint="cs"/>
          <w:cs/>
          <w:lang w:bidi="km-KH"/>
        </w:rPr>
        <w:t>មានភារកិច្ច</w:t>
      </w:r>
      <w:r w:rsidRPr="00C771B0">
        <w:rPr>
          <w:rFonts w:ascii="Khmer OS Battambang" w:eastAsia="Times New Roman" w:hAnsi="Khmer OS Battambang" w:cs="Khmer OS Battambang"/>
          <w:cs/>
          <w:lang w:bidi="km-KH"/>
        </w:rPr>
        <w:t>ត្រូវបានកត់ត្រាទុក។ អ្នក</w:t>
      </w:r>
      <w:r>
        <w:rPr>
          <w:rFonts w:ascii="Khmer OS Battambang" w:eastAsia="Times New Roman" w:hAnsi="Khmer OS Battambang" w:cs="Khmer OS Battambang" w:hint="cs"/>
          <w:cs/>
          <w:lang w:bidi="km-KH"/>
        </w:rPr>
        <w:t>មានភារកិច្ចជា</w:t>
      </w:r>
      <w:r w:rsidRPr="00C771B0">
        <w:rPr>
          <w:rFonts w:ascii="Khmer OS Battambang" w:eastAsia="Times New Roman" w:hAnsi="Khmer OS Battambang" w:cs="Khmer OS Battambang"/>
          <w:cs/>
          <w:lang w:bidi="km-KH"/>
        </w:rPr>
        <w:t>ចម្បងគឺ</w:t>
      </w:r>
      <w:r>
        <w:rPr>
          <w:rFonts w:ascii="Khmer OS Battambang" w:eastAsia="Times New Roman" w:hAnsi="Khmer OS Battambang" w:cs="Khmer OS Battambang" w:hint="cs"/>
          <w:cs/>
          <w:lang w:bidi="km-KH"/>
        </w:rPr>
        <w:t xml:space="preserve"> </w:t>
      </w:r>
      <w:r w:rsidRPr="00C771B0">
        <w:rPr>
          <w:rFonts w:ascii="Khmer OS Battambang" w:eastAsia="Times New Roman" w:hAnsi="Khmer OS Battambang" w:cs="Khmer OS Battambang"/>
          <w:cs/>
          <w:lang w:bidi="km-KH"/>
        </w:rPr>
        <w:t>រដ្ឋាភិបាល ប៉ុន្តែក៏រួមបញ្ចូលអ្នកផ្តល់សេវា</w:t>
      </w:r>
      <w:r>
        <w:rPr>
          <w:rFonts w:ascii="Khmer OS Battambang" w:eastAsia="Times New Roman" w:hAnsi="Khmer OS Battambang" w:cs="Khmer OS Battambang" w:hint="cs"/>
          <w:cs/>
          <w:lang w:bidi="km-KH"/>
        </w:rPr>
        <w:t>ដទៃ</w:t>
      </w:r>
      <w:r w:rsidRPr="00C771B0">
        <w:rPr>
          <w:rFonts w:ascii="Khmer OS Battambang" w:eastAsia="Times New Roman" w:hAnsi="Khmer OS Battambang" w:cs="Khmer OS Battambang"/>
          <w:cs/>
          <w:lang w:bidi="km-KH"/>
        </w:rPr>
        <w:t>ទៀត</w:t>
      </w:r>
      <w:r>
        <w:rPr>
          <w:rFonts w:ascii="Khmer OS Battambang" w:eastAsia="Times New Roman" w:hAnsi="Khmer OS Battambang" w:cs="Khmer OS Battambang" w:hint="cs"/>
          <w:cs/>
          <w:lang w:bidi="km-KH"/>
        </w:rPr>
        <w:t>ផងដែរ</w:t>
      </w:r>
      <w:r w:rsidRPr="00C771B0">
        <w:rPr>
          <w:rFonts w:ascii="Khmer OS Battambang" w:eastAsia="Times New Roman" w:hAnsi="Khmer OS Battambang" w:cs="Khmer OS Battambang"/>
          <w:cs/>
          <w:lang w:bidi="km-KH"/>
        </w:rPr>
        <w:t xml:space="preserve"> (ដូចជា</w:t>
      </w:r>
      <w:r>
        <w:rPr>
          <w:rFonts w:ascii="Khmer OS Battambang" w:eastAsia="Times New Roman" w:hAnsi="Khmer OS Battambang" w:cs="Khmer OS Battambang" w:hint="cs"/>
          <w:cs/>
          <w:lang w:bidi="km-KH"/>
        </w:rPr>
        <w:t xml:space="preserve"> </w:t>
      </w:r>
      <w:r w:rsidRPr="00C771B0">
        <w:rPr>
          <w:rFonts w:ascii="Khmer OS Battambang" w:eastAsia="Times New Roman" w:hAnsi="Khmer OS Battambang" w:cs="Khmer OS Battambang"/>
          <w:cs/>
          <w:lang w:bidi="km-KH"/>
        </w:rPr>
        <w:t xml:space="preserve">ទីភ្នាក់ងារអង្គការសហប្រជាជាតិ និង​ </w:t>
      </w:r>
      <w:r w:rsidRPr="00C771B0">
        <w:rPr>
          <w:rFonts w:ascii="Khmer OS Battambang" w:eastAsia="Times New Roman" w:hAnsi="Khmer OS Battambang" w:cs="Khmer OS Battambang"/>
        </w:rPr>
        <w:t xml:space="preserve">INGOs) </w:t>
      </w:r>
      <w:r w:rsidRPr="00C771B0">
        <w:rPr>
          <w:rFonts w:ascii="Khmer OS Battambang" w:eastAsia="Times New Roman" w:hAnsi="Khmer OS Battambang" w:cs="Khmer OS Battambang"/>
          <w:cs/>
          <w:lang w:bidi="km-KH"/>
        </w:rPr>
        <w:t xml:space="preserve">ដែលគាំទ្រតួអង្គរដ្ឋ។ </w:t>
      </w:r>
      <w:r w:rsidRPr="00C771B0">
        <w:rPr>
          <w:rFonts w:ascii="Khmer OS Battambang" w:eastAsia="Times New Roman" w:hAnsi="Khmer OS Battambang" w:cs="Khmer OS Battambang"/>
          <w:cs/>
          <w:lang w:bidi="km-KH"/>
        </w:rPr>
        <w:lastRenderedPageBreak/>
        <w:t>យើងនឹងរក្សាកំណត់ត្រា</w:t>
      </w:r>
      <w:r>
        <w:rPr>
          <w:rFonts w:ascii="Khmer OS Battambang" w:eastAsia="Times New Roman" w:hAnsi="Khmer OS Battambang" w:cs="Khmer OS Battambang" w:hint="cs"/>
          <w:cs/>
          <w:lang w:bidi="km-KH"/>
        </w:rPr>
        <w:t>នៃ</w:t>
      </w:r>
      <w:r w:rsidRPr="00C771B0">
        <w:rPr>
          <w:rFonts w:ascii="Khmer OS Battambang" w:eastAsia="Times New Roman" w:hAnsi="Khmer OS Battambang" w:cs="Khmer OS Battambang"/>
          <w:cs/>
          <w:lang w:bidi="km-KH"/>
        </w:rPr>
        <w:t>ការស</w:t>
      </w:r>
      <w:r>
        <w:rPr>
          <w:rFonts w:ascii="Khmer OS Battambang" w:eastAsia="Times New Roman" w:hAnsi="Khmer OS Battambang" w:cs="Khmer OS Battambang" w:hint="cs"/>
          <w:cs/>
          <w:lang w:bidi="km-KH"/>
        </w:rPr>
        <w:t>ម្ភាស</w:t>
      </w:r>
      <w:r w:rsidRPr="00C771B0">
        <w:rPr>
          <w:rFonts w:ascii="Khmer OS Battambang" w:eastAsia="Times New Roman" w:hAnsi="Khmer OS Battambang" w:cs="Khmer OS Battambang"/>
          <w:cs/>
          <w:lang w:bidi="km-KH"/>
        </w:rPr>
        <w:t>ន៍ជាមួយអ្នកផ្តល់ព័ត៌មាន</w:t>
      </w:r>
      <w:r>
        <w:rPr>
          <w:rFonts w:ascii="Khmer OS Battambang" w:eastAsia="Times New Roman" w:hAnsi="Khmer OS Battambang" w:cs="Khmer OS Battambang" w:hint="cs"/>
          <w:cs/>
          <w:lang w:bidi="km-KH"/>
        </w:rPr>
        <w:t>គន្លឹះ</w:t>
      </w:r>
      <w:r w:rsidRPr="00C771B0">
        <w:rPr>
          <w:rFonts w:ascii="Khmer OS Battambang" w:eastAsia="Times New Roman" w:hAnsi="Khmer OS Battambang" w:cs="Khmer OS Battambang"/>
          <w:cs/>
          <w:lang w:bidi="km-KH"/>
        </w:rPr>
        <w:t xml:space="preserve"> និង </w:t>
      </w:r>
      <w:r w:rsidRPr="00C771B0">
        <w:rPr>
          <w:rFonts w:ascii="Khmer OS Battambang" w:eastAsia="Times New Roman" w:hAnsi="Khmer OS Battambang" w:cs="Khmer OS Battambang"/>
        </w:rPr>
        <w:t xml:space="preserve">FGDs </w:t>
      </w:r>
      <w:r w:rsidRPr="00C771B0">
        <w:rPr>
          <w:rFonts w:ascii="Khmer OS Battambang" w:eastAsia="Times New Roman" w:hAnsi="Khmer OS Battambang" w:cs="Khmer OS Battambang"/>
          <w:cs/>
          <w:lang w:bidi="km-KH"/>
        </w:rPr>
        <w:t>ទាំងអស់</w:t>
      </w:r>
      <w:r>
        <w:rPr>
          <w:rFonts w:ascii="Khmer OS Battambang" w:eastAsia="Times New Roman" w:hAnsi="Khmer OS Battambang" w:cs="Khmer OS Battambang" w:hint="cs"/>
          <w:cs/>
          <w:lang w:bidi="km-KH"/>
        </w:rPr>
        <w:t xml:space="preserve"> </w:t>
      </w:r>
      <w:r w:rsidRPr="00C771B0">
        <w:rPr>
          <w:rFonts w:ascii="Khmer OS Battambang" w:eastAsia="Times New Roman" w:hAnsi="Khmer OS Battambang" w:cs="Khmer OS Battambang"/>
          <w:cs/>
          <w:lang w:bidi="km-KH"/>
        </w:rPr>
        <w:t>ព្រមទាំងព័ត៌មានលម្អិត</w:t>
      </w:r>
      <w:r>
        <w:rPr>
          <w:rFonts w:ascii="Khmer OS Battambang" w:eastAsia="Times New Roman" w:hAnsi="Khmer OS Battambang" w:cs="Khmer OS Battambang" w:hint="cs"/>
          <w:cs/>
          <w:lang w:bidi="km-KH"/>
        </w:rPr>
        <w:t>អំពី</w:t>
      </w:r>
      <w:r w:rsidRPr="00C771B0">
        <w:rPr>
          <w:rFonts w:ascii="Khmer OS Battambang" w:eastAsia="Times New Roman" w:hAnsi="Khmer OS Battambang" w:cs="Khmer OS Battambang"/>
          <w:cs/>
          <w:lang w:bidi="km-KH"/>
        </w:rPr>
        <w:t>អ្នកចូលរួម</w:t>
      </w:r>
      <w:r>
        <w:rPr>
          <w:rFonts w:ascii="Khmer OS Battambang" w:eastAsia="Times New Roman" w:hAnsi="Khmer OS Battambang" w:cs="Khmer OS Battambang" w:hint="cs"/>
          <w:cs/>
          <w:lang w:bidi="km-KH"/>
        </w:rPr>
        <w:t>នៅក្នុងកិច្ច</w:t>
      </w:r>
      <w:r w:rsidRPr="00C771B0">
        <w:rPr>
          <w:rFonts w:ascii="Khmer OS Battambang" w:eastAsia="Times New Roman" w:hAnsi="Khmer OS Battambang" w:cs="Khmer OS Battambang"/>
          <w:cs/>
          <w:lang w:bidi="km-KH"/>
        </w:rPr>
        <w:t>ប្រជុំក្រុមយោង និងសិក្ខាសាលាស្តីពី</w:t>
      </w:r>
      <w:r>
        <w:rPr>
          <w:rFonts w:ascii="Khmer OS Battambang" w:eastAsia="Times New Roman" w:hAnsi="Khmer OS Battambang" w:cs="Khmer OS Battambang" w:hint="cs"/>
          <w:cs/>
          <w:lang w:bidi="km-KH"/>
        </w:rPr>
        <w:t>ការធ្វើសុពលកម្មផងដែរ</w:t>
      </w:r>
      <w:r w:rsidRPr="00C771B0">
        <w:rPr>
          <w:rFonts w:ascii="Khmer OS Battambang" w:eastAsia="Times New Roman" w:hAnsi="Khmer OS Battambang" w:cs="Khmer OS Battambang"/>
          <w:cs/>
          <w:lang w:bidi="km-KH"/>
        </w:rPr>
        <w:t>។ វានឹងត្រូវបានរួមបញ្ចូលនៅក្នុងរបាយការណ៍វាយតម្លៃចុងក្រោយ ហើយយើងនឹងចាប់ផ្តើមបញ្ចូលទិន្នន័យរបស់អ្នក</w:t>
      </w:r>
      <w:r>
        <w:rPr>
          <w:rFonts w:ascii="Khmer OS Battambang" w:eastAsia="Times New Roman" w:hAnsi="Khmer OS Battambang" w:cs="Khmer OS Battambang" w:hint="cs"/>
          <w:cs/>
          <w:lang w:bidi="km-KH"/>
        </w:rPr>
        <w:t>មាន</w:t>
      </w:r>
      <w:r w:rsidRPr="00C771B0">
        <w:rPr>
          <w:rFonts w:ascii="Khmer OS Battambang" w:eastAsia="Times New Roman" w:hAnsi="Khmer OS Battambang" w:cs="Khmer OS Battambang"/>
          <w:cs/>
          <w:lang w:bidi="km-KH"/>
        </w:rPr>
        <w:t>សិទ្ធិ (ដូចជា</w:t>
      </w:r>
      <w:r>
        <w:rPr>
          <w:rFonts w:ascii="Khmer OS Battambang" w:eastAsia="Times New Roman" w:hAnsi="Khmer OS Battambang" w:cs="Khmer OS Battambang" w:hint="cs"/>
          <w:cs/>
          <w:lang w:bidi="km-KH"/>
        </w:rPr>
        <w:t xml:space="preserve"> </w:t>
      </w:r>
      <w:r w:rsidRPr="00C771B0">
        <w:rPr>
          <w:rFonts w:ascii="Khmer OS Battambang" w:eastAsia="Times New Roman" w:hAnsi="Khmer OS Battambang" w:cs="Khmer OS Battambang"/>
          <w:cs/>
          <w:lang w:bidi="km-KH"/>
        </w:rPr>
        <w:t xml:space="preserve">ទីតាំង អាយុ ពិការភាព នៅពេលដែលយើងទទួលបានព័ត៌មានពីដៃគូរបស់ </w:t>
      </w:r>
      <w:r w:rsidRPr="00C771B0">
        <w:rPr>
          <w:rFonts w:ascii="Khmer OS Battambang" w:eastAsia="Times New Roman" w:hAnsi="Khmer OS Battambang" w:cs="Khmer OS Battambang"/>
        </w:rPr>
        <w:t>UNICEFs WASH</w:t>
      </w:r>
      <w:r w:rsidRPr="00C771B0">
        <w:rPr>
          <w:rFonts w:ascii="Khmer OS Battambang" w:eastAsia="Times New Roman" w:hAnsi="Khmer OS Battambang" w:cs="Khmer OS Battambang"/>
          <w:cs/>
          <w:lang w:bidi="km-KH"/>
        </w:rPr>
        <w:t>។</w:t>
      </w:r>
    </w:p>
    <w:p w14:paraId="57B371C5" w14:textId="77777777" w:rsidR="007E4558" w:rsidRPr="00C771B0" w:rsidRDefault="007E4558" w:rsidP="007E4558">
      <w:pPr>
        <w:jc w:val="both"/>
        <w:rPr>
          <w:rFonts w:ascii="Khmer OS Battambang" w:eastAsia="Times New Roman" w:hAnsi="Khmer OS Battambang" w:cs="Khmer OS Battambang"/>
        </w:rPr>
      </w:pPr>
      <w:r w:rsidRPr="00C771B0">
        <w:rPr>
          <w:rFonts w:ascii="Khmer OS Battambang" w:eastAsia="Times New Roman" w:hAnsi="Khmer OS Battambang" w:cs="Khmer OS Battambang"/>
          <w:cs/>
          <w:lang w:bidi="km-KH"/>
        </w:rPr>
        <w:t xml:space="preserve">យើងក៏ចងចាំផងដែរថាទិន្នន័យ </w:t>
      </w:r>
      <w:r w:rsidRPr="00C771B0">
        <w:rPr>
          <w:rFonts w:ascii="Khmer OS Battambang" w:eastAsia="Times New Roman" w:hAnsi="Khmer OS Battambang" w:cs="Khmer OS Battambang"/>
        </w:rPr>
        <w:t xml:space="preserve">JMP </w:t>
      </w:r>
      <w:r w:rsidRPr="00C771B0">
        <w:rPr>
          <w:rFonts w:ascii="Khmer OS Battambang" w:eastAsia="Times New Roman" w:hAnsi="Khmer OS Battambang" w:cs="Khmer OS Battambang"/>
          <w:cs/>
          <w:lang w:bidi="km-KH"/>
        </w:rPr>
        <w:t xml:space="preserve">គូសបញ្ជាក់ពីមនុស្ស ជាពិសេសអ្នកដែលមានទ្រព្យសម្បត្តិទាប ដែលនៅតែមិនត្រូវបានរាប់បញ្ចូលពីការទទួលបានសេវាកម្ម </w:t>
      </w:r>
      <w:r w:rsidRPr="00C771B0">
        <w:rPr>
          <w:rFonts w:ascii="Khmer OS Battambang" w:eastAsia="Times New Roman" w:hAnsi="Khmer OS Battambang" w:cs="Khmer OS Battambang"/>
        </w:rPr>
        <w:t xml:space="preserve">WASH </w:t>
      </w:r>
      <w:r w:rsidRPr="00C771B0">
        <w:rPr>
          <w:rFonts w:ascii="Khmer OS Battambang" w:eastAsia="Times New Roman" w:hAnsi="Khmer OS Battambang" w:cs="Khmer OS Battambang"/>
          <w:cs/>
          <w:lang w:bidi="km-KH"/>
        </w:rPr>
        <w:t>ប្រកបដោយ</w:t>
      </w:r>
      <w:r>
        <w:rPr>
          <w:rFonts w:ascii="Khmer OS Battambang" w:eastAsia="Times New Roman" w:hAnsi="Khmer OS Battambang" w:cs="Khmer OS Battambang" w:hint="cs"/>
          <w:cs/>
          <w:lang w:bidi="km-KH"/>
        </w:rPr>
        <w:t>ចី</w:t>
      </w:r>
      <w:r w:rsidRPr="00C771B0">
        <w:rPr>
          <w:rFonts w:ascii="Khmer OS Battambang" w:eastAsia="Times New Roman" w:hAnsi="Khmer OS Battambang" w:cs="Khmer OS Battambang"/>
          <w:cs/>
          <w:lang w:bidi="km-KH"/>
        </w:rPr>
        <w:t>រភាព។ យើងយល់ថា ក៏មានភាពខុសគ្នាខ្ពស់រវាងតំបន់ជនបទ និងទីក្រុងផងដែរ ដោយកាលពីមុនបានកាត់បន្ថយលទ្ធភាពទទួលបានសេវានៅក្នុងខែប្រាំង។ ដើម្បីដោះស្រាយស្ថានការណ៍នេះ ក្រុមដែលងាយរងគ្រោះត្រូវការលទ្ធភាពទទួលបានសេវាប្រសើរជាងមុន ប៉ុន្តែពួកគេក៏ត្រូវការសំឡេងផងដែរ ដើម្បីឱ្យគោលនយោបាយជាតិ និងអាកប្បកិរិយាដែលជាប់គាំងអាចផ្លាស់ប្តូរផងដែរ។</w:t>
      </w:r>
    </w:p>
    <w:p w14:paraId="1A20685D" w14:textId="77777777" w:rsidR="007E4558" w:rsidRPr="006E6E56" w:rsidRDefault="007E4558" w:rsidP="007E4558">
      <w:pPr>
        <w:jc w:val="both"/>
        <w:rPr>
          <w:rFonts w:ascii="Khmer OS Battambang" w:eastAsia="Times New Roman" w:hAnsi="Khmer OS Battambang" w:cs="Khmer OS Battambang"/>
          <w:lang w:bidi="km-KH"/>
        </w:rPr>
      </w:pPr>
      <w:r w:rsidRPr="00C771B0">
        <w:rPr>
          <w:rFonts w:ascii="Khmer OS Battambang" w:eastAsia="Times New Roman" w:hAnsi="Khmer OS Battambang" w:cs="Khmer OS Battambang"/>
          <w:cs/>
          <w:lang w:bidi="km-KH"/>
        </w:rPr>
        <w:t>មនុស្ស​ត្រូវ​បាន​គេ​ដក​ចេញ ឬ​ត្រូវ​បាន​គេ​ទុក​ចោល​ដោយ​ហេតុផល​ជាច្រើន។ នេះអាចផ្អែកលើយេនឌ័រ អាយុ និងពិការភាព។ ពួកគេក៏អាចងាយរងគ្រោះដោយសារស្ថានភាពសង្គម និងសេដ្ឋកិច្ចរបស់ពួកគេ ឬដោយសារទីតាំងភូមិសាស្រ្តរបស់ពួកគេ។ យើងពណ៌នា</w:t>
      </w:r>
      <w:r>
        <w:rPr>
          <w:rFonts w:ascii="Khmer OS Battambang" w:eastAsia="Times New Roman" w:hAnsi="Khmer OS Battambang" w:cs="Khmer OS Battambang" w:hint="cs"/>
          <w:cs/>
          <w:lang w:bidi="km-KH"/>
        </w:rPr>
        <w:t>អំពី</w:t>
      </w:r>
      <w:r w:rsidRPr="00C771B0">
        <w:rPr>
          <w:rFonts w:ascii="Khmer OS Battambang" w:eastAsia="Times New Roman" w:hAnsi="Khmer OS Battambang" w:cs="Khmer OS Battambang"/>
          <w:cs/>
          <w:lang w:bidi="km-KH"/>
        </w:rPr>
        <w:t>ក្រុមដែលងាយរងគ្រោះ</w:t>
      </w:r>
      <w:r>
        <w:rPr>
          <w:rFonts w:ascii="Khmer OS Battambang" w:eastAsia="Times New Roman" w:hAnsi="Khmer OS Battambang" w:cs="Khmer OS Battambang" w:hint="cs"/>
          <w:cs/>
          <w:lang w:bidi="km-KH"/>
        </w:rPr>
        <w:t xml:space="preserve"> </w:t>
      </w:r>
      <w:r w:rsidRPr="00C771B0">
        <w:rPr>
          <w:rFonts w:ascii="Khmer OS Battambang" w:eastAsia="Times New Roman" w:hAnsi="Khmer OS Battambang" w:cs="Khmer OS Battambang"/>
          <w:cs/>
          <w:lang w:bidi="km-KH"/>
        </w:rPr>
        <w:t>ដូចជា៖</w:t>
      </w:r>
    </w:p>
    <w:p w14:paraId="68506A6F"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រស់នៅ</w:t>
      </w:r>
      <w:r>
        <w:rPr>
          <w:rFonts w:ascii="Khmer OS Battambang" w:eastAsia="Times New Roman" w:hAnsi="Khmer OS Battambang" w:cs="Khmer OS Battambang" w:hint="cs"/>
          <w:cs/>
          <w:lang w:bidi="km-KH"/>
        </w:rPr>
        <w:t>តំបន់ដាច់ស្រយាល</w:t>
      </w:r>
      <w:r w:rsidRPr="00946570">
        <w:rPr>
          <w:rFonts w:ascii="Khmer OS Battambang" w:eastAsia="Times New Roman" w:hAnsi="Khmer OS Battambang" w:cs="Khmer OS Battambang"/>
          <w:cs/>
          <w:lang w:bidi="km-KH"/>
        </w:rPr>
        <w:t xml:space="preserve"> </w:t>
      </w:r>
      <w:r>
        <w:rPr>
          <w:rFonts w:ascii="Khmer OS Battambang" w:eastAsia="Times New Roman" w:hAnsi="Khmer OS Battambang" w:cs="Khmer OS Battambang" w:hint="cs"/>
          <w:cs/>
          <w:lang w:bidi="km-KH"/>
        </w:rPr>
        <w:t>និង</w:t>
      </w:r>
      <w:r w:rsidRPr="00946570">
        <w:rPr>
          <w:rFonts w:ascii="Khmer OS Battambang" w:eastAsia="Times New Roman" w:hAnsi="Khmer OS Battambang" w:cs="Khmer OS Battambang"/>
          <w:cs/>
          <w:lang w:bidi="km-KH"/>
        </w:rPr>
        <w:t>ពិបាកទៅដល់</w:t>
      </w:r>
      <w:r>
        <w:rPr>
          <w:rFonts w:ascii="Khmer OS Battambang" w:eastAsia="Times New Roman" w:hAnsi="Khmer OS Battambang" w:cs="Khmer OS Battambang" w:hint="cs"/>
          <w:cs/>
          <w:lang w:bidi="km-KH"/>
        </w:rPr>
        <w:t xml:space="preserve"> </w:t>
      </w:r>
      <w:r w:rsidRPr="00946570">
        <w:rPr>
          <w:rFonts w:ascii="Khmer OS Battambang" w:eastAsia="Times New Roman" w:hAnsi="Khmer OS Battambang" w:cs="Khmer OS Battambang"/>
          <w:cs/>
          <w:lang w:bidi="km-KH"/>
        </w:rPr>
        <w:t>សម្រាប់ការផ្តល់សេវាកម្ម</w:t>
      </w:r>
    </w:p>
    <w:p w14:paraId="70101C6F"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គ្រួសារ និងក្រុមដែលក្រីក្រជាពិសេស</w:t>
      </w:r>
    </w:p>
    <w:p w14:paraId="351FAEAF"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ស្ត្រី និង</w:t>
      </w:r>
      <w:r>
        <w:rPr>
          <w:rFonts w:ascii="Khmer OS Battambang" w:eastAsia="Times New Roman" w:hAnsi="Khmer OS Battambang" w:cs="Khmer OS Battambang" w:hint="cs"/>
          <w:cs/>
          <w:lang w:bidi="km-KH"/>
        </w:rPr>
        <w:t xml:space="preserve">កុមារី </w:t>
      </w:r>
      <w:r w:rsidRPr="00946570">
        <w:rPr>
          <w:rFonts w:ascii="Khmer OS Battambang" w:eastAsia="Times New Roman" w:hAnsi="Khmer OS Battambang" w:cs="Khmer OS Battambang"/>
          <w:cs/>
          <w:lang w:bidi="km-KH"/>
        </w:rPr>
        <w:t>ដែលឋានៈ</w:t>
      </w:r>
      <w:r>
        <w:rPr>
          <w:rFonts w:ascii="Khmer OS Battambang" w:eastAsia="Times New Roman" w:hAnsi="Khmer OS Battambang" w:cs="Khmer OS Battambang" w:hint="cs"/>
          <w:cs/>
          <w:lang w:bidi="km-KH"/>
        </w:rPr>
        <w:t>នៅ</w:t>
      </w:r>
      <w:r w:rsidRPr="00946570">
        <w:rPr>
          <w:rFonts w:ascii="Khmer OS Battambang" w:eastAsia="Times New Roman" w:hAnsi="Khmer OS Battambang" w:cs="Khmer OS Battambang"/>
          <w:cs/>
          <w:lang w:bidi="km-KH"/>
        </w:rPr>
        <w:t>ក្នុងសង្គម</w:t>
      </w:r>
      <w:r>
        <w:rPr>
          <w:rFonts w:ascii="Khmer OS Battambang" w:eastAsia="Times New Roman" w:hAnsi="Khmer OS Battambang" w:cs="Khmer OS Battambang" w:hint="cs"/>
          <w:cs/>
          <w:lang w:bidi="km-KH"/>
        </w:rPr>
        <w:t>របស់ពួកគេ</w:t>
      </w:r>
      <w:r w:rsidRPr="00946570">
        <w:rPr>
          <w:rFonts w:ascii="Khmer OS Battambang" w:eastAsia="Times New Roman" w:hAnsi="Khmer OS Battambang" w:cs="Khmer OS Battambang"/>
          <w:cs/>
          <w:lang w:bidi="km-KH"/>
        </w:rPr>
        <w:t>អាច</w:t>
      </w:r>
      <w:r>
        <w:rPr>
          <w:rFonts w:ascii="Khmer OS Battambang" w:eastAsia="Times New Roman" w:hAnsi="Khmer OS Battambang" w:cs="Khmer OS Battambang" w:hint="cs"/>
          <w:cs/>
          <w:lang w:bidi="km-KH"/>
        </w:rPr>
        <w:t>ត្រូវបាន</w:t>
      </w:r>
      <w:r w:rsidRPr="00946570">
        <w:rPr>
          <w:rFonts w:ascii="Khmer OS Battambang" w:eastAsia="Times New Roman" w:hAnsi="Khmer OS Battambang" w:cs="Khmer OS Battambang"/>
          <w:cs/>
          <w:lang w:bidi="km-KH"/>
        </w:rPr>
        <w:t>ចាត់ទុកថាទាបជាង</w:t>
      </w:r>
    </w:p>
    <w:p w14:paraId="1B7D39D5"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 xml:space="preserve">ជនជាតិភាគតិចដែលខ្វះឥទ្ធិពលនៅក្នុងសង្គម </w:t>
      </w:r>
      <w:r>
        <w:rPr>
          <w:rFonts w:ascii="Khmer OS Battambang" w:eastAsia="Times New Roman" w:hAnsi="Khmer OS Battambang" w:cs="Khmer OS Battambang" w:hint="cs"/>
          <w:cs/>
          <w:lang w:bidi="km-KH"/>
        </w:rPr>
        <w:t>និង</w:t>
      </w:r>
      <w:r w:rsidRPr="00946570">
        <w:rPr>
          <w:rFonts w:ascii="Khmer OS Battambang" w:eastAsia="Times New Roman" w:hAnsi="Khmer OS Battambang" w:cs="Khmer OS Battambang"/>
          <w:cs/>
          <w:lang w:bidi="km-KH"/>
        </w:rPr>
        <w:t>អាចនឹងត្រូវបានរើសអើង</w:t>
      </w:r>
    </w:p>
    <w:p w14:paraId="2E205415"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Pr>
          <w:rFonts w:ascii="Khmer OS Battambang" w:eastAsia="Times New Roman" w:hAnsi="Khmer OS Battambang" w:cs="Khmer OS Battambang" w:hint="cs"/>
          <w:cs/>
          <w:lang w:bidi="km-KH"/>
        </w:rPr>
        <w:t>ជន</w:t>
      </w:r>
      <w:r w:rsidRPr="00946570">
        <w:rPr>
          <w:rFonts w:ascii="Khmer OS Battambang" w:eastAsia="Times New Roman" w:hAnsi="Khmer OS Battambang" w:cs="Khmer OS Battambang"/>
          <w:cs/>
          <w:lang w:bidi="km-KH"/>
        </w:rPr>
        <w:t>ដែលមានពិការភាពផ្លូវកាយ និងផ្លូវចិត្ត និងអ្នកដែលមានបញ្ហាសុខភាពរ៉ាំរ៉ៃ</w:t>
      </w:r>
    </w:p>
    <w:p w14:paraId="294669D8" w14:textId="77777777" w:rsidR="007E4558" w:rsidRPr="00946570" w:rsidRDefault="007E4558" w:rsidP="006026A0">
      <w:pPr>
        <w:pStyle w:val="ListParagraph"/>
        <w:numPr>
          <w:ilvl w:val="0"/>
          <w:numId w:val="12"/>
        </w:numPr>
        <w:spacing w:after="120" w:line="240" w:lineRule="auto"/>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កុមារ យុវជន និងសមាជិក</w:t>
      </w:r>
      <w:r>
        <w:rPr>
          <w:rFonts w:ascii="Khmer OS Battambang" w:eastAsia="Times New Roman" w:hAnsi="Khmer OS Battambang" w:cs="Khmer OS Battambang" w:hint="cs"/>
          <w:cs/>
          <w:lang w:bidi="km-KH"/>
        </w:rPr>
        <w:t>មនុស្ស</w:t>
      </w:r>
      <w:r w:rsidRPr="00946570">
        <w:rPr>
          <w:rFonts w:ascii="Khmer OS Battambang" w:eastAsia="Times New Roman" w:hAnsi="Khmer OS Battambang" w:cs="Khmer OS Battambang"/>
          <w:cs/>
          <w:lang w:bidi="km-KH"/>
        </w:rPr>
        <w:t>ចាស់នៃសង្គម</w:t>
      </w:r>
      <w:r>
        <w:rPr>
          <w:rFonts w:ascii="Khmer OS Battambang" w:eastAsia="Times New Roman" w:hAnsi="Khmer OS Battambang" w:cs="Khmer OS Battambang" w:hint="cs"/>
          <w:cs/>
          <w:lang w:bidi="km-KH"/>
        </w:rPr>
        <w:t>។</w:t>
      </w:r>
    </w:p>
    <w:p w14:paraId="0D575080" w14:textId="77777777" w:rsidR="007E4558" w:rsidRPr="00946570" w:rsidRDefault="007E4558" w:rsidP="007E4558">
      <w:pPr>
        <w:jc w:val="both"/>
        <w:rPr>
          <w:rFonts w:ascii="Khmer OS Battambang" w:eastAsia="Times New Roman" w:hAnsi="Khmer OS Battambang" w:cs="Khmer OS Battambang"/>
          <w:lang w:bidi="km-KH"/>
        </w:rPr>
      </w:pPr>
      <w:r w:rsidRPr="00946570">
        <w:rPr>
          <w:rFonts w:ascii="Khmer OS Battambang" w:eastAsia="Times New Roman" w:hAnsi="Khmer OS Battambang" w:cs="Khmer OS Battambang"/>
          <w:cs/>
          <w:lang w:bidi="km-KH"/>
        </w:rPr>
        <w:t>មុន</w:t>
      </w:r>
      <w:r>
        <w:rPr>
          <w:rFonts w:ascii="Khmer OS Battambang" w:eastAsia="Times New Roman" w:hAnsi="Khmer OS Battambang" w:cs="Khmer OS Battambang" w:hint="cs"/>
          <w:cs/>
          <w:lang w:bidi="km-KH"/>
        </w:rPr>
        <w:t>ពេល</w:t>
      </w:r>
      <w:r w:rsidRPr="00946570">
        <w:rPr>
          <w:rFonts w:ascii="Khmer OS Battambang" w:eastAsia="Times New Roman" w:hAnsi="Khmer OS Battambang" w:cs="Khmer OS Battambang"/>
          <w:cs/>
          <w:lang w:bidi="km-KH"/>
        </w:rPr>
        <w:t>ធ្វើកិច្ចការ</w:t>
      </w:r>
      <w:r>
        <w:rPr>
          <w:rFonts w:ascii="Khmer OS Battambang" w:eastAsia="Times New Roman" w:hAnsi="Khmer OS Battambang" w:cs="Khmer OS Battambang" w:hint="cs"/>
          <w:cs/>
          <w:lang w:bidi="km-KH"/>
        </w:rPr>
        <w:t>នៅ</w:t>
      </w:r>
      <w:r w:rsidRPr="00946570">
        <w:rPr>
          <w:rFonts w:ascii="Khmer OS Battambang" w:eastAsia="Times New Roman" w:hAnsi="Khmer OS Battambang" w:cs="Khmer OS Battambang"/>
          <w:cs/>
          <w:lang w:bidi="km-KH"/>
        </w:rPr>
        <w:t>ទីវាល យើងនឹងចូលរួមជាមួយដៃគូរបស់អង្គការយូនីសេហ្វ ដើម្បីកំណត់ថា</w:t>
      </w:r>
      <w:r>
        <w:rPr>
          <w:rFonts w:ascii="Khmer OS Battambang" w:eastAsia="Times New Roman" w:hAnsi="Khmer OS Battambang" w:cs="Khmer OS Battambang" w:hint="cs"/>
          <w:cs/>
          <w:lang w:bidi="km-KH"/>
        </w:rPr>
        <w:t>តើ</w:t>
      </w:r>
      <w:r w:rsidRPr="00946570">
        <w:rPr>
          <w:rFonts w:ascii="Khmer OS Battambang" w:eastAsia="Times New Roman" w:hAnsi="Khmer OS Battambang" w:cs="Khmer OS Battambang"/>
          <w:cs/>
          <w:lang w:bidi="km-KH"/>
        </w:rPr>
        <w:t>ក្រុមទាំងនេះនៅ</w:t>
      </w:r>
      <w:r>
        <w:rPr>
          <w:rFonts w:ascii="Khmer OS Battambang" w:eastAsia="Times New Roman" w:hAnsi="Khmer OS Battambang" w:cs="Khmer OS Battambang" w:hint="cs"/>
          <w:cs/>
          <w:lang w:bidi="km-KH"/>
        </w:rPr>
        <w:t>កន្លែង</w:t>
      </w:r>
      <w:r w:rsidRPr="00946570">
        <w:rPr>
          <w:rFonts w:ascii="Khmer OS Battambang" w:eastAsia="Times New Roman" w:hAnsi="Khmer OS Battambang" w:cs="Khmer OS Battambang"/>
          <w:cs/>
          <w:lang w:bidi="km-KH"/>
        </w:rPr>
        <w:t>ណា និងកិច្ចខិតខំប្រឹងប្រែងអ្វីខ្លះដែលត្រូវបានធ្វើឡើងដើម្បី</w:t>
      </w:r>
      <w:r>
        <w:rPr>
          <w:rFonts w:ascii="Khmer OS Battambang" w:eastAsia="Times New Roman" w:hAnsi="Khmer OS Battambang" w:cs="Khmer OS Battambang" w:hint="cs"/>
          <w:cs/>
          <w:lang w:bidi="km-KH"/>
        </w:rPr>
        <w:t>ផ្តល់សេវាដល់</w:t>
      </w:r>
      <w:r w:rsidRPr="00946570">
        <w:rPr>
          <w:rFonts w:ascii="Khmer OS Battambang" w:eastAsia="Times New Roman" w:hAnsi="Khmer OS Battambang" w:cs="Khmer OS Battambang"/>
          <w:cs/>
          <w:lang w:bidi="km-KH"/>
        </w:rPr>
        <w:t>ពួកគេ និងធានាថាពួកគេមាន</w:t>
      </w:r>
      <w:r>
        <w:rPr>
          <w:rFonts w:ascii="Khmer OS Battambang" w:eastAsia="Times New Roman" w:hAnsi="Khmer OS Battambang" w:cs="Khmer OS Battambang" w:hint="cs"/>
          <w:cs/>
          <w:lang w:bidi="km-KH"/>
        </w:rPr>
        <w:t>សិទ្ធិបញ្ចេញមតិ</w:t>
      </w:r>
      <w:r w:rsidRPr="00946570">
        <w:rPr>
          <w:rFonts w:ascii="Khmer OS Battambang" w:eastAsia="Times New Roman" w:hAnsi="Khmer OS Battambang" w:cs="Khmer OS Battambang"/>
          <w:cs/>
          <w:lang w:bidi="km-KH"/>
        </w:rPr>
        <w:t>។ វាមានភាពប្រាកដនិយមក្នុងការរំពឹង</w:t>
      </w:r>
      <w:r>
        <w:rPr>
          <w:rFonts w:ascii="Khmer OS Battambang" w:eastAsia="Times New Roman" w:hAnsi="Khmer OS Battambang" w:cs="Khmer OS Battambang" w:hint="cs"/>
          <w:cs/>
          <w:lang w:bidi="km-KH"/>
        </w:rPr>
        <w:t>ទុក</w:t>
      </w:r>
      <w:r w:rsidRPr="00946570">
        <w:rPr>
          <w:rFonts w:ascii="Khmer OS Battambang" w:eastAsia="Times New Roman" w:hAnsi="Khmer OS Battambang" w:cs="Khmer OS Battambang"/>
          <w:cs/>
          <w:lang w:bidi="km-KH"/>
        </w:rPr>
        <w:t>ថា ការ</w:t>
      </w:r>
      <w:r>
        <w:rPr>
          <w:rFonts w:ascii="Khmer OS Battambang" w:eastAsia="Times New Roman" w:hAnsi="Khmer OS Battambang" w:cs="Khmer OS Battambang" w:hint="cs"/>
          <w:cs/>
          <w:lang w:bidi="km-KH"/>
        </w:rPr>
        <w:t>គូរ</w:t>
      </w:r>
      <w:r w:rsidRPr="00946570">
        <w:rPr>
          <w:rFonts w:ascii="Khmer OS Battambang" w:eastAsia="Times New Roman" w:hAnsi="Khmer OS Battambang" w:cs="Khmer OS Battambang"/>
          <w:cs/>
          <w:lang w:bidi="km-KH"/>
        </w:rPr>
        <w:t>ផែនទី</w:t>
      </w:r>
      <w:r>
        <w:rPr>
          <w:rFonts w:ascii="Khmer OS Battambang" w:eastAsia="Times New Roman" w:hAnsi="Khmer OS Battambang" w:cs="Khmer OS Battambang" w:hint="cs"/>
          <w:cs/>
          <w:lang w:bidi="km-KH"/>
        </w:rPr>
        <w:t>ដើមគ្រា</w:t>
      </w:r>
      <w:r w:rsidRPr="00946570">
        <w:rPr>
          <w:rFonts w:ascii="Khmer OS Battambang" w:eastAsia="Times New Roman" w:hAnsi="Khmer OS Battambang" w:cs="Khmer OS Battambang"/>
          <w:cs/>
          <w:lang w:bidi="km-KH"/>
        </w:rPr>
        <w:t>មួយចំនួនត្រូវបានធ្វើឡើងនៅ</w:t>
      </w:r>
      <w:r>
        <w:rPr>
          <w:rFonts w:ascii="Khmer OS Battambang" w:eastAsia="Times New Roman" w:hAnsi="Khmer OS Battambang" w:cs="Khmer OS Battambang" w:hint="cs"/>
          <w:cs/>
          <w:lang w:bidi="km-KH"/>
        </w:rPr>
        <w:t>គ្រប់</w:t>
      </w:r>
      <w:r w:rsidRPr="00946570">
        <w:rPr>
          <w:rFonts w:ascii="Khmer OS Battambang" w:eastAsia="Times New Roman" w:hAnsi="Khmer OS Battambang" w:cs="Khmer OS Battambang"/>
          <w:cs/>
          <w:lang w:bidi="km-KH"/>
        </w:rPr>
        <w:t>ឃុំទាំងអស់ ហើយវានឹងត្រូវបានប្រើ</w:t>
      </w:r>
      <w:r>
        <w:rPr>
          <w:rFonts w:ascii="Khmer OS Battambang" w:eastAsia="Times New Roman" w:hAnsi="Khmer OS Battambang" w:cs="Khmer OS Battambang" w:hint="cs"/>
          <w:cs/>
          <w:lang w:bidi="km-KH"/>
        </w:rPr>
        <w:t>ប្រាស់</w:t>
      </w:r>
      <w:r w:rsidRPr="00946570">
        <w:rPr>
          <w:rFonts w:ascii="Khmer OS Battambang" w:eastAsia="Times New Roman" w:hAnsi="Khmer OS Battambang" w:cs="Khmer OS Battambang"/>
          <w:cs/>
          <w:lang w:bidi="km-KH"/>
        </w:rPr>
        <w:t>សម្រាប់ការជ្រើសរើសចុងក្រោយ</w:t>
      </w:r>
      <w:r>
        <w:rPr>
          <w:rFonts w:ascii="Khmer OS Battambang" w:eastAsia="Times New Roman" w:hAnsi="Khmer OS Battambang" w:cs="Khmer OS Battambang" w:hint="cs"/>
          <w:cs/>
          <w:lang w:bidi="km-KH"/>
        </w:rPr>
        <w:t xml:space="preserve"> </w:t>
      </w:r>
      <w:r w:rsidRPr="00946570">
        <w:rPr>
          <w:rFonts w:ascii="Khmer OS Battambang" w:eastAsia="Times New Roman" w:hAnsi="Khmer OS Battambang" w:cs="Khmer OS Battambang"/>
          <w:cs/>
          <w:lang w:bidi="km-KH"/>
        </w:rPr>
        <w:t>នៃការចូលរួមរបស់យើងជាមួយក្រុមដែលងាយរងគ្រោះ។</w:t>
      </w:r>
    </w:p>
    <w:p w14:paraId="69B7E77C" w14:textId="77777777" w:rsidR="007E4558" w:rsidRDefault="007E4558" w:rsidP="007E4558">
      <w:pPr>
        <w:pStyle w:val="Caption"/>
        <w:keepNext/>
      </w:pPr>
      <w:bookmarkStart w:id="29" w:name="_Toc84514312"/>
      <w:r w:rsidRPr="000152B0">
        <w:rPr>
          <w:rFonts w:ascii="Khmer OS Battambang" w:hAnsi="Khmer OS Battambang" w:cs="Khmer OS Battambang"/>
          <w:sz w:val="20"/>
          <w:szCs w:val="20"/>
          <w:cs/>
          <w:lang w:bidi="km-KH"/>
        </w:rPr>
        <w:t>តារាងទី</w:t>
      </w:r>
      <w:r>
        <w:rPr>
          <w:rFonts w:ascii="Khmer OS Battambang" w:hAnsi="Khmer OS Battambang" w:cs="Khmer OS Battambang" w:hint="cs"/>
          <w:sz w:val="20"/>
          <w:szCs w:val="20"/>
          <w:cs/>
          <w:lang w:bidi="km-KH"/>
        </w:rPr>
        <w:t xml:space="preserve"> </w:t>
      </w:r>
      <w:r>
        <w:fldChar w:fldCharType="begin"/>
      </w:r>
      <w:r>
        <w:instrText>SEQ Table \* ARABIC</w:instrText>
      </w:r>
      <w:r>
        <w:fldChar w:fldCharType="separate"/>
      </w:r>
      <w:r>
        <w:rPr>
          <w:noProof/>
        </w:rPr>
        <w:t>2</w:t>
      </w:r>
      <w:r>
        <w:fldChar w:fldCharType="end"/>
      </w:r>
      <w:r w:rsidRPr="00086774">
        <w:rPr>
          <w:rFonts w:ascii="Khmer OS Battambang" w:hAnsi="Khmer OS Battambang" w:cs="Khmer OS Battambang" w:hint="cs"/>
          <w:sz w:val="20"/>
          <w:szCs w:val="20"/>
          <w:cs/>
          <w:lang w:bidi="km-KH"/>
        </w:rPr>
        <w:t>៖ ខេត្ត ស្រុក និងឃុំដែលត្រូវបានស្នើឡើង</w:t>
      </w:r>
      <w:bookmarkEnd w:id="29"/>
    </w:p>
    <w:tbl>
      <w:tblPr>
        <w:tblStyle w:val="TableGridLight"/>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6A0" w:firstRow="1" w:lastRow="0" w:firstColumn="1" w:lastColumn="0" w:noHBand="1" w:noVBand="1"/>
      </w:tblPr>
      <w:tblGrid>
        <w:gridCol w:w="2169"/>
        <w:gridCol w:w="2145"/>
        <w:gridCol w:w="2298"/>
        <w:gridCol w:w="3621"/>
        <w:gridCol w:w="2707"/>
      </w:tblGrid>
      <w:tr w:rsidR="007E4558" w14:paraId="12F093FC" w14:textId="77777777" w:rsidTr="00765117">
        <w:tc>
          <w:tcPr>
            <w:tcW w:w="838" w:type="pct"/>
            <w:shd w:val="clear" w:color="auto" w:fill="1F497D" w:themeFill="text2"/>
            <w:hideMark/>
          </w:tcPr>
          <w:p w14:paraId="4F386799" w14:textId="77777777" w:rsidR="007E4558" w:rsidRPr="00086774" w:rsidRDefault="007E4558" w:rsidP="00765117">
            <w:pPr>
              <w:jc w:val="center"/>
              <w:rPr>
                <w:rFonts w:ascii="Khmer OS Battambang" w:hAnsi="Khmer OS Battambang" w:cs="Khmer OS Battambang"/>
                <w:bCs/>
                <w:color w:val="FFFFFF" w:themeColor="background1"/>
                <w:sz w:val="16"/>
                <w:szCs w:val="16"/>
                <w:lang w:bidi="km-KH"/>
              </w:rPr>
            </w:pPr>
            <w:r>
              <w:rPr>
                <w:rFonts w:ascii="Khmer OS Battambang" w:eastAsia="Georgia" w:hAnsi="Khmer OS Battambang" w:cs="Khmer OS Battambang" w:hint="cs"/>
                <w:bCs/>
                <w:color w:val="FFFFFF" w:themeColor="background1"/>
                <w:sz w:val="16"/>
                <w:szCs w:val="16"/>
                <w:cs/>
                <w:lang w:bidi="km-KH"/>
              </w:rPr>
              <w:t>ខេត្ត</w:t>
            </w:r>
          </w:p>
        </w:tc>
        <w:tc>
          <w:tcPr>
            <w:tcW w:w="829" w:type="pct"/>
            <w:shd w:val="clear" w:color="auto" w:fill="1F497D" w:themeFill="text2"/>
            <w:hideMark/>
          </w:tcPr>
          <w:p w14:paraId="41EB3378" w14:textId="77777777" w:rsidR="007E4558" w:rsidRPr="00086774" w:rsidRDefault="007E4558" w:rsidP="00765117">
            <w:pPr>
              <w:jc w:val="center"/>
              <w:rPr>
                <w:rFonts w:ascii="Khmer OS Battambang" w:hAnsi="Khmer OS Battambang" w:cs="Khmer OS Battambang"/>
                <w:bCs/>
                <w:color w:val="FFFFFF" w:themeColor="background1"/>
                <w:sz w:val="16"/>
                <w:szCs w:val="16"/>
                <w:lang w:bidi="km-KH"/>
              </w:rPr>
            </w:pPr>
            <w:r>
              <w:rPr>
                <w:rFonts w:ascii="Khmer OS Battambang" w:eastAsia="Helvetica Neue" w:hAnsi="Khmer OS Battambang" w:cs="Khmer OS Battambang" w:hint="cs"/>
                <w:bCs/>
                <w:color w:val="FFFFFF" w:themeColor="background1"/>
                <w:sz w:val="16"/>
                <w:szCs w:val="16"/>
                <w:cs/>
                <w:lang w:bidi="km-KH"/>
              </w:rPr>
              <w:t>ស្រុក</w:t>
            </w:r>
          </w:p>
        </w:tc>
        <w:tc>
          <w:tcPr>
            <w:tcW w:w="888" w:type="pct"/>
            <w:shd w:val="clear" w:color="auto" w:fill="1F497D" w:themeFill="text2"/>
            <w:hideMark/>
          </w:tcPr>
          <w:p w14:paraId="77226918" w14:textId="77777777" w:rsidR="007E4558" w:rsidRPr="00086774" w:rsidRDefault="007E4558" w:rsidP="00765117">
            <w:pPr>
              <w:jc w:val="center"/>
              <w:rPr>
                <w:rFonts w:ascii="Khmer OS Battambang" w:hAnsi="Khmer OS Battambang" w:cs="Khmer OS Battambang"/>
                <w:bCs/>
                <w:color w:val="FFFFFF" w:themeColor="background1"/>
                <w:sz w:val="16"/>
                <w:szCs w:val="16"/>
                <w:lang w:bidi="km-KH"/>
              </w:rPr>
            </w:pPr>
            <w:r>
              <w:rPr>
                <w:rFonts w:ascii="Khmer OS Battambang" w:hAnsi="Khmer OS Battambang" w:cs="Khmer OS Battambang" w:hint="cs"/>
                <w:bCs/>
                <w:color w:val="FFFFFF" w:themeColor="background1"/>
                <w:sz w:val="16"/>
                <w:szCs w:val="16"/>
                <w:cs/>
                <w:lang w:bidi="km-KH"/>
              </w:rPr>
              <w:t>ឃុំ</w:t>
            </w:r>
          </w:p>
        </w:tc>
        <w:tc>
          <w:tcPr>
            <w:tcW w:w="1399" w:type="pct"/>
            <w:shd w:val="clear" w:color="auto" w:fill="1F497D" w:themeFill="text2"/>
            <w:hideMark/>
          </w:tcPr>
          <w:p w14:paraId="7E26AA23" w14:textId="77777777" w:rsidR="007E4558" w:rsidRPr="00086774" w:rsidRDefault="007E4558" w:rsidP="00765117">
            <w:pPr>
              <w:jc w:val="center"/>
              <w:rPr>
                <w:rFonts w:ascii="Khmer OS Battambang" w:hAnsi="Khmer OS Battambang" w:cs="Khmer OS Battambang"/>
                <w:bCs/>
                <w:color w:val="FFFFFF" w:themeColor="background1"/>
                <w:sz w:val="16"/>
                <w:szCs w:val="16"/>
              </w:rPr>
            </w:pPr>
            <w:r>
              <w:rPr>
                <w:rFonts w:ascii="Khmer OS Battambang" w:eastAsia="Georgia" w:hAnsi="Khmer OS Battambang" w:cs="Khmer OS Battambang" w:hint="cs"/>
                <w:bCs/>
                <w:color w:val="FFFFFF" w:themeColor="background1"/>
                <w:sz w:val="16"/>
                <w:szCs w:val="16"/>
                <w:cs/>
                <w:lang w:bidi="km-KH"/>
              </w:rPr>
              <w:t xml:space="preserve">បច្ចេកវិទ្យាដែលធន់នឹងអាកាសធាតុ របស់ </w:t>
            </w:r>
            <w:r w:rsidRPr="00086774">
              <w:rPr>
                <w:rFonts w:ascii="Khmer OS Battambang" w:eastAsia="Georgia" w:hAnsi="Khmer OS Battambang" w:cs="Khmer OS Battambang"/>
                <w:b/>
                <w:color w:val="FFFFFF" w:themeColor="background1"/>
                <w:sz w:val="16"/>
                <w:szCs w:val="16"/>
              </w:rPr>
              <w:t>WASH</w:t>
            </w:r>
          </w:p>
        </w:tc>
        <w:tc>
          <w:tcPr>
            <w:tcW w:w="1046" w:type="pct"/>
            <w:shd w:val="clear" w:color="auto" w:fill="1F497D" w:themeFill="text2"/>
            <w:hideMark/>
          </w:tcPr>
          <w:p w14:paraId="2C59FAA0" w14:textId="77777777" w:rsidR="007E4558" w:rsidRPr="00086774" w:rsidRDefault="007E4558" w:rsidP="00765117">
            <w:pPr>
              <w:jc w:val="center"/>
              <w:rPr>
                <w:rFonts w:ascii="Khmer OS Battambang" w:hAnsi="Khmer OS Battambang" w:cs="Khmer OS Battambang"/>
                <w:bCs/>
                <w:color w:val="FFFFFF" w:themeColor="background1"/>
                <w:sz w:val="16"/>
                <w:szCs w:val="16"/>
              </w:rPr>
            </w:pPr>
            <w:r>
              <w:rPr>
                <w:rFonts w:ascii="Khmer OS Battambang" w:eastAsia="Georgia" w:hAnsi="Khmer OS Battambang" w:cs="Khmer OS Battambang" w:hint="cs"/>
                <w:bCs/>
                <w:color w:val="FFFFFF" w:themeColor="background1"/>
                <w:sz w:val="16"/>
                <w:szCs w:val="16"/>
                <w:cs/>
                <w:lang w:bidi="km-KH"/>
              </w:rPr>
              <w:t>មតិយោបល់</w:t>
            </w:r>
          </w:p>
        </w:tc>
      </w:tr>
      <w:tr w:rsidR="007E4558" w14:paraId="360DA82B" w14:textId="77777777" w:rsidTr="00765117">
        <w:tc>
          <w:tcPr>
            <w:tcW w:w="838" w:type="pct"/>
            <w:vMerge w:val="restart"/>
            <w:hideMark/>
          </w:tcPr>
          <w:p w14:paraId="3269E571" w14:textId="77777777" w:rsidR="007E4558" w:rsidRPr="00086774" w:rsidRDefault="007E4558" w:rsidP="00765117">
            <w:pPr>
              <w:rPr>
                <w:rFonts w:ascii="Khmer OS Battambang" w:eastAsia="Calibri" w:hAnsi="Khmer OS Battambang" w:cs="Khmer OS Battambang"/>
                <w:color w:val="000000" w:themeColor="text1"/>
                <w:sz w:val="16"/>
                <w:szCs w:val="16"/>
                <w:lang w:bidi="km-KH"/>
              </w:rPr>
            </w:pPr>
            <w:r>
              <w:rPr>
                <w:rFonts w:ascii="Khmer OS Battambang" w:eastAsia="Calibri" w:hAnsi="Khmer OS Battambang" w:cs="Khmer OS Battambang" w:hint="cs"/>
                <w:color w:val="000000" w:themeColor="text1"/>
                <w:sz w:val="16"/>
                <w:szCs w:val="16"/>
                <w:cs/>
                <w:lang w:bidi="km-KH"/>
              </w:rPr>
              <w:t>កំពង់ចាម</w:t>
            </w:r>
          </w:p>
        </w:tc>
        <w:tc>
          <w:tcPr>
            <w:tcW w:w="829" w:type="pct"/>
            <w:vMerge w:val="restart"/>
            <w:hideMark/>
          </w:tcPr>
          <w:p w14:paraId="2393F10D" w14:textId="77777777" w:rsidR="007E4558" w:rsidRPr="00086774" w:rsidRDefault="007E4558" w:rsidP="00765117">
            <w:pPr>
              <w:rPr>
                <w:rFonts w:ascii="Khmer OS Battambang" w:eastAsia="Calibri" w:hAnsi="Khmer OS Battambang" w:cs="Khmer OS Battambang"/>
                <w:color w:val="000000" w:themeColor="text1"/>
                <w:sz w:val="16"/>
                <w:szCs w:val="16"/>
                <w:lang w:bidi="km-KH"/>
              </w:rPr>
            </w:pPr>
            <w:r>
              <w:rPr>
                <w:rFonts w:ascii="Khmer OS Battambang" w:eastAsia="Calibri" w:hAnsi="Khmer OS Battambang" w:cs="Khmer OS Battambang" w:hint="cs"/>
                <w:color w:val="000000" w:themeColor="text1"/>
                <w:sz w:val="16"/>
                <w:szCs w:val="16"/>
                <w:cs/>
                <w:lang w:bidi="km-KH"/>
              </w:rPr>
              <w:t>បាធាយ</w:t>
            </w:r>
          </w:p>
        </w:tc>
        <w:tc>
          <w:tcPr>
            <w:tcW w:w="888" w:type="pct"/>
            <w:vMerge w:val="restart"/>
            <w:hideMark/>
          </w:tcPr>
          <w:p w14:paraId="7D9340C2" w14:textId="77777777" w:rsidR="007E4558" w:rsidRPr="00086774" w:rsidRDefault="007E4558" w:rsidP="00765117">
            <w:pPr>
              <w:rPr>
                <w:rFonts w:ascii="Khmer OS Battambang" w:eastAsia="Calibri" w:hAnsi="Khmer OS Battambang" w:cs="Khmer OS Battambang"/>
                <w:color w:val="000000" w:themeColor="text1"/>
                <w:sz w:val="16"/>
                <w:szCs w:val="16"/>
                <w:lang w:bidi="km-KH"/>
              </w:rPr>
            </w:pPr>
            <w:r>
              <w:rPr>
                <w:rFonts w:ascii="Khmer OS Battambang" w:eastAsia="Helvetica Neue" w:hAnsi="Khmer OS Battambang" w:cs="Khmer OS Battambang" w:hint="cs"/>
                <w:color w:val="000000" w:themeColor="text1"/>
                <w:sz w:val="16"/>
                <w:szCs w:val="16"/>
                <w:cs/>
                <w:lang w:bidi="km-KH"/>
              </w:rPr>
              <w:t>តាំងក្រាំង</w:t>
            </w:r>
          </w:p>
        </w:tc>
        <w:tc>
          <w:tcPr>
            <w:tcW w:w="1399" w:type="pct"/>
            <w:hideMark/>
          </w:tcPr>
          <w:p w14:paraId="152845CB" w14:textId="77777777" w:rsidR="007E4558" w:rsidRPr="00086774" w:rsidRDefault="007E4558" w:rsidP="00765117">
            <w:pPr>
              <w:rPr>
                <w:rFonts w:ascii="Khmer OS Battambang" w:eastAsia="Georgia" w:hAnsi="Khmer OS Battambang" w:cs="Khmer OS Battambang"/>
                <w:color w:val="000000" w:themeColor="text1"/>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1046" w:type="pct"/>
            <w:hideMark/>
          </w:tcPr>
          <w:p w14:paraId="450A4534" w14:textId="77777777" w:rsidR="007E4558" w:rsidRPr="00086774" w:rsidRDefault="007E4558" w:rsidP="00765117">
            <w:pPr>
              <w:rPr>
                <w:rFonts w:ascii="Khmer OS Battambang" w:eastAsia="Helvetica Neue" w:hAnsi="Khmer OS Battambang" w:cs="Khmer OS Battambang"/>
                <w:color w:val="000000" w:themeColor="text1"/>
                <w:sz w:val="16"/>
                <w:szCs w:val="16"/>
                <w:lang w:bidi="km-KH"/>
              </w:rPr>
            </w:pPr>
            <w:r>
              <w:rPr>
                <w:rFonts w:ascii="Khmer OS Battambang" w:eastAsia="Helvetica Neue" w:hAnsi="Khmer OS Battambang" w:cs="Khmer OS Battambang" w:hint="cs"/>
                <w:color w:val="000000" w:themeColor="text1"/>
                <w:sz w:val="16"/>
                <w:szCs w:val="16"/>
                <w:cs/>
                <w:lang w:bidi="km-KH"/>
              </w:rPr>
              <w:t>ប្រព័ន្ធទឹកក្រោមដី</w:t>
            </w:r>
          </w:p>
        </w:tc>
      </w:tr>
      <w:tr w:rsidR="007E4558" w14:paraId="7F4CDB8C" w14:textId="77777777" w:rsidTr="00765117">
        <w:tc>
          <w:tcPr>
            <w:tcW w:w="838" w:type="pct"/>
            <w:vMerge/>
            <w:hideMark/>
          </w:tcPr>
          <w:p w14:paraId="44F95003" w14:textId="77777777" w:rsidR="007E4558" w:rsidRPr="00086774" w:rsidRDefault="007E4558" w:rsidP="00765117">
            <w:pPr>
              <w:rPr>
                <w:rFonts w:ascii="Khmer OS Battambang" w:eastAsia="Calibri" w:hAnsi="Khmer OS Battambang" w:cs="Khmer OS Battambang"/>
                <w:color w:val="000000" w:themeColor="text1"/>
                <w:sz w:val="16"/>
                <w:szCs w:val="16"/>
              </w:rPr>
            </w:pPr>
          </w:p>
        </w:tc>
        <w:tc>
          <w:tcPr>
            <w:tcW w:w="829" w:type="pct"/>
            <w:vMerge/>
            <w:hideMark/>
          </w:tcPr>
          <w:p w14:paraId="2B7F6D7D" w14:textId="77777777" w:rsidR="007E4558" w:rsidRPr="00086774" w:rsidRDefault="007E4558" w:rsidP="00765117">
            <w:pPr>
              <w:rPr>
                <w:rFonts w:ascii="Khmer OS Battambang" w:eastAsia="Calibri" w:hAnsi="Khmer OS Battambang" w:cs="Khmer OS Battambang"/>
                <w:color w:val="000000" w:themeColor="text1"/>
                <w:sz w:val="16"/>
                <w:szCs w:val="16"/>
              </w:rPr>
            </w:pPr>
          </w:p>
        </w:tc>
        <w:tc>
          <w:tcPr>
            <w:tcW w:w="888" w:type="pct"/>
            <w:vMerge/>
            <w:hideMark/>
          </w:tcPr>
          <w:p w14:paraId="52982B8D" w14:textId="77777777" w:rsidR="007E4558" w:rsidRPr="00086774" w:rsidRDefault="007E4558" w:rsidP="00765117">
            <w:pPr>
              <w:rPr>
                <w:rFonts w:ascii="Khmer OS Battambang" w:eastAsia="Calibri" w:hAnsi="Khmer OS Battambang" w:cs="Khmer OS Battambang"/>
                <w:color w:val="000000" w:themeColor="text1"/>
                <w:sz w:val="16"/>
                <w:szCs w:val="16"/>
              </w:rPr>
            </w:pPr>
          </w:p>
        </w:tc>
        <w:tc>
          <w:tcPr>
            <w:tcW w:w="1399" w:type="pct"/>
            <w:hideMark/>
          </w:tcPr>
          <w:p w14:paraId="32CBA394" w14:textId="77777777" w:rsidR="007E4558" w:rsidRPr="00086774" w:rsidRDefault="007E4558" w:rsidP="00765117">
            <w:pPr>
              <w:rPr>
                <w:rFonts w:ascii="Khmer OS Battambang" w:eastAsia="Calibri" w:hAnsi="Khmer OS Battambang" w:cs="Khmer OS Battambang"/>
                <w:color w:val="000000" w:themeColor="text1"/>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1046" w:type="pct"/>
            <w:hideMark/>
          </w:tcPr>
          <w:p w14:paraId="494F390F" w14:textId="77777777" w:rsidR="007E4558" w:rsidRPr="00086774" w:rsidRDefault="007E4558" w:rsidP="00765117">
            <w:pPr>
              <w:rPr>
                <w:rFonts w:ascii="Khmer OS Battambang" w:eastAsia="Calibri" w:hAnsi="Khmer OS Battambang" w:cs="Khmer OS Battambang"/>
                <w:color w:val="000000" w:themeColor="text1"/>
                <w:sz w:val="16"/>
                <w:szCs w:val="16"/>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r>
      <w:tr w:rsidR="007E4558" w14:paraId="465B002E" w14:textId="77777777" w:rsidTr="00765117">
        <w:tc>
          <w:tcPr>
            <w:tcW w:w="838" w:type="pct"/>
            <w:vMerge w:val="restart"/>
            <w:hideMark/>
          </w:tcPr>
          <w:p w14:paraId="428F87AA"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កំពង់ស្ពឺ</w:t>
            </w:r>
            <w:r w:rsidRPr="00086774">
              <w:rPr>
                <w:rFonts w:ascii="Khmer OS Battambang" w:eastAsia="Georgia" w:hAnsi="Khmer OS Battambang" w:cs="Khmer OS Battambang"/>
                <w:color w:val="000000" w:themeColor="text1"/>
                <w:sz w:val="16"/>
                <w:szCs w:val="16"/>
              </w:rPr>
              <w:t xml:space="preserve"> </w:t>
            </w:r>
          </w:p>
        </w:tc>
        <w:tc>
          <w:tcPr>
            <w:tcW w:w="829" w:type="pct"/>
            <w:vMerge w:val="restart"/>
            <w:hideMark/>
          </w:tcPr>
          <w:p w14:paraId="17545DB3" w14:textId="77777777" w:rsidR="007E4558" w:rsidRPr="00086774" w:rsidRDefault="007E4558" w:rsidP="00765117">
            <w:pPr>
              <w:rPr>
                <w:rFonts w:ascii="Khmer OS Battambang" w:hAnsi="Khmer OS Battambang" w:cs="Khmer OS Battambang"/>
                <w:sz w:val="16"/>
                <w:szCs w:val="16"/>
              </w:rPr>
            </w:pPr>
            <w:r w:rsidRPr="00086774">
              <w:rPr>
                <w:rFonts w:ascii="Khmer OS Battambang" w:hAnsi="Khmer OS Battambang" w:cs="Khmer OS Battambang"/>
                <w:sz w:val="16"/>
                <w:szCs w:val="16"/>
                <w:cs/>
                <w:lang w:bidi="km-KH"/>
              </w:rPr>
              <w:t>បរសេដ្ឋ</w:t>
            </w:r>
          </w:p>
        </w:tc>
        <w:tc>
          <w:tcPr>
            <w:tcW w:w="888" w:type="pct"/>
            <w:vMerge w:val="restart"/>
            <w:hideMark/>
          </w:tcPr>
          <w:p w14:paraId="1A9B66CF" w14:textId="77777777" w:rsidR="007E4558" w:rsidRPr="00086774" w:rsidRDefault="007E4558" w:rsidP="00765117">
            <w:pPr>
              <w:rPr>
                <w:rFonts w:ascii="Khmer OS Battambang" w:hAnsi="Khmer OS Battambang" w:cs="Khmer OS Battambang"/>
                <w:sz w:val="16"/>
                <w:szCs w:val="16"/>
                <w:lang w:bidi="km-KH"/>
              </w:rPr>
            </w:pPr>
            <w:r w:rsidRPr="00086774">
              <w:rPr>
                <w:rFonts w:ascii="Khmer OS Battambang" w:hAnsi="Khmer OS Battambang" w:cs="Khmer OS Battambang"/>
                <w:sz w:val="16"/>
                <w:szCs w:val="16"/>
                <w:cs/>
                <w:lang w:bidi="km-KH"/>
              </w:rPr>
              <w:t>កក់</w:t>
            </w:r>
          </w:p>
        </w:tc>
        <w:tc>
          <w:tcPr>
            <w:tcW w:w="1399" w:type="pct"/>
            <w:hideMark/>
          </w:tcPr>
          <w:p w14:paraId="56C3D150"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ប្រព័ន្ធផ្គត់ផ្គង់ទឹកនៅតាមសហគមន៍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3141DA28" w14:textId="77777777" w:rsidR="007E4558" w:rsidRPr="00086774" w:rsidRDefault="007E4558" w:rsidP="00765117">
            <w:pPr>
              <w:rPr>
                <w:rFonts w:ascii="Khmer OS Battambang" w:hAnsi="Khmer OS Battambang" w:cs="Khmer OS Battambang"/>
                <w:sz w:val="16"/>
                <w:szCs w:val="16"/>
              </w:rPr>
            </w:pPr>
            <w:r>
              <w:rPr>
                <w:rFonts w:ascii="Khmer OS Battambang" w:eastAsia="Helvetica Neue" w:hAnsi="Khmer OS Battambang" w:cs="Khmer OS Battambang" w:hint="cs"/>
                <w:color w:val="000000" w:themeColor="text1"/>
                <w:sz w:val="16"/>
                <w:szCs w:val="16"/>
                <w:cs/>
                <w:lang w:bidi="km-KH"/>
              </w:rPr>
              <w:t>ប្រព័ន្ធទឹកក្រោមដី</w:t>
            </w:r>
          </w:p>
        </w:tc>
      </w:tr>
      <w:tr w:rsidR="007E4558" w14:paraId="37792685" w14:textId="77777777" w:rsidTr="00765117">
        <w:tc>
          <w:tcPr>
            <w:tcW w:w="838" w:type="pct"/>
            <w:vMerge/>
            <w:hideMark/>
          </w:tcPr>
          <w:p w14:paraId="2C22C1C6"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4C709355"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15D10BE2"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0FC19514"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1080C7AE"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អភិក្រមភូមិសាស្រ្ត</w:t>
            </w:r>
          </w:p>
        </w:tc>
      </w:tr>
      <w:tr w:rsidR="007E4558" w14:paraId="0DFD6D60" w14:textId="77777777" w:rsidTr="00765117">
        <w:tc>
          <w:tcPr>
            <w:tcW w:w="838" w:type="pct"/>
            <w:vMerge/>
            <w:hideMark/>
          </w:tcPr>
          <w:p w14:paraId="3DC77AA8" w14:textId="77777777" w:rsidR="007E4558" w:rsidRPr="00086774" w:rsidRDefault="007E4558" w:rsidP="00765117">
            <w:pPr>
              <w:rPr>
                <w:rFonts w:ascii="Khmer OS Battambang" w:hAnsi="Khmer OS Battambang" w:cs="Khmer OS Battambang"/>
                <w:sz w:val="16"/>
                <w:szCs w:val="16"/>
              </w:rPr>
            </w:pPr>
          </w:p>
        </w:tc>
        <w:tc>
          <w:tcPr>
            <w:tcW w:w="829" w:type="pct"/>
            <w:vMerge w:val="restart"/>
            <w:hideMark/>
          </w:tcPr>
          <w:p w14:paraId="28B95DAB"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សំរោងទង</w:t>
            </w:r>
            <w:r w:rsidRPr="00086774">
              <w:rPr>
                <w:rFonts w:ascii="Khmer OS Battambang" w:eastAsia="Georgia" w:hAnsi="Khmer OS Battambang" w:cs="Khmer OS Battambang"/>
                <w:color w:val="000000" w:themeColor="text1"/>
                <w:sz w:val="16"/>
                <w:szCs w:val="16"/>
              </w:rPr>
              <w:t xml:space="preserve"> </w:t>
            </w:r>
          </w:p>
        </w:tc>
        <w:tc>
          <w:tcPr>
            <w:tcW w:w="888" w:type="pct"/>
            <w:vMerge w:val="restart"/>
            <w:hideMark/>
          </w:tcPr>
          <w:p w14:paraId="6A4B2C68" w14:textId="77777777" w:rsidR="007E4558" w:rsidRPr="00086774" w:rsidRDefault="007E4558" w:rsidP="00765117">
            <w:pPr>
              <w:rPr>
                <w:rFonts w:ascii="Khmer OS Battambang" w:hAnsi="Khmer OS Battambang" w:cs="Khmer OS Battambang"/>
                <w:sz w:val="16"/>
                <w:szCs w:val="16"/>
                <w:lang w:bidi="km-KH"/>
              </w:rPr>
            </w:pPr>
            <w:r w:rsidRPr="00086774">
              <w:rPr>
                <w:rFonts w:ascii="Khmer OS Battambang" w:hAnsi="Khmer OS Battambang" w:cs="Khmer OS Battambang"/>
                <w:sz w:val="16"/>
                <w:szCs w:val="16"/>
                <w:cs/>
                <w:lang w:bidi="km-KH"/>
              </w:rPr>
              <w:t>ខ្ទុំក្រាំង</w:t>
            </w:r>
          </w:p>
        </w:tc>
        <w:tc>
          <w:tcPr>
            <w:tcW w:w="1399" w:type="pct"/>
            <w:hideMark/>
          </w:tcPr>
          <w:p w14:paraId="60F36FF7"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761B3CEE"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អភិក្រមភូមិសាស្រ្ត</w:t>
            </w:r>
          </w:p>
        </w:tc>
      </w:tr>
      <w:tr w:rsidR="007E4558" w14:paraId="42A8EEAD" w14:textId="77777777" w:rsidTr="00765117">
        <w:tc>
          <w:tcPr>
            <w:tcW w:w="838" w:type="pct"/>
            <w:vMerge/>
            <w:hideMark/>
          </w:tcPr>
          <w:p w14:paraId="4E59B98A"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632FCFC7"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3C42EDAB" w14:textId="77777777" w:rsidR="007E4558" w:rsidRPr="00086774" w:rsidRDefault="007E4558" w:rsidP="00765117">
            <w:pPr>
              <w:rPr>
                <w:rFonts w:ascii="Khmer OS Battambang" w:hAnsi="Khmer OS Battambang" w:cs="Khmer OS Battambang"/>
                <w:sz w:val="16"/>
                <w:szCs w:val="16"/>
                <w:lang w:bidi="km-KH"/>
              </w:rPr>
            </w:pPr>
          </w:p>
        </w:tc>
        <w:tc>
          <w:tcPr>
            <w:tcW w:w="1399" w:type="pct"/>
            <w:hideMark/>
          </w:tcPr>
          <w:p w14:paraId="6EA493EF"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ប្រព័ន្ធផ្គត់ផ្គង់ទឹកនៅតាមសហគមន៍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3ACC175C" w14:textId="77777777" w:rsidR="007E4558" w:rsidRPr="00086774" w:rsidRDefault="007E4558" w:rsidP="00765117">
            <w:pPr>
              <w:rPr>
                <w:rFonts w:ascii="Khmer OS Battambang" w:hAnsi="Khmer OS Battambang" w:cs="Khmer OS Battambang"/>
                <w:sz w:val="16"/>
                <w:szCs w:val="16"/>
              </w:rPr>
            </w:pPr>
            <w:r>
              <w:rPr>
                <w:rFonts w:ascii="Khmer OS Battambang" w:eastAsia="Helvetica Neue" w:hAnsi="Khmer OS Battambang" w:cs="Khmer OS Battambang" w:hint="cs"/>
                <w:color w:val="000000" w:themeColor="text1"/>
                <w:sz w:val="16"/>
                <w:szCs w:val="16"/>
                <w:cs/>
                <w:lang w:bidi="km-KH"/>
              </w:rPr>
              <w:t>ប្រព័ន្ធទឹកក្រោមដី</w:t>
            </w:r>
          </w:p>
        </w:tc>
      </w:tr>
      <w:tr w:rsidR="007E4558" w14:paraId="78DD2CA9" w14:textId="77777777" w:rsidTr="00765117">
        <w:tc>
          <w:tcPr>
            <w:tcW w:w="838" w:type="pct"/>
            <w:vMerge/>
            <w:hideMark/>
          </w:tcPr>
          <w:p w14:paraId="65D93CE9"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5A029D38" w14:textId="77777777" w:rsidR="007E4558" w:rsidRPr="00086774" w:rsidRDefault="007E4558" w:rsidP="00765117">
            <w:pPr>
              <w:rPr>
                <w:rFonts w:ascii="Khmer OS Battambang" w:hAnsi="Khmer OS Battambang" w:cs="Khmer OS Battambang"/>
                <w:sz w:val="16"/>
                <w:szCs w:val="16"/>
              </w:rPr>
            </w:pPr>
          </w:p>
        </w:tc>
        <w:tc>
          <w:tcPr>
            <w:tcW w:w="888" w:type="pct"/>
            <w:vMerge w:val="restart"/>
            <w:hideMark/>
          </w:tcPr>
          <w:p w14:paraId="315660BC" w14:textId="77777777" w:rsidR="007E4558" w:rsidRPr="00086774"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ត្រពាំងគង</w:t>
            </w:r>
            <w:r w:rsidRPr="00086774">
              <w:rPr>
                <w:rFonts w:ascii="Khmer OS Battambang" w:hAnsi="Khmer OS Battambang" w:cs="Khmer OS Battambang"/>
                <w:sz w:val="16"/>
                <w:szCs w:val="16"/>
                <w:lang w:bidi="km-KH"/>
              </w:rPr>
              <w:t xml:space="preserve"> </w:t>
            </w:r>
          </w:p>
        </w:tc>
        <w:tc>
          <w:tcPr>
            <w:tcW w:w="1399" w:type="pct"/>
            <w:hideMark/>
          </w:tcPr>
          <w:p w14:paraId="59C9DBA5"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1046" w:type="pct"/>
            <w:hideMark/>
          </w:tcPr>
          <w:p w14:paraId="2FFC307E"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ទឹកលើដី (អាងស្តុកទឹក)</w:t>
            </w:r>
          </w:p>
        </w:tc>
      </w:tr>
      <w:tr w:rsidR="007E4558" w14:paraId="2C923C9D" w14:textId="77777777" w:rsidTr="00765117">
        <w:tc>
          <w:tcPr>
            <w:tcW w:w="838" w:type="pct"/>
            <w:vMerge/>
            <w:hideMark/>
          </w:tcPr>
          <w:p w14:paraId="580735E5"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27AB7E9D"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79252081" w14:textId="77777777" w:rsidR="007E4558" w:rsidRPr="00086774" w:rsidRDefault="007E4558" w:rsidP="00765117">
            <w:pPr>
              <w:rPr>
                <w:rFonts w:ascii="Khmer OS Battambang" w:hAnsi="Khmer OS Battambang" w:cs="Khmer OS Battambang"/>
                <w:sz w:val="16"/>
                <w:szCs w:val="16"/>
                <w:lang w:bidi="km-KH"/>
              </w:rPr>
            </w:pPr>
          </w:p>
        </w:tc>
        <w:tc>
          <w:tcPr>
            <w:tcW w:w="1399" w:type="pct"/>
            <w:hideMark/>
          </w:tcPr>
          <w:p w14:paraId="205CDC0B" w14:textId="77777777" w:rsidR="007E4558" w:rsidRPr="00086774" w:rsidRDefault="007E4558" w:rsidP="00765117">
            <w:pPr>
              <w:rPr>
                <w:rFonts w:ascii="Khmer OS Battambang" w:hAnsi="Khmer OS Battambang" w:cs="Khmer OS Battambang"/>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1046" w:type="pct"/>
            <w:hideMark/>
          </w:tcPr>
          <w:p w14:paraId="25724A1F"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r>
      <w:tr w:rsidR="007E4558" w14:paraId="1A4496E5" w14:textId="77777777" w:rsidTr="00765117">
        <w:tc>
          <w:tcPr>
            <w:tcW w:w="838" w:type="pct"/>
            <w:vMerge/>
            <w:hideMark/>
          </w:tcPr>
          <w:p w14:paraId="012C131A"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12E58B8A"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0B26DE5E" w14:textId="77777777" w:rsidR="007E4558" w:rsidRPr="00086774"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ត្រពាំងកក់</w:t>
            </w:r>
          </w:p>
        </w:tc>
        <w:tc>
          <w:tcPr>
            <w:tcW w:w="1399" w:type="pct"/>
            <w:hideMark/>
          </w:tcPr>
          <w:p w14:paraId="6D2D61B9"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៣</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010AE6CA"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68D2E006" w14:textId="77777777" w:rsidTr="00765117">
        <w:tc>
          <w:tcPr>
            <w:tcW w:w="838" w:type="pct"/>
            <w:vMerge/>
            <w:hideMark/>
          </w:tcPr>
          <w:p w14:paraId="545D9BEB"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26336BB7" w14:textId="77777777" w:rsidR="007E4558" w:rsidRPr="00086774" w:rsidRDefault="007E4558" w:rsidP="00765117">
            <w:pPr>
              <w:rPr>
                <w:rFonts w:ascii="Khmer OS Battambang" w:hAnsi="Khmer OS Battambang" w:cs="Khmer OS Battambang"/>
                <w:sz w:val="16"/>
                <w:szCs w:val="16"/>
              </w:rPr>
            </w:pPr>
          </w:p>
        </w:tc>
        <w:tc>
          <w:tcPr>
            <w:tcW w:w="888" w:type="pct"/>
            <w:vMerge w:val="restart"/>
            <w:hideMark/>
          </w:tcPr>
          <w:p w14:paraId="1DB8057A" w14:textId="77777777" w:rsidR="007E4558" w:rsidRPr="00086774"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តាំងក្រួច</w:t>
            </w:r>
            <w:r w:rsidRPr="00086774">
              <w:rPr>
                <w:rFonts w:ascii="Khmer OS Battambang" w:hAnsi="Khmer OS Battambang" w:cs="Khmer OS Battambang"/>
                <w:sz w:val="16"/>
                <w:szCs w:val="16"/>
                <w:lang w:bidi="km-KH"/>
              </w:rPr>
              <w:t xml:space="preserve"> </w:t>
            </w:r>
          </w:p>
        </w:tc>
        <w:tc>
          <w:tcPr>
            <w:tcW w:w="1399" w:type="pct"/>
            <w:hideMark/>
          </w:tcPr>
          <w:p w14:paraId="37B6E36D"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7E3F98B9"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284FAAFB" w14:textId="77777777" w:rsidTr="00765117">
        <w:tc>
          <w:tcPr>
            <w:tcW w:w="838" w:type="pct"/>
            <w:vMerge/>
            <w:hideMark/>
          </w:tcPr>
          <w:p w14:paraId="7CE938E4"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1A38868E"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058EB5A7"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4EDB86C2"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56CD9811"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4116915C" w14:textId="77777777" w:rsidTr="00765117">
        <w:tc>
          <w:tcPr>
            <w:tcW w:w="838" w:type="pct"/>
            <w:vMerge/>
            <w:hideMark/>
          </w:tcPr>
          <w:p w14:paraId="135F1AC1" w14:textId="77777777" w:rsidR="007E4558" w:rsidRPr="00086774" w:rsidRDefault="007E4558" w:rsidP="00765117">
            <w:pPr>
              <w:rPr>
                <w:rFonts w:ascii="Khmer OS Battambang" w:hAnsi="Khmer OS Battambang" w:cs="Khmer OS Battambang"/>
                <w:sz w:val="16"/>
                <w:szCs w:val="16"/>
              </w:rPr>
            </w:pPr>
          </w:p>
        </w:tc>
        <w:tc>
          <w:tcPr>
            <w:tcW w:w="829" w:type="pct"/>
            <w:vMerge w:val="restart"/>
            <w:hideMark/>
          </w:tcPr>
          <w:p w14:paraId="42922119"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គងពិសី</w:t>
            </w:r>
            <w:r w:rsidRPr="00086774">
              <w:rPr>
                <w:rFonts w:ascii="Khmer OS Battambang" w:eastAsia="Georgia" w:hAnsi="Khmer OS Battambang" w:cs="Khmer OS Battambang"/>
                <w:color w:val="000000" w:themeColor="text1"/>
                <w:sz w:val="16"/>
                <w:szCs w:val="16"/>
              </w:rPr>
              <w:t xml:space="preserve"> </w:t>
            </w:r>
          </w:p>
        </w:tc>
        <w:tc>
          <w:tcPr>
            <w:tcW w:w="888" w:type="pct"/>
            <w:vMerge w:val="restart"/>
            <w:hideMark/>
          </w:tcPr>
          <w:p w14:paraId="7B0CA4C1"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ស្រង់</w:t>
            </w:r>
          </w:p>
        </w:tc>
        <w:tc>
          <w:tcPr>
            <w:tcW w:w="1399" w:type="pct"/>
            <w:hideMark/>
          </w:tcPr>
          <w:p w14:paraId="2F1976CD"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1046" w:type="pct"/>
            <w:hideMark/>
          </w:tcPr>
          <w:p w14:paraId="7EEF6585"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773854DA" w14:textId="77777777" w:rsidTr="00765117">
        <w:tc>
          <w:tcPr>
            <w:tcW w:w="838" w:type="pct"/>
            <w:vMerge/>
            <w:hideMark/>
          </w:tcPr>
          <w:p w14:paraId="19D33B95"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57A18FB4"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6C12DEA7"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2AF4ACF2" w14:textId="77777777" w:rsidR="007E4558" w:rsidRPr="00086774" w:rsidRDefault="007E4558" w:rsidP="00765117">
            <w:pPr>
              <w:rPr>
                <w:rFonts w:ascii="Khmer OS Battambang" w:hAnsi="Khmer OS Battambang" w:cs="Khmer OS Battambang"/>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1046" w:type="pct"/>
            <w:hideMark/>
          </w:tcPr>
          <w:p w14:paraId="079B988F"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អភិក្រមភូមិសាស្រ្ត</w:t>
            </w:r>
          </w:p>
        </w:tc>
      </w:tr>
      <w:tr w:rsidR="007E4558" w14:paraId="1D4C61D7" w14:textId="77777777" w:rsidTr="00765117">
        <w:tc>
          <w:tcPr>
            <w:tcW w:w="838" w:type="pct"/>
            <w:vMerge/>
            <w:hideMark/>
          </w:tcPr>
          <w:p w14:paraId="471C2429"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1DA40134"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37CEE63B"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17634412"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563729D3"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 xml:space="preserve"> </w:t>
            </w:r>
          </w:p>
        </w:tc>
      </w:tr>
      <w:tr w:rsidR="007E4558" w14:paraId="4DF4E64A" w14:textId="77777777" w:rsidTr="00765117">
        <w:tc>
          <w:tcPr>
            <w:tcW w:w="838" w:type="pct"/>
            <w:vMerge/>
            <w:hideMark/>
          </w:tcPr>
          <w:p w14:paraId="165234F2" w14:textId="77777777" w:rsidR="007E4558" w:rsidRPr="00086774" w:rsidRDefault="007E4558" w:rsidP="00765117">
            <w:pPr>
              <w:rPr>
                <w:rFonts w:ascii="Khmer OS Battambang" w:hAnsi="Khmer OS Battambang" w:cs="Khmer OS Battambang"/>
                <w:sz w:val="16"/>
                <w:szCs w:val="16"/>
              </w:rPr>
            </w:pPr>
          </w:p>
        </w:tc>
        <w:tc>
          <w:tcPr>
            <w:tcW w:w="829" w:type="pct"/>
            <w:vMerge w:val="restart"/>
            <w:hideMark/>
          </w:tcPr>
          <w:p w14:paraId="6AC5F876"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ឧត្តុង្គ</w:t>
            </w:r>
          </w:p>
        </w:tc>
        <w:tc>
          <w:tcPr>
            <w:tcW w:w="888" w:type="pct"/>
            <w:vMerge w:val="restart"/>
            <w:hideMark/>
          </w:tcPr>
          <w:p w14:paraId="47D9AAD2"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វាលពង</w:t>
            </w:r>
            <w:r w:rsidRPr="00086774">
              <w:rPr>
                <w:rFonts w:ascii="Khmer OS Battambang" w:eastAsia="Georgia" w:hAnsi="Khmer OS Battambang" w:cs="Khmer OS Battambang"/>
                <w:color w:val="000000" w:themeColor="text1"/>
                <w:sz w:val="16"/>
                <w:szCs w:val="16"/>
              </w:rPr>
              <w:t xml:space="preserve"> </w:t>
            </w:r>
          </w:p>
        </w:tc>
        <w:tc>
          <w:tcPr>
            <w:tcW w:w="1399" w:type="pct"/>
            <w:hideMark/>
          </w:tcPr>
          <w:p w14:paraId="047B201F"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028BF2F9"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43D92B1D" w14:textId="77777777" w:rsidTr="00765117">
        <w:tc>
          <w:tcPr>
            <w:tcW w:w="838" w:type="pct"/>
            <w:vMerge/>
            <w:hideMark/>
          </w:tcPr>
          <w:p w14:paraId="473388B1"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1F0FB6AF"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38E01CE2"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08C0E49E"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6B0F450E"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101FB165" w14:textId="77777777" w:rsidTr="00765117">
        <w:tc>
          <w:tcPr>
            <w:tcW w:w="838" w:type="pct"/>
            <w:vMerge/>
            <w:hideMark/>
          </w:tcPr>
          <w:p w14:paraId="7D57C947"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2BD1AF84"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26472535"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ភ្នំតូច</w:t>
            </w:r>
          </w:p>
        </w:tc>
        <w:tc>
          <w:tcPr>
            <w:tcW w:w="1399" w:type="pct"/>
            <w:hideMark/>
          </w:tcPr>
          <w:p w14:paraId="126B3C52"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36F5D601"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139E80EA" w14:textId="77777777" w:rsidTr="00765117">
        <w:tc>
          <w:tcPr>
            <w:tcW w:w="838" w:type="pct"/>
            <w:vMerge w:val="restart"/>
            <w:hideMark/>
          </w:tcPr>
          <w:p w14:paraId="2AE518AE"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ក្រចេះ</w:t>
            </w:r>
          </w:p>
        </w:tc>
        <w:tc>
          <w:tcPr>
            <w:tcW w:w="829" w:type="pct"/>
            <w:vMerge w:val="restart"/>
            <w:hideMark/>
          </w:tcPr>
          <w:p w14:paraId="31F08C66"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ព្រែកប្រសព្វ</w:t>
            </w:r>
          </w:p>
        </w:tc>
        <w:tc>
          <w:tcPr>
            <w:tcW w:w="888" w:type="pct"/>
            <w:hideMark/>
          </w:tcPr>
          <w:p w14:paraId="7446FFF1"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ព្រែកប្រសព្វ</w:t>
            </w:r>
          </w:p>
        </w:tc>
        <w:tc>
          <w:tcPr>
            <w:tcW w:w="1399" w:type="pct"/>
            <w:hideMark/>
          </w:tcPr>
          <w:p w14:paraId="62D5A70D"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បង្គន់ខ្ពស់</w:t>
            </w:r>
          </w:p>
        </w:tc>
        <w:tc>
          <w:tcPr>
            <w:tcW w:w="1046" w:type="pct"/>
            <w:hideMark/>
          </w:tcPr>
          <w:p w14:paraId="39768A25"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កម្រិតគ្រួសារ</w:t>
            </w:r>
            <w:r w:rsidRPr="00086774">
              <w:rPr>
                <w:rFonts w:ascii="Khmer OS Battambang" w:eastAsia="Georgia" w:hAnsi="Khmer OS Battambang" w:cs="Khmer OS Battambang"/>
                <w:color w:val="000000" w:themeColor="text1"/>
                <w:sz w:val="16"/>
                <w:szCs w:val="16"/>
              </w:rPr>
              <w:t xml:space="preserve"> </w:t>
            </w:r>
          </w:p>
        </w:tc>
      </w:tr>
      <w:tr w:rsidR="007E4558" w14:paraId="3074BD5D" w14:textId="77777777" w:rsidTr="00765117">
        <w:tc>
          <w:tcPr>
            <w:tcW w:w="838" w:type="pct"/>
            <w:vMerge/>
            <w:hideMark/>
          </w:tcPr>
          <w:p w14:paraId="42C451D2"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0083C3B4"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59F77EC5"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ចំបក់</w:t>
            </w:r>
          </w:p>
        </w:tc>
        <w:tc>
          <w:tcPr>
            <w:tcW w:w="1399" w:type="pct"/>
            <w:hideMark/>
          </w:tcPr>
          <w:p w14:paraId="06C7361F"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បង្គន់រណ្តៅភ្លោះ</w:t>
            </w:r>
          </w:p>
        </w:tc>
        <w:tc>
          <w:tcPr>
            <w:tcW w:w="1046" w:type="pct"/>
            <w:hideMark/>
          </w:tcPr>
          <w:p w14:paraId="2373E714"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កម្រិតគ្រួសារ</w:t>
            </w:r>
            <w:r w:rsidRPr="00086774">
              <w:rPr>
                <w:rFonts w:ascii="Khmer OS Battambang" w:eastAsia="Georgia" w:hAnsi="Khmer OS Battambang" w:cs="Khmer OS Battambang"/>
                <w:color w:val="000000" w:themeColor="text1"/>
                <w:sz w:val="16"/>
                <w:szCs w:val="16"/>
              </w:rPr>
              <w:t xml:space="preserve"> </w:t>
            </w:r>
          </w:p>
        </w:tc>
      </w:tr>
      <w:tr w:rsidR="007E4558" w14:paraId="674B90FB" w14:textId="77777777" w:rsidTr="00765117">
        <w:tc>
          <w:tcPr>
            <w:tcW w:w="838" w:type="pct"/>
            <w:vMerge w:val="restart"/>
            <w:hideMark/>
          </w:tcPr>
          <w:p w14:paraId="09915D20"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ស្វាយរៀង</w:t>
            </w:r>
            <w:r w:rsidRPr="00086774">
              <w:rPr>
                <w:rFonts w:ascii="Khmer OS Battambang" w:eastAsia="Georgia" w:hAnsi="Khmer OS Battambang" w:cs="Khmer OS Battambang"/>
                <w:color w:val="000000" w:themeColor="text1"/>
                <w:sz w:val="16"/>
                <w:szCs w:val="16"/>
              </w:rPr>
              <w:t xml:space="preserve"> </w:t>
            </w:r>
          </w:p>
        </w:tc>
        <w:tc>
          <w:tcPr>
            <w:tcW w:w="829" w:type="pct"/>
            <w:vMerge w:val="restart"/>
            <w:hideMark/>
          </w:tcPr>
          <w:p w14:paraId="28AE3AEA"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រមាសហែក</w:t>
            </w:r>
          </w:p>
        </w:tc>
        <w:tc>
          <w:tcPr>
            <w:tcW w:w="888" w:type="pct"/>
            <w:hideMark/>
          </w:tcPr>
          <w:p w14:paraId="3F16F5E1"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សំបួរ</w:t>
            </w:r>
          </w:p>
        </w:tc>
        <w:tc>
          <w:tcPr>
            <w:tcW w:w="1399" w:type="pct"/>
            <w:hideMark/>
          </w:tcPr>
          <w:p w14:paraId="6EE38E87"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2ADFD06C"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6CB25A6B" w14:textId="77777777" w:rsidTr="00765117">
        <w:tc>
          <w:tcPr>
            <w:tcW w:w="838" w:type="pct"/>
            <w:vMerge/>
            <w:hideMark/>
          </w:tcPr>
          <w:p w14:paraId="5905CD8A"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4EAB1799"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14B53B13"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ត្រាស់</w:t>
            </w:r>
            <w:r w:rsidRPr="00086774">
              <w:rPr>
                <w:rFonts w:ascii="Khmer OS Battambang" w:eastAsia="Georgia" w:hAnsi="Khmer OS Battambang" w:cs="Khmer OS Battambang"/>
                <w:color w:val="000000" w:themeColor="text1"/>
                <w:sz w:val="16"/>
                <w:szCs w:val="16"/>
              </w:rPr>
              <w:t xml:space="preserve"> </w:t>
            </w:r>
          </w:p>
        </w:tc>
        <w:tc>
          <w:tcPr>
            <w:tcW w:w="1399" w:type="pct"/>
            <w:hideMark/>
          </w:tcPr>
          <w:p w14:paraId="07A8105D"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558865B3"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20ADBF8D" w14:textId="77777777" w:rsidTr="00765117">
        <w:tc>
          <w:tcPr>
            <w:tcW w:w="838" w:type="pct"/>
            <w:vMerge/>
            <w:hideMark/>
          </w:tcPr>
          <w:p w14:paraId="1143A546"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6B281F35"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7D42179B"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ជីកដី</w:t>
            </w:r>
            <w:r w:rsidRPr="00086774">
              <w:rPr>
                <w:rFonts w:ascii="Khmer OS Battambang" w:eastAsia="Georgia" w:hAnsi="Khmer OS Battambang" w:cs="Khmer OS Battambang"/>
                <w:color w:val="000000" w:themeColor="text1"/>
                <w:sz w:val="16"/>
                <w:szCs w:val="16"/>
              </w:rPr>
              <w:t xml:space="preserve"> </w:t>
            </w:r>
          </w:p>
        </w:tc>
        <w:tc>
          <w:tcPr>
            <w:tcW w:w="1399" w:type="pct"/>
            <w:hideMark/>
          </w:tcPr>
          <w:p w14:paraId="6B90901D"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23F59DA6"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55AE1F72" w14:textId="77777777" w:rsidTr="00765117">
        <w:tc>
          <w:tcPr>
            <w:tcW w:w="838" w:type="pct"/>
            <w:vMerge/>
            <w:hideMark/>
          </w:tcPr>
          <w:p w14:paraId="449A3A52"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6BBC3B2C"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2F36E997" w14:textId="77777777" w:rsidR="007E4558" w:rsidRPr="00086774"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ត្រពាំងស្តៅ</w:t>
            </w:r>
          </w:p>
        </w:tc>
        <w:tc>
          <w:tcPr>
            <w:tcW w:w="1399" w:type="pct"/>
            <w:hideMark/>
          </w:tcPr>
          <w:p w14:paraId="68AC2131"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2E823EC0"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772CD753" w14:textId="77777777" w:rsidTr="00765117">
        <w:tc>
          <w:tcPr>
            <w:tcW w:w="838" w:type="pct"/>
            <w:vMerge w:val="restart"/>
            <w:hideMark/>
          </w:tcPr>
          <w:p w14:paraId="13F92E23"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តាកែវ</w:t>
            </w:r>
          </w:p>
        </w:tc>
        <w:tc>
          <w:tcPr>
            <w:tcW w:w="829" w:type="pct"/>
            <w:vMerge w:val="restart"/>
            <w:hideMark/>
          </w:tcPr>
          <w:p w14:paraId="596BA066"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បាទី</w:t>
            </w:r>
          </w:p>
        </w:tc>
        <w:tc>
          <w:tcPr>
            <w:tcW w:w="888" w:type="pct"/>
            <w:vMerge w:val="restart"/>
            <w:hideMark/>
          </w:tcPr>
          <w:p w14:paraId="10F53EED"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លំពង់</w:t>
            </w:r>
          </w:p>
        </w:tc>
        <w:tc>
          <w:tcPr>
            <w:tcW w:w="1399" w:type="pct"/>
            <w:hideMark/>
          </w:tcPr>
          <w:p w14:paraId="2B7BC3B8"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1046" w:type="pct"/>
            <w:hideMark/>
          </w:tcPr>
          <w:p w14:paraId="46103778"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ទឹកលើដី (ស្រះ</w:t>
            </w:r>
            <w:r w:rsidRPr="00086774">
              <w:rPr>
                <w:rFonts w:ascii="Khmer OS Battambang" w:eastAsia="Georgia" w:hAnsi="Khmer OS Battambang" w:cs="Khmer OS Battambang"/>
                <w:color w:val="000000" w:themeColor="text1"/>
                <w:sz w:val="16"/>
                <w:szCs w:val="16"/>
              </w:rPr>
              <w:t xml:space="preserve">) </w:t>
            </w:r>
          </w:p>
        </w:tc>
      </w:tr>
      <w:tr w:rsidR="007E4558" w14:paraId="3EEF5009" w14:textId="77777777" w:rsidTr="00765117">
        <w:tc>
          <w:tcPr>
            <w:tcW w:w="838" w:type="pct"/>
            <w:vMerge/>
            <w:hideMark/>
          </w:tcPr>
          <w:p w14:paraId="0E4D781A"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4D05351E"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5BD3982A" w14:textId="77777777" w:rsidR="007E4558" w:rsidRPr="00086774" w:rsidRDefault="007E4558" w:rsidP="00765117">
            <w:pPr>
              <w:rPr>
                <w:rFonts w:ascii="Khmer OS Battambang" w:hAnsi="Khmer OS Battambang" w:cs="Khmer OS Battambang"/>
                <w:sz w:val="16"/>
                <w:szCs w:val="16"/>
              </w:rPr>
            </w:pPr>
          </w:p>
        </w:tc>
        <w:tc>
          <w:tcPr>
            <w:tcW w:w="1399" w:type="pct"/>
            <w:hideMark/>
          </w:tcPr>
          <w:p w14:paraId="5F815C0C" w14:textId="77777777" w:rsidR="007E4558" w:rsidRPr="00086774" w:rsidRDefault="007E4558" w:rsidP="00765117">
            <w:pPr>
              <w:rPr>
                <w:rFonts w:ascii="Khmer OS Battambang" w:hAnsi="Khmer OS Battambang" w:cs="Khmer OS Battambang"/>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1046" w:type="pct"/>
            <w:hideMark/>
          </w:tcPr>
          <w:p w14:paraId="00B51B92"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r>
      <w:tr w:rsidR="007E4558" w14:paraId="314EEF95" w14:textId="77777777" w:rsidTr="00765117">
        <w:tc>
          <w:tcPr>
            <w:tcW w:w="838" w:type="pct"/>
            <w:vMerge/>
            <w:hideMark/>
          </w:tcPr>
          <w:p w14:paraId="7DDE323F" w14:textId="77777777" w:rsidR="007E4558" w:rsidRPr="00086774" w:rsidRDefault="007E4558" w:rsidP="00765117">
            <w:pPr>
              <w:rPr>
                <w:rFonts w:ascii="Khmer OS Battambang" w:hAnsi="Khmer OS Battambang" w:cs="Khmer OS Battambang"/>
                <w:sz w:val="16"/>
                <w:szCs w:val="16"/>
              </w:rPr>
            </w:pPr>
          </w:p>
        </w:tc>
        <w:tc>
          <w:tcPr>
            <w:tcW w:w="829" w:type="pct"/>
            <w:vMerge w:val="restart"/>
            <w:hideMark/>
          </w:tcPr>
          <w:p w14:paraId="503AA368"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ត្រាំកក់</w:t>
            </w:r>
          </w:p>
        </w:tc>
        <w:tc>
          <w:tcPr>
            <w:tcW w:w="888" w:type="pct"/>
            <w:hideMark/>
          </w:tcPr>
          <w:p w14:paraId="749BA4D2"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ញ៉ែញ៉ង</w:t>
            </w:r>
          </w:p>
        </w:tc>
        <w:tc>
          <w:tcPr>
            <w:tcW w:w="1399" w:type="pct"/>
            <w:hideMark/>
          </w:tcPr>
          <w:p w14:paraId="120EF68A"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6314D57C"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37ECB0A4" w14:textId="77777777" w:rsidTr="00765117">
        <w:tc>
          <w:tcPr>
            <w:tcW w:w="838" w:type="pct"/>
            <w:vMerge/>
            <w:hideMark/>
          </w:tcPr>
          <w:p w14:paraId="3C49F26F"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7BE654DA"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4E5228CE"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តាភេម</w:t>
            </w:r>
          </w:p>
        </w:tc>
        <w:tc>
          <w:tcPr>
            <w:tcW w:w="1399" w:type="pct"/>
            <w:hideMark/>
          </w:tcPr>
          <w:p w14:paraId="40F4392F"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74428B73"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7FC1523C" w14:textId="77777777" w:rsidTr="00765117">
        <w:tc>
          <w:tcPr>
            <w:tcW w:w="838" w:type="pct"/>
            <w:vMerge/>
            <w:hideMark/>
          </w:tcPr>
          <w:p w14:paraId="0E4152C8"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7B1175E7" w14:textId="77777777" w:rsidR="007E4558" w:rsidRPr="00086774" w:rsidRDefault="007E4558" w:rsidP="00765117">
            <w:pPr>
              <w:rPr>
                <w:rFonts w:ascii="Khmer OS Battambang" w:hAnsi="Khmer OS Battambang" w:cs="Khmer OS Battambang"/>
                <w:sz w:val="16"/>
                <w:szCs w:val="16"/>
              </w:rPr>
            </w:pPr>
          </w:p>
        </w:tc>
        <w:tc>
          <w:tcPr>
            <w:tcW w:w="888" w:type="pct"/>
            <w:hideMark/>
          </w:tcPr>
          <w:p w14:paraId="67E52869" w14:textId="77777777" w:rsidR="007E4558" w:rsidRPr="00086774" w:rsidRDefault="007E4558" w:rsidP="00765117">
            <w:pPr>
              <w:rPr>
                <w:rFonts w:ascii="Khmer OS Battambang" w:hAnsi="Khmer OS Battambang" w:cs="Khmer OS Battambang"/>
                <w:sz w:val="16"/>
                <w:szCs w:val="16"/>
                <w:lang w:bidi="km-KH"/>
              </w:rPr>
            </w:pPr>
            <w:proofErr w:type="spellStart"/>
            <w:r w:rsidRPr="00086774">
              <w:rPr>
                <w:rFonts w:ascii="Khmer OS Battambang" w:eastAsia="Georgia" w:hAnsi="Khmer OS Battambang" w:cs="Khmer OS Battambang"/>
                <w:color w:val="000000" w:themeColor="text1"/>
                <w:sz w:val="16"/>
                <w:szCs w:val="16"/>
              </w:rPr>
              <w:t>Ghaning</w:t>
            </w:r>
            <w:proofErr w:type="spellEnd"/>
            <w:r w:rsidRPr="00086774">
              <w:rPr>
                <w:rFonts w:ascii="Khmer OS Battambang" w:eastAsia="Times New Roman" w:hAnsi="Khmer OS Battambang" w:cs="Khmer OS Battambang"/>
                <w:color w:val="000000" w:themeColor="text1"/>
                <w:sz w:val="16"/>
                <w:szCs w:val="16"/>
              </w:rPr>
              <w:t xml:space="preserve"> </w:t>
            </w:r>
            <w:proofErr w:type="spellStart"/>
            <w:r w:rsidRPr="00086774">
              <w:rPr>
                <w:rFonts w:ascii="Khmer OS Battambang" w:eastAsia="Georgia" w:hAnsi="Khmer OS Battambang" w:cs="Khmer OS Battambang"/>
                <w:color w:val="000000" w:themeColor="text1"/>
                <w:sz w:val="16"/>
                <w:szCs w:val="16"/>
              </w:rPr>
              <w:t>Gnorng</w:t>
            </w:r>
            <w:proofErr w:type="spellEnd"/>
          </w:p>
        </w:tc>
        <w:tc>
          <w:tcPr>
            <w:tcW w:w="1399" w:type="pct"/>
            <w:hideMark/>
          </w:tcPr>
          <w:p w14:paraId="5D4C29F8" w14:textId="77777777" w:rsidR="007E4558" w:rsidRPr="00086774" w:rsidRDefault="007E4558"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4DF30987"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5B6EB37E" w14:textId="77777777" w:rsidTr="00765117">
        <w:tc>
          <w:tcPr>
            <w:tcW w:w="838" w:type="pct"/>
            <w:vMerge/>
            <w:hideMark/>
          </w:tcPr>
          <w:p w14:paraId="367CD1F7"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6D8FC878" w14:textId="77777777" w:rsidR="007E4558" w:rsidRPr="00086774" w:rsidRDefault="007E4558" w:rsidP="00765117">
            <w:pPr>
              <w:rPr>
                <w:rFonts w:ascii="Khmer OS Battambang" w:hAnsi="Khmer OS Battambang" w:cs="Khmer OS Battambang"/>
                <w:sz w:val="16"/>
                <w:szCs w:val="16"/>
              </w:rPr>
            </w:pPr>
          </w:p>
        </w:tc>
        <w:tc>
          <w:tcPr>
            <w:tcW w:w="888" w:type="pct"/>
            <w:vMerge w:val="restart"/>
            <w:hideMark/>
          </w:tcPr>
          <w:p w14:paraId="400A9855" w14:textId="77777777" w:rsidR="007E4558" w:rsidRPr="00086774" w:rsidRDefault="007E4558"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ត្រពាំងធំខាងជើង</w:t>
            </w:r>
          </w:p>
        </w:tc>
        <w:tc>
          <w:tcPr>
            <w:tcW w:w="1399" w:type="pct"/>
            <w:vMerge w:val="restart"/>
            <w:hideMark/>
          </w:tcPr>
          <w:p w14:paraId="7182CEB7"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1046" w:type="pct"/>
            <w:hideMark/>
          </w:tcPr>
          <w:p w14:paraId="42413A84" w14:textId="77777777" w:rsidR="007E4558" w:rsidRPr="00086774" w:rsidRDefault="007E4558" w:rsidP="00765117">
            <w:pPr>
              <w:rPr>
                <w:rFonts w:ascii="Khmer OS Battambang" w:hAnsi="Khmer OS Battambang" w:cs="Khmer OS Battambang"/>
                <w:sz w:val="16"/>
                <w:szCs w:val="16"/>
              </w:rPr>
            </w:pPr>
            <w:r w:rsidRPr="00086774">
              <w:rPr>
                <w:rFonts w:ascii="Khmer OS Battambang" w:eastAsia="Times New Roman" w:hAnsi="Khmer OS Battambang" w:cs="Khmer OS Battambang"/>
                <w:color w:val="000000" w:themeColor="text1"/>
                <w:sz w:val="16"/>
                <w:szCs w:val="16"/>
              </w:rPr>
              <w:t xml:space="preserve"> </w:t>
            </w:r>
          </w:p>
        </w:tc>
      </w:tr>
      <w:tr w:rsidR="007E4558" w14:paraId="4BDB8674" w14:textId="77777777" w:rsidTr="00765117">
        <w:tc>
          <w:tcPr>
            <w:tcW w:w="838" w:type="pct"/>
            <w:vMerge/>
            <w:hideMark/>
          </w:tcPr>
          <w:p w14:paraId="40E8C4EF" w14:textId="77777777" w:rsidR="007E4558" w:rsidRPr="00086774" w:rsidRDefault="007E4558" w:rsidP="00765117">
            <w:pPr>
              <w:rPr>
                <w:rFonts w:ascii="Khmer OS Battambang" w:hAnsi="Khmer OS Battambang" w:cs="Khmer OS Battambang"/>
                <w:sz w:val="16"/>
                <w:szCs w:val="16"/>
              </w:rPr>
            </w:pPr>
          </w:p>
        </w:tc>
        <w:tc>
          <w:tcPr>
            <w:tcW w:w="829" w:type="pct"/>
            <w:vMerge/>
            <w:hideMark/>
          </w:tcPr>
          <w:p w14:paraId="3CD7EEB3" w14:textId="77777777" w:rsidR="007E4558" w:rsidRPr="00086774" w:rsidRDefault="007E4558" w:rsidP="00765117">
            <w:pPr>
              <w:rPr>
                <w:rFonts w:ascii="Khmer OS Battambang" w:hAnsi="Khmer OS Battambang" w:cs="Khmer OS Battambang"/>
                <w:sz w:val="16"/>
                <w:szCs w:val="16"/>
              </w:rPr>
            </w:pPr>
          </w:p>
        </w:tc>
        <w:tc>
          <w:tcPr>
            <w:tcW w:w="888" w:type="pct"/>
            <w:vMerge/>
            <w:hideMark/>
          </w:tcPr>
          <w:p w14:paraId="42ED15C1" w14:textId="77777777" w:rsidR="007E4558" w:rsidRPr="00086774" w:rsidRDefault="007E4558" w:rsidP="00765117">
            <w:pPr>
              <w:rPr>
                <w:rFonts w:ascii="Khmer OS Battambang" w:hAnsi="Khmer OS Battambang" w:cs="Khmer OS Battambang"/>
                <w:sz w:val="16"/>
                <w:szCs w:val="16"/>
              </w:rPr>
            </w:pPr>
          </w:p>
        </w:tc>
        <w:tc>
          <w:tcPr>
            <w:tcW w:w="1399" w:type="pct"/>
            <w:vMerge/>
            <w:hideMark/>
          </w:tcPr>
          <w:p w14:paraId="1C6866F4" w14:textId="77777777" w:rsidR="007E4558" w:rsidRPr="00086774" w:rsidRDefault="007E4558" w:rsidP="00765117">
            <w:pPr>
              <w:rPr>
                <w:rFonts w:ascii="Khmer OS Battambang" w:hAnsi="Khmer OS Battambang" w:cs="Khmer OS Battambang"/>
                <w:sz w:val="16"/>
                <w:szCs w:val="16"/>
              </w:rPr>
            </w:pPr>
          </w:p>
        </w:tc>
        <w:tc>
          <w:tcPr>
            <w:tcW w:w="1046" w:type="pct"/>
          </w:tcPr>
          <w:p w14:paraId="6C42704F" w14:textId="77777777" w:rsidR="007E4558" w:rsidRPr="00086774" w:rsidRDefault="007E4558" w:rsidP="00765117">
            <w:pPr>
              <w:rPr>
                <w:rFonts w:ascii="Khmer OS Battambang" w:eastAsia="Times New Roman" w:hAnsi="Khmer OS Battambang" w:cs="Khmer OS Battambang"/>
                <w:color w:val="000000" w:themeColor="text1"/>
                <w:sz w:val="16"/>
                <w:szCs w:val="16"/>
              </w:rPr>
            </w:pPr>
          </w:p>
        </w:tc>
      </w:tr>
    </w:tbl>
    <w:p w14:paraId="3FC1DE71" w14:textId="77777777" w:rsidR="007E4558" w:rsidRDefault="007E4558" w:rsidP="007E4558">
      <w:pPr>
        <w:rPr>
          <w:rFonts w:cs="DaunPenh"/>
          <w:szCs w:val="20"/>
        </w:rPr>
      </w:pPr>
    </w:p>
    <w:p w14:paraId="0B7F67C6" w14:textId="77777777" w:rsidR="007E4558" w:rsidRPr="00946A3C" w:rsidRDefault="007E4558" w:rsidP="007E4558">
      <w:pPr>
        <w:jc w:val="both"/>
        <w:rPr>
          <w:rFonts w:ascii="Khmer OS Battambang" w:eastAsia="Times New Roman" w:hAnsi="Khmer OS Battambang" w:cs="Khmer OS Battambang"/>
          <w:lang w:bidi="km-KH"/>
        </w:rPr>
      </w:pPr>
      <w:r w:rsidRPr="005819F3">
        <w:rPr>
          <w:rFonts w:ascii="Khmer OS Battambang" w:eastAsia="Times New Roman" w:hAnsi="Khmer OS Battambang" w:cs="Khmer OS Battambang"/>
          <w:cs/>
          <w:lang w:bidi="km-KH"/>
        </w:rPr>
        <w:t>ការសម្ភាសន៍អ្នកផ្តល់ព័ត៌មាន</w:t>
      </w:r>
      <w:r>
        <w:rPr>
          <w:rFonts w:ascii="Khmer OS Battambang" w:eastAsia="Times New Roman" w:hAnsi="Khmer OS Battambang" w:cs="Khmer OS Battambang" w:hint="cs"/>
          <w:cs/>
          <w:lang w:bidi="km-KH"/>
        </w:rPr>
        <w:t>គន្លឹះ</w:t>
      </w:r>
      <w:r w:rsidRPr="005819F3">
        <w:rPr>
          <w:rFonts w:ascii="Khmer OS Battambang" w:eastAsia="Times New Roman" w:hAnsi="Khmer OS Battambang" w:cs="Khmer OS Battambang"/>
          <w:cs/>
          <w:lang w:bidi="km-KH"/>
        </w:rPr>
        <w:t>នឹងត្រូវធ្វើឡើងនៅទីក្រុងភ្នំពេញ ក្នុងដំណាក់កាលទី</w:t>
      </w:r>
      <w:r>
        <w:rPr>
          <w:rFonts w:ascii="Khmer OS Battambang" w:eastAsia="Times New Roman" w:hAnsi="Khmer OS Battambang" w:cs="Khmer OS Battambang" w:hint="cs"/>
          <w:cs/>
          <w:lang w:bidi="km-KH"/>
        </w:rPr>
        <w:t>២</w:t>
      </w:r>
      <w:r w:rsidRPr="005819F3">
        <w:rPr>
          <w:rFonts w:ascii="Khmer OS Battambang" w:eastAsia="Times New Roman" w:hAnsi="Khmer OS Battambang" w:cs="Khmer OS Battambang"/>
          <w:cs/>
          <w:lang w:bidi="km-KH"/>
        </w:rPr>
        <w:t xml:space="preserve"> </w:t>
      </w:r>
      <w:r>
        <w:rPr>
          <w:rFonts w:ascii="Khmer OS Battambang" w:eastAsia="Times New Roman" w:hAnsi="Khmer OS Battambang" w:cs="Khmer OS Battambang" w:hint="cs"/>
          <w:cs/>
          <w:lang w:bidi="km-KH"/>
        </w:rPr>
        <w:t>ស្រប</w:t>
      </w:r>
      <w:r w:rsidRPr="005819F3">
        <w:rPr>
          <w:rFonts w:ascii="Khmer OS Battambang" w:eastAsia="Times New Roman" w:hAnsi="Khmer OS Battambang" w:cs="Khmer OS Battambang"/>
          <w:cs/>
          <w:lang w:bidi="km-KH"/>
        </w:rPr>
        <w:t>តាមតារាងទី</w:t>
      </w:r>
      <w:r>
        <w:rPr>
          <w:rFonts w:ascii="Khmer OS Battambang" w:eastAsia="Times New Roman" w:hAnsi="Khmer OS Battambang" w:cs="Khmer OS Battambang" w:hint="cs"/>
          <w:cs/>
          <w:lang w:bidi="km-KH"/>
        </w:rPr>
        <w:t>៨</w:t>
      </w:r>
      <w:r w:rsidRPr="005819F3">
        <w:rPr>
          <w:rFonts w:ascii="Khmer OS Battambang" w:eastAsia="Times New Roman" w:hAnsi="Khmer OS Battambang" w:cs="Khmer OS Battambang"/>
          <w:cs/>
          <w:lang w:bidi="km-KH"/>
        </w:rPr>
        <w:t>។ លើសពីនេះ</w:t>
      </w:r>
      <w:r>
        <w:rPr>
          <w:rFonts w:ascii="Khmer OS Battambang" w:eastAsia="Times New Roman" w:hAnsi="Khmer OS Battambang" w:cs="Khmer OS Battambang" w:hint="cs"/>
          <w:cs/>
          <w:lang w:bidi="km-KH"/>
        </w:rPr>
        <w:t>ទៀត</w:t>
      </w:r>
      <w:r w:rsidRPr="005819F3">
        <w:rPr>
          <w:rFonts w:ascii="Khmer OS Battambang" w:eastAsia="Times New Roman" w:hAnsi="Khmer OS Battambang" w:cs="Khmer OS Battambang"/>
          <w:cs/>
          <w:lang w:bidi="km-KH"/>
        </w:rPr>
        <w:t xml:space="preserve"> ការចុះ</w:t>
      </w:r>
      <w:r>
        <w:rPr>
          <w:rFonts w:ascii="Khmer OS Battambang" w:eastAsia="Times New Roman" w:hAnsi="Khmer OS Battambang" w:cs="Khmer OS Battambang" w:hint="cs"/>
          <w:cs/>
          <w:lang w:bidi="km-KH"/>
        </w:rPr>
        <w:t>ត្រួតពិនិត្យ</w:t>
      </w:r>
      <w:r w:rsidRPr="005819F3">
        <w:rPr>
          <w:rFonts w:ascii="Khmer OS Battambang" w:eastAsia="Times New Roman" w:hAnsi="Khmer OS Battambang" w:cs="Khmer OS Battambang"/>
          <w:cs/>
          <w:lang w:bidi="km-KH"/>
        </w:rPr>
        <w:t>នឹងត្រូវបានធ្វើឡើង</w:t>
      </w:r>
      <w:r>
        <w:rPr>
          <w:rFonts w:ascii="Khmer OS Battambang" w:eastAsia="Times New Roman" w:hAnsi="Khmer OS Battambang" w:cs="Khmer OS Battambang" w:hint="cs"/>
          <w:cs/>
          <w:lang w:bidi="km-KH"/>
        </w:rPr>
        <w:t xml:space="preserve"> ដើម្បី</w:t>
      </w:r>
      <w:r w:rsidRPr="005819F3">
        <w:rPr>
          <w:rFonts w:ascii="Khmer OS Battambang" w:eastAsia="Times New Roman" w:hAnsi="Khmer OS Battambang" w:cs="Khmer OS Battambang"/>
          <w:cs/>
          <w:lang w:bidi="km-KH"/>
        </w:rPr>
        <w:t>ជ្រើសរើស</w:t>
      </w:r>
      <w:r>
        <w:rPr>
          <w:rFonts w:ascii="Khmer OS Battambang" w:eastAsia="Times New Roman" w:hAnsi="Khmer OS Battambang" w:cs="Khmer OS Battambang" w:hint="cs"/>
          <w:cs/>
          <w:lang w:bidi="km-KH"/>
        </w:rPr>
        <w:t>គ្រោងការណ៍</w:t>
      </w:r>
      <w:r w:rsidRPr="005819F3">
        <w:rPr>
          <w:rFonts w:ascii="Khmer OS Battambang" w:eastAsia="Times New Roman" w:hAnsi="Khmer OS Battambang" w:cs="Khmer OS Battambang"/>
          <w:cs/>
          <w:lang w:bidi="km-KH"/>
        </w:rPr>
        <w:t>ផ្គត់ផ្គង់ទឹក សហគមន៍ សាលារៀន និង</w:t>
      </w:r>
      <w:r>
        <w:rPr>
          <w:rFonts w:ascii="Khmer OS Battambang" w:eastAsia="Times New Roman" w:hAnsi="Khmer OS Battambang" w:cs="Khmer OS Battambang" w:hint="cs"/>
          <w:cs/>
          <w:lang w:bidi="km-KH"/>
        </w:rPr>
        <w:t>មណ្ឌល</w:t>
      </w:r>
      <w:r w:rsidRPr="005819F3">
        <w:rPr>
          <w:rFonts w:ascii="Khmer OS Battambang" w:eastAsia="Times New Roman" w:hAnsi="Khmer OS Battambang" w:cs="Khmer OS Battambang"/>
          <w:cs/>
          <w:lang w:bidi="km-KH"/>
        </w:rPr>
        <w:t>សុខភាព ដែលតំណាងឱ្យបច្ចេកវិទ្យា</w:t>
      </w:r>
      <w:r>
        <w:rPr>
          <w:rFonts w:ascii="Khmer OS Battambang" w:eastAsia="Times New Roman" w:hAnsi="Khmer OS Battambang" w:cs="Khmer OS Battambang" w:hint="cs"/>
          <w:cs/>
          <w:lang w:bidi="km-KH"/>
        </w:rPr>
        <w:t xml:space="preserve"> </w:t>
      </w:r>
      <w:r>
        <w:rPr>
          <w:rFonts w:ascii="Khmer OS Battambang" w:eastAsia="Times New Roman" w:hAnsi="Khmer OS Battambang" w:cs="Khmer OS Battambang"/>
          <w:lang w:bidi="km-KH"/>
        </w:rPr>
        <w:t xml:space="preserve">WASH </w:t>
      </w:r>
      <w:r w:rsidRPr="005819F3">
        <w:rPr>
          <w:rFonts w:ascii="Khmer OS Battambang" w:eastAsia="Times New Roman" w:hAnsi="Khmer OS Battambang" w:cs="Khmer OS Battambang"/>
          <w:cs/>
          <w:lang w:bidi="km-KH"/>
        </w:rPr>
        <w:t>សំខាន់ៗនីមួយៗដែលត្រូវបានផ្សព្វផ្សាយដោយ</w:t>
      </w:r>
      <w:r>
        <w:rPr>
          <w:rFonts w:ascii="Khmer OS Battambang" w:eastAsia="Times New Roman" w:hAnsi="Khmer OS Battambang" w:cs="Khmer OS Battambang" w:hint="cs"/>
          <w:cs/>
          <w:lang w:bidi="km-KH"/>
        </w:rPr>
        <w:t>អង្គការយូនីសេហ្វ</w:t>
      </w:r>
      <w:r w:rsidRPr="005819F3">
        <w:rPr>
          <w:rFonts w:ascii="Khmer OS Battambang" w:eastAsia="Times New Roman" w:hAnsi="Khmer OS Battambang" w:cs="Khmer OS Battambang"/>
          <w:cs/>
          <w:lang w:bidi="km-KH"/>
        </w:rPr>
        <w:t xml:space="preserve">។ នេះរួមបញ្ចូលទាំងប្រព័ន្ធទឹកដែលអនុវត្តដោយអង្គការយូនីសេហ្វ ដែលស្ថិតនៅក្រោមការគ្រប់គ្រងរបស់ </w:t>
      </w:r>
      <w:r w:rsidRPr="005819F3">
        <w:rPr>
          <w:rFonts w:ascii="Khmer OS Battambang" w:eastAsia="Times New Roman" w:hAnsi="Khmer OS Battambang" w:cs="Khmer OS Battambang"/>
        </w:rPr>
        <w:t xml:space="preserve">MRD </w:t>
      </w:r>
      <w:r w:rsidRPr="005819F3">
        <w:rPr>
          <w:rFonts w:ascii="Khmer OS Battambang" w:eastAsia="Times New Roman" w:hAnsi="Khmer OS Battambang" w:cs="Khmer OS Battambang"/>
          <w:cs/>
          <w:lang w:bidi="km-KH"/>
        </w:rPr>
        <w:t xml:space="preserve">និង </w:t>
      </w:r>
      <w:r w:rsidRPr="005819F3">
        <w:rPr>
          <w:rFonts w:ascii="Khmer OS Battambang" w:eastAsia="Times New Roman" w:hAnsi="Khmer OS Battambang" w:cs="Khmer OS Battambang"/>
        </w:rPr>
        <w:t xml:space="preserve">MISTI </w:t>
      </w:r>
      <w:r>
        <w:rPr>
          <w:rFonts w:ascii="Khmer OS Battambang" w:eastAsia="Times New Roman" w:hAnsi="Khmer OS Battambang" w:cs="Khmer OS Battambang" w:hint="cs"/>
          <w:cs/>
          <w:lang w:bidi="km-KH"/>
        </w:rPr>
        <w:t>ផងដែរ</w:t>
      </w:r>
      <w:r w:rsidRPr="005819F3">
        <w:rPr>
          <w:rFonts w:ascii="Khmer OS Battambang" w:eastAsia="Times New Roman" w:hAnsi="Khmer OS Battambang" w:cs="Khmer OS Battambang"/>
          <w:cs/>
          <w:lang w:bidi="km-KH"/>
        </w:rPr>
        <w:t xml:space="preserve">។ ក្រុមដែលយើងមានបំណងជួប និងសម្របសម្រួល </w:t>
      </w:r>
      <w:r w:rsidRPr="005819F3">
        <w:rPr>
          <w:rFonts w:ascii="Khmer OS Battambang" w:eastAsia="Times New Roman" w:hAnsi="Khmer OS Battambang" w:cs="Khmer OS Battambang"/>
        </w:rPr>
        <w:t xml:space="preserve">FGDs </w:t>
      </w:r>
      <w:r w:rsidRPr="005819F3">
        <w:rPr>
          <w:rFonts w:ascii="Khmer OS Battambang" w:eastAsia="Times New Roman" w:hAnsi="Khmer OS Battambang" w:cs="Khmer OS Battambang"/>
          <w:cs/>
          <w:lang w:bidi="km-KH"/>
        </w:rPr>
        <w:t>ជាមួយ</w:t>
      </w:r>
      <w:r>
        <w:rPr>
          <w:rFonts w:ascii="Khmer OS Battambang" w:eastAsia="Times New Roman" w:hAnsi="Khmer OS Battambang" w:cs="Khmer OS Battambang" w:hint="cs"/>
          <w:cs/>
          <w:lang w:bidi="km-KH"/>
        </w:rPr>
        <w:t xml:space="preserve"> </w:t>
      </w:r>
      <w:r w:rsidRPr="005819F3">
        <w:rPr>
          <w:rFonts w:ascii="Khmer OS Battambang" w:eastAsia="Times New Roman" w:hAnsi="Khmer OS Battambang" w:cs="Khmer OS Battambang"/>
          <w:cs/>
          <w:lang w:bidi="km-KH"/>
        </w:rPr>
        <w:t>ត្រូវបានបង្ហាញក្នុងតារាងទី</w:t>
      </w:r>
      <w:r>
        <w:rPr>
          <w:rFonts w:ascii="Khmer OS Battambang" w:eastAsia="Times New Roman" w:hAnsi="Khmer OS Battambang" w:cs="Khmer OS Battambang" w:hint="cs"/>
          <w:cs/>
          <w:lang w:bidi="km-KH"/>
        </w:rPr>
        <w:t>៩</w:t>
      </w:r>
      <w:r w:rsidRPr="005819F3">
        <w:rPr>
          <w:rFonts w:ascii="Khmer OS Battambang" w:eastAsia="Times New Roman" w:hAnsi="Khmer OS Battambang" w:cs="Khmer OS Battambang"/>
          <w:cs/>
          <w:lang w:bidi="km-KH"/>
        </w:rPr>
        <w:t>។</w:t>
      </w:r>
    </w:p>
    <w:p w14:paraId="31BCDECA" w14:textId="77777777" w:rsidR="007E4558" w:rsidRPr="00A71C9B" w:rsidRDefault="007E4558" w:rsidP="007E4558">
      <w:pPr>
        <w:pStyle w:val="Caption"/>
        <w:keepNext/>
        <w:spacing w:after="120"/>
        <w:rPr>
          <w:rFonts w:ascii="Khmer OS Battambang" w:hAnsi="Khmer OS Battambang" w:cs="Khmer OS Battambang"/>
          <w:sz w:val="20"/>
          <w:szCs w:val="20"/>
          <w:lang w:bidi="km-KH"/>
        </w:rPr>
      </w:pPr>
      <w:bookmarkStart w:id="30" w:name="_Toc84514313"/>
      <w:r w:rsidRPr="00A71C9B">
        <w:rPr>
          <w:rFonts w:ascii="Khmer OS Battambang" w:hAnsi="Khmer OS Battambang" w:cs="Khmer OS Battambang"/>
          <w:sz w:val="20"/>
          <w:szCs w:val="20"/>
          <w:cs/>
          <w:lang w:bidi="km-KH"/>
        </w:rPr>
        <w:lastRenderedPageBreak/>
        <w:t>តារាងទី</w:t>
      </w:r>
      <w:r w:rsidRPr="00A71C9B">
        <w:rPr>
          <w:rFonts w:ascii="Khmer OS Battambang" w:hAnsi="Khmer OS Battambang" w:cs="Khmer OS Battambang"/>
          <w:sz w:val="20"/>
          <w:szCs w:val="20"/>
        </w:rPr>
        <w:t xml:space="preserve"> </w:t>
      </w:r>
      <w:r w:rsidRPr="00A71C9B">
        <w:rPr>
          <w:rFonts w:ascii="Khmer OS Battambang" w:hAnsi="Khmer OS Battambang" w:cs="Khmer OS Battambang"/>
          <w:sz w:val="20"/>
          <w:szCs w:val="20"/>
        </w:rPr>
        <w:fldChar w:fldCharType="begin"/>
      </w:r>
      <w:r w:rsidRPr="00A71C9B">
        <w:rPr>
          <w:rFonts w:ascii="Khmer OS Battambang" w:hAnsi="Khmer OS Battambang" w:cs="Khmer OS Battambang"/>
          <w:sz w:val="20"/>
          <w:szCs w:val="20"/>
        </w:rPr>
        <w:instrText>SEQ Table \* ARABIC</w:instrText>
      </w:r>
      <w:r w:rsidRPr="00A71C9B">
        <w:rPr>
          <w:rFonts w:ascii="Khmer OS Battambang" w:hAnsi="Khmer OS Battambang" w:cs="Khmer OS Battambang"/>
          <w:sz w:val="20"/>
          <w:szCs w:val="20"/>
        </w:rPr>
        <w:fldChar w:fldCharType="separate"/>
      </w:r>
      <w:r>
        <w:rPr>
          <w:rFonts w:ascii="Khmer OS Battambang" w:hAnsi="Khmer OS Battambang" w:cs="Khmer OS Battambang"/>
          <w:noProof/>
          <w:sz w:val="20"/>
          <w:szCs w:val="20"/>
        </w:rPr>
        <w:t>3</w:t>
      </w:r>
      <w:r w:rsidRPr="00A71C9B">
        <w:rPr>
          <w:rFonts w:ascii="Khmer OS Battambang" w:hAnsi="Khmer OS Battambang" w:cs="Khmer OS Battambang"/>
          <w:sz w:val="20"/>
          <w:szCs w:val="20"/>
        </w:rPr>
        <w:fldChar w:fldCharType="end"/>
      </w:r>
      <w:bookmarkStart w:id="31" w:name="_Toc100836203"/>
      <w:bookmarkEnd w:id="30"/>
      <w:r w:rsidRPr="00A71C9B">
        <w:rPr>
          <w:rFonts w:ascii="Khmer OS Battambang" w:hAnsi="Khmer OS Battambang" w:cs="Khmer OS Battambang"/>
          <w:sz w:val="20"/>
          <w:szCs w:val="20"/>
          <w:cs/>
          <w:lang w:bidi="km-KH"/>
        </w:rPr>
        <w:t>៖ អ្នកផ្តល់ព័ត៌មានគន្លឹះ</w:t>
      </w:r>
      <w:bookmarkEnd w:id="31"/>
      <w:r w:rsidRPr="00A71C9B">
        <w:rPr>
          <w:rFonts w:ascii="Khmer OS Battambang" w:hAnsi="Khmer OS Battambang" w:cs="Khmer OS Battambang"/>
          <w:sz w:val="20"/>
          <w:szCs w:val="20"/>
          <w:cs/>
          <w:lang w:bidi="km-KH"/>
        </w:rPr>
        <w:t>ដែលត្រូវសម្ភាសន៍</w:t>
      </w:r>
    </w:p>
    <w:tbl>
      <w:tblPr>
        <w:tblStyle w:val="TableGridLight"/>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2157"/>
        <w:gridCol w:w="3027"/>
        <w:gridCol w:w="7756"/>
      </w:tblGrid>
      <w:tr w:rsidR="007E4558" w14:paraId="7CCA39F8" w14:textId="77777777" w:rsidTr="00765117">
        <w:tc>
          <w:tcPr>
            <w:tcW w:w="763" w:type="pct"/>
            <w:shd w:val="clear" w:color="auto" w:fill="1F497D" w:themeFill="text2"/>
            <w:hideMark/>
          </w:tcPr>
          <w:p w14:paraId="35BBA647" w14:textId="77777777" w:rsidR="007E4558" w:rsidRPr="005819F3" w:rsidRDefault="007E4558" w:rsidP="00765117">
            <w:pPr>
              <w:jc w:val="center"/>
              <w:rPr>
                <w:b/>
                <w:color w:val="FFFFFF" w:themeColor="background1"/>
                <w:sz w:val="16"/>
                <w:szCs w:val="16"/>
              </w:rPr>
            </w:pPr>
            <w:r w:rsidRPr="005819F3">
              <w:rPr>
                <w:rFonts w:ascii="Khmer OS Battambang" w:hAnsi="Khmer OS Battambang" w:cs="Khmer OS Battambang" w:hint="cs"/>
                <w:color w:val="FFFFFF" w:themeColor="background1"/>
                <w:sz w:val="16"/>
                <w:szCs w:val="16"/>
                <w:cs/>
                <w:lang w:bidi="km-KH"/>
              </w:rPr>
              <w:t>ប្រភេទ</w:t>
            </w:r>
            <w:r w:rsidRPr="005819F3">
              <w:rPr>
                <w:rFonts w:ascii="Khmer OS Battambang" w:hAnsi="Khmer OS Battambang" w:cs="Khmer OS Battambang"/>
                <w:color w:val="FFFFFF" w:themeColor="background1"/>
                <w:sz w:val="16"/>
                <w:szCs w:val="16"/>
                <w:cs/>
                <w:lang w:bidi="km-KH"/>
              </w:rPr>
              <w:t>អ្នកផ្តល់ព័ត៌មានគន្លឹះ</w:t>
            </w:r>
          </w:p>
        </w:tc>
        <w:tc>
          <w:tcPr>
            <w:tcW w:w="1205" w:type="pct"/>
            <w:shd w:val="clear" w:color="auto" w:fill="1F497D" w:themeFill="text2"/>
            <w:hideMark/>
          </w:tcPr>
          <w:p w14:paraId="7AE6C2CA" w14:textId="77777777" w:rsidR="007E4558" w:rsidRPr="005819F3" w:rsidRDefault="007E4558" w:rsidP="00765117">
            <w:pPr>
              <w:jc w:val="center"/>
              <w:rPr>
                <w:rFonts w:ascii="Khmer OS Battambang" w:hAnsi="Khmer OS Battambang" w:cs="Khmer OS Battambang"/>
                <w:color w:val="FFFFFF" w:themeColor="background1"/>
                <w:sz w:val="16"/>
                <w:szCs w:val="16"/>
                <w:lang w:bidi="km-KH"/>
              </w:rPr>
            </w:pPr>
            <w:r w:rsidRPr="005819F3">
              <w:rPr>
                <w:rFonts w:ascii="Khmer OS Battambang" w:hAnsi="Khmer OS Battambang" w:cs="Khmer OS Battambang" w:hint="cs"/>
                <w:color w:val="FFFFFF" w:themeColor="background1"/>
                <w:sz w:val="16"/>
                <w:szCs w:val="16"/>
                <w:cs/>
                <w:lang w:bidi="km-KH"/>
              </w:rPr>
              <w:t>ចំ</w:t>
            </w:r>
            <w:r>
              <w:rPr>
                <w:rFonts w:ascii="Khmer OS Battambang" w:hAnsi="Khmer OS Battambang" w:cs="Khmer OS Battambang" w:hint="cs"/>
                <w:color w:val="FFFFFF" w:themeColor="background1"/>
                <w:sz w:val="16"/>
                <w:szCs w:val="16"/>
                <w:cs/>
                <w:lang w:bidi="km-KH"/>
              </w:rPr>
              <w:t>នួនប្រហាក់ប្រហែល ដែលនឹងត្រូវសម្ភាសន៍</w:t>
            </w:r>
          </w:p>
        </w:tc>
        <w:tc>
          <w:tcPr>
            <w:tcW w:w="3032" w:type="pct"/>
            <w:shd w:val="clear" w:color="auto" w:fill="1F497D" w:themeFill="text2"/>
            <w:hideMark/>
          </w:tcPr>
          <w:p w14:paraId="01CBA6CA" w14:textId="77777777" w:rsidR="007E4558" w:rsidRPr="005819F3" w:rsidRDefault="007E4558" w:rsidP="00765117">
            <w:pPr>
              <w:jc w:val="center"/>
              <w:rPr>
                <w:rFonts w:ascii="Khmer OS Battambang" w:hAnsi="Khmer OS Battambang" w:cs="Khmer OS Battambang"/>
                <w:color w:val="FFFFFF" w:themeColor="background1"/>
                <w:sz w:val="16"/>
                <w:szCs w:val="16"/>
                <w:lang w:bidi="km-KH"/>
              </w:rPr>
            </w:pPr>
            <w:r w:rsidRPr="005819F3">
              <w:rPr>
                <w:rFonts w:ascii="Khmer OS Battambang" w:hAnsi="Khmer OS Battambang" w:cs="Khmer OS Battambang" w:hint="cs"/>
                <w:color w:val="FFFFFF" w:themeColor="background1"/>
                <w:sz w:val="16"/>
                <w:szCs w:val="16"/>
                <w:cs/>
                <w:lang w:bidi="km-KH"/>
              </w:rPr>
              <w:t>សេចក្តីពណ៌នា</w:t>
            </w:r>
          </w:p>
        </w:tc>
      </w:tr>
      <w:tr w:rsidR="007E4558" w14:paraId="06243F0A" w14:textId="77777777" w:rsidTr="00765117">
        <w:tc>
          <w:tcPr>
            <w:tcW w:w="763" w:type="pct"/>
            <w:hideMark/>
          </w:tcPr>
          <w:p w14:paraId="751ECDD6" w14:textId="77777777" w:rsidR="007E4558" w:rsidRPr="005819F3"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eastAsia="en-GB" w:bidi="km-KH"/>
              </w:rPr>
              <w:t>បុគ្គលិកអង្គការយូនីសេហ្វ</w:t>
            </w:r>
          </w:p>
        </w:tc>
        <w:tc>
          <w:tcPr>
            <w:tcW w:w="1205" w:type="pct"/>
            <w:hideMark/>
          </w:tcPr>
          <w:p w14:paraId="39CB8D7E" w14:textId="77777777" w:rsidR="007E4558" w:rsidRPr="005819F3"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៤</w:t>
            </w:r>
          </w:p>
        </w:tc>
        <w:tc>
          <w:tcPr>
            <w:tcW w:w="3032" w:type="pct"/>
            <w:hideMark/>
          </w:tcPr>
          <w:p w14:paraId="50FFF343" w14:textId="77777777" w:rsidR="007E4558" w:rsidRPr="005819F3" w:rsidRDefault="007E4558" w:rsidP="00765117">
            <w:pPr>
              <w:rPr>
                <w:rFonts w:ascii="Khmer OS Battambang" w:hAnsi="Khmer OS Battambang" w:cs="Khmer OS Battambang"/>
                <w:sz w:val="16"/>
                <w:szCs w:val="16"/>
                <w:lang w:eastAsia="en-GB"/>
              </w:rPr>
            </w:pPr>
            <w:r>
              <w:rPr>
                <w:rFonts w:ascii="Khmer OS Battambang" w:hAnsi="Khmer OS Battambang" w:cs="Khmer OS Battambang" w:hint="cs"/>
                <w:sz w:val="16"/>
                <w:szCs w:val="16"/>
                <w:cs/>
                <w:lang w:eastAsia="en-GB" w:bidi="km-KH"/>
              </w:rPr>
              <w:t xml:space="preserve">អ្នកគ្រប់គ្រង </w:t>
            </w:r>
            <w:r w:rsidRPr="005819F3">
              <w:rPr>
                <w:rFonts w:ascii="Khmer OS Battambang" w:hAnsi="Khmer OS Battambang" w:cs="Khmer OS Battambang"/>
                <w:sz w:val="16"/>
                <w:szCs w:val="16"/>
                <w:lang w:eastAsia="en-GB"/>
              </w:rPr>
              <w:t>WASH</w:t>
            </w:r>
            <w:r>
              <w:rPr>
                <w:rFonts w:ascii="Khmer OS Battambang" w:hAnsi="Khmer OS Battambang" w:cs="Khmer OS Battambang" w:hint="cs"/>
                <w:sz w:val="16"/>
                <w:szCs w:val="16"/>
                <w:cs/>
                <w:lang w:eastAsia="en-GB" w:bidi="km-KH"/>
              </w:rPr>
              <w:t xml:space="preserve"> មកពីអង្គការយូនីសេហ្វនៅភ្នំពេញ ព្រមទាំងបុគ្គលិកកម្រិតទីវាលរបស់</w:t>
            </w:r>
            <w:r w:rsidRPr="005819F3">
              <w:rPr>
                <w:rFonts w:ascii="Khmer OS Battambang" w:hAnsi="Khmer OS Battambang" w:cs="Khmer OS Battambang"/>
                <w:sz w:val="16"/>
                <w:szCs w:val="16"/>
                <w:lang w:eastAsia="en-GB"/>
              </w:rPr>
              <w:t xml:space="preserve"> WASH</w:t>
            </w:r>
            <w:r>
              <w:rPr>
                <w:rFonts w:ascii="Khmer OS Battambang" w:hAnsi="Khmer OS Battambang" w:cs="Khmer OS Battambang" w:hint="cs"/>
                <w:sz w:val="16"/>
                <w:szCs w:val="16"/>
                <w:cs/>
                <w:lang w:eastAsia="en-GB" w:bidi="km-KH"/>
              </w:rPr>
              <w:t xml:space="preserve"> នៅខេត្តក្រចេះផងដែរ</w:t>
            </w:r>
          </w:p>
        </w:tc>
      </w:tr>
      <w:tr w:rsidR="007E4558" w14:paraId="5A7A0209" w14:textId="77777777" w:rsidTr="00765117">
        <w:tc>
          <w:tcPr>
            <w:tcW w:w="763" w:type="pct"/>
            <w:hideMark/>
          </w:tcPr>
          <w:p w14:paraId="3793131D" w14:textId="77777777" w:rsidR="007E4558" w:rsidRPr="005819F3"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eastAsia="en-GB" w:bidi="km-KH"/>
              </w:rPr>
              <w:t>តំណាងរដ្ឋាភិបាលជាតិ</w:t>
            </w:r>
          </w:p>
        </w:tc>
        <w:tc>
          <w:tcPr>
            <w:tcW w:w="1205" w:type="pct"/>
            <w:hideMark/>
          </w:tcPr>
          <w:p w14:paraId="20510705" w14:textId="77777777" w:rsidR="007E4558" w:rsidRPr="005819F3" w:rsidRDefault="007E4558"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៧</w:t>
            </w:r>
          </w:p>
        </w:tc>
        <w:tc>
          <w:tcPr>
            <w:tcW w:w="3032" w:type="pct"/>
            <w:hideMark/>
          </w:tcPr>
          <w:p w14:paraId="5F87093B" w14:textId="77777777" w:rsidR="007E4558" w:rsidRPr="005819F3" w:rsidRDefault="007E4558" w:rsidP="00765117">
            <w:pPr>
              <w:rPr>
                <w:rFonts w:ascii="Khmer OS Battambang" w:hAnsi="Khmer OS Battambang" w:cs="Khmer OS Battambang"/>
                <w:sz w:val="16"/>
                <w:szCs w:val="16"/>
                <w:lang w:eastAsia="en-GB"/>
              </w:rPr>
            </w:pPr>
            <w:r>
              <w:rPr>
                <w:rFonts w:ascii="Khmer OS Battambang" w:hAnsi="Khmer OS Battambang" w:cs="Khmer OS Battambang" w:hint="cs"/>
                <w:sz w:val="16"/>
                <w:szCs w:val="16"/>
                <w:cs/>
                <w:lang w:eastAsia="en-GB" w:bidi="km-KH"/>
              </w:rPr>
              <w:t>តំណាងមកពី</w:t>
            </w:r>
            <w:r w:rsidRPr="005819F3">
              <w:rPr>
                <w:rFonts w:ascii="Khmer OS Battambang" w:hAnsi="Khmer OS Battambang" w:cs="Khmer OS Battambang"/>
                <w:sz w:val="16"/>
                <w:szCs w:val="16"/>
                <w:lang w:eastAsia="en-GB"/>
              </w:rPr>
              <w:t xml:space="preserve"> MRD, MISTI, MEYS, </w:t>
            </w:r>
            <w:proofErr w:type="spellStart"/>
            <w:r w:rsidRPr="005819F3">
              <w:rPr>
                <w:rFonts w:ascii="Khmer OS Battambang" w:hAnsi="Khmer OS Battambang" w:cs="Khmer OS Battambang"/>
                <w:sz w:val="16"/>
                <w:szCs w:val="16"/>
                <w:lang w:eastAsia="en-GB"/>
              </w:rPr>
              <w:t>MoH</w:t>
            </w:r>
            <w:proofErr w:type="spellEnd"/>
            <w:r w:rsidRPr="005819F3">
              <w:rPr>
                <w:rFonts w:ascii="Khmer OS Battambang" w:hAnsi="Khmer OS Battambang" w:cs="Khmer OS Battambang"/>
                <w:sz w:val="16"/>
                <w:szCs w:val="16"/>
                <w:lang w:eastAsia="en-GB"/>
              </w:rPr>
              <w:t xml:space="preserve">, MWRM, </w:t>
            </w:r>
            <w:proofErr w:type="spellStart"/>
            <w:r w:rsidRPr="005819F3">
              <w:rPr>
                <w:rFonts w:ascii="Khmer OS Battambang" w:hAnsi="Khmer OS Battambang" w:cs="Khmer OS Battambang"/>
                <w:sz w:val="16"/>
                <w:szCs w:val="16"/>
                <w:lang w:eastAsia="en-GB"/>
              </w:rPr>
              <w:t>MoE</w:t>
            </w:r>
            <w:proofErr w:type="spellEnd"/>
            <w:r w:rsidRPr="005819F3">
              <w:rPr>
                <w:rFonts w:ascii="Khmer OS Battambang" w:hAnsi="Khmer OS Battambang" w:cs="Khmer OS Battambang"/>
                <w:sz w:val="16"/>
                <w:szCs w:val="16"/>
                <w:lang w:eastAsia="en-GB"/>
              </w:rPr>
              <w:t xml:space="preserve"> </w:t>
            </w:r>
            <w:r>
              <w:rPr>
                <w:rFonts w:ascii="Khmer OS Battambang" w:hAnsi="Khmer OS Battambang" w:cs="Khmer OS Battambang" w:hint="cs"/>
                <w:sz w:val="16"/>
                <w:szCs w:val="16"/>
                <w:cs/>
                <w:lang w:eastAsia="en-GB" w:bidi="km-KH"/>
              </w:rPr>
              <w:t>និង</w:t>
            </w:r>
            <w:r w:rsidRPr="005819F3">
              <w:rPr>
                <w:rFonts w:ascii="Khmer OS Battambang" w:hAnsi="Khmer OS Battambang" w:cs="Khmer OS Battambang"/>
                <w:sz w:val="16"/>
                <w:szCs w:val="16"/>
                <w:lang w:eastAsia="en-GB"/>
              </w:rPr>
              <w:t xml:space="preserve"> NCDDS</w:t>
            </w:r>
          </w:p>
        </w:tc>
      </w:tr>
    </w:tbl>
    <w:p w14:paraId="15ACF8CD" w14:textId="77777777" w:rsidR="007E4558" w:rsidRDefault="007E4558" w:rsidP="007E4558">
      <w:pPr>
        <w:rPr>
          <w:rFonts w:cs="DaunPenh"/>
          <w:szCs w:val="20"/>
        </w:rPr>
      </w:pPr>
    </w:p>
    <w:p w14:paraId="27D188AC" w14:textId="77777777" w:rsidR="007E4558" w:rsidRPr="00A71C9B" w:rsidRDefault="007E4558" w:rsidP="007E4558">
      <w:pPr>
        <w:pStyle w:val="Caption"/>
        <w:keepNext/>
        <w:spacing w:after="120"/>
        <w:rPr>
          <w:rFonts w:ascii="Khmer OS Battambang" w:hAnsi="Khmer OS Battambang" w:cs="Khmer OS Battambang"/>
          <w:sz w:val="20"/>
          <w:szCs w:val="20"/>
        </w:rPr>
      </w:pPr>
      <w:bookmarkStart w:id="32" w:name="_Toc84514314"/>
      <w:r w:rsidRPr="00A71C9B">
        <w:rPr>
          <w:rFonts w:ascii="Khmer OS Battambang" w:hAnsi="Khmer OS Battambang" w:cs="Khmer OS Battambang"/>
          <w:sz w:val="20"/>
          <w:szCs w:val="20"/>
          <w:cs/>
          <w:lang w:bidi="km-KH"/>
        </w:rPr>
        <w:t>តារាងទី</w:t>
      </w:r>
      <w:r w:rsidRPr="00A71C9B">
        <w:rPr>
          <w:rFonts w:ascii="Khmer OS Battambang" w:hAnsi="Khmer OS Battambang" w:cs="Khmer OS Battambang"/>
          <w:sz w:val="20"/>
          <w:szCs w:val="20"/>
        </w:rPr>
        <w:t xml:space="preserve"> </w:t>
      </w:r>
      <w:r w:rsidRPr="00A71C9B">
        <w:rPr>
          <w:rFonts w:ascii="Khmer OS Battambang" w:hAnsi="Khmer OS Battambang" w:cs="Khmer OS Battambang"/>
          <w:sz w:val="20"/>
          <w:szCs w:val="20"/>
        </w:rPr>
        <w:fldChar w:fldCharType="begin"/>
      </w:r>
      <w:r w:rsidRPr="00A71C9B">
        <w:rPr>
          <w:rFonts w:ascii="Khmer OS Battambang" w:hAnsi="Khmer OS Battambang" w:cs="Khmer OS Battambang"/>
          <w:sz w:val="20"/>
          <w:szCs w:val="20"/>
        </w:rPr>
        <w:instrText>SEQ Table \* ARABIC</w:instrText>
      </w:r>
      <w:r w:rsidRPr="00A71C9B">
        <w:rPr>
          <w:rFonts w:ascii="Khmer OS Battambang" w:hAnsi="Khmer OS Battambang" w:cs="Khmer OS Battambang"/>
          <w:sz w:val="20"/>
          <w:szCs w:val="20"/>
        </w:rPr>
        <w:fldChar w:fldCharType="separate"/>
      </w:r>
      <w:r>
        <w:rPr>
          <w:rFonts w:ascii="Khmer OS Battambang" w:hAnsi="Khmer OS Battambang" w:cs="Khmer OS Battambang"/>
          <w:noProof/>
          <w:sz w:val="20"/>
          <w:szCs w:val="20"/>
        </w:rPr>
        <w:t>4</w:t>
      </w:r>
      <w:r w:rsidRPr="00A71C9B">
        <w:rPr>
          <w:rFonts w:ascii="Khmer OS Battambang" w:hAnsi="Khmer OS Battambang" w:cs="Khmer OS Battambang"/>
          <w:sz w:val="20"/>
          <w:szCs w:val="20"/>
        </w:rPr>
        <w:fldChar w:fldCharType="end"/>
      </w:r>
      <w:r w:rsidRPr="00A71C9B">
        <w:rPr>
          <w:rFonts w:ascii="Khmer OS Battambang" w:hAnsi="Khmer OS Battambang" w:cs="Khmer OS Battambang"/>
          <w:sz w:val="20"/>
          <w:szCs w:val="20"/>
          <w:cs/>
          <w:lang w:bidi="km-KH"/>
        </w:rPr>
        <w:t xml:space="preserve">៖ </w:t>
      </w:r>
      <w:bookmarkEnd w:id="32"/>
      <w:r w:rsidRPr="00A71C9B">
        <w:rPr>
          <w:rFonts w:ascii="Khmer OS Battambang" w:hAnsi="Khmer OS Battambang" w:cs="Khmer OS Battambang"/>
          <w:sz w:val="20"/>
          <w:szCs w:val="20"/>
          <w:cs/>
          <w:lang w:bidi="km-KH"/>
        </w:rPr>
        <w:t>ក្រុមបង្គោលដែលត្រូវសម្ភាសន៍</w:t>
      </w:r>
    </w:p>
    <w:tbl>
      <w:tblPr>
        <w:tblStyle w:val="TableGridLight"/>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3869"/>
        <w:gridCol w:w="2076"/>
        <w:gridCol w:w="6995"/>
      </w:tblGrid>
      <w:tr w:rsidR="007E4558" w14:paraId="4FECCD55" w14:textId="77777777" w:rsidTr="00765117">
        <w:tc>
          <w:tcPr>
            <w:tcW w:w="1495" w:type="pct"/>
            <w:shd w:val="clear" w:color="auto" w:fill="1F497D" w:themeFill="text2"/>
            <w:hideMark/>
          </w:tcPr>
          <w:p w14:paraId="2C74EACE" w14:textId="77777777" w:rsidR="007E4558" w:rsidRPr="004001A4" w:rsidRDefault="007E4558" w:rsidP="00765117">
            <w:pPr>
              <w:jc w:val="center"/>
              <w:rPr>
                <w:b/>
                <w:color w:val="FFFFFF" w:themeColor="background1"/>
                <w:sz w:val="16"/>
                <w:szCs w:val="16"/>
                <w:lang w:eastAsia="en-GB" w:bidi="km-KH"/>
              </w:rPr>
            </w:pPr>
            <w:r w:rsidRPr="005819F3">
              <w:rPr>
                <w:rFonts w:ascii="Khmer OS Battambang" w:hAnsi="Khmer OS Battambang" w:cs="Khmer OS Battambang" w:hint="cs"/>
                <w:color w:val="FFFFFF" w:themeColor="background1"/>
                <w:sz w:val="16"/>
                <w:szCs w:val="16"/>
                <w:cs/>
                <w:lang w:bidi="km-KH"/>
              </w:rPr>
              <w:t>ប្រភេទ</w:t>
            </w:r>
            <w:r>
              <w:rPr>
                <w:rFonts w:ascii="Khmer OS Battambang" w:hAnsi="Khmer OS Battambang" w:cs="Khmer OS Battambang" w:hint="cs"/>
                <w:color w:val="FFFFFF" w:themeColor="background1"/>
                <w:sz w:val="16"/>
                <w:szCs w:val="16"/>
                <w:cs/>
                <w:lang w:bidi="km-KH"/>
              </w:rPr>
              <w:t>ក្រុមបង្គោល</w:t>
            </w:r>
          </w:p>
        </w:tc>
        <w:tc>
          <w:tcPr>
            <w:tcW w:w="802" w:type="pct"/>
            <w:shd w:val="clear" w:color="auto" w:fill="1F497D" w:themeFill="text2"/>
            <w:hideMark/>
          </w:tcPr>
          <w:p w14:paraId="1C609CC8" w14:textId="77777777" w:rsidR="007E4558" w:rsidRPr="004001A4" w:rsidRDefault="007E4558" w:rsidP="00765117">
            <w:pPr>
              <w:jc w:val="center"/>
              <w:rPr>
                <w:b/>
                <w:color w:val="FFFFFF" w:themeColor="background1"/>
                <w:sz w:val="16"/>
                <w:szCs w:val="16"/>
                <w:lang w:eastAsia="en-GB"/>
              </w:rPr>
            </w:pPr>
            <w:r w:rsidRPr="005819F3">
              <w:rPr>
                <w:rFonts w:ascii="Khmer OS Battambang" w:hAnsi="Khmer OS Battambang" w:cs="Khmer OS Battambang" w:hint="cs"/>
                <w:color w:val="FFFFFF" w:themeColor="background1"/>
                <w:sz w:val="16"/>
                <w:szCs w:val="16"/>
                <w:cs/>
                <w:lang w:bidi="km-KH"/>
              </w:rPr>
              <w:t>ចំ</w:t>
            </w:r>
            <w:r>
              <w:rPr>
                <w:rFonts w:ascii="Khmer OS Battambang" w:hAnsi="Khmer OS Battambang" w:cs="Khmer OS Battambang" w:hint="cs"/>
                <w:color w:val="FFFFFF" w:themeColor="background1"/>
                <w:sz w:val="16"/>
                <w:szCs w:val="16"/>
                <w:cs/>
                <w:lang w:bidi="km-KH"/>
              </w:rPr>
              <w:t>នួនប្រហាក់ប្រហែល ដែលនឹងត្រូវសម្ភាសន៍</w:t>
            </w:r>
            <w:r w:rsidRPr="004001A4">
              <w:rPr>
                <w:rStyle w:val="FootnoteReference"/>
                <w:b/>
                <w:color w:val="FFFFFF" w:themeColor="background1"/>
                <w:sz w:val="16"/>
                <w:szCs w:val="16"/>
                <w:lang w:eastAsia="en-GB"/>
              </w:rPr>
              <w:footnoteReference w:id="13"/>
            </w:r>
          </w:p>
        </w:tc>
        <w:tc>
          <w:tcPr>
            <w:tcW w:w="2703" w:type="pct"/>
            <w:shd w:val="clear" w:color="auto" w:fill="1F497D" w:themeFill="text2"/>
            <w:hideMark/>
          </w:tcPr>
          <w:p w14:paraId="416B641F" w14:textId="77777777" w:rsidR="007E4558" w:rsidRPr="004001A4" w:rsidRDefault="007E4558" w:rsidP="00765117">
            <w:pPr>
              <w:jc w:val="center"/>
              <w:rPr>
                <w:b/>
                <w:color w:val="FFFFFF" w:themeColor="background1"/>
                <w:sz w:val="16"/>
                <w:szCs w:val="16"/>
                <w:lang w:eastAsia="en-GB"/>
              </w:rPr>
            </w:pPr>
            <w:r w:rsidRPr="005819F3">
              <w:rPr>
                <w:rFonts w:ascii="Khmer OS Battambang" w:hAnsi="Khmer OS Battambang" w:cs="Khmer OS Battambang" w:hint="cs"/>
                <w:color w:val="FFFFFF" w:themeColor="background1"/>
                <w:sz w:val="16"/>
                <w:szCs w:val="16"/>
                <w:cs/>
                <w:lang w:bidi="km-KH"/>
              </w:rPr>
              <w:t>សេចក្តីពណ៌នា</w:t>
            </w:r>
          </w:p>
        </w:tc>
      </w:tr>
      <w:tr w:rsidR="007E4558" w14:paraId="0B7B5584" w14:textId="77777777" w:rsidTr="00765117">
        <w:tc>
          <w:tcPr>
            <w:tcW w:w="1495" w:type="pct"/>
            <w:vAlign w:val="top"/>
            <w:hideMark/>
          </w:tcPr>
          <w:p w14:paraId="4A8E0813"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ក្រុម</w:t>
            </w:r>
            <w:r>
              <w:rPr>
                <w:rFonts w:ascii="Khmer OS Battambang" w:hAnsi="Khmer OS Battambang" w:cs="Khmer OS Battambang" w:hint="cs"/>
                <w:sz w:val="16"/>
                <w:szCs w:val="16"/>
                <w:cs/>
                <w:lang w:eastAsia="en-GB" w:bidi="km-KH"/>
              </w:rPr>
              <w:t>ធ្វើ</w:t>
            </w:r>
            <w:r w:rsidRPr="00A71C9B">
              <w:rPr>
                <w:rFonts w:ascii="Khmer OS Battambang" w:hAnsi="Khmer OS Battambang" w:cs="Khmer OS Battambang"/>
                <w:sz w:val="16"/>
                <w:szCs w:val="16"/>
                <w:cs/>
                <w:lang w:eastAsia="en-GB" w:bidi="km-KH"/>
              </w:rPr>
              <w:t>ផែនការសុវត្ថិភាពទឹក</w:t>
            </w:r>
          </w:p>
        </w:tc>
        <w:tc>
          <w:tcPr>
            <w:tcW w:w="802" w:type="pct"/>
            <w:vAlign w:val="top"/>
            <w:hideMark/>
          </w:tcPr>
          <w:p w14:paraId="45D8A4B5"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eastAsia="en-GB" w:bidi="km-KH"/>
              </w:rPr>
              <w:t>៤៨</w:t>
            </w:r>
          </w:p>
        </w:tc>
        <w:tc>
          <w:tcPr>
            <w:tcW w:w="2703" w:type="pct"/>
            <w:vAlign w:val="top"/>
            <w:hideMark/>
          </w:tcPr>
          <w:p w14:paraId="23338B7F" w14:textId="77777777" w:rsidR="007E4558" w:rsidRPr="00A71C9B" w:rsidRDefault="007E4558" w:rsidP="00765117">
            <w:pPr>
              <w:rPr>
                <w:rFonts w:ascii="Khmer OS Battambang" w:hAnsi="Khmer OS Battambang" w:cs="Khmer OS Battambang"/>
                <w:sz w:val="16"/>
                <w:szCs w:val="16"/>
                <w:lang w:eastAsia="en-GB"/>
              </w:rPr>
            </w:pPr>
            <w:r>
              <w:rPr>
                <w:rFonts w:ascii="Khmer OS Battambang" w:hAnsi="Khmer OS Battambang" w:cs="Khmer OS Battambang" w:hint="cs"/>
                <w:sz w:val="16"/>
                <w:szCs w:val="16"/>
                <w:cs/>
                <w:lang w:eastAsia="en-GB" w:bidi="km-KH"/>
              </w:rPr>
              <w:t>ត្រូវបានតម្រូវនៅកម្រិត</w:t>
            </w:r>
            <w:r w:rsidRPr="00EC3FCE">
              <w:rPr>
                <w:rFonts w:ascii="Khmer OS Battambang" w:hAnsi="Khmer OS Battambang" w:cs="Khmer OS Battambang"/>
                <w:sz w:val="16"/>
                <w:szCs w:val="16"/>
                <w:cs/>
                <w:lang w:eastAsia="en-GB" w:bidi="km-KH"/>
              </w:rPr>
              <w:t>តំបន់ និងកម្រិតប្រព័ន្ធ។ រួមបញ្ចូល</w:t>
            </w:r>
            <w:r>
              <w:rPr>
                <w:rFonts w:ascii="Khmer OS Battambang" w:hAnsi="Khmer OS Battambang" w:cs="Khmer OS Battambang" w:hint="cs"/>
                <w:sz w:val="16"/>
                <w:szCs w:val="16"/>
                <w:cs/>
                <w:lang w:eastAsia="en-GB" w:bidi="km-KH"/>
              </w:rPr>
              <w:t>ជន</w:t>
            </w:r>
            <w:r w:rsidRPr="00EC3FCE">
              <w:rPr>
                <w:rFonts w:ascii="Khmer OS Battambang" w:hAnsi="Khmer OS Battambang" w:cs="Khmer OS Battambang"/>
                <w:sz w:val="16"/>
                <w:szCs w:val="16"/>
                <w:cs/>
                <w:lang w:eastAsia="en-GB" w:bidi="km-KH"/>
              </w:rPr>
              <w:t xml:space="preserve">បង្គោលឃុំ </w:t>
            </w:r>
            <w:r w:rsidRPr="00EC3FCE">
              <w:rPr>
                <w:rFonts w:ascii="Khmer OS Battambang" w:hAnsi="Khmer OS Battambang" w:cs="Khmer OS Battambang"/>
                <w:sz w:val="16"/>
                <w:szCs w:val="16"/>
                <w:lang w:eastAsia="en-GB"/>
              </w:rPr>
              <w:t xml:space="preserve">WASH </w:t>
            </w:r>
            <w:r w:rsidRPr="00EC3FCE">
              <w:rPr>
                <w:rFonts w:ascii="Khmer OS Battambang" w:hAnsi="Khmer OS Battambang" w:cs="Khmer OS Battambang"/>
                <w:sz w:val="16"/>
                <w:szCs w:val="16"/>
                <w:cs/>
                <w:lang w:eastAsia="en-GB" w:bidi="km-KH"/>
              </w:rPr>
              <w:t>និងមេឃុំ</w:t>
            </w:r>
          </w:p>
        </w:tc>
      </w:tr>
      <w:tr w:rsidR="007E4558" w14:paraId="3A325958" w14:textId="77777777" w:rsidTr="00765117">
        <w:tc>
          <w:tcPr>
            <w:tcW w:w="1495" w:type="pct"/>
            <w:vAlign w:val="top"/>
            <w:hideMark/>
          </w:tcPr>
          <w:p w14:paraId="158C5C48" w14:textId="77777777" w:rsidR="007E4558" w:rsidRPr="00A71C9B" w:rsidRDefault="007E4558" w:rsidP="00765117">
            <w:pPr>
              <w:rPr>
                <w:rFonts w:ascii="Khmer OS Battambang" w:hAnsi="Khmer OS Battambang" w:cs="Khmer OS Battambang"/>
                <w:sz w:val="16"/>
                <w:szCs w:val="16"/>
                <w:lang w:eastAsia="en-GB" w:bidi="km-KH"/>
              </w:rPr>
            </w:pPr>
            <w:r w:rsidRPr="00A71C9B">
              <w:rPr>
                <w:rFonts w:ascii="Khmer OS Battambang" w:hAnsi="Khmer OS Battambang" w:cs="Khmer OS Battambang"/>
                <w:sz w:val="16"/>
                <w:szCs w:val="16"/>
                <w:cs/>
                <w:lang w:eastAsia="en-GB" w:bidi="km-KH"/>
              </w:rPr>
              <w:t>ក្រុមអ្នកប្រើប្រាស់ទឹក</w:t>
            </w:r>
            <w:r>
              <w:rPr>
                <w:rFonts w:ascii="Khmer OS Battambang" w:hAnsi="Khmer OS Battambang" w:cs="Khmer OS Battambang" w:hint="cs"/>
                <w:sz w:val="16"/>
                <w:szCs w:val="16"/>
                <w:cs/>
                <w:lang w:eastAsia="en-GB" w:bidi="km-KH"/>
              </w:rPr>
              <w:t>នៅតាម</w:t>
            </w:r>
            <w:r w:rsidRPr="00A71C9B">
              <w:rPr>
                <w:rFonts w:ascii="Khmer OS Battambang" w:hAnsi="Khmer OS Battambang" w:cs="Khmer OS Battambang"/>
                <w:sz w:val="16"/>
                <w:szCs w:val="16"/>
                <w:cs/>
                <w:lang w:eastAsia="en-GB" w:bidi="km-KH"/>
              </w:rPr>
              <w:t>សហគមន៍</w:t>
            </w:r>
          </w:p>
        </w:tc>
        <w:tc>
          <w:tcPr>
            <w:tcW w:w="802" w:type="pct"/>
            <w:vAlign w:val="top"/>
            <w:hideMark/>
          </w:tcPr>
          <w:p w14:paraId="44BCF9E4"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eastAsia="en-GB" w:bidi="km-KH"/>
              </w:rPr>
              <w:t>១៦</w:t>
            </w:r>
          </w:p>
        </w:tc>
        <w:tc>
          <w:tcPr>
            <w:tcW w:w="2703" w:type="pct"/>
            <w:vAlign w:val="top"/>
            <w:hideMark/>
          </w:tcPr>
          <w:p w14:paraId="20CB8176" w14:textId="77777777" w:rsidR="007E4558" w:rsidRPr="00A71C9B" w:rsidRDefault="007E4558" w:rsidP="00765117">
            <w:pPr>
              <w:rPr>
                <w:rFonts w:ascii="Khmer OS Battambang" w:hAnsi="Khmer OS Battambang" w:cs="Khmer OS Battambang"/>
                <w:sz w:val="16"/>
                <w:szCs w:val="16"/>
                <w:lang w:eastAsia="en-GB" w:bidi="km-KH"/>
              </w:rPr>
            </w:pPr>
            <w:r w:rsidRPr="00EC3FCE">
              <w:rPr>
                <w:rFonts w:ascii="Khmer OS Battambang" w:hAnsi="Khmer OS Battambang" w:cs="Khmer OS Battambang"/>
                <w:sz w:val="16"/>
                <w:szCs w:val="16"/>
                <w:cs/>
                <w:lang w:eastAsia="en-GB" w:bidi="km-KH"/>
              </w:rPr>
              <w:t>ប្រជាជន</w:t>
            </w:r>
            <w:r>
              <w:rPr>
                <w:rFonts w:ascii="Khmer OS Battambang" w:hAnsi="Khmer OS Battambang" w:cs="Khmer OS Battambang" w:hint="cs"/>
                <w:sz w:val="16"/>
                <w:szCs w:val="16"/>
                <w:cs/>
                <w:lang w:eastAsia="en-GB" w:bidi="km-KH"/>
              </w:rPr>
              <w:t>ដែល</w:t>
            </w:r>
            <w:r w:rsidRPr="00EC3FCE">
              <w:rPr>
                <w:rFonts w:ascii="Khmer OS Battambang" w:hAnsi="Khmer OS Battambang" w:cs="Khmer OS Battambang"/>
                <w:sz w:val="16"/>
                <w:szCs w:val="16"/>
                <w:cs/>
                <w:lang w:eastAsia="en-GB" w:bidi="km-KH"/>
              </w:rPr>
              <w:t>មានភារកិច្ចប្រតិបត្តិការ និងថែទាំសេវាផ្គត់ផ្គង់ទឹក</w:t>
            </w:r>
          </w:p>
        </w:tc>
      </w:tr>
      <w:tr w:rsidR="007E4558" w14:paraId="2DDA5A96" w14:textId="77777777" w:rsidTr="00765117">
        <w:tc>
          <w:tcPr>
            <w:tcW w:w="1495" w:type="pct"/>
            <w:vAlign w:val="top"/>
            <w:hideMark/>
          </w:tcPr>
          <w:p w14:paraId="389A57C4"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ប្រតិបត្តិករផ្គត់ផ្គង់ទឹកឯកជន</w:t>
            </w:r>
          </w:p>
        </w:tc>
        <w:tc>
          <w:tcPr>
            <w:tcW w:w="802" w:type="pct"/>
            <w:vAlign w:val="top"/>
            <w:hideMark/>
          </w:tcPr>
          <w:p w14:paraId="1425C908" w14:textId="77777777" w:rsidR="007E4558" w:rsidRPr="00A71C9B" w:rsidRDefault="007E4558" w:rsidP="00765117">
            <w:pPr>
              <w:rPr>
                <w:rFonts w:ascii="Khmer OS Battambang" w:eastAsia="Calibri" w:hAnsi="Khmer OS Battambang" w:cs="Khmer OS Battambang"/>
                <w:sz w:val="16"/>
                <w:szCs w:val="16"/>
                <w:lang w:eastAsia="en-GB" w:bidi="km-KH"/>
              </w:rPr>
            </w:pPr>
            <w:r>
              <w:rPr>
                <w:rFonts w:ascii="Khmer OS Battambang" w:hAnsi="Khmer OS Battambang" w:cs="Khmer OS Battambang" w:hint="cs"/>
                <w:sz w:val="16"/>
                <w:szCs w:val="16"/>
                <w:cs/>
                <w:lang w:eastAsia="en-GB" w:bidi="km-KH"/>
              </w:rPr>
              <w:t>១៦</w:t>
            </w:r>
            <w:r w:rsidRPr="00A71C9B">
              <w:rPr>
                <w:rFonts w:ascii="Khmer OS Battambang" w:hAnsi="Khmer OS Battambang" w:cs="Khmer OS Battambang"/>
                <w:sz w:val="16"/>
                <w:szCs w:val="16"/>
                <w:lang w:eastAsia="en-GB"/>
              </w:rPr>
              <w:t xml:space="preserve"> -</w:t>
            </w:r>
            <w:r>
              <w:rPr>
                <w:rFonts w:ascii="Khmer OS Battambang" w:hAnsi="Khmer OS Battambang" w:cs="Khmer OS Battambang" w:hint="cs"/>
                <w:sz w:val="16"/>
                <w:szCs w:val="16"/>
                <w:cs/>
                <w:lang w:eastAsia="en-GB" w:bidi="km-KH"/>
              </w:rPr>
              <w:t xml:space="preserve"> ២៤</w:t>
            </w:r>
          </w:p>
        </w:tc>
        <w:tc>
          <w:tcPr>
            <w:tcW w:w="2703" w:type="pct"/>
            <w:vAlign w:val="top"/>
            <w:hideMark/>
          </w:tcPr>
          <w:p w14:paraId="089DEEAF" w14:textId="77777777" w:rsidR="007E4558" w:rsidRPr="00A71C9B" w:rsidRDefault="007E4558" w:rsidP="00765117">
            <w:pPr>
              <w:rPr>
                <w:rFonts w:ascii="Khmer OS Battambang" w:hAnsi="Khmer OS Battambang" w:cs="Khmer OS Battambang"/>
                <w:sz w:val="16"/>
                <w:szCs w:val="16"/>
                <w:lang w:eastAsia="en-GB"/>
              </w:rPr>
            </w:pPr>
            <w:r w:rsidRPr="00EC3FCE">
              <w:rPr>
                <w:rFonts w:ascii="Khmer OS Battambang" w:hAnsi="Khmer OS Battambang" w:cs="Khmer OS Battambang"/>
                <w:sz w:val="16"/>
                <w:szCs w:val="16"/>
                <w:cs/>
                <w:lang w:eastAsia="en-GB" w:bidi="km-KH"/>
              </w:rPr>
              <w:t>រួមទាំងអ្នកគ្រប់គ្រង និងបុគ្គលិកប្រតិបត្តិការ</w:t>
            </w:r>
          </w:p>
        </w:tc>
      </w:tr>
      <w:tr w:rsidR="007E4558" w14:paraId="209A569E" w14:textId="77777777" w:rsidTr="00765117">
        <w:tc>
          <w:tcPr>
            <w:tcW w:w="1495" w:type="pct"/>
            <w:vAlign w:val="top"/>
            <w:hideMark/>
          </w:tcPr>
          <w:p w14:paraId="2CD1EA03"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គ្រួសារស្ត្រី និងក្រុមជួបការលំបាក</w:t>
            </w:r>
          </w:p>
        </w:tc>
        <w:tc>
          <w:tcPr>
            <w:tcW w:w="802" w:type="pct"/>
            <w:vAlign w:val="top"/>
            <w:hideMark/>
          </w:tcPr>
          <w:p w14:paraId="0C0B2D70"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eastAsia="en-GB" w:bidi="km-KH"/>
              </w:rPr>
              <w:t>៤០</w:t>
            </w:r>
          </w:p>
        </w:tc>
        <w:tc>
          <w:tcPr>
            <w:tcW w:w="2703" w:type="pct"/>
            <w:vAlign w:val="top"/>
            <w:hideMark/>
          </w:tcPr>
          <w:p w14:paraId="23DAEBF2" w14:textId="77777777" w:rsidR="007E4558" w:rsidRPr="00A71C9B" w:rsidRDefault="007E4558" w:rsidP="00765117">
            <w:pPr>
              <w:rPr>
                <w:rFonts w:ascii="Khmer OS Battambang" w:hAnsi="Khmer OS Battambang" w:cs="Khmer OS Battambang"/>
                <w:sz w:val="16"/>
                <w:szCs w:val="16"/>
                <w:lang w:eastAsia="en-GB"/>
              </w:rPr>
            </w:pPr>
            <w:r w:rsidRPr="00EC3FCE">
              <w:rPr>
                <w:rFonts w:ascii="Khmer OS Battambang" w:hAnsi="Khmer OS Battambang" w:cs="Khmer OS Battambang"/>
                <w:sz w:val="16"/>
                <w:szCs w:val="16"/>
                <w:cs/>
                <w:lang w:eastAsia="en-GB" w:bidi="km-KH"/>
              </w:rPr>
              <w:t>ជនងាយរងគ្រោះ និងគ្រួសារដែលត្រូវបាន</w:t>
            </w:r>
            <w:r>
              <w:rPr>
                <w:rFonts w:ascii="Khmer OS Battambang" w:hAnsi="Khmer OS Battambang" w:cs="Khmer OS Battambang" w:hint="cs"/>
                <w:sz w:val="16"/>
                <w:szCs w:val="16"/>
                <w:cs/>
                <w:lang w:eastAsia="en-GB" w:bidi="km-KH"/>
              </w:rPr>
              <w:t>កំណត់</w:t>
            </w:r>
            <w:r w:rsidRPr="00EC3FCE">
              <w:rPr>
                <w:rFonts w:ascii="Khmer OS Battambang" w:hAnsi="Khmer OS Battambang" w:cs="Khmer OS Battambang"/>
                <w:sz w:val="16"/>
                <w:szCs w:val="16"/>
                <w:cs/>
                <w:lang w:eastAsia="en-GB" w:bidi="km-KH"/>
              </w:rPr>
              <w:t xml:space="preserve">ដោយអង្គការយូនីសេហ្វ និងដៃគូ </w:t>
            </w:r>
            <w:r w:rsidRPr="00EC3FCE">
              <w:rPr>
                <w:rFonts w:ascii="Khmer OS Battambang" w:hAnsi="Khmer OS Battambang" w:cs="Khmer OS Battambang"/>
                <w:sz w:val="16"/>
                <w:szCs w:val="16"/>
                <w:lang w:eastAsia="en-GB"/>
              </w:rPr>
              <w:t xml:space="preserve">WASH </w:t>
            </w:r>
            <w:r w:rsidRPr="00EC3FCE">
              <w:rPr>
                <w:rFonts w:ascii="Khmer OS Battambang" w:hAnsi="Khmer OS Battambang" w:cs="Khmer OS Battambang"/>
                <w:sz w:val="16"/>
                <w:szCs w:val="16"/>
                <w:cs/>
                <w:lang w:eastAsia="en-GB" w:bidi="km-KH"/>
              </w:rPr>
              <w:t>របស់ខ្លួន</w:t>
            </w:r>
          </w:p>
        </w:tc>
      </w:tr>
      <w:tr w:rsidR="007E4558" w14:paraId="49799872" w14:textId="77777777" w:rsidTr="00765117">
        <w:tc>
          <w:tcPr>
            <w:tcW w:w="1495" w:type="pct"/>
            <w:hideMark/>
          </w:tcPr>
          <w:p w14:paraId="5BF9AB9C" w14:textId="77777777" w:rsidR="007E4558" w:rsidRPr="00A71C9B" w:rsidRDefault="007E4558" w:rsidP="00765117">
            <w:pPr>
              <w:rPr>
                <w:rFonts w:ascii="Khmer OS Battambang" w:hAnsi="Khmer OS Battambang" w:cs="Khmer OS Battambang"/>
                <w:sz w:val="16"/>
                <w:szCs w:val="16"/>
                <w:lang w:eastAsia="en-GB" w:bidi="km-KH"/>
              </w:rPr>
            </w:pPr>
            <w:r w:rsidRPr="00A71C9B">
              <w:rPr>
                <w:rFonts w:ascii="Khmer OS Battambang" w:hAnsi="Khmer OS Battambang" w:cs="Khmer OS Battambang"/>
                <w:sz w:val="16"/>
                <w:szCs w:val="16"/>
                <w:cs/>
                <w:lang w:eastAsia="en-GB" w:bidi="km-KH"/>
              </w:rPr>
              <w:t>រដ្ឋាភិបាល</w:t>
            </w:r>
            <w:r>
              <w:rPr>
                <w:rFonts w:ascii="Khmer OS Battambang" w:hAnsi="Khmer OS Battambang" w:cs="Khmer OS Battambang" w:hint="cs"/>
                <w:sz w:val="16"/>
                <w:szCs w:val="16"/>
                <w:cs/>
                <w:lang w:eastAsia="en-GB" w:bidi="km-KH"/>
              </w:rPr>
              <w:t>មូលដ្ឋាន</w:t>
            </w:r>
            <w:r w:rsidRPr="00A71C9B">
              <w:rPr>
                <w:rFonts w:ascii="Khmer OS Battambang" w:hAnsi="Khmer OS Battambang" w:cs="Khmer OS Battambang"/>
                <w:sz w:val="16"/>
                <w:szCs w:val="16"/>
                <w:cs/>
                <w:lang w:eastAsia="en-GB" w:bidi="km-KH"/>
              </w:rPr>
              <w:t xml:space="preserve"> អង្គការយូនីសេហ្វ និងតំណាងដៃគូអភិវឌ្ឍន៍</w:t>
            </w:r>
          </w:p>
        </w:tc>
        <w:tc>
          <w:tcPr>
            <w:tcW w:w="802" w:type="pct"/>
            <w:hideMark/>
          </w:tcPr>
          <w:p w14:paraId="14397310"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bidi="km-KH"/>
              </w:rPr>
              <w:t>១០</w:t>
            </w:r>
            <w:r w:rsidRPr="00A71C9B">
              <w:rPr>
                <w:rFonts w:ascii="Khmer OS Battambang" w:hAnsi="Khmer OS Battambang" w:cs="Khmer OS Battambang"/>
                <w:sz w:val="16"/>
                <w:szCs w:val="16"/>
              </w:rPr>
              <w:t xml:space="preserve"> - </w:t>
            </w:r>
            <w:r>
              <w:rPr>
                <w:rFonts w:ascii="Khmer OS Battambang" w:hAnsi="Khmer OS Battambang" w:cs="Khmer OS Battambang" w:hint="cs"/>
                <w:sz w:val="16"/>
                <w:szCs w:val="16"/>
                <w:cs/>
                <w:lang w:bidi="km-KH"/>
              </w:rPr>
              <w:t>២០</w:t>
            </w:r>
          </w:p>
        </w:tc>
        <w:tc>
          <w:tcPr>
            <w:tcW w:w="2703" w:type="pct"/>
            <w:hideMark/>
          </w:tcPr>
          <w:p w14:paraId="7AFFFC29" w14:textId="77777777" w:rsidR="007E4558" w:rsidRPr="00EC3FCE" w:rsidRDefault="007E4558" w:rsidP="00765117">
            <w:pPr>
              <w:rPr>
                <w:rFonts w:ascii="Khmer OS Battambang" w:hAnsi="Khmer OS Battambang" w:cs="Khmer OS Battambang"/>
                <w:sz w:val="16"/>
                <w:szCs w:val="16"/>
                <w:lang w:eastAsia="en-GB" w:bidi="km-KH"/>
              </w:rPr>
            </w:pPr>
            <w:r w:rsidRPr="00EC3FCE">
              <w:rPr>
                <w:rFonts w:ascii="Khmer OS Battambang" w:hAnsi="Khmer OS Battambang" w:cs="Khmer OS Battambang"/>
                <w:sz w:val="16"/>
                <w:szCs w:val="16"/>
                <w:cs/>
                <w:lang w:eastAsia="en-GB" w:bidi="km-KH"/>
              </w:rPr>
              <w:t>រួមទាំងបុគ្គលិកបច្ចេកទេស និង</w:t>
            </w:r>
            <w:r>
              <w:rPr>
                <w:rFonts w:ascii="Khmer OS Battambang" w:hAnsi="Khmer OS Battambang" w:cs="Khmer OS Battambang" w:hint="cs"/>
                <w:sz w:val="16"/>
                <w:szCs w:val="16"/>
                <w:cs/>
                <w:lang w:eastAsia="en-GB" w:bidi="km-KH"/>
              </w:rPr>
              <w:t>បុគ្គលិក</w:t>
            </w:r>
            <w:r w:rsidRPr="00EC3FCE">
              <w:rPr>
                <w:rFonts w:ascii="Khmer OS Battambang" w:hAnsi="Khmer OS Battambang" w:cs="Khmer OS Battambang"/>
                <w:sz w:val="16"/>
                <w:szCs w:val="16"/>
                <w:cs/>
                <w:lang w:eastAsia="en-GB" w:bidi="km-KH"/>
              </w:rPr>
              <w:t>គ្រប់គ្រង</w:t>
            </w:r>
            <w:r>
              <w:rPr>
                <w:rFonts w:ascii="Khmer OS Battambang" w:hAnsi="Khmer OS Battambang" w:cs="Khmer OS Battambang" w:hint="cs"/>
                <w:sz w:val="16"/>
                <w:szCs w:val="16"/>
                <w:cs/>
                <w:lang w:eastAsia="en-GB" w:bidi="km-KH"/>
              </w:rPr>
              <w:t>នៅ</w:t>
            </w:r>
            <w:r w:rsidRPr="00EC3FCE">
              <w:rPr>
                <w:rFonts w:ascii="Khmer OS Battambang" w:hAnsi="Khmer OS Battambang" w:cs="Khmer OS Battambang"/>
                <w:sz w:val="16"/>
                <w:szCs w:val="16"/>
                <w:cs/>
                <w:lang w:eastAsia="en-GB" w:bidi="km-KH"/>
              </w:rPr>
              <w:t>ក្នុង</w:t>
            </w:r>
            <w:r>
              <w:rPr>
                <w:rFonts w:ascii="Khmer OS Battambang" w:hAnsi="Khmer OS Battambang" w:cs="Khmer OS Battambang" w:hint="cs"/>
                <w:sz w:val="16"/>
                <w:szCs w:val="16"/>
                <w:cs/>
                <w:lang w:eastAsia="en-GB" w:bidi="km-KH"/>
              </w:rPr>
              <w:t>មូលដ្ឋាន ដែលមក</w:t>
            </w:r>
            <w:r w:rsidRPr="00EC3FCE">
              <w:rPr>
                <w:rFonts w:ascii="Khmer OS Battambang" w:hAnsi="Khmer OS Battambang" w:cs="Khmer OS Battambang"/>
                <w:sz w:val="16"/>
                <w:szCs w:val="16"/>
                <w:cs/>
                <w:lang w:eastAsia="en-GB" w:bidi="km-KH"/>
              </w:rPr>
              <w:t>ពី</w:t>
            </w:r>
            <w:r>
              <w:rPr>
                <w:rFonts w:ascii="Khmer OS Battambang" w:hAnsi="Khmer OS Battambang" w:cs="Khmer OS Battambang" w:hint="cs"/>
                <w:sz w:val="16"/>
                <w:szCs w:val="16"/>
                <w:cs/>
                <w:lang w:eastAsia="en-GB" w:bidi="km-KH"/>
              </w:rPr>
              <w:t>ទី</w:t>
            </w:r>
            <w:r w:rsidRPr="00EC3FCE">
              <w:rPr>
                <w:rFonts w:ascii="Khmer OS Battambang" w:hAnsi="Khmer OS Battambang" w:cs="Khmer OS Battambang"/>
                <w:sz w:val="16"/>
                <w:szCs w:val="16"/>
                <w:cs/>
                <w:lang w:eastAsia="en-GB" w:bidi="km-KH"/>
              </w:rPr>
              <w:t>ភ្នាក់ងារ និងស្ថាប័នដែលមាន</w:t>
            </w:r>
            <w:r>
              <w:rPr>
                <w:rFonts w:ascii="Khmer OS Battambang" w:hAnsi="Khmer OS Battambang" w:cs="Khmer OS Battambang" w:hint="cs"/>
                <w:sz w:val="16"/>
                <w:szCs w:val="16"/>
                <w:cs/>
                <w:lang w:eastAsia="en-GB" w:bidi="km-KH"/>
              </w:rPr>
              <w:t>អំណាចក្នុងការ</w:t>
            </w:r>
            <w:r w:rsidRPr="00EC3FCE">
              <w:rPr>
                <w:rFonts w:ascii="Khmer OS Battambang" w:hAnsi="Khmer OS Battambang" w:cs="Khmer OS Battambang"/>
                <w:sz w:val="16"/>
                <w:szCs w:val="16"/>
                <w:cs/>
                <w:lang w:eastAsia="en-GB" w:bidi="km-KH"/>
              </w:rPr>
              <w:t>គាំទ្រ</w:t>
            </w:r>
            <w:r>
              <w:rPr>
                <w:rFonts w:ascii="Khmer OS Battambang" w:hAnsi="Khmer OS Battambang" w:cs="Khmer OS Battambang" w:hint="cs"/>
                <w:sz w:val="16"/>
                <w:szCs w:val="16"/>
                <w:cs/>
                <w:lang w:eastAsia="en-GB" w:bidi="km-KH"/>
              </w:rPr>
              <w:t>ដល់</w:t>
            </w:r>
            <w:r w:rsidRPr="00EC3FCE">
              <w:rPr>
                <w:rFonts w:ascii="Khmer OS Battambang" w:hAnsi="Khmer OS Battambang" w:cs="Khmer OS Battambang"/>
                <w:sz w:val="16"/>
                <w:szCs w:val="16"/>
                <w:cs/>
                <w:lang w:eastAsia="en-GB" w:bidi="km-KH"/>
              </w:rPr>
              <w:t xml:space="preserve">ការផ្តល់សេវា </w:t>
            </w:r>
            <w:r w:rsidRPr="00EC3FCE">
              <w:rPr>
                <w:rFonts w:ascii="Khmer OS Battambang" w:hAnsi="Khmer OS Battambang" w:cs="Khmer OS Battambang"/>
                <w:sz w:val="16"/>
                <w:szCs w:val="16"/>
                <w:lang w:eastAsia="en-GB"/>
              </w:rPr>
              <w:t>WASH</w:t>
            </w:r>
          </w:p>
        </w:tc>
      </w:tr>
      <w:tr w:rsidR="007E4558" w14:paraId="1C72CB1E" w14:textId="77777777" w:rsidTr="00765117">
        <w:tc>
          <w:tcPr>
            <w:tcW w:w="1495" w:type="pct"/>
            <w:hideMark/>
          </w:tcPr>
          <w:p w14:paraId="58DA2873"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អ្នកផ្គត់ផ្គង់បង្គន់អនាម័យ</w:t>
            </w:r>
          </w:p>
        </w:tc>
        <w:tc>
          <w:tcPr>
            <w:tcW w:w="802" w:type="pct"/>
            <w:hideMark/>
          </w:tcPr>
          <w:p w14:paraId="444EB837"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bidi="km-KH"/>
              </w:rPr>
              <w:t xml:space="preserve">២ </w:t>
            </w:r>
            <w:r w:rsidRPr="00A71C9B">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៤</w:t>
            </w:r>
          </w:p>
        </w:tc>
        <w:tc>
          <w:tcPr>
            <w:tcW w:w="2703" w:type="pct"/>
            <w:hideMark/>
          </w:tcPr>
          <w:p w14:paraId="1AFDFA2A" w14:textId="77777777" w:rsidR="007E4558" w:rsidRPr="00A71C9B" w:rsidRDefault="007E4558" w:rsidP="00765117">
            <w:pPr>
              <w:rPr>
                <w:rFonts w:ascii="Khmer OS Battambang" w:hAnsi="Khmer OS Battambang" w:cs="Khmer OS Battambang"/>
                <w:sz w:val="16"/>
                <w:szCs w:val="16"/>
                <w:lang w:eastAsia="en-GB"/>
              </w:rPr>
            </w:pPr>
            <w:r w:rsidRPr="00EC3FCE">
              <w:rPr>
                <w:rFonts w:ascii="Khmer OS Battambang" w:hAnsi="Khmer OS Battambang" w:cs="Khmer OS Battambang"/>
                <w:sz w:val="16"/>
                <w:szCs w:val="16"/>
                <w:cs/>
                <w:lang w:eastAsia="en-GB" w:bidi="km-KH"/>
              </w:rPr>
              <w:t>អ្នកផ្គត់ផ្គង់ទំនិញ និងសេវាកម្មបង្គន់ដែល</w:t>
            </w:r>
            <w:r>
              <w:rPr>
                <w:rFonts w:ascii="Khmer OS Battambang" w:hAnsi="Khmer OS Battambang" w:cs="Khmer OS Battambang" w:hint="cs"/>
                <w:sz w:val="16"/>
                <w:szCs w:val="16"/>
                <w:cs/>
                <w:lang w:eastAsia="en-GB" w:bidi="km-KH"/>
              </w:rPr>
              <w:t>ត្រូវ</w:t>
            </w:r>
            <w:r w:rsidRPr="00EC3FCE">
              <w:rPr>
                <w:rFonts w:ascii="Khmer OS Battambang" w:hAnsi="Khmer OS Battambang" w:cs="Khmer OS Battambang"/>
                <w:sz w:val="16"/>
                <w:szCs w:val="16"/>
                <w:cs/>
                <w:lang w:eastAsia="en-GB" w:bidi="km-KH"/>
              </w:rPr>
              <w:t>បានកែប្រែ</w:t>
            </w:r>
          </w:p>
        </w:tc>
      </w:tr>
      <w:tr w:rsidR="007E4558" w14:paraId="30730340" w14:textId="77777777" w:rsidTr="00765117">
        <w:tc>
          <w:tcPr>
            <w:tcW w:w="1495" w:type="pct"/>
            <w:hideMark/>
          </w:tcPr>
          <w:p w14:paraId="7AE6F7AA"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គណៈកម្មាធិការទ្រ</w:t>
            </w:r>
            <w:r>
              <w:rPr>
                <w:rFonts w:ascii="Khmer OS Battambang" w:hAnsi="Khmer OS Battambang" w:cs="Khmer OS Battambang" w:hint="cs"/>
                <w:sz w:val="16"/>
                <w:szCs w:val="16"/>
                <w:cs/>
                <w:lang w:eastAsia="en-GB" w:bidi="km-KH"/>
              </w:rPr>
              <w:t>ទ្រង់</w:t>
            </w:r>
            <w:r w:rsidRPr="00A71C9B">
              <w:rPr>
                <w:rFonts w:ascii="Khmer OS Battambang" w:hAnsi="Khmer OS Battambang" w:cs="Khmer OS Battambang"/>
                <w:sz w:val="16"/>
                <w:szCs w:val="16"/>
                <w:cs/>
                <w:lang w:eastAsia="en-GB" w:bidi="km-KH"/>
              </w:rPr>
              <w:t>សាលា</w:t>
            </w:r>
          </w:p>
        </w:tc>
        <w:tc>
          <w:tcPr>
            <w:tcW w:w="802" w:type="pct"/>
            <w:hideMark/>
          </w:tcPr>
          <w:p w14:paraId="09B836B0"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bidi="km-KH"/>
              </w:rPr>
              <w:t xml:space="preserve">១៣ </w:t>
            </w:r>
            <w:r w:rsidRPr="00A71C9B">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២៦</w:t>
            </w:r>
          </w:p>
        </w:tc>
        <w:tc>
          <w:tcPr>
            <w:tcW w:w="2703" w:type="pct"/>
            <w:hideMark/>
          </w:tcPr>
          <w:p w14:paraId="7B16B036" w14:textId="77777777" w:rsidR="007E4558" w:rsidRPr="00A71C9B" w:rsidRDefault="007E4558" w:rsidP="00765117">
            <w:pPr>
              <w:rPr>
                <w:rFonts w:ascii="Khmer OS Battambang" w:hAnsi="Khmer OS Battambang" w:cs="Khmer OS Battambang"/>
                <w:sz w:val="16"/>
                <w:szCs w:val="16"/>
                <w:lang w:eastAsia="en-GB"/>
              </w:rPr>
            </w:pPr>
            <w:r w:rsidRPr="00EC3FCE">
              <w:rPr>
                <w:rFonts w:ascii="Khmer OS Battambang" w:hAnsi="Khmer OS Battambang" w:cs="Khmer OS Battambang"/>
                <w:sz w:val="16"/>
                <w:szCs w:val="16"/>
                <w:cs/>
                <w:lang w:eastAsia="en-GB" w:bidi="km-KH"/>
              </w:rPr>
              <w:t>បុគ្គលិក</w:t>
            </w:r>
            <w:r>
              <w:rPr>
                <w:rFonts w:ascii="Khmer OS Battambang" w:hAnsi="Khmer OS Battambang" w:cs="Khmer OS Battambang" w:hint="cs"/>
                <w:sz w:val="16"/>
                <w:szCs w:val="16"/>
                <w:cs/>
                <w:lang w:eastAsia="en-GB" w:bidi="km-KH"/>
              </w:rPr>
              <w:t>ដែល</w:t>
            </w:r>
            <w:r w:rsidRPr="00EC3FCE">
              <w:rPr>
                <w:rFonts w:ascii="Khmer OS Battambang" w:hAnsi="Khmer OS Battambang" w:cs="Khmer OS Battambang"/>
                <w:sz w:val="16"/>
                <w:szCs w:val="16"/>
                <w:cs/>
                <w:lang w:eastAsia="en-GB" w:bidi="km-KH"/>
              </w:rPr>
              <w:t xml:space="preserve">ពាក់ព័ន្ធនឹងការគ្រប់គ្រងសេវា </w:t>
            </w:r>
            <w:r w:rsidRPr="00EC3FCE">
              <w:rPr>
                <w:rFonts w:ascii="Khmer OS Battambang" w:hAnsi="Khmer OS Battambang" w:cs="Khmer OS Battambang"/>
                <w:sz w:val="16"/>
                <w:szCs w:val="16"/>
                <w:lang w:eastAsia="en-GB"/>
              </w:rPr>
              <w:t xml:space="preserve">WASH </w:t>
            </w:r>
            <w:r w:rsidRPr="00EC3FCE">
              <w:rPr>
                <w:rFonts w:ascii="Khmer OS Battambang" w:hAnsi="Khmer OS Battambang" w:cs="Khmer OS Battambang"/>
                <w:sz w:val="16"/>
                <w:szCs w:val="16"/>
                <w:cs/>
                <w:lang w:eastAsia="en-GB" w:bidi="km-KH"/>
              </w:rPr>
              <w:t>នៅ</w:t>
            </w:r>
            <w:r>
              <w:rPr>
                <w:rFonts w:ascii="Khmer OS Battambang" w:hAnsi="Khmer OS Battambang" w:cs="Khmer OS Battambang" w:hint="cs"/>
                <w:sz w:val="16"/>
                <w:szCs w:val="16"/>
                <w:cs/>
                <w:lang w:eastAsia="en-GB" w:bidi="km-KH"/>
              </w:rPr>
              <w:t>តាម</w:t>
            </w:r>
            <w:r w:rsidRPr="00EC3FCE">
              <w:rPr>
                <w:rFonts w:ascii="Khmer OS Battambang" w:hAnsi="Khmer OS Battambang" w:cs="Khmer OS Battambang"/>
                <w:sz w:val="16"/>
                <w:szCs w:val="16"/>
                <w:cs/>
                <w:lang w:eastAsia="en-GB" w:bidi="km-KH"/>
              </w:rPr>
              <w:t>សាលារៀន</w:t>
            </w:r>
          </w:p>
        </w:tc>
      </w:tr>
      <w:tr w:rsidR="007E4558" w14:paraId="7BE87E1D" w14:textId="77777777" w:rsidTr="00765117">
        <w:tc>
          <w:tcPr>
            <w:tcW w:w="1495" w:type="pct"/>
            <w:hideMark/>
          </w:tcPr>
          <w:p w14:paraId="47507D00" w14:textId="77777777" w:rsidR="007E4558" w:rsidRPr="00A71C9B" w:rsidRDefault="007E4558" w:rsidP="00765117">
            <w:pPr>
              <w:rPr>
                <w:rFonts w:ascii="Khmer OS Battambang" w:hAnsi="Khmer OS Battambang" w:cs="Khmer OS Battambang"/>
                <w:sz w:val="16"/>
                <w:szCs w:val="16"/>
                <w:lang w:eastAsia="en-GB"/>
              </w:rPr>
            </w:pPr>
            <w:r w:rsidRPr="00A71C9B">
              <w:rPr>
                <w:rFonts w:ascii="Khmer OS Battambang" w:hAnsi="Khmer OS Battambang" w:cs="Khmer OS Battambang"/>
                <w:sz w:val="16"/>
                <w:szCs w:val="16"/>
                <w:cs/>
                <w:lang w:eastAsia="en-GB" w:bidi="km-KH"/>
              </w:rPr>
              <w:t>តំណាងមណ្ឌលសុខភាព</w:t>
            </w:r>
          </w:p>
        </w:tc>
        <w:tc>
          <w:tcPr>
            <w:tcW w:w="802" w:type="pct"/>
            <w:hideMark/>
          </w:tcPr>
          <w:p w14:paraId="75D83F2A" w14:textId="77777777" w:rsidR="007E4558" w:rsidRPr="00A71C9B" w:rsidRDefault="007E4558" w:rsidP="00765117">
            <w:pPr>
              <w:rPr>
                <w:rFonts w:ascii="Khmer OS Battambang" w:hAnsi="Khmer OS Battambang" w:cs="Khmer OS Battambang"/>
                <w:sz w:val="16"/>
                <w:szCs w:val="16"/>
                <w:lang w:eastAsia="en-GB" w:bidi="km-KH"/>
              </w:rPr>
            </w:pPr>
            <w:r>
              <w:rPr>
                <w:rFonts w:ascii="Khmer OS Battambang" w:hAnsi="Khmer OS Battambang" w:cs="Khmer OS Battambang" w:hint="cs"/>
                <w:sz w:val="16"/>
                <w:szCs w:val="16"/>
                <w:cs/>
                <w:lang w:bidi="km-KH"/>
              </w:rPr>
              <w:t xml:space="preserve">៦ </w:t>
            </w:r>
            <w:r w:rsidRPr="00A71C9B">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១២</w:t>
            </w:r>
          </w:p>
        </w:tc>
        <w:tc>
          <w:tcPr>
            <w:tcW w:w="2703" w:type="pct"/>
            <w:hideMark/>
          </w:tcPr>
          <w:p w14:paraId="03FC2A1E" w14:textId="77777777" w:rsidR="007E4558" w:rsidRPr="00A71C9B" w:rsidRDefault="007E4558" w:rsidP="00765117">
            <w:pPr>
              <w:rPr>
                <w:rFonts w:ascii="Khmer OS Battambang" w:hAnsi="Khmer OS Battambang" w:cs="Khmer OS Battambang"/>
                <w:sz w:val="16"/>
                <w:szCs w:val="16"/>
                <w:lang w:eastAsia="en-GB"/>
              </w:rPr>
            </w:pPr>
            <w:r w:rsidRPr="00EC3FCE">
              <w:rPr>
                <w:rFonts w:ascii="Khmer OS Battambang" w:hAnsi="Khmer OS Battambang" w:cs="Khmer OS Battambang"/>
                <w:sz w:val="16"/>
                <w:szCs w:val="16"/>
                <w:cs/>
                <w:lang w:eastAsia="en-GB" w:bidi="km-KH"/>
              </w:rPr>
              <w:t xml:space="preserve">បុគ្គលិកពាក់ព័ន្ធនឹងការគ្រប់គ្រងសេវា </w:t>
            </w:r>
            <w:r w:rsidRPr="00EC3FCE">
              <w:rPr>
                <w:rFonts w:ascii="Khmer OS Battambang" w:hAnsi="Khmer OS Battambang" w:cs="Khmer OS Battambang"/>
                <w:sz w:val="16"/>
                <w:szCs w:val="16"/>
                <w:lang w:eastAsia="en-GB"/>
              </w:rPr>
              <w:t xml:space="preserve">WASH </w:t>
            </w:r>
            <w:r w:rsidRPr="00EC3FCE">
              <w:rPr>
                <w:rFonts w:ascii="Khmer OS Battambang" w:hAnsi="Khmer OS Battambang" w:cs="Khmer OS Battambang"/>
                <w:sz w:val="16"/>
                <w:szCs w:val="16"/>
                <w:cs/>
                <w:lang w:eastAsia="en-GB" w:bidi="km-KH"/>
              </w:rPr>
              <w:t>នៅ</w:t>
            </w:r>
            <w:r>
              <w:rPr>
                <w:rFonts w:ascii="Khmer OS Battambang" w:hAnsi="Khmer OS Battambang" w:cs="Khmer OS Battambang" w:hint="cs"/>
                <w:sz w:val="16"/>
                <w:szCs w:val="16"/>
                <w:cs/>
                <w:lang w:eastAsia="en-GB" w:bidi="km-KH"/>
              </w:rPr>
              <w:t>តាម</w:t>
            </w:r>
            <w:r w:rsidRPr="00EC3FCE">
              <w:rPr>
                <w:rFonts w:ascii="Khmer OS Battambang" w:hAnsi="Khmer OS Battambang" w:cs="Khmer OS Battambang"/>
                <w:sz w:val="16"/>
                <w:szCs w:val="16"/>
                <w:cs/>
                <w:lang w:eastAsia="en-GB" w:bidi="km-KH"/>
              </w:rPr>
              <w:t>មណ្ឌលសុខភាព។</w:t>
            </w:r>
          </w:p>
        </w:tc>
      </w:tr>
    </w:tbl>
    <w:p w14:paraId="62DC60D5" w14:textId="77777777" w:rsidR="000C74C4" w:rsidRDefault="000C74C4" w:rsidP="000727CF">
      <w:pPr>
        <w:pStyle w:val="Heading1"/>
        <w:spacing w:before="120" w:after="120"/>
        <w:rPr>
          <w:sz w:val="22"/>
        </w:rPr>
      </w:pPr>
    </w:p>
    <w:p w14:paraId="641A64A6" w14:textId="142ECF88" w:rsidR="000727CF" w:rsidRPr="00AB1A65" w:rsidRDefault="007E4558" w:rsidP="000727CF">
      <w:pPr>
        <w:pStyle w:val="Heading1"/>
        <w:spacing w:before="120" w:after="120"/>
        <w:rPr>
          <w:rFonts w:ascii="Khmer OS Muol Light" w:hAnsi="Khmer OS Muol Light" w:cs="Khmer OS Muol Light"/>
          <w:sz w:val="28"/>
        </w:rPr>
      </w:pPr>
      <w:r w:rsidRPr="000C74C4">
        <w:br w:type="page"/>
      </w:r>
      <w:bookmarkStart w:id="33" w:name="_Toc108542744"/>
      <w:bookmarkStart w:id="34" w:name="_Toc110933820"/>
      <w:r w:rsidR="000727CF" w:rsidRPr="00AB1A65">
        <w:rPr>
          <w:rFonts w:ascii="Khmer OS Muol Light" w:hAnsi="Khmer OS Muol Light" w:cs="Khmer OS Muol Light"/>
          <w:sz w:val="28"/>
          <w:cs/>
          <w:lang w:bidi="km-KH"/>
        </w:rPr>
        <w:lastRenderedPageBreak/>
        <w:t>ឧបសម្ព័ន្ធ ឆ៖ កាលវិភាគការងារនៅទីវាល</w:t>
      </w:r>
      <w:bookmarkEnd w:id="33"/>
      <w:bookmarkEnd w:id="34"/>
    </w:p>
    <w:tbl>
      <w:tblPr>
        <w:tblStyle w:val="TableGridLight"/>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6A0" w:firstRow="1" w:lastRow="0" w:firstColumn="1" w:lastColumn="0" w:noHBand="1" w:noVBand="1"/>
      </w:tblPr>
      <w:tblGrid>
        <w:gridCol w:w="2033"/>
        <w:gridCol w:w="2007"/>
        <w:gridCol w:w="1803"/>
        <w:gridCol w:w="3331"/>
        <w:gridCol w:w="1753"/>
        <w:gridCol w:w="2023"/>
      </w:tblGrid>
      <w:tr w:rsidR="000C74C4" w:rsidRPr="000B4659" w14:paraId="1A982E97" w14:textId="77777777" w:rsidTr="000C74C4">
        <w:tc>
          <w:tcPr>
            <w:tcW w:w="785" w:type="pct"/>
            <w:tcBorders>
              <w:top w:val="single" w:sz="4" w:space="0" w:color="auto"/>
              <w:left w:val="single" w:sz="4" w:space="0" w:color="auto"/>
              <w:bottom w:val="single" w:sz="4" w:space="0" w:color="auto"/>
              <w:right w:val="single" w:sz="4" w:space="0" w:color="auto"/>
            </w:tcBorders>
            <w:shd w:val="clear" w:color="auto" w:fill="1F497D" w:themeFill="text2"/>
            <w:hideMark/>
          </w:tcPr>
          <w:p w14:paraId="4FE56989" w14:textId="77777777" w:rsidR="000C74C4" w:rsidRPr="000B4659" w:rsidRDefault="000C74C4" w:rsidP="00765117">
            <w:pPr>
              <w:jc w:val="center"/>
              <w:rPr>
                <w:rFonts w:ascii="Khmer OS Battambang" w:hAnsi="Khmer OS Battambang" w:cs="Khmer OS Battambang"/>
                <w:bCs/>
                <w:sz w:val="16"/>
                <w:szCs w:val="16"/>
                <w:lang w:bidi="km-KH"/>
              </w:rPr>
            </w:pPr>
            <w:r w:rsidRPr="000B4659">
              <w:rPr>
                <w:rFonts w:ascii="Khmer OS Battambang" w:eastAsia="Georgia" w:hAnsi="Khmer OS Battambang" w:cs="Khmer OS Battambang" w:hint="cs"/>
                <w:bCs/>
                <w:sz w:val="16"/>
                <w:szCs w:val="16"/>
                <w:cs/>
                <w:lang w:bidi="km-KH"/>
              </w:rPr>
              <w:t>ខេត្ត</w:t>
            </w:r>
          </w:p>
        </w:tc>
        <w:tc>
          <w:tcPr>
            <w:tcW w:w="775" w:type="pct"/>
            <w:tcBorders>
              <w:top w:val="single" w:sz="4" w:space="0" w:color="auto"/>
              <w:left w:val="single" w:sz="4" w:space="0" w:color="auto"/>
              <w:bottom w:val="single" w:sz="4" w:space="0" w:color="auto"/>
              <w:right w:val="single" w:sz="4" w:space="0" w:color="auto"/>
            </w:tcBorders>
            <w:shd w:val="clear" w:color="auto" w:fill="1F497D" w:themeFill="text2"/>
            <w:hideMark/>
          </w:tcPr>
          <w:p w14:paraId="2F0E9419" w14:textId="77777777" w:rsidR="000C74C4" w:rsidRPr="000B4659" w:rsidRDefault="000C74C4" w:rsidP="00765117">
            <w:pPr>
              <w:jc w:val="center"/>
              <w:rPr>
                <w:rFonts w:ascii="Khmer OS Battambang" w:hAnsi="Khmer OS Battambang" w:cs="Khmer OS Battambang"/>
                <w:bCs/>
                <w:sz w:val="16"/>
                <w:szCs w:val="16"/>
                <w:lang w:bidi="km-KH"/>
              </w:rPr>
            </w:pPr>
            <w:r w:rsidRPr="000B4659">
              <w:rPr>
                <w:rFonts w:ascii="Khmer OS Battambang" w:eastAsia="Helvetica Neue" w:hAnsi="Khmer OS Battambang" w:cs="Khmer OS Battambang" w:hint="cs"/>
                <w:bCs/>
                <w:sz w:val="16"/>
                <w:szCs w:val="16"/>
                <w:cs/>
                <w:lang w:bidi="km-KH"/>
              </w:rPr>
              <w:t>ស្រុក</w:t>
            </w:r>
          </w:p>
        </w:tc>
        <w:tc>
          <w:tcPr>
            <w:tcW w:w="696" w:type="pct"/>
            <w:tcBorders>
              <w:top w:val="single" w:sz="4" w:space="0" w:color="auto"/>
              <w:left w:val="single" w:sz="4" w:space="0" w:color="auto"/>
              <w:bottom w:val="single" w:sz="4" w:space="0" w:color="auto"/>
              <w:right w:val="single" w:sz="4" w:space="0" w:color="auto"/>
            </w:tcBorders>
            <w:shd w:val="clear" w:color="auto" w:fill="1F497D" w:themeFill="text2"/>
            <w:hideMark/>
          </w:tcPr>
          <w:p w14:paraId="5D544910" w14:textId="77777777" w:rsidR="000C74C4" w:rsidRPr="000B4659" w:rsidRDefault="000C74C4" w:rsidP="00765117">
            <w:pPr>
              <w:jc w:val="center"/>
              <w:rPr>
                <w:rFonts w:ascii="Khmer OS Battambang" w:hAnsi="Khmer OS Battambang" w:cs="Khmer OS Battambang"/>
                <w:bCs/>
                <w:sz w:val="16"/>
                <w:szCs w:val="16"/>
                <w:lang w:bidi="km-KH"/>
              </w:rPr>
            </w:pPr>
            <w:r w:rsidRPr="000B4659">
              <w:rPr>
                <w:rFonts w:ascii="Khmer OS Battambang" w:hAnsi="Khmer OS Battambang" w:cs="Khmer OS Battambang" w:hint="cs"/>
                <w:bCs/>
                <w:sz w:val="16"/>
                <w:szCs w:val="16"/>
                <w:cs/>
                <w:lang w:bidi="km-KH"/>
              </w:rPr>
              <w:t>ឃុំ</w:t>
            </w:r>
          </w:p>
        </w:tc>
        <w:tc>
          <w:tcPr>
            <w:tcW w:w="1286" w:type="pct"/>
            <w:tcBorders>
              <w:top w:val="single" w:sz="4" w:space="0" w:color="auto"/>
              <w:left w:val="single" w:sz="4" w:space="0" w:color="auto"/>
              <w:bottom w:val="single" w:sz="4" w:space="0" w:color="auto"/>
              <w:right w:val="single" w:sz="4" w:space="0" w:color="auto"/>
            </w:tcBorders>
            <w:shd w:val="clear" w:color="auto" w:fill="1F497D" w:themeFill="text2"/>
            <w:hideMark/>
          </w:tcPr>
          <w:p w14:paraId="0583DDAE" w14:textId="77777777" w:rsidR="000C74C4" w:rsidRPr="000B4659" w:rsidRDefault="000C74C4" w:rsidP="00765117">
            <w:pPr>
              <w:jc w:val="center"/>
              <w:rPr>
                <w:rFonts w:ascii="Khmer OS Battambang" w:hAnsi="Khmer OS Battambang" w:cs="Khmer OS Battambang"/>
                <w:bCs/>
                <w:sz w:val="16"/>
                <w:szCs w:val="16"/>
              </w:rPr>
            </w:pPr>
            <w:r w:rsidRPr="000B4659">
              <w:rPr>
                <w:rFonts w:ascii="Khmer OS Battambang" w:eastAsia="Georgia" w:hAnsi="Khmer OS Battambang" w:cs="Khmer OS Battambang" w:hint="cs"/>
                <w:bCs/>
                <w:sz w:val="16"/>
                <w:szCs w:val="16"/>
                <w:cs/>
                <w:lang w:bidi="km-KH"/>
              </w:rPr>
              <w:t xml:space="preserve">បច្ចេកវិទ្យាដែលធន់នឹងអាកាសធាតុ របស់ </w:t>
            </w:r>
            <w:r w:rsidRPr="000B4659">
              <w:rPr>
                <w:rFonts w:ascii="Khmer OS Battambang" w:eastAsia="Georgia" w:hAnsi="Khmer OS Battambang" w:cs="Khmer OS Battambang"/>
                <w:b/>
                <w:sz w:val="16"/>
                <w:szCs w:val="16"/>
              </w:rPr>
              <w:t>WASH</w:t>
            </w:r>
          </w:p>
        </w:tc>
        <w:tc>
          <w:tcPr>
            <w:tcW w:w="677" w:type="pct"/>
            <w:tcBorders>
              <w:top w:val="single" w:sz="4" w:space="0" w:color="auto"/>
              <w:left w:val="single" w:sz="4" w:space="0" w:color="auto"/>
              <w:bottom w:val="single" w:sz="4" w:space="0" w:color="auto"/>
              <w:right w:val="single" w:sz="4" w:space="0" w:color="auto"/>
            </w:tcBorders>
            <w:shd w:val="clear" w:color="auto" w:fill="1F497D" w:themeFill="text2"/>
            <w:hideMark/>
          </w:tcPr>
          <w:p w14:paraId="2EDC2125" w14:textId="77777777" w:rsidR="000C74C4" w:rsidRPr="000B4659" w:rsidRDefault="000C74C4" w:rsidP="00765117">
            <w:pPr>
              <w:jc w:val="center"/>
              <w:rPr>
                <w:rFonts w:ascii="Khmer OS Battambang" w:hAnsi="Khmer OS Battambang" w:cs="Khmer OS Battambang"/>
                <w:bCs/>
                <w:sz w:val="16"/>
                <w:szCs w:val="16"/>
              </w:rPr>
            </w:pPr>
            <w:r w:rsidRPr="000B4659">
              <w:rPr>
                <w:rFonts w:ascii="Khmer OS Battambang" w:eastAsia="Georgia" w:hAnsi="Khmer OS Battambang" w:cs="Khmer OS Battambang" w:hint="cs"/>
                <w:bCs/>
                <w:sz w:val="16"/>
                <w:szCs w:val="16"/>
                <w:cs/>
                <w:lang w:bidi="km-KH"/>
              </w:rPr>
              <w:t>មតិយោបល់</w:t>
            </w:r>
          </w:p>
        </w:tc>
        <w:tc>
          <w:tcPr>
            <w:tcW w:w="781" w:type="pct"/>
            <w:tcBorders>
              <w:top w:val="single" w:sz="4" w:space="0" w:color="auto"/>
              <w:left w:val="single" w:sz="4" w:space="0" w:color="auto"/>
              <w:bottom w:val="single" w:sz="4" w:space="0" w:color="auto"/>
              <w:right w:val="single" w:sz="4" w:space="0" w:color="auto"/>
            </w:tcBorders>
            <w:shd w:val="clear" w:color="auto" w:fill="1F497D" w:themeFill="text2"/>
          </w:tcPr>
          <w:p w14:paraId="4DF0667A" w14:textId="77777777" w:rsidR="000C74C4" w:rsidRPr="000B4659" w:rsidRDefault="000C74C4" w:rsidP="00765117">
            <w:pPr>
              <w:jc w:val="center"/>
              <w:rPr>
                <w:rFonts w:ascii="Khmer OS Battambang" w:eastAsia="Georgia" w:hAnsi="Khmer OS Battambang" w:cs="Khmer OS Battambang"/>
                <w:bCs/>
                <w:sz w:val="16"/>
                <w:szCs w:val="16"/>
                <w:cs/>
                <w:lang w:bidi="km-KH"/>
              </w:rPr>
            </w:pPr>
            <w:r w:rsidRPr="000B4659">
              <w:rPr>
                <w:rFonts w:ascii="Khmer OS Battambang" w:eastAsia="Georgia" w:hAnsi="Khmer OS Battambang" w:cs="Khmer OS Battambang" w:hint="cs"/>
                <w:bCs/>
                <w:sz w:val="16"/>
                <w:szCs w:val="16"/>
                <w:cs/>
                <w:lang w:bidi="km-KH"/>
              </w:rPr>
              <w:t>កាលបរិច្ឆេទចុះត្រួតពិនិត្យ</w:t>
            </w:r>
          </w:p>
        </w:tc>
      </w:tr>
      <w:tr w:rsidR="000C74C4" w14:paraId="7C827854" w14:textId="77777777" w:rsidTr="000C74C4">
        <w:trPr>
          <w:trHeight w:val="107"/>
        </w:trPr>
        <w:tc>
          <w:tcPr>
            <w:tcW w:w="785" w:type="pct"/>
            <w:vMerge w:val="restart"/>
            <w:tcBorders>
              <w:top w:val="single" w:sz="4" w:space="0" w:color="auto"/>
            </w:tcBorders>
            <w:hideMark/>
          </w:tcPr>
          <w:p w14:paraId="5B400948"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កំពង់ស្ពឺ</w:t>
            </w:r>
            <w:r w:rsidRPr="00086774">
              <w:rPr>
                <w:rFonts w:ascii="Khmer OS Battambang" w:eastAsia="Georgia" w:hAnsi="Khmer OS Battambang" w:cs="Khmer OS Battambang"/>
                <w:color w:val="000000" w:themeColor="text1"/>
                <w:sz w:val="16"/>
                <w:szCs w:val="16"/>
              </w:rPr>
              <w:t xml:space="preserve"> </w:t>
            </w:r>
          </w:p>
        </w:tc>
        <w:tc>
          <w:tcPr>
            <w:tcW w:w="775" w:type="pct"/>
            <w:vMerge w:val="restart"/>
            <w:tcBorders>
              <w:top w:val="single" w:sz="4" w:space="0" w:color="auto"/>
            </w:tcBorders>
          </w:tcPr>
          <w:p w14:paraId="42B0F25D"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ឧត្តុង្គ</w:t>
            </w:r>
          </w:p>
        </w:tc>
        <w:tc>
          <w:tcPr>
            <w:tcW w:w="696" w:type="pct"/>
            <w:vMerge w:val="restart"/>
            <w:tcBorders>
              <w:top w:val="single" w:sz="4" w:space="0" w:color="auto"/>
            </w:tcBorders>
          </w:tcPr>
          <w:p w14:paraId="194EA025"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វាលពង</w:t>
            </w:r>
            <w:r w:rsidRPr="00086774">
              <w:rPr>
                <w:rFonts w:ascii="Khmer OS Battambang" w:eastAsia="Georgia" w:hAnsi="Khmer OS Battambang" w:cs="Khmer OS Battambang"/>
                <w:color w:val="000000" w:themeColor="text1"/>
                <w:sz w:val="16"/>
                <w:szCs w:val="16"/>
              </w:rPr>
              <w:t xml:space="preserve"> </w:t>
            </w:r>
          </w:p>
        </w:tc>
        <w:tc>
          <w:tcPr>
            <w:tcW w:w="1286" w:type="pct"/>
            <w:tcBorders>
              <w:top w:val="single" w:sz="4" w:space="0" w:color="auto"/>
            </w:tcBorders>
            <w:hideMark/>
          </w:tcPr>
          <w:p w14:paraId="7862746B" w14:textId="77777777" w:rsidR="000C74C4" w:rsidRPr="00086774" w:rsidRDefault="000C74C4"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677" w:type="pct"/>
            <w:tcBorders>
              <w:top w:val="single" w:sz="4" w:space="0" w:color="auto"/>
            </w:tcBorders>
          </w:tcPr>
          <w:p w14:paraId="741929EC" w14:textId="77777777" w:rsidR="000C74C4" w:rsidRPr="000B4659" w:rsidRDefault="000C74C4" w:rsidP="00765117">
            <w:pPr>
              <w:rPr>
                <w:rFonts w:ascii="Khmer OS Battambang" w:hAnsi="Khmer OS Battambang" w:cs="Cordia New"/>
                <w:sz w:val="16"/>
                <w:szCs w:val="20"/>
                <w:lang w:bidi="th-TH"/>
              </w:rPr>
            </w:pPr>
            <w:r>
              <w:rPr>
                <w:rFonts w:ascii="Khmer OS Battambang" w:hAnsi="Khmer OS Battambang" w:cs="Cordia New"/>
                <w:sz w:val="16"/>
                <w:szCs w:val="20"/>
                <w:lang w:bidi="th-TH"/>
              </w:rPr>
              <w:t>KII/FGD/DO</w:t>
            </w:r>
          </w:p>
        </w:tc>
        <w:tc>
          <w:tcPr>
            <w:tcW w:w="781" w:type="pct"/>
            <w:vMerge w:val="restart"/>
            <w:tcBorders>
              <w:top w:val="single" w:sz="4" w:space="0" w:color="auto"/>
            </w:tcBorders>
          </w:tcPr>
          <w:p w14:paraId="046A4916" w14:textId="77777777" w:rsidR="000C74C4" w:rsidRDefault="000C74C4" w:rsidP="00765117">
            <w:pPr>
              <w:jc w:val="center"/>
              <w:rPr>
                <w:rFonts w:ascii="Khmer OS Battambang" w:eastAsia="Helvetica Neue" w:hAnsi="Khmer OS Battambang" w:cs="Khmer OS Battambang"/>
                <w:color w:val="000000" w:themeColor="text1"/>
                <w:sz w:val="16"/>
                <w:szCs w:val="16"/>
                <w:cs/>
                <w:lang w:bidi="km-KH"/>
              </w:rPr>
            </w:pPr>
            <w:r>
              <w:rPr>
                <w:rFonts w:ascii="Khmer OS Battambang" w:eastAsia="Helvetica Neue" w:hAnsi="Khmer OS Battambang" w:cs="Khmer OS Battambang" w:hint="cs"/>
                <w:color w:val="000000" w:themeColor="text1"/>
                <w:sz w:val="16"/>
                <w:szCs w:val="16"/>
                <w:cs/>
                <w:lang w:bidi="km-KH"/>
              </w:rPr>
              <w:t>ថ្ងៃទី១៤ ខែធ្នូ ឆ្នាំ២០២១</w:t>
            </w:r>
          </w:p>
        </w:tc>
      </w:tr>
      <w:tr w:rsidR="000C74C4" w14:paraId="39E10F99" w14:textId="77777777" w:rsidTr="000C74C4">
        <w:trPr>
          <w:trHeight w:val="107"/>
        </w:trPr>
        <w:tc>
          <w:tcPr>
            <w:tcW w:w="785" w:type="pct"/>
            <w:vMerge/>
          </w:tcPr>
          <w:p w14:paraId="344F1638"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75" w:type="pct"/>
            <w:vMerge/>
          </w:tcPr>
          <w:p w14:paraId="591424CE"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696" w:type="pct"/>
            <w:vMerge/>
          </w:tcPr>
          <w:p w14:paraId="74D4D118"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1286" w:type="pct"/>
            <w:tcBorders>
              <w:top w:val="single" w:sz="4" w:space="0" w:color="auto"/>
            </w:tcBorders>
          </w:tcPr>
          <w:p w14:paraId="236672E4"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2C526155" w14:textId="77777777" w:rsidR="000C74C4" w:rsidRDefault="000C74C4" w:rsidP="00765117">
            <w:pPr>
              <w:rPr>
                <w:rFonts w:ascii="Khmer OS Battambang" w:eastAsia="Helvetica Neue"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tcPr>
          <w:p w14:paraId="6F6CBECF" w14:textId="77777777" w:rsidR="000C74C4" w:rsidRDefault="000C74C4" w:rsidP="00765117">
            <w:pPr>
              <w:rPr>
                <w:rFonts w:ascii="Khmer OS Battambang" w:eastAsia="Helvetica Neue" w:hAnsi="Khmer OS Battambang" w:cs="Khmer OS Battambang"/>
                <w:color w:val="000000" w:themeColor="text1"/>
                <w:sz w:val="16"/>
                <w:szCs w:val="16"/>
                <w:cs/>
                <w:lang w:bidi="km-KH"/>
              </w:rPr>
            </w:pPr>
          </w:p>
        </w:tc>
      </w:tr>
      <w:tr w:rsidR="000C74C4" w14:paraId="24ED79DB" w14:textId="77777777" w:rsidTr="000C74C4">
        <w:tc>
          <w:tcPr>
            <w:tcW w:w="785" w:type="pct"/>
            <w:vMerge/>
            <w:hideMark/>
          </w:tcPr>
          <w:p w14:paraId="0A2038ED" w14:textId="77777777" w:rsidR="000C74C4" w:rsidRPr="00086774" w:rsidRDefault="000C74C4" w:rsidP="00765117">
            <w:pPr>
              <w:rPr>
                <w:rFonts w:ascii="Khmer OS Battambang" w:hAnsi="Khmer OS Battambang" w:cs="Khmer OS Battambang"/>
                <w:sz w:val="16"/>
                <w:szCs w:val="16"/>
              </w:rPr>
            </w:pPr>
          </w:p>
        </w:tc>
        <w:tc>
          <w:tcPr>
            <w:tcW w:w="775" w:type="pct"/>
            <w:vMerge/>
          </w:tcPr>
          <w:p w14:paraId="1134957F" w14:textId="77777777" w:rsidR="000C74C4" w:rsidRPr="00086774" w:rsidRDefault="000C74C4" w:rsidP="00765117">
            <w:pPr>
              <w:rPr>
                <w:rFonts w:ascii="Khmer OS Battambang" w:hAnsi="Khmer OS Battambang" w:cs="Khmer OS Battambang"/>
                <w:sz w:val="16"/>
                <w:szCs w:val="16"/>
              </w:rPr>
            </w:pPr>
          </w:p>
        </w:tc>
        <w:tc>
          <w:tcPr>
            <w:tcW w:w="696" w:type="pct"/>
          </w:tcPr>
          <w:p w14:paraId="2957E1DC" w14:textId="77777777" w:rsidR="000C74C4" w:rsidRPr="00086774" w:rsidRDefault="000C74C4"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ភ្នំតូច</w:t>
            </w:r>
          </w:p>
        </w:tc>
        <w:tc>
          <w:tcPr>
            <w:tcW w:w="1286" w:type="pct"/>
            <w:hideMark/>
          </w:tcPr>
          <w:p w14:paraId="2B807BA8"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hideMark/>
          </w:tcPr>
          <w:p w14:paraId="7B14A17D" w14:textId="77777777" w:rsidR="000C74C4" w:rsidRPr="00086774" w:rsidRDefault="000C74C4" w:rsidP="00765117">
            <w:pPr>
              <w:rPr>
                <w:rFonts w:ascii="Khmer OS Battambang" w:hAnsi="Khmer OS Battambang" w:cs="Khmer OS Battambang"/>
                <w:sz w:val="16"/>
                <w:szCs w:val="16"/>
                <w:lang w:bidi="km-KH"/>
              </w:rPr>
            </w:pPr>
            <w:r>
              <w:rPr>
                <w:rFonts w:ascii="Khmer OS Battambang" w:hAnsi="Khmer OS Battambang" w:cs="Cordia New"/>
                <w:sz w:val="16"/>
                <w:szCs w:val="20"/>
                <w:lang w:bidi="th-TH"/>
              </w:rPr>
              <w:t>KII/FGD/DO</w:t>
            </w:r>
          </w:p>
        </w:tc>
        <w:tc>
          <w:tcPr>
            <w:tcW w:w="781" w:type="pct"/>
            <w:vMerge/>
          </w:tcPr>
          <w:p w14:paraId="618420DC" w14:textId="77777777" w:rsidR="000C74C4" w:rsidRDefault="000C74C4" w:rsidP="00765117">
            <w:pPr>
              <w:rPr>
                <w:rFonts w:ascii="Khmer OS Battambang" w:eastAsia="Georgia" w:hAnsi="Khmer OS Battambang" w:cs="Khmer OS Battambang"/>
                <w:color w:val="000000" w:themeColor="text1"/>
                <w:sz w:val="16"/>
                <w:szCs w:val="16"/>
                <w:cs/>
                <w:lang w:bidi="km-KH"/>
              </w:rPr>
            </w:pPr>
          </w:p>
        </w:tc>
      </w:tr>
      <w:tr w:rsidR="000C74C4" w14:paraId="6EA862D6" w14:textId="77777777" w:rsidTr="000C74C4">
        <w:tc>
          <w:tcPr>
            <w:tcW w:w="785" w:type="pct"/>
            <w:vMerge/>
          </w:tcPr>
          <w:p w14:paraId="4568898B" w14:textId="77777777" w:rsidR="000C74C4" w:rsidRPr="00086774" w:rsidRDefault="000C74C4" w:rsidP="00765117">
            <w:pPr>
              <w:rPr>
                <w:rFonts w:ascii="Khmer OS Battambang" w:hAnsi="Khmer OS Battambang" w:cs="Khmer OS Battambang"/>
                <w:sz w:val="16"/>
                <w:szCs w:val="16"/>
              </w:rPr>
            </w:pPr>
          </w:p>
        </w:tc>
        <w:tc>
          <w:tcPr>
            <w:tcW w:w="775" w:type="pct"/>
            <w:vMerge w:val="restart"/>
          </w:tcPr>
          <w:p w14:paraId="5671822B"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សំរោងទង</w:t>
            </w:r>
            <w:r w:rsidRPr="00086774">
              <w:rPr>
                <w:rFonts w:ascii="Khmer OS Battambang" w:eastAsia="Georgia" w:hAnsi="Khmer OS Battambang" w:cs="Khmer OS Battambang"/>
                <w:color w:val="000000" w:themeColor="text1"/>
                <w:sz w:val="16"/>
                <w:szCs w:val="16"/>
              </w:rPr>
              <w:t xml:space="preserve"> </w:t>
            </w:r>
          </w:p>
        </w:tc>
        <w:tc>
          <w:tcPr>
            <w:tcW w:w="696" w:type="pct"/>
            <w:vMerge w:val="restart"/>
          </w:tcPr>
          <w:p w14:paraId="5B9BA24E" w14:textId="77777777" w:rsidR="000C74C4" w:rsidRPr="00086774" w:rsidRDefault="000C74C4" w:rsidP="00765117">
            <w:pP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ត្រពាំងគង</w:t>
            </w:r>
            <w:r w:rsidRPr="00086774">
              <w:rPr>
                <w:rFonts w:ascii="Khmer OS Battambang" w:hAnsi="Khmer OS Battambang" w:cs="Khmer OS Battambang"/>
                <w:sz w:val="16"/>
                <w:szCs w:val="16"/>
                <w:lang w:bidi="km-KH"/>
              </w:rPr>
              <w:t xml:space="preserve"> </w:t>
            </w:r>
          </w:p>
        </w:tc>
        <w:tc>
          <w:tcPr>
            <w:tcW w:w="1286" w:type="pct"/>
          </w:tcPr>
          <w:p w14:paraId="7CAE7FBF" w14:textId="77777777" w:rsidR="000C74C4" w:rsidRPr="00086774" w:rsidRDefault="000C74C4" w:rsidP="00765117">
            <w:pPr>
              <w:rPr>
                <w:rFonts w:ascii="Khmer OS Battambang" w:eastAsia="Georgia" w:hAnsi="Khmer OS Battambang" w:cs="Khmer OS Battambang"/>
                <w:color w:val="000000" w:themeColor="text1"/>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677" w:type="pct"/>
          </w:tcPr>
          <w:p w14:paraId="4D67B46D"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ទឹកលើដី (អាងស្តុកទឹក)</w:t>
            </w:r>
            <w:r>
              <w:rPr>
                <w:rFonts w:ascii="Khmer OS Battambang" w:eastAsia="Georgia" w:hAnsi="Khmer OS Battambang" w:cs="Khmer OS Battambang"/>
                <w:color w:val="000000" w:themeColor="text1"/>
                <w:sz w:val="16"/>
                <w:szCs w:val="16"/>
                <w:lang w:bidi="km-KH"/>
              </w:rPr>
              <w:t xml:space="preserve"> </w:t>
            </w:r>
            <w:r>
              <w:rPr>
                <w:rFonts w:ascii="Khmer OS Battambang" w:hAnsi="Khmer OS Battambang" w:cs="Cordia New"/>
                <w:sz w:val="16"/>
                <w:szCs w:val="20"/>
                <w:lang w:bidi="th-TH"/>
              </w:rPr>
              <w:t>DO</w:t>
            </w:r>
          </w:p>
        </w:tc>
        <w:tc>
          <w:tcPr>
            <w:tcW w:w="781" w:type="pct"/>
            <w:vMerge w:val="restart"/>
          </w:tcPr>
          <w:p w14:paraId="1E81A51F" w14:textId="77777777" w:rsidR="000C74C4" w:rsidRDefault="000C74C4" w:rsidP="00765117">
            <w:pPr>
              <w:jc w:val="center"/>
              <w:rPr>
                <w:rFonts w:ascii="Khmer OS Battambang" w:eastAsia="Georgia" w:hAnsi="Khmer OS Battambang" w:cs="Khmer OS Battambang"/>
                <w:color w:val="000000" w:themeColor="text1"/>
                <w:sz w:val="16"/>
                <w:szCs w:val="16"/>
                <w:cs/>
                <w:lang w:bidi="km-KH"/>
              </w:rPr>
            </w:pPr>
            <w:r>
              <w:rPr>
                <w:rFonts w:ascii="Khmer OS Battambang" w:eastAsia="Helvetica Neue" w:hAnsi="Khmer OS Battambang" w:cs="Khmer OS Battambang" w:hint="cs"/>
                <w:color w:val="000000" w:themeColor="text1"/>
                <w:sz w:val="16"/>
                <w:szCs w:val="16"/>
                <w:cs/>
                <w:lang w:bidi="km-KH"/>
              </w:rPr>
              <w:t>ថ្ងៃទី១៥ ខែធ្នូ ឆ្នាំ២០២១</w:t>
            </w:r>
          </w:p>
        </w:tc>
      </w:tr>
      <w:tr w:rsidR="000C74C4" w14:paraId="702F82F2" w14:textId="77777777" w:rsidTr="000C74C4">
        <w:tc>
          <w:tcPr>
            <w:tcW w:w="785" w:type="pct"/>
            <w:vMerge/>
          </w:tcPr>
          <w:p w14:paraId="4CE49E02" w14:textId="77777777" w:rsidR="000C74C4" w:rsidRPr="00086774" w:rsidRDefault="000C74C4" w:rsidP="00765117">
            <w:pPr>
              <w:rPr>
                <w:rFonts w:ascii="Khmer OS Battambang" w:hAnsi="Khmer OS Battambang" w:cs="Khmer OS Battambang"/>
                <w:sz w:val="16"/>
                <w:szCs w:val="16"/>
              </w:rPr>
            </w:pPr>
          </w:p>
        </w:tc>
        <w:tc>
          <w:tcPr>
            <w:tcW w:w="775" w:type="pct"/>
            <w:vMerge/>
          </w:tcPr>
          <w:p w14:paraId="798E8CB6"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696" w:type="pct"/>
            <w:vMerge/>
          </w:tcPr>
          <w:p w14:paraId="6CB92816" w14:textId="77777777" w:rsidR="000C74C4" w:rsidRPr="00086774" w:rsidRDefault="000C74C4" w:rsidP="00765117">
            <w:pPr>
              <w:rPr>
                <w:rFonts w:ascii="Khmer OS Battambang" w:hAnsi="Khmer OS Battambang" w:cs="Khmer OS Battambang"/>
                <w:sz w:val="16"/>
                <w:szCs w:val="16"/>
                <w:cs/>
                <w:lang w:bidi="km-KH"/>
              </w:rPr>
            </w:pPr>
          </w:p>
        </w:tc>
        <w:tc>
          <w:tcPr>
            <w:tcW w:w="1286" w:type="pct"/>
          </w:tcPr>
          <w:p w14:paraId="1643CB81" w14:textId="77777777" w:rsidR="000C74C4" w:rsidRPr="00086774" w:rsidRDefault="000C74C4" w:rsidP="00765117">
            <w:pPr>
              <w:rPr>
                <w:rFonts w:ascii="Khmer OS Battambang" w:eastAsia="Georgia" w:hAnsi="Khmer OS Battambang" w:cs="Khmer OS Battambang"/>
                <w:color w:val="000000" w:themeColor="text1"/>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41E2E2EA"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c>
          <w:tcPr>
            <w:tcW w:w="781" w:type="pct"/>
            <w:vMerge/>
          </w:tcPr>
          <w:p w14:paraId="3827F6B0" w14:textId="77777777" w:rsidR="000C74C4" w:rsidRDefault="000C74C4" w:rsidP="00765117">
            <w:pPr>
              <w:rPr>
                <w:rFonts w:ascii="Khmer OS Battambang" w:eastAsia="Georgia" w:hAnsi="Khmer OS Battambang" w:cs="Khmer OS Battambang"/>
                <w:color w:val="000000" w:themeColor="text1"/>
                <w:sz w:val="16"/>
                <w:szCs w:val="16"/>
                <w:cs/>
                <w:lang w:bidi="km-KH"/>
              </w:rPr>
            </w:pPr>
          </w:p>
        </w:tc>
      </w:tr>
      <w:tr w:rsidR="000C74C4" w14:paraId="03C0E184" w14:textId="77777777" w:rsidTr="000C74C4">
        <w:tc>
          <w:tcPr>
            <w:tcW w:w="785" w:type="pct"/>
            <w:vMerge/>
          </w:tcPr>
          <w:p w14:paraId="69BF62EA" w14:textId="77777777" w:rsidR="000C74C4" w:rsidRPr="00086774" w:rsidRDefault="000C74C4" w:rsidP="00765117">
            <w:pPr>
              <w:rPr>
                <w:rFonts w:ascii="Khmer OS Battambang" w:hAnsi="Khmer OS Battambang" w:cs="Khmer OS Battambang"/>
                <w:sz w:val="16"/>
                <w:szCs w:val="16"/>
              </w:rPr>
            </w:pPr>
          </w:p>
        </w:tc>
        <w:tc>
          <w:tcPr>
            <w:tcW w:w="775" w:type="pct"/>
            <w:vMerge/>
          </w:tcPr>
          <w:p w14:paraId="6E42A583"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696" w:type="pct"/>
            <w:vMerge/>
          </w:tcPr>
          <w:p w14:paraId="0DD4921F" w14:textId="77777777" w:rsidR="000C74C4" w:rsidRPr="00086774" w:rsidRDefault="000C74C4" w:rsidP="00765117">
            <w:pPr>
              <w:rPr>
                <w:rFonts w:ascii="Khmer OS Battambang" w:hAnsi="Khmer OS Battambang" w:cs="Khmer OS Battambang"/>
                <w:sz w:val="16"/>
                <w:szCs w:val="16"/>
                <w:cs/>
                <w:lang w:bidi="km-KH"/>
              </w:rPr>
            </w:pPr>
          </w:p>
        </w:tc>
        <w:tc>
          <w:tcPr>
            <w:tcW w:w="1286" w:type="pct"/>
          </w:tcPr>
          <w:p w14:paraId="2EF668BC" w14:textId="77777777" w:rsidR="000C74C4" w:rsidRPr="00086774" w:rsidRDefault="000C74C4" w:rsidP="00765117">
            <w:pPr>
              <w:rPr>
                <w:rFonts w:ascii="Khmer OS Battambang" w:eastAsia="Georgia" w:hAnsi="Khmer OS Battambang" w:cs="Khmer OS Battambang"/>
                <w:color w:val="000000" w:themeColor="text1"/>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៣</w:t>
            </w:r>
            <w:r w:rsidRPr="00086774">
              <w:rPr>
                <w:rFonts w:ascii="Khmer OS Battambang" w:eastAsia="Georgia" w:hAnsi="Khmer OS Battambang" w:cs="Khmer OS Battambang"/>
                <w:color w:val="000000" w:themeColor="text1"/>
                <w:sz w:val="16"/>
                <w:szCs w:val="16"/>
              </w:rPr>
              <w:t xml:space="preserve">) </w:t>
            </w:r>
          </w:p>
        </w:tc>
        <w:tc>
          <w:tcPr>
            <w:tcW w:w="677" w:type="pct"/>
          </w:tcPr>
          <w:p w14:paraId="3E1CB3FD"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tcPr>
          <w:p w14:paraId="6E31B385" w14:textId="77777777" w:rsidR="000C74C4" w:rsidRDefault="000C74C4" w:rsidP="00765117">
            <w:pPr>
              <w:rPr>
                <w:rFonts w:ascii="Khmer OS Battambang" w:eastAsia="Georgia" w:hAnsi="Khmer OS Battambang" w:cs="Khmer OS Battambang"/>
                <w:color w:val="000000" w:themeColor="text1"/>
                <w:sz w:val="16"/>
                <w:szCs w:val="16"/>
                <w:cs/>
                <w:lang w:bidi="km-KH"/>
              </w:rPr>
            </w:pPr>
          </w:p>
        </w:tc>
      </w:tr>
      <w:tr w:rsidR="000C74C4" w14:paraId="62C44B1E" w14:textId="77777777" w:rsidTr="000C74C4">
        <w:tc>
          <w:tcPr>
            <w:tcW w:w="785" w:type="pct"/>
            <w:vMerge/>
            <w:hideMark/>
          </w:tcPr>
          <w:p w14:paraId="19984385"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0163127F" w14:textId="77777777" w:rsidR="000C74C4" w:rsidRPr="00086774" w:rsidRDefault="000C74C4" w:rsidP="00765117">
            <w:pPr>
              <w:rPr>
                <w:rFonts w:ascii="Khmer OS Battambang" w:hAnsi="Khmer OS Battambang" w:cs="Khmer OS Battambang"/>
                <w:sz w:val="16"/>
                <w:szCs w:val="16"/>
              </w:rPr>
            </w:pPr>
          </w:p>
        </w:tc>
        <w:tc>
          <w:tcPr>
            <w:tcW w:w="696" w:type="pct"/>
            <w:vMerge w:val="restart"/>
            <w:hideMark/>
          </w:tcPr>
          <w:p w14:paraId="50C9490F" w14:textId="77777777" w:rsidR="000C74C4" w:rsidRPr="00086774" w:rsidRDefault="000C74C4" w:rsidP="00765117">
            <w:pPr>
              <w:rPr>
                <w:rFonts w:ascii="Khmer OS Battambang" w:hAnsi="Khmer OS Battambang" w:cs="Khmer OS Battambang"/>
                <w:sz w:val="16"/>
                <w:szCs w:val="16"/>
                <w:lang w:bidi="km-KH"/>
              </w:rPr>
            </w:pPr>
            <w:r w:rsidRPr="00086774">
              <w:rPr>
                <w:rFonts w:ascii="Khmer OS Battambang" w:hAnsi="Khmer OS Battambang" w:cs="Khmer OS Battambang"/>
                <w:sz w:val="16"/>
                <w:szCs w:val="16"/>
                <w:cs/>
                <w:lang w:bidi="km-KH"/>
              </w:rPr>
              <w:t>ខ្ទុំក្រាំង</w:t>
            </w:r>
          </w:p>
        </w:tc>
        <w:tc>
          <w:tcPr>
            <w:tcW w:w="1286" w:type="pct"/>
            <w:hideMark/>
          </w:tcPr>
          <w:p w14:paraId="5504A3C2" w14:textId="77777777" w:rsidR="000C74C4" w:rsidRPr="00086774" w:rsidRDefault="000C74C4" w:rsidP="00765117">
            <w:pPr>
              <w:rPr>
                <w:rFonts w:ascii="Khmer OS Battambang" w:hAnsi="Khmer OS Battambang" w:cs="Khmer OS Battambang"/>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2E0B3094"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អភិក្រមភូមិសាស្រ្ត</w:t>
            </w:r>
          </w:p>
        </w:tc>
        <w:tc>
          <w:tcPr>
            <w:tcW w:w="781" w:type="pct"/>
            <w:vMerge w:val="restart"/>
          </w:tcPr>
          <w:p w14:paraId="7E537534" w14:textId="77777777" w:rsidR="000C74C4" w:rsidRDefault="000C74C4" w:rsidP="00765117">
            <w:pPr>
              <w:jc w:val="center"/>
              <w:rPr>
                <w:rFonts w:ascii="Khmer OS Battambang" w:eastAsia="Georgia" w:hAnsi="Khmer OS Battambang" w:cs="Khmer OS Battambang"/>
                <w:color w:val="000000" w:themeColor="text1"/>
                <w:sz w:val="16"/>
                <w:szCs w:val="16"/>
                <w:cs/>
                <w:lang w:bidi="km-KH"/>
              </w:rPr>
            </w:pPr>
            <w:r>
              <w:rPr>
                <w:rFonts w:ascii="Khmer OS Battambang" w:eastAsia="Helvetica Neue" w:hAnsi="Khmer OS Battambang" w:cs="Khmer OS Battambang" w:hint="cs"/>
                <w:color w:val="000000" w:themeColor="text1"/>
                <w:sz w:val="16"/>
                <w:szCs w:val="16"/>
                <w:cs/>
                <w:lang w:bidi="km-KH"/>
              </w:rPr>
              <w:t>ថ្ងៃទី១៦ ខែធ្នូ ឆ្នាំ២០២១</w:t>
            </w:r>
          </w:p>
        </w:tc>
      </w:tr>
      <w:tr w:rsidR="000C74C4" w14:paraId="152FDBE4" w14:textId="77777777" w:rsidTr="000C74C4">
        <w:tc>
          <w:tcPr>
            <w:tcW w:w="785" w:type="pct"/>
            <w:vMerge/>
            <w:hideMark/>
          </w:tcPr>
          <w:p w14:paraId="1F82A839"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727C62E1" w14:textId="77777777" w:rsidR="000C74C4" w:rsidRPr="00086774" w:rsidRDefault="000C74C4" w:rsidP="00765117">
            <w:pPr>
              <w:rPr>
                <w:rFonts w:ascii="Khmer OS Battambang" w:hAnsi="Khmer OS Battambang" w:cs="Khmer OS Battambang"/>
                <w:sz w:val="16"/>
                <w:szCs w:val="16"/>
              </w:rPr>
            </w:pPr>
          </w:p>
        </w:tc>
        <w:tc>
          <w:tcPr>
            <w:tcW w:w="696" w:type="pct"/>
            <w:vMerge/>
            <w:hideMark/>
          </w:tcPr>
          <w:p w14:paraId="28EA3937" w14:textId="77777777" w:rsidR="000C74C4" w:rsidRPr="00086774" w:rsidRDefault="000C74C4" w:rsidP="00765117">
            <w:pPr>
              <w:rPr>
                <w:rFonts w:ascii="Khmer OS Battambang" w:hAnsi="Khmer OS Battambang" w:cs="Khmer OS Battambang"/>
                <w:sz w:val="16"/>
                <w:szCs w:val="16"/>
                <w:lang w:bidi="km-KH"/>
              </w:rPr>
            </w:pPr>
          </w:p>
        </w:tc>
        <w:tc>
          <w:tcPr>
            <w:tcW w:w="1286" w:type="pct"/>
            <w:hideMark/>
          </w:tcPr>
          <w:p w14:paraId="3CA1C6FA"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ប្រព័ន្ធផ្គត់ផ្គង់ទឹកនៅតាមសហគមន៍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hideMark/>
          </w:tcPr>
          <w:p w14:paraId="255B300D" w14:textId="77777777" w:rsidR="000C74C4" w:rsidRPr="00086774" w:rsidRDefault="000C74C4" w:rsidP="00765117">
            <w:pPr>
              <w:rPr>
                <w:rFonts w:ascii="Khmer OS Battambang" w:hAnsi="Khmer OS Battambang" w:cs="Khmer OS Battambang"/>
                <w:sz w:val="16"/>
                <w:szCs w:val="16"/>
              </w:rPr>
            </w:pPr>
            <w:r>
              <w:rPr>
                <w:rFonts w:ascii="Khmer OS Battambang" w:eastAsia="Helvetica Neue" w:hAnsi="Khmer OS Battambang" w:cs="Khmer OS Battambang" w:hint="cs"/>
                <w:color w:val="000000" w:themeColor="text1"/>
                <w:sz w:val="16"/>
                <w:szCs w:val="16"/>
                <w:cs/>
                <w:lang w:bidi="km-KH"/>
              </w:rPr>
              <w:t>ប្រព័ន្ធទឹកក្រោមដី</w:t>
            </w:r>
            <w:r>
              <w:rPr>
                <w:rFonts w:ascii="Khmer OS Battambang" w:eastAsia="Helvetica Neue" w:hAnsi="Khmer OS Battambang" w:cs="Khmer OS Battambang"/>
                <w:color w:val="000000" w:themeColor="text1"/>
                <w:sz w:val="16"/>
                <w:szCs w:val="16"/>
                <w:lang w:bidi="km-KH"/>
              </w:rPr>
              <w:t xml:space="preserve"> </w:t>
            </w:r>
            <w:r>
              <w:rPr>
                <w:rFonts w:ascii="Khmer OS Battambang" w:hAnsi="Khmer OS Battambang" w:cs="Cordia New"/>
                <w:sz w:val="16"/>
                <w:szCs w:val="20"/>
                <w:lang w:bidi="th-TH"/>
              </w:rPr>
              <w:t>DO</w:t>
            </w:r>
          </w:p>
        </w:tc>
        <w:tc>
          <w:tcPr>
            <w:tcW w:w="781" w:type="pct"/>
            <w:vMerge/>
          </w:tcPr>
          <w:p w14:paraId="364F2449" w14:textId="77777777" w:rsidR="000C74C4" w:rsidRDefault="000C74C4" w:rsidP="00765117">
            <w:pPr>
              <w:rPr>
                <w:rFonts w:ascii="Khmer OS Battambang" w:eastAsia="Helvetica Neue" w:hAnsi="Khmer OS Battambang" w:cs="Khmer OS Battambang"/>
                <w:color w:val="000000" w:themeColor="text1"/>
                <w:sz w:val="16"/>
                <w:szCs w:val="16"/>
                <w:cs/>
                <w:lang w:bidi="km-KH"/>
              </w:rPr>
            </w:pPr>
          </w:p>
        </w:tc>
      </w:tr>
      <w:tr w:rsidR="000C74C4" w14:paraId="1979645D" w14:textId="77777777" w:rsidTr="000C74C4">
        <w:tc>
          <w:tcPr>
            <w:tcW w:w="785" w:type="pct"/>
            <w:vMerge/>
            <w:hideMark/>
          </w:tcPr>
          <w:p w14:paraId="6813655C"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4B2468B7" w14:textId="77777777" w:rsidR="000C74C4" w:rsidRPr="00086774" w:rsidRDefault="000C74C4" w:rsidP="00765117">
            <w:pPr>
              <w:rPr>
                <w:rFonts w:ascii="Khmer OS Battambang" w:hAnsi="Khmer OS Battambang" w:cs="Khmer OS Battambang"/>
                <w:sz w:val="16"/>
                <w:szCs w:val="16"/>
              </w:rPr>
            </w:pPr>
          </w:p>
        </w:tc>
        <w:tc>
          <w:tcPr>
            <w:tcW w:w="696" w:type="pct"/>
            <w:vMerge w:val="restart"/>
            <w:hideMark/>
          </w:tcPr>
          <w:p w14:paraId="4ED21CB5" w14:textId="77777777" w:rsidR="000C74C4" w:rsidRPr="00086774" w:rsidRDefault="000C74C4"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តាំងក្រួច</w:t>
            </w:r>
            <w:r w:rsidRPr="00086774">
              <w:rPr>
                <w:rFonts w:ascii="Khmer OS Battambang" w:hAnsi="Khmer OS Battambang" w:cs="Khmer OS Battambang"/>
                <w:sz w:val="16"/>
                <w:szCs w:val="16"/>
                <w:lang w:bidi="km-KH"/>
              </w:rPr>
              <w:t xml:space="preserve"> </w:t>
            </w:r>
          </w:p>
        </w:tc>
        <w:tc>
          <w:tcPr>
            <w:tcW w:w="1286" w:type="pct"/>
            <w:hideMark/>
          </w:tcPr>
          <w:p w14:paraId="6DA418A1" w14:textId="77777777" w:rsidR="000C74C4" w:rsidRPr="00086774" w:rsidRDefault="000C74C4"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hideMark/>
          </w:tcPr>
          <w:p w14:paraId="4B51C043" w14:textId="77777777" w:rsidR="000C74C4" w:rsidRPr="00086774" w:rsidRDefault="000C74C4" w:rsidP="00765117">
            <w:pPr>
              <w:rPr>
                <w:rFonts w:ascii="Khmer OS Battambang" w:hAnsi="Khmer OS Battambang" w:cs="Khmer OS Battambang"/>
                <w:sz w:val="16"/>
                <w:szCs w:val="16"/>
              </w:rPr>
            </w:pPr>
            <w:r>
              <w:rPr>
                <w:rFonts w:ascii="Khmer OS Battambang" w:hAnsi="Khmer OS Battambang" w:cs="Cordia New"/>
                <w:sz w:val="16"/>
                <w:szCs w:val="20"/>
                <w:lang w:bidi="th-TH"/>
              </w:rPr>
              <w:t>KII/FGD/DO</w:t>
            </w:r>
          </w:p>
        </w:tc>
        <w:tc>
          <w:tcPr>
            <w:tcW w:w="781" w:type="pct"/>
            <w:vMerge w:val="restart"/>
          </w:tcPr>
          <w:p w14:paraId="1A49BA36" w14:textId="77777777" w:rsidR="000C74C4" w:rsidRPr="006F5F74" w:rsidRDefault="000C74C4" w:rsidP="00765117">
            <w:pPr>
              <w:jc w:val="center"/>
              <w:rPr>
                <w:rFonts w:ascii="Khmer OS Battambang" w:eastAsia="Georgia" w:hAnsi="Khmer OS Battambang" w:cs="Khmer OS Battambang"/>
                <w:color w:val="000000" w:themeColor="text1"/>
                <w:sz w:val="16"/>
                <w:szCs w:val="16"/>
                <w:lang w:bidi="km-KH"/>
              </w:rPr>
            </w:pPr>
            <w:r w:rsidRPr="006F5F74">
              <w:rPr>
                <w:rFonts w:ascii="Khmer OS Battambang" w:eastAsia="Georgia" w:hAnsi="Khmer OS Battambang" w:cs="Khmer OS Battambang" w:hint="cs"/>
                <w:color w:val="000000" w:themeColor="text1"/>
                <w:sz w:val="16"/>
                <w:szCs w:val="16"/>
                <w:cs/>
                <w:lang w:bidi="km-KH"/>
              </w:rPr>
              <w:t>ថ្ងៃទី១</w:t>
            </w:r>
            <w:r>
              <w:rPr>
                <w:rFonts w:ascii="Khmer OS Battambang" w:eastAsia="Georgia" w:hAnsi="Khmer OS Battambang" w:cs="Khmer OS Battambang" w:hint="cs"/>
                <w:color w:val="000000" w:themeColor="text1"/>
                <w:sz w:val="16"/>
                <w:szCs w:val="16"/>
                <w:cs/>
                <w:lang w:bidi="km-KH"/>
              </w:rPr>
              <w:t>៧</w:t>
            </w:r>
            <w:r w:rsidRPr="006F5F74">
              <w:rPr>
                <w:rFonts w:ascii="Khmer OS Battambang" w:eastAsia="Georgia" w:hAnsi="Khmer OS Battambang" w:cs="Khmer OS Battambang" w:hint="cs"/>
                <w:color w:val="000000" w:themeColor="text1"/>
                <w:sz w:val="16"/>
                <w:szCs w:val="16"/>
                <w:cs/>
                <w:lang w:bidi="km-KH"/>
              </w:rPr>
              <w:t xml:space="preserve"> ខែធ្នូ ឆ្នាំ២០២១</w:t>
            </w:r>
          </w:p>
        </w:tc>
      </w:tr>
      <w:tr w:rsidR="000C74C4" w14:paraId="398FBDEB" w14:textId="77777777" w:rsidTr="000C74C4">
        <w:tc>
          <w:tcPr>
            <w:tcW w:w="785" w:type="pct"/>
            <w:vMerge/>
            <w:hideMark/>
          </w:tcPr>
          <w:p w14:paraId="610C06D8"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256F7C1D" w14:textId="77777777" w:rsidR="000C74C4" w:rsidRPr="00086774" w:rsidRDefault="000C74C4" w:rsidP="00765117">
            <w:pPr>
              <w:rPr>
                <w:rFonts w:ascii="Khmer OS Battambang" w:hAnsi="Khmer OS Battambang" w:cs="Khmer OS Battambang"/>
                <w:sz w:val="16"/>
                <w:szCs w:val="16"/>
              </w:rPr>
            </w:pPr>
          </w:p>
        </w:tc>
        <w:tc>
          <w:tcPr>
            <w:tcW w:w="696" w:type="pct"/>
            <w:vMerge/>
            <w:hideMark/>
          </w:tcPr>
          <w:p w14:paraId="40F930BD" w14:textId="77777777" w:rsidR="000C74C4" w:rsidRPr="00086774" w:rsidRDefault="000C74C4" w:rsidP="00765117">
            <w:pPr>
              <w:rPr>
                <w:rFonts w:ascii="Khmer OS Battambang" w:hAnsi="Khmer OS Battambang" w:cs="Khmer OS Battambang"/>
                <w:sz w:val="16"/>
                <w:szCs w:val="16"/>
              </w:rPr>
            </w:pPr>
          </w:p>
        </w:tc>
        <w:tc>
          <w:tcPr>
            <w:tcW w:w="1286" w:type="pct"/>
            <w:hideMark/>
          </w:tcPr>
          <w:p w14:paraId="32CF9216"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hideMark/>
          </w:tcPr>
          <w:p w14:paraId="60241E26" w14:textId="77777777" w:rsidR="000C74C4" w:rsidRPr="00086774" w:rsidRDefault="000C74C4" w:rsidP="00765117">
            <w:pPr>
              <w:rPr>
                <w:rFonts w:ascii="Khmer OS Battambang" w:hAnsi="Khmer OS Battambang" w:cs="Khmer OS Battambang"/>
                <w:sz w:val="16"/>
                <w:szCs w:val="16"/>
              </w:rPr>
            </w:pPr>
            <w:r>
              <w:rPr>
                <w:rFonts w:ascii="Khmer OS Battambang" w:hAnsi="Khmer OS Battambang" w:cs="Cordia New"/>
                <w:sz w:val="16"/>
                <w:szCs w:val="20"/>
                <w:lang w:bidi="th-TH"/>
              </w:rPr>
              <w:t>KII/FGD/DO</w:t>
            </w:r>
          </w:p>
        </w:tc>
        <w:tc>
          <w:tcPr>
            <w:tcW w:w="781" w:type="pct"/>
            <w:vMerge/>
          </w:tcPr>
          <w:p w14:paraId="64A56E92" w14:textId="77777777" w:rsidR="000C74C4" w:rsidRPr="006F5F74" w:rsidRDefault="000C74C4" w:rsidP="00765117">
            <w:pPr>
              <w:jc w:val="center"/>
              <w:rPr>
                <w:rFonts w:ascii="Khmer OS Battambang" w:eastAsia="Georgia" w:hAnsi="Khmer OS Battambang" w:cs="Khmer OS Battambang"/>
                <w:color w:val="000000" w:themeColor="text1"/>
                <w:sz w:val="16"/>
                <w:szCs w:val="16"/>
                <w:lang w:bidi="km-KH"/>
              </w:rPr>
            </w:pPr>
          </w:p>
        </w:tc>
      </w:tr>
      <w:tr w:rsidR="000C74C4" w14:paraId="6F0F47E3" w14:textId="77777777" w:rsidTr="000C74C4">
        <w:tc>
          <w:tcPr>
            <w:tcW w:w="785" w:type="pct"/>
            <w:vMerge/>
            <w:hideMark/>
          </w:tcPr>
          <w:p w14:paraId="5A75A2E8" w14:textId="77777777" w:rsidR="000C74C4" w:rsidRPr="00086774" w:rsidRDefault="000C74C4" w:rsidP="00765117">
            <w:pPr>
              <w:rPr>
                <w:rFonts w:ascii="Khmer OS Battambang" w:hAnsi="Khmer OS Battambang" w:cs="Khmer OS Battambang"/>
                <w:sz w:val="16"/>
                <w:szCs w:val="16"/>
              </w:rPr>
            </w:pPr>
          </w:p>
        </w:tc>
        <w:tc>
          <w:tcPr>
            <w:tcW w:w="775" w:type="pct"/>
            <w:vMerge w:val="restart"/>
            <w:hideMark/>
          </w:tcPr>
          <w:p w14:paraId="6DF78382"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គងពិសី</w:t>
            </w:r>
            <w:r w:rsidRPr="00086774">
              <w:rPr>
                <w:rFonts w:ascii="Khmer OS Battambang" w:eastAsia="Georgia" w:hAnsi="Khmer OS Battambang" w:cs="Khmer OS Battambang"/>
                <w:color w:val="000000" w:themeColor="text1"/>
                <w:sz w:val="16"/>
                <w:szCs w:val="16"/>
              </w:rPr>
              <w:t xml:space="preserve"> </w:t>
            </w:r>
          </w:p>
        </w:tc>
        <w:tc>
          <w:tcPr>
            <w:tcW w:w="696" w:type="pct"/>
            <w:vMerge w:val="restart"/>
            <w:hideMark/>
          </w:tcPr>
          <w:p w14:paraId="4B7CFB47"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ស្រង់</w:t>
            </w:r>
          </w:p>
        </w:tc>
        <w:tc>
          <w:tcPr>
            <w:tcW w:w="1286" w:type="pct"/>
            <w:hideMark/>
          </w:tcPr>
          <w:p w14:paraId="14C09FBF"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677" w:type="pct"/>
            <w:hideMark/>
          </w:tcPr>
          <w:p w14:paraId="3CBD2AC5" w14:textId="77777777" w:rsidR="000C74C4" w:rsidRPr="00086774" w:rsidRDefault="000C74C4" w:rsidP="00765117">
            <w:pPr>
              <w:rPr>
                <w:rFonts w:ascii="Khmer OS Battambang" w:hAnsi="Khmer OS Battambang" w:cs="Khmer OS Battambang"/>
                <w:sz w:val="16"/>
                <w:szCs w:val="16"/>
              </w:rPr>
            </w:pPr>
            <w:r>
              <w:rPr>
                <w:rFonts w:ascii="Khmer OS Battambang" w:hAnsi="Khmer OS Battambang" w:cs="Cordia New"/>
                <w:sz w:val="16"/>
                <w:szCs w:val="20"/>
                <w:lang w:bidi="th-TH"/>
              </w:rPr>
              <w:t>KII/FGD/DO</w:t>
            </w:r>
          </w:p>
        </w:tc>
        <w:tc>
          <w:tcPr>
            <w:tcW w:w="781" w:type="pct"/>
            <w:vMerge w:val="restart"/>
          </w:tcPr>
          <w:p w14:paraId="401E8CE0" w14:textId="77777777" w:rsidR="000C74C4" w:rsidRPr="006F5F74" w:rsidRDefault="000C74C4" w:rsidP="00765117">
            <w:pPr>
              <w:jc w:val="center"/>
              <w:rPr>
                <w:rFonts w:ascii="Khmer OS Battambang" w:eastAsia="Georgia" w:hAnsi="Khmer OS Battambang" w:cs="Khmer OS Battambang"/>
                <w:color w:val="000000" w:themeColor="text1"/>
                <w:sz w:val="16"/>
                <w:szCs w:val="16"/>
                <w:lang w:bidi="km-KH"/>
              </w:rPr>
            </w:pPr>
            <w:r w:rsidRPr="006F5F74">
              <w:rPr>
                <w:rFonts w:ascii="Khmer OS Battambang" w:eastAsia="Georgia" w:hAnsi="Khmer OS Battambang" w:cs="Khmer OS Battambang" w:hint="cs"/>
                <w:color w:val="000000" w:themeColor="text1"/>
                <w:sz w:val="16"/>
                <w:szCs w:val="16"/>
                <w:cs/>
                <w:lang w:bidi="km-KH"/>
              </w:rPr>
              <w:t>ថ្ងៃទី</w:t>
            </w:r>
            <w:r>
              <w:rPr>
                <w:rFonts w:ascii="Khmer OS Battambang" w:eastAsia="Georgia" w:hAnsi="Khmer OS Battambang" w:cs="Khmer OS Battambang" w:hint="cs"/>
                <w:color w:val="000000" w:themeColor="text1"/>
                <w:sz w:val="16"/>
                <w:szCs w:val="16"/>
                <w:cs/>
                <w:lang w:bidi="km-KH"/>
              </w:rPr>
              <w:t>២០</w:t>
            </w:r>
            <w:r w:rsidRPr="006F5F74">
              <w:rPr>
                <w:rFonts w:ascii="Khmer OS Battambang" w:eastAsia="Georgia" w:hAnsi="Khmer OS Battambang" w:cs="Khmer OS Battambang" w:hint="cs"/>
                <w:color w:val="000000" w:themeColor="text1"/>
                <w:sz w:val="16"/>
                <w:szCs w:val="16"/>
                <w:cs/>
                <w:lang w:bidi="km-KH"/>
              </w:rPr>
              <w:t xml:space="preserve"> ខែធ្នូ ឆ្នាំ២០២១</w:t>
            </w:r>
          </w:p>
        </w:tc>
      </w:tr>
      <w:tr w:rsidR="000C74C4" w14:paraId="039E5523" w14:textId="77777777" w:rsidTr="000C74C4">
        <w:tc>
          <w:tcPr>
            <w:tcW w:w="785" w:type="pct"/>
            <w:vMerge/>
            <w:hideMark/>
          </w:tcPr>
          <w:p w14:paraId="3845B97D"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65E9CB25" w14:textId="77777777" w:rsidR="000C74C4" w:rsidRPr="00086774" w:rsidRDefault="000C74C4" w:rsidP="00765117">
            <w:pPr>
              <w:rPr>
                <w:rFonts w:ascii="Khmer OS Battambang" w:hAnsi="Khmer OS Battambang" w:cs="Khmer OS Battambang"/>
                <w:sz w:val="16"/>
                <w:szCs w:val="16"/>
              </w:rPr>
            </w:pPr>
          </w:p>
        </w:tc>
        <w:tc>
          <w:tcPr>
            <w:tcW w:w="696" w:type="pct"/>
            <w:vMerge/>
            <w:hideMark/>
          </w:tcPr>
          <w:p w14:paraId="5523495E" w14:textId="77777777" w:rsidR="000C74C4" w:rsidRPr="00086774" w:rsidRDefault="000C74C4" w:rsidP="00765117">
            <w:pPr>
              <w:rPr>
                <w:rFonts w:ascii="Khmer OS Battambang" w:hAnsi="Khmer OS Battambang" w:cs="Khmer OS Battambang"/>
                <w:sz w:val="16"/>
                <w:szCs w:val="16"/>
              </w:rPr>
            </w:pPr>
          </w:p>
        </w:tc>
        <w:tc>
          <w:tcPr>
            <w:tcW w:w="1286" w:type="pct"/>
            <w:hideMark/>
          </w:tcPr>
          <w:p w14:paraId="45C28FD0" w14:textId="77777777" w:rsidR="000C74C4" w:rsidRPr="00086774" w:rsidRDefault="000C74C4" w:rsidP="00765117">
            <w:pPr>
              <w:rPr>
                <w:rFonts w:ascii="Khmer OS Battambang" w:hAnsi="Khmer OS Battambang" w:cs="Khmer OS Battambang"/>
                <w:sz w:val="16"/>
                <w:szCs w:val="16"/>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5413F148"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អភិក្រមភូមិសាស្រ្ត</w:t>
            </w:r>
          </w:p>
        </w:tc>
        <w:tc>
          <w:tcPr>
            <w:tcW w:w="781" w:type="pct"/>
            <w:vMerge/>
          </w:tcPr>
          <w:p w14:paraId="1C1C4561" w14:textId="77777777" w:rsidR="000C74C4" w:rsidRDefault="000C74C4" w:rsidP="00765117">
            <w:pPr>
              <w:rPr>
                <w:rFonts w:ascii="Khmer OS Battambang" w:eastAsia="Georgia" w:hAnsi="Khmer OS Battambang" w:cs="Khmer OS Battambang"/>
                <w:color w:val="000000" w:themeColor="text1"/>
                <w:sz w:val="16"/>
                <w:szCs w:val="16"/>
                <w:cs/>
                <w:lang w:bidi="km-KH"/>
              </w:rPr>
            </w:pPr>
          </w:p>
        </w:tc>
      </w:tr>
      <w:tr w:rsidR="000C74C4" w14:paraId="0E04B997" w14:textId="77777777" w:rsidTr="000C74C4">
        <w:tc>
          <w:tcPr>
            <w:tcW w:w="785" w:type="pct"/>
            <w:vMerge/>
            <w:hideMark/>
          </w:tcPr>
          <w:p w14:paraId="6C34CA59"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40439FBC" w14:textId="77777777" w:rsidR="000C74C4" w:rsidRPr="00086774" w:rsidRDefault="000C74C4" w:rsidP="00765117">
            <w:pPr>
              <w:rPr>
                <w:rFonts w:ascii="Khmer OS Battambang" w:hAnsi="Khmer OS Battambang" w:cs="Khmer OS Battambang"/>
                <w:sz w:val="16"/>
                <w:szCs w:val="16"/>
              </w:rPr>
            </w:pPr>
          </w:p>
        </w:tc>
        <w:tc>
          <w:tcPr>
            <w:tcW w:w="696" w:type="pct"/>
            <w:vMerge/>
            <w:hideMark/>
          </w:tcPr>
          <w:p w14:paraId="7D53BC3F" w14:textId="77777777" w:rsidR="000C74C4" w:rsidRPr="00086774" w:rsidRDefault="000C74C4" w:rsidP="00765117">
            <w:pPr>
              <w:rPr>
                <w:rFonts w:ascii="Khmer OS Battambang" w:hAnsi="Khmer OS Battambang" w:cs="Khmer OS Battambang"/>
                <w:sz w:val="16"/>
                <w:szCs w:val="16"/>
              </w:rPr>
            </w:pPr>
          </w:p>
        </w:tc>
        <w:tc>
          <w:tcPr>
            <w:tcW w:w="1286" w:type="pct"/>
            <w:hideMark/>
          </w:tcPr>
          <w:p w14:paraId="1069ABA2" w14:textId="77777777" w:rsidR="000C74C4" w:rsidRPr="00086774" w:rsidRDefault="000C74C4" w:rsidP="00765117">
            <w:pPr>
              <w:rPr>
                <w:rFonts w:ascii="Khmer OS Battambang" w:hAnsi="Khmer OS Battambang" w:cs="Khmer OS Battambang"/>
                <w:sz w:val="16"/>
                <w:szCs w:val="16"/>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hideMark/>
          </w:tcPr>
          <w:p w14:paraId="40EA2B4F" w14:textId="77777777" w:rsidR="000C74C4" w:rsidRPr="00086774" w:rsidRDefault="000C74C4" w:rsidP="00765117">
            <w:pPr>
              <w:rPr>
                <w:rFonts w:ascii="Khmer OS Battambang" w:hAnsi="Khmer OS Battambang" w:cs="Khmer OS Battambang"/>
                <w:sz w:val="16"/>
                <w:szCs w:val="16"/>
              </w:rPr>
            </w:pPr>
            <w:r>
              <w:rPr>
                <w:rFonts w:ascii="Khmer OS Battambang" w:hAnsi="Khmer OS Battambang" w:cs="Cordia New"/>
                <w:sz w:val="16"/>
                <w:szCs w:val="20"/>
                <w:lang w:bidi="th-TH"/>
              </w:rPr>
              <w:t>KII/FGD/DO</w:t>
            </w:r>
          </w:p>
        </w:tc>
        <w:tc>
          <w:tcPr>
            <w:tcW w:w="781" w:type="pct"/>
            <w:vMerge/>
          </w:tcPr>
          <w:p w14:paraId="728C5E26" w14:textId="77777777" w:rsidR="000C74C4" w:rsidRPr="00086774" w:rsidRDefault="000C74C4" w:rsidP="00765117">
            <w:pPr>
              <w:rPr>
                <w:rFonts w:ascii="Khmer OS Battambang" w:eastAsia="Georgia" w:hAnsi="Khmer OS Battambang" w:cs="Khmer OS Battambang"/>
                <w:color w:val="000000" w:themeColor="text1"/>
                <w:sz w:val="16"/>
                <w:szCs w:val="16"/>
              </w:rPr>
            </w:pPr>
          </w:p>
        </w:tc>
      </w:tr>
      <w:tr w:rsidR="000C74C4" w14:paraId="423704F2" w14:textId="77777777" w:rsidTr="000C74C4">
        <w:trPr>
          <w:trHeight w:val="94"/>
        </w:trPr>
        <w:tc>
          <w:tcPr>
            <w:tcW w:w="785" w:type="pct"/>
            <w:vMerge/>
          </w:tcPr>
          <w:p w14:paraId="66508AFA" w14:textId="77777777" w:rsidR="000C74C4" w:rsidRPr="00086774" w:rsidRDefault="000C74C4" w:rsidP="00765117">
            <w:pPr>
              <w:rPr>
                <w:rFonts w:ascii="Khmer OS Battambang" w:hAnsi="Khmer OS Battambang" w:cs="Khmer OS Battambang"/>
                <w:sz w:val="16"/>
                <w:szCs w:val="16"/>
              </w:rPr>
            </w:pPr>
          </w:p>
        </w:tc>
        <w:tc>
          <w:tcPr>
            <w:tcW w:w="775" w:type="pct"/>
            <w:vMerge w:val="restart"/>
          </w:tcPr>
          <w:p w14:paraId="3AF090B5" w14:textId="77777777" w:rsidR="000C74C4" w:rsidRPr="00086774" w:rsidRDefault="000C74C4" w:rsidP="00765117">
            <w:pPr>
              <w:rPr>
                <w:rFonts w:ascii="Khmer OS Battambang" w:hAnsi="Khmer OS Battambang" w:cs="Khmer OS Battambang"/>
                <w:sz w:val="16"/>
                <w:szCs w:val="16"/>
              </w:rPr>
            </w:pPr>
            <w:r w:rsidRPr="00086774">
              <w:rPr>
                <w:rFonts w:ascii="Khmer OS Battambang" w:hAnsi="Khmer OS Battambang" w:cs="Khmer OS Battambang"/>
                <w:sz w:val="16"/>
                <w:szCs w:val="16"/>
                <w:cs/>
                <w:lang w:bidi="km-KH"/>
              </w:rPr>
              <w:t>បរសេដ្ឋ</w:t>
            </w:r>
          </w:p>
        </w:tc>
        <w:tc>
          <w:tcPr>
            <w:tcW w:w="696" w:type="pct"/>
            <w:vMerge w:val="restart"/>
          </w:tcPr>
          <w:p w14:paraId="39EC3B35" w14:textId="77777777" w:rsidR="000C74C4" w:rsidRDefault="000C74C4" w:rsidP="00765117">
            <w:pPr>
              <w:rPr>
                <w:rFonts w:ascii="Khmer OS Battambang" w:eastAsia="Georgia" w:hAnsi="Khmer OS Battambang" w:cs="Khmer OS Battambang"/>
                <w:color w:val="000000" w:themeColor="text1"/>
                <w:sz w:val="16"/>
                <w:szCs w:val="16"/>
                <w:cs/>
                <w:lang w:bidi="km-KH"/>
              </w:rPr>
            </w:pPr>
            <w:r w:rsidRPr="00086774">
              <w:rPr>
                <w:rFonts w:ascii="Khmer OS Battambang" w:hAnsi="Khmer OS Battambang" w:cs="Khmer OS Battambang"/>
                <w:sz w:val="16"/>
                <w:szCs w:val="16"/>
                <w:cs/>
                <w:lang w:bidi="km-KH"/>
              </w:rPr>
              <w:t>កក់</w:t>
            </w:r>
          </w:p>
        </w:tc>
        <w:tc>
          <w:tcPr>
            <w:tcW w:w="1286" w:type="pct"/>
          </w:tcPr>
          <w:p w14:paraId="36A836B9"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ប្រព័ន្ធផ្គត់ផ្គង់ទឹកនៅតាមសហគមន៍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6E482235" w14:textId="77777777" w:rsidR="000C74C4" w:rsidRPr="00086774" w:rsidRDefault="000C74C4" w:rsidP="00765117">
            <w:pPr>
              <w:rPr>
                <w:rFonts w:ascii="Khmer OS Battambang" w:eastAsia="Times New Roman" w:hAnsi="Khmer OS Battambang" w:cs="Khmer OS Battambang"/>
                <w:color w:val="000000" w:themeColor="text1"/>
                <w:sz w:val="16"/>
                <w:szCs w:val="16"/>
              </w:rPr>
            </w:pPr>
            <w:r>
              <w:rPr>
                <w:rFonts w:ascii="Khmer OS Battambang" w:eastAsia="Helvetica Neue" w:hAnsi="Khmer OS Battambang" w:cs="Khmer OS Battambang" w:hint="cs"/>
                <w:color w:val="000000" w:themeColor="text1"/>
                <w:sz w:val="16"/>
                <w:szCs w:val="16"/>
                <w:cs/>
                <w:lang w:bidi="km-KH"/>
              </w:rPr>
              <w:t>ប្រព័ន្ធទឹកក្រោមដី</w:t>
            </w:r>
            <w:r>
              <w:rPr>
                <w:rFonts w:ascii="Khmer OS Battambang" w:eastAsia="Helvetica Neue" w:hAnsi="Khmer OS Battambang" w:cs="Khmer OS Battambang"/>
                <w:color w:val="000000" w:themeColor="text1"/>
                <w:sz w:val="16"/>
                <w:szCs w:val="16"/>
                <w:lang w:bidi="km-KH"/>
              </w:rPr>
              <w:t xml:space="preserve"> </w:t>
            </w:r>
            <w:r>
              <w:rPr>
                <w:rFonts w:ascii="Khmer OS Battambang" w:hAnsi="Khmer OS Battambang" w:cs="Cordia New"/>
                <w:sz w:val="16"/>
                <w:szCs w:val="20"/>
                <w:lang w:bidi="th-TH"/>
              </w:rPr>
              <w:t>DO</w:t>
            </w:r>
          </w:p>
        </w:tc>
        <w:tc>
          <w:tcPr>
            <w:tcW w:w="781" w:type="pct"/>
            <w:vMerge w:val="restart"/>
          </w:tcPr>
          <w:p w14:paraId="605544A3"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r w:rsidRPr="006F5F74">
              <w:rPr>
                <w:rFonts w:ascii="Khmer OS Battambang" w:eastAsia="Georgia" w:hAnsi="Khmer OS Battambang" w:cs="Khmer OS Battambang" w:hint="cs"/>
                <w:color w:val="000000" w:themeColor="text1"/>
                <w:sz w:val="16"/>
                <w:szCs w:val="16"/>
                <w:cs/>
                <w:lang w:bidi="km-KH"/>
              </w:rPr>
              <w:t>ថ្ងៃទី</w:t>
            </w:r>
            <w:r>
              <w:rPr>
                <w:rFonts w:ascii="Khmer OS Battambang" w:eastAsia="Georgia" w:hAnsi="Khmer OS Battambang" w:cs="Khmer OS Battambang" w:hint="cs"/>
                <w:color w:val="000000" w:themeColor="text1"/>
                <w:sz w:val="16"/>
                <w:szCs w:val="16"/>
                <w:cs/>
                <w:lang w:bidi="km-KH"/>
              </w:rPr>
              <w:t>២</w:t>
            </w:r>
            <w:r w:rsidRPr="006F5F74">
              <w:rPr>
                <w:rFonts w:ascii="Khmer OS Battambang" w:eastAsia="Georgia" w:hAnsi="Khmer OS Battambang" w:cs="Khmer OS Battambang" w:hint="cs"/>
                <w:color w:val="000000" w:themeColor="text1"/>
                <w:sz w:val="16"/>
                <w:szCs w:val="16"/>
                <w:cs/>
                <w:lang w:bidi="km-KH"/>
              </w:rPr>
              <w:t>១ ខែធ្នូ ឆ្នាំ២០២១</w:t>
            </w:r>
          </w:p>
        </w:tc>
      </w:tr>
      <w:tr w:rsidR="000C74C4" w14:paraId="39070125" w14:textId="77777777" w:rsidTr="000C74C4">
        <w:trPr>
          <w:trHeight w:val="94"/>
        </w:trPr>
        <w:tc>
          <w:tcPr>
            <w:tcW w:w="785" w:type="pct"/>
            <w:vMerge/>
          </w:tcPr>
          <w:p w14:paraId="53C588B0" w14:textId="77777777" w:rsidR="000C74C4" w:rsidRPr="00086774" w:rsidRDefault="000C74C4" w:rsidP="00765117">
            <w:pPr>
              <w:rPr>
                <w:rFonts w:ascii="Khmer OS Battambang" w:hAnsi="Khmer OS Battambang" w:cs="Khmer OS Battambang"/>
                <w:sz w:val="16"/>
                <w:szCs w:val="16"/>
              </w:rPr>
            </w:pPr>
          </w:p>
        </w:tc>
        <w:tc>
          <w:tcPr>
            <w:tcW w:w="775" w:type="pct"/>
            <w:vMerge/>
          </w:tcPr>
          <w:p w14:paraId="5C199A6F" w14:textId="77777777" w:rsidR="000C74C4" w:rsidRPr="00086774" w:rsidRDefault="000C74C4" w:rsidP="00765117">
            <w:pPr>
              <w:rPr>
                <w:rFonts w:ascii="Khmer OS Battambang" w:hAnsi="Khmer OS Battambang" w:cs="Khmer OS Battambang"/>
                <w:sz w:val="16"/>
                <w:szCs w:val="16"/>
                <w:cs/>
                <w:lang w:bidi="km-KH"/>
              </w:rPr>
            </w:pPr>
          </w:p>
        </w:tc>
        <w:tc>
          <w:tcPr>
            <w:tcW w:w="696" w:type="pct"/>
            <w:vMerge/>
          </w:tcPr>
          <w:p w14:paraId="5D466DA3" w14:textId="77777777" w:rsidR="000C74C4" w:rsidRPr="00086774" w:rsidRDefault="000C74C4" w:rsidP="00765117">
            <w:pPr>
              <w:rPr>
                <w:rFonts w:ascii="Khmer OS Battambang" w:hAnsi="Khmer OS Battambang" w:cs="Khmer OS Battambang"/>
                <w:sz w:val="16"/>
                <w:szCs w:val="16"/>
                <w:cs/>
                <w:lang w:bidi="km-KH"/>
              </w:rPr>
            </w:pPr>
          </w:p>
        </w:tc>
        <w:tc>
          <w:tcPr>
            <w:tcW w:w="1286" w:type="pct"/>
          </w:tcPr>
          <w:p w14:paraId="71E8F3D5"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10DF289E" w14:textId="77777777" w:rsidR="000C74C4" w:rsidRPr="00086774" w:rsidRDefault="000C74C4" w:rsidP="00765117">
            <w:pPr>
              <w:rPr>
                <w:rFonts w:ascii="Khmer OS Battambang" w:eastAsia="Times New Roman" w:hAnsi="Khmer OS Battambang" w:cs="Khmer OS Battambang"/>
                <w:color w:val="000000" w:themeColor="text1"/>
                <w:sz w:val="16"/>
                <w:szCs w:val="16"/>
              </w:rPr>
            </w:pPr>
            <w:r>
              <w:rPr>
                <w:rFonts w:ascii="Khmer OS Battambang" w:eastAsia="Georgia" w:hAnsi="Khmer OS Battambang" w:cs="Khmer OS Battambang" w:hint="cs"/>
                <w:color w:val="000000" w:themeColor="text1"/>
                <w:sz w:val="16"/>
                <w:szCs w:val="16"/>
                <w:cs/>
                <w:lang w:bidi="km-KH"/>
              </w:rPr>
              <w:t>អភិក្រមភូមិសាស្រ្ត</w:t>
            </w:r>
          </w:p>
        </w:tc>
        <w:tc>
          <w:tcPr>
            <w:tcW w:w="781" w:type="pct"/>
            <w:vMerge/>
          </w:tcPr>
          <w:p w14:paraId="5C260126" w14:textId="77777777" w:rsidR="000C74C4" w:rsidRPr="00086774" w:rsidRDefault="000C74C4" w:rsidP="00765117">
            <w:pPr>
              <w:rPr>
                <w:rFonts w:ascii="Khmer OS Battambang" w:eastAsia="Times New Roman" w:hAnsi="Khmer OS Battambang" w:cs="Khmer OS Battambang"/>
                <w:color w:val="000000" w:themeColor="text1"/>
                <w:sz w:val="16"/>
                <w:szCs w:val="16"/>
              </w:rPr>
            </w:pPr>
          </w:p>
        </w:tc>
      </w:tr>
      <w:tr w:rsidR="000C74C4" w14:paraId="49D20FCC" w14:textId="77777777" w:rsidTr="000C74C4">
        <w:trPr>
          <w:trHeight w:val="94"/>
        </w:trPr>
        <w:tc>
          <w:tcPr>
            <w:tcW w:w="785" w:type="pct"/>
            <w:vMerge w:val="restart"/>
          </w:tcPr>
          <w:p w14:paraId="5CC3C952"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តាកែវ</w:t>
            </w:r>
          </w:p>
        </w:tc>
        <w:tc>
          <w:tcPr>
            <w:tcW w:w="775" w:type="pct"/>
            <w:vMerge w:val="restart"/>
          </w:tcPr>
          <w:p w14:paraId="5E0F49AC" w14:textId="77777777" w:rsidR="000C74C4" w:rsidRPr="00086774" w:rsidRDefault="000C74C4" w:rsidP="00765117">
            <w:pPr>
              <w:jc w:val="cente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បាទី</w:t>
            </w:r>
          </w:p>
        </w:tc>
        <w:tc>
          <w:tcPr>
            <w:tcW w:w="696" w:type="pct"/>
            <w:vMerge w:val="restart"/>
          </w:tcPr>
          <w:p w14:paraId="0B8A2122" w14:textId="77777777" w:rsidR="000C74C4" w:rsidRPr="00086774" w:rsidRDefault="000C74C4" w:rsidP="00765117">
            <w:pP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លំពង់</w:t>
            </w:r>
          </w:p>
        </w:tc>
        <w:tc>
          <w:tcPr>
            <w:tcW w:w="1286" w:type="pct"/>
          </w:tcPr>
          <w:p w14:paraId="4D25BA11" w14:textId="77777777" w:rsidR="000C74C4" w:rsidRDefault="000C74C4" w:rsidP="00765117">
            <w:pPr>
              <w:rPr>
                <w:rFonts w:ascii="Khmer OS Battambang" w:eastAsia="Calibri"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677" w:type="pct"/>
          </w:tcPr>
          <w:p w14:paraId="3B5FF82A"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ទឹកលើដី (ស្រះ)</w:t>
            </w:r>
            <w:r>
              <w:rPr>
                <w:rFonts w:ascii="Khmer OS Battambang" w:eastAsia="Georgia" w:hAnsi="Khmer OS Battambang" w:cs="Khmer OS Battambang"/>
                <w:color w:val="000000" w:themeColor="text1"/>
                <w:sz w:val="16"/>
                <w:szCs w:val="16"/>
                <w:lang w:bidi="km-KH"/>
              </w:rPr>
              <w:t xml:space="preserve"> </w:t>
            </w:r>
            <w:r>
              <w:rPr>
                <w:rFonts w:ascii="Khmer OS Battambang" w:hAnsi="Khmer OS Battambang" w:cs="Cordia New"/>
                <w:sz w:val="16"/>
                <w:szCs w:val="20"/>
                <w:lang w:bidi="th-TH"/>
              </w:rPr>
              <w:t>DO</w:t>
            </w:r>
          </w:p>
        </w:tc>
        <w:tc>
          <w:tcPr>
            <w:tcW w:w="781" w:type="pct"/>
            <w:vMerge w:val="restart"/>
          </w:tcPr>
          <w:p w14:paraId="6BC042DD"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r w:rsidRPr="006F5F74">
              <w:rPr>
                <w:rFonts w:ascii="Khmer OS Battambang" w:eastAsia="Georgia" w:hAnsi="Khmer OS Battambang" w:cs="Khmer OS Battambang" w:hint="cs"/>
                <w:color w:val="000000" w:themeColor="text1"/>
                <w:sz w:val="16"/>
                <w:szCs w:val="16"/>
                <w:cs/>
                <w:lang w:bidi="km-KH"/>
              </w:rPr>
              <w:t>ថ្ងៃទី</w:t>
            </w:r>
            <w:r>
              <w:rPr>
                <w:rFonts w:ascii="Khmer OS Battambang" w:eastAsia="Georgia" w:hAnsi="Khmer OS Battambang" w:cs="Khmer OS Battambang" w:hint="cs"/>
                <w:color w:val="000000" w:themeColor="text1"/>
                <w:sz w:val="16"/>
                <w:szCs w:val="16"/>
                <w:cs/>
                <w:lang w:bidi="km-KH"/>
              </w:rPr>
              <w:t>២២</w:t>
            </w:r>
            <w:r w:rsidRPr="006F5F74">
              <w:rPr>
                <w:rFonts w:ascii="Khmer OS Battambang" w:eastAsia="Georgia" w:hAnsi="Khmer OS Battambang" w:cs="Khmer OS Battambang" w:hint="cs"/>
                <w:color w:val="000000" w:themeColor="text1"/>
                <w:sz w:val="16"/>
                <w:szCs w:val="16"/>
                <w:cs/>
                <w:lang w:bidi="km-KH"/>
              </w:rPr>
              <w:t xml:space="preserve"> ខែធ្នូ ឆ្នាំ២០២១</w:t>
            </w:r>
          </w:p>
        </w:tc>
      </w:tr>
      <w:tr w:rsidR="000C74C4" w14:paraId="7938079A" w14:textId="77777777" w:rsidTr="000C74C4">
        <w:trPr>
          <w:trHeight w:val="94"/>
        </w:trPr>
        <w:tc>
          <w:tcPr>
            <w:tcW w:w="785" w:type="pct"/>
            <w:vMerge/>
          </w:tcPr>
          <w:p w14:paraId="1AB4D429" w14:textId="77777777" w:rsidR="000C74C4" w:rsidRPr="00086774" w:rsidRDefault="000C74C4" w:rsidP="00765117">
            <w:pPr>
              <w:rPr>
                <w:rFonts w:ascii="Khmer OS Battambang" w:hAnsi="Khmer OS Battambang" w:cs="Khmer OS Battambang"/>
                <w:sz w:val="16"/>
                <w:szCs w:val="16"/>
              </w:rPr>
            </w:pPr>
          </w:p>
        </w:tc>
        <w:tc>
          <w:tcPr>
            <w:tcW w:w="775" w:type="pct"/>
            <w:vMerge/>
          </w:tcPr>
          <w:p w14:paraId="263BF493" w14:textId="77777777" w:rsidR="000C74C4" w:rsidRPr="00086774" w:rsidRDefault="000C74C4" w:rsidP="00765117">
            <w:pPr>
              <w:jc w:val="center"/>
              <w:rPr>
                <w:rFonts w:ascii="Khmer OS Battambang" w:hAnsi="Khmer OS Battambang" w:cs="Khmer OS Battambang"/>
                <w:sz w:val="16"/>
                <w:szCs w:val="16"/>
                <w:cs/>
                <w:lang w:bidi="km-KH"/>
              </w:rPr>
            </w:pPr>
          </w:p>
        </w:tc>
        <w:tc>
          <w:tcPr>
            <w:tcW w:w="696" w:type="pct"/>
            <w:vMerge/>
          </w:tcPr>
          <w:p w14:paraId="65227069" w14:textId="77777777" w:rsidR="000C74C4" w:rsidRPr="00086774" w:rsidRDefault="000C74C4" w:rsidP="00765117">
            <w:pPr>
              <w:rPr>
                <w:rFonts w:ascii="Khmer OS Battambang" w:hAnsi="Khmer OS Battambang" w:cs="Khmer OS Battambang"/>
                <w:sz w:val="16"/>
                <w:szCs w:val="16"/>
                <w:cs/>
                <w:lang w:bidi="km-KH"/>
              </w:rPr>
            </w:pPr>
          </w:p>
        </w:tc>
        <w:tc>
          <w:tcPr>
            <w:tcW w:w="1286" w:type="pct"/>
          </w:tcPr>
          <w:p w14:paraId="753F5125" w14:textId="77777777" w:rsidR="000C74C4" w:rsidRDefault="000C74C4" w:rsidP="00765117">
            <w:pPr>
              <w:rPr>
                <w:rFonts w:ascii="Khmer OS Battambang" w:eastAsia="Calibri" w:hAnsi="Khmer OS Battambang" w:cs="Khmer OS Battambang"/>
                <w:color w:val="000000" w:themeColor="text1"/>
                <w:sz w:val="16"/>
                <w:szCs w:val="16"/>
                <w:cs/>
                <w:lang w:bidi="km-KH"/>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1918F2F4"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c>
          <w:tcPr>
            <w:tcW w:w="781" w:type="pct"/>
            <w:vMerge/>
          </w:tcPr>
          <w:p w14:paraId="6D2D2D84"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p>
        </w:tc>
      </w:tr>
      <w:tr w:rsidR="000C74C4" w14:paraId="6315817E" w14:textId="77777777" w:rsidTr="000C74C4">
        <w:trPr>
          <w:trHeight w:val="94"/>
        </w:trPr>
        <w:tc>
          <w:tcPr>
            <w:tcW w:w="785" w:type="pct"/>
            <w:vMerge/>
          </w:tcPr>
          <w:p w14:paraId="75889973" w14:textId="77777777" w:rsidR="000C74C4" w:rsidRPr="00086774" w:rsidRDefault="000C74C4" w:rsidP="00765117">
            <w:pPr>
              <w:rPr>
                <w:rFonts w:ascii="Khmer OS Battambang" w:hAnsi="Khmer OS Battambang" w:cs="Khmer OS Battambang"/>
                <w:sz w:val="16"/>
                <w:szCs w:val="16"/>
              </w:rPr>
            </w:pPr>
          </w:p>
        </w:tc>
        <w:tc>
          <w:tcPr>
            <w:tcW w:w="775" w:type="pct"/>
            <w:vMerge w:val="restart"/>
          </w:tcPr>
          <w:p w14:paraId="1473D062" w14:textId="77777777" w:rsidR="000C74C4" w:rsidRPr="00086774" w:rsidRDefault="000C74C4" w:rsidP="00765117">
            <w:pPr>
              <w:jc w:val="cente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ត្រាំកក់</w:t>
            </w:r>
          </w:p>
        </w:tc>
        <w:tc>
          <w:tcPr>
            <w:tcW w:w="696" w:type="pct"/>
          </w:tcPr>
          <w:p w14:paraId="3A0DFFF7" w14:textId="77777777" w:rsidR="000C74C4" w:rsidRPr="00086774" w:rsidRDefault="000C74C4" w:rsidP="00765117">
            <w:pP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តាភេម</w:t>
            </w:r>
          </w:p>
        </w:tc>
        <w:tc>
          <w:tcPr>
            <w:tcW w:w="1286" w:type="pct"/>
          </w:tcPr>
          <w:p w14:paraId="462181B2" w14:textId="77777777" w:rsidR="000C74C4" w:rsidRDefault="000C74C4" w:rsidP="00765117">
            <w:pPr>
              <w:rPr>
                <w:rFonts w:ascii="Khmer OS Battambang" w:eastAsia="Calibri"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0E7950C6"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81" w:type="pct"/>
            <w:vMerge w:val="restart"/>
          </w:tcPr>
          <w:p w14:paraId="5F1C7DDD"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r w:rsidRPr="006F5F74">
              <w:rPr>
                <w:rFonts w:ascii="Khmer OS Battambang" w:eastAsia="Georgia" w:hAnsi="Khmer OS Battambang" w:cs="Khmer OS Battambang" w:hint="cs"/>
                <w:color w:val="000000" w:themeColor="text1"/>
                <w:sz w:val="16"/>
                <w:szCs w:val="16"/>
                <w:cs/>
                <w:lang w:bidi="km-KH"/>
              </w:rPr>
              <w:t>ថ្ងៃទី</w:t>
            </w:r>
            <w:r>
              <w:rPr>
                <w:rFonts w:ascii="Khmer OS Battambang" w:eastAsia="Georgia" w:hAnsi="Khmer OS Battambang" w:cs="Khmer OS Battambang" w:hint="cs"/>
                <w:color w:val="000000" w:themeColor="text1"/>
                <w:sz w:val="16"/>
                <w:szCs w:val="16"/>
                <w:cs/>
                <w:lang w:bidi="km-KH"/>
              </w:rPr>
              <w:t>២៣</w:t>
            </w:r>
            <w:r w:rsidRPr="006F5F74">
              <w:rPr>
                <w:rFonts w:ascii="Khmer OS Battambang" w:eastAsia="Georgia" w:hAnsi="Khmer OS Battambang" w:cs="Khmer OS Battambang" w:hint="cs"/>
                <w:color w:val="000000" w:themeColor="text1"/>
                <w:sz w:val="16"/>
                <w:szCs w:val="16"/>
                <w:cs/>
                <w:lang w:bidi="km-KH"/>
              </w:rPr>
              <w:t xml:space="preserve"> ខែធ្នូ ឆ្នាំ២០២១</w:t>
            </w:r>
          </w:p>
        </w:tc>
      </w:tr>
      <w:tr w:rsidR="000C74C4" w14:paraId="6E1DEAD0" w14:textId="77777777" w:rsidTr="000C74C4">
        <w:trPr>
          <w:trHeight w:val="94"/>
        </w:trPr>
        <w:tc>
          <w:tcPr>
            <w:tcW w:w="785" w:type="pct"/>
            <w:vMerge/>
          </w:tcPr>
          <w:p w14:paraId="4B15A26D" w14:textId="77777777" w:rsidR="000C74C4" w:rsidRPr="00086774" w:rsidRDefault="000C74C4" w:rsidP="00765117">
            <w:pPr>
              <w:rPr>
                <w:rFonts w:ascii="Khmer OS Battambang" w:hAnsi="Khmer OS Battambang" w:cs="Khmer OS Battambang"/>
                <w:sz w:val="16"/>
                <w:szCs w:val="16"/>
              </w:rPr>
            </w:pPr>
          </w:p>
        </w:tc>
        <w:tc>
          <w:tcPr>
            <w:tcW w:w="775" w:type="pct"/>
            <w:vMerge/>
          </w:tcPr>
          <w:p w14:paraId="18051FC5" w14:textId="77777777" w:rsidR="000C74C4" w:rsidRPr="00086774" w:rsidRDefault="000C74C4" w:rsidP="00765117">
            <w:pPr>
              <w:rPr>
                <w:rFonts w:ascii="Khmer OS Battambang" w:hAnsi="Khmer OS Battambang" w:cs="Khmer OS Battambang"/>
                <w:sz w:val="16"/>
                <w:szCs w:val="16"/>
                <w:cs/>
                <w:lang w:bidi="km-KH"/>
              </w:rPr>
            </w:pPr>
          </w:p>
        </w:tc>
        <w:tc>
          <w:tcPr>
            <w:tcW w:w="696" w:type="pct"/>
          </w:tcPr>
          <w:p w14:paraId="17A078D3" w14:textId="77777777" w:rsidR="000C74C4" w:rsidRPr="00086774" w:rsidRDefault="000C74C4" w:rsidP="00765117">
            <w:pP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ត្រពាំងធំខាងជើង</w:t>
            </w:r>
          </w:p>
        </w:tc>
        <w:tc>
          <w:tcPr>
            <w:tcW w:w="1286" w:type="pct"/>
          </w:tcPr>
          <w:p w14:paraId="0247E93C" w14:textId="77777777" w:rsidR="000C74C4" w:rsidRDefault="000C74C4" w:rsidP="00765117">
            <w:pPr>
              <w:rPr>
                <w:rFonts w:ascii="Khmer OS Battambang" w:eastAsia="Calibri" w:hAnsi="Khmer OS Battambang" w:cs="Khmer OS Battambang"/>
                <w:color w:val="000000" w:themeColor="text1"/>
                <w:sz w:val="16"/>
                <w:szCs w:val="16"/>
                <w:cs/>
                <w:lang w:bidi="km-KH"/>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677" w:type="pct"/>
          </w:tcPr>
          <w:p w14:paraId="1BCB4737"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81" w:type="pct"/>
            <w:vMerge/>
          </w:tcPr>
          <w:p w14:paraId="6077C719"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p>
        </w:tc>
      </w:tr>
      <w:tr w:rsidR="000C74C4" w14:paraId="566EC865" w14:textId="77777777" w:rsidTr="000C74C4">
        <w:trPr>
          <w:trHeight w:val="94"/>
        </w:trPr>
        <w:tc>
          <w:tcPr>
            <w:tcW w:w="785" w:type="pct"/>
            <w:vMerge/>
          </w:tcPr>
          <w:p w14:paraId="0CC61A83" w14:textId="77777777" w:rsidR="000C74C4" w:rsidRPr="00086774" w:rsidRDefault="000C74C4" w:rsidP="00765117">
            <w:pPr>
              <w:rPr>
                <w:rFonts w:ascii="Khmer OS Battambang" w:hAnsi="Khmer OS Battambang" w:cs="Khmer OS Battambang"/>
                <w:sz w:val="16"/>
                <w:szCs w:val="16"/>
              </w:rPr>
            </w:pPr>
          </w:p>
        </w:tc>
        <w:tc>
          <w:tcPr>
            <w:tcW w:w="775" w:type="pct"/>
            <w:vMerge/>
          </w:tcPr>
          <w:p w14:paraId="26F3CB43" w14:textId="77777777" w:rsidR="000C74C4" w:rsidRPr="00086774" w:rsidRDefault="000C74C4" w:rsidP="00765117">
            <w:pPr>
              <w:rPr>
                <w:rFonts w:ascii="Khmer OS Battambang" w:hAnsi="Khmer OS Battambang" w:cs="Khmer OS Battambang"/>
                <w:sz w:val="16"/>
                <w:szCs w:val="16"/>
                <w:cs/>
                <w:lang w:bidi="km-KH"/>
              </w:rPr>
            </w:pPr>
          </w:p>
        </w:tc>
        <w:tc>
          <w:tcPr>
            <w:tcW w:w="696" w:type="pct"/>
            <w:vMerge w:val="restart"/>
          </w:tcPr>
          <w:p w14:paraId="71C9A19A" w14:textId="77777777" w:rsidR="000C74C4" w:rsidRPr="00086774" w:rsidRDefault="000C74C4" w:rsidP="00765117">
            <w:pPr>
              <w:rPr>
                <w:rFonts w:ascii="Khmer OS Battambang" w:hAnsi="Khmer OS Battambang" w:cs="Khmer OS Battambang"/>
                <w:sz w:val="16"/>
                <w:szCs w:val="16"/>
                <w:cs/>
                <w:lang w:bidi="km-KH"/>
              </w:rPr>
            </w:pPr>
            <w:r>
              <w:rPr>
                <w:rFonts w:ascii="Khmer OS Battambang" w:eastAsia="Georgia" w:hAnsi="Khmer OS Battambang" w:cs="Khmer OS Battambang" w:hint="cs"/>
                <w:color w:val="000000" w:themeColor="text1"/>
                <w:sz w:val="16"/>
                <w:szCs w:val="16"/>
                <w:cs/>
                <w:lang w:bidi="km-KH"/>
              </w:rPr>
              <w:t>ញ៉ែញ៉ង</w:t>
            </w:r>
          </w:p>
        </w:tc>
        <w:tc>
          <w:tcPr>
            <w:tcW w:w="1286" w:type="pct"/>
          </w:tcPr>
          <w:p w14:paraId="5F499019" w14:textId="77777777" w:rsidR="000C74C4" w:rsidRDefault="000C74C4" w:rsidP="00765117">
            <w:pPr>
              <w:rPr>
                <w:rFonts w:ascii="Khmer OS Battambang" w:eastAsia="Calibri" w:hAnsi="Khmer OS Battambang" w:cs="Khmer OS Battambang"/>
                <w:color w:val="000000" w:themeColor="text1"/>
                <w:sz w:val="16"/>
                <w:szCs w:val="16"/>
                <w:cs/>
                <w:lang w:bidi="km-KH"/>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២</w:t>
            </w:r>
            <w:r w:rsidRPr="00086774">
              <w:rPr>
                <w:rFonts w:ascii="Khmer OS Battambang" w:eastAsia="Georgia" w:hAnsi="Khmer OS Battambang" w:cs="Khmer OS Battambang"/>
                <w:color w:val="000000" w:themeColor="text1"/>
                <w:sz w:val="16"/>
                <w:szCs w:val="16"/>
              </w:rPr>
              <w:t xml:space="preserve">) </w:t>
            </w:r>
          </w:p>
        </w:tc>
        <w:tc>
          <w:tcPr>
            <w:tcW w:w="677" w:type="pct"/>
          </w:tcPr>
          <w:p w14:paraId="2429F25D"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81" w:type="pct"/>
            <w:vMerge w:val="restart"/>
          </w:tcPr>
          <w:p w14:paraId="7843A71C"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rPr>
            </w:pPr>
            <w:r w:rsidRPr="006F5F74">
              <w:rPr>
                <w:rFonts w:ascii="Khmer OS Battambang" w:eastAsia="Georgia" w:hAnsi="Khmer OS Battambang" w:cs="Khmer OS Battambang" w:hint="cs"/>
                <w:color w:val="000000" w:themeColor="text1"/>
                <w:sz w:val="16"/>
                <w:szCs w:val="16"/>
                <w:cs/>
                <w:lang w:bidi="km-KH"/>
              </w:rPr>
              <w:t>ថ្ងៃទី</w:t>
            </w:r>
            <w:r>
              <w:rPr>
                <w:rFonts w:ascii="Khmer OS Battambang" w:eastAsia="Georgia" w:hAnsi="Khmer OS Battambang" w:cs="Khmer OS Battambang" w:hint="cs"/>
                <w:color w:val="000000" w:themeColor="text1"/>
                <w:sz w:val="16"/>
                <w:szCs w:val="16"/>
                <w:cs/>
                <w:lang w:bidi="km-KH"/>
              </w:rPr>
              <w:t>២៤</w:t>
            </w:r>
            <w:r w:rsidRPr="006F5F74">
              <w:rPr>
                <w:rFonts w:ascii="Khmer OS Battambang" w:eastAsia="Georgia" w:hAnsi="Khmer OS Battambang" w:cs="Khmer OS Battambang" w:hint="cs"/>
                <w:color w:val="000000" w:themeColor="text1"/>
                <w:sz w:val="16"/>
                <w:szCs w:val="16"/>
                <w:cs/>
                <w:lang w:bidi="km-KH"/>
              </w:rPr>
              <w:t xml:space="preserve"> ខែធ្នូ ឆ្នាំ២០២១</w:t>
            </w:r>
          </w:p>
        </w:tc>
      </w:tr>
      <w:tr w:rsidR="000C74C4" w14:paraId="181FDCAC" w14:textId="77777777" w:rsidTr="000C74C4">
        <w:trPr>
          <w:trHeight w:val="94"/>
        </w:trPr>
        <w:tc>
          <w:tcPr>
            <w:tcW w:w="785" w:type="pct"/>
            <w:vMerge/>
          </w:tcPr>
          <w:p w14:paraId="730AA1D5" w14:textId="77777777" w:rsidR="000C74C4" w:rsidRPr="00086774" w:rsidRDefault="000C74C4" w:rsidP="00765117">
            <w:pPr>
              <w:rPr>
                <w:rFonts w:ascii="Khmer OS Battambang" w:hAnsi="Khmer OS Battambang" w:cs="Khmer OS Battambang"/>
                <w:sz w:val="16"/>
                <w:szCs w:val="16"/>
              </w:rPr>
            </w:pPr>
          </w:p>
        </w:tc>
        <w:tc>
          <w:tcPr>
            <w:tcW w:w="775" w:type="pct"/>
            <w:vMerge/>
          </w:tcPr>
          <w:p w14:paraId="79EF4BBB" w14:textId="77777777" w:rsidR="000C74C4" w:rsidRPr="00086774" w:rsidRDefault="000C74C4" w:rsidP="00765117">
            <w:pPr>
              <w:rPr>
                <w:rFonts w:ascii="Khmer OS Battambang" w:hAnsi="Khmer OS Battambang" w:cs="Khmer OS Battambang"/>
                <w:sz w:val="16"/>
                <w:szCs w:val="16"/>
                <w:cs/>
                <w:lang w:bidi="km-KH"/>
              </w:rPr>
            </w:pPr>
          </w:p>
        </w:tc>
        <w:tc>
          <w:tcPr>
            <w:tcW w:w="696" w:type="pct"/>
            <w:vMerge/>
          </w:tcPr>
          <w:p w14:paraId="6C393FBD"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1286" w:type="pct"/>
          </w:tcPr>
          <w:p w14:paraId="6B4F2AC5"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5728C42C"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81" w:type="pct"/>
            <w:vMerge/>
          </w:tcPr>
          <w:p w14:paraId="51FAA885" w14:textId="77777777" w:rsidR="000C74C4" w:rsidRPr="00086774" w:rsidRDefault="000C74C4" w:rsidP="00765117">
            <w:pPr>
              <w:rPr>
                <w:rFonts w:ascii="Khmer OS Battambang" w:eastAsia="Times New Roman" w:hAnsi="Khmer OS Battambang" w:cs="Khmer OS Battambang"/>
                <w:color w:val="000000" w:themeColor="text1"/>
                <w:sz w:val="16"/>
                <w:szCs w:val="16"/>
              </w:rPr>
            </w:pPr>
          </w:p>
        </w:tc>
      </w:tr>
      <w:tr w:rsidR="000C74C4" w14:paraId="190266D9" w14:textId="77777777" w:rsidTr="000C74C4">
        <w:trPr>
          <w:trHeight w:val="94"/>
        </w:trPr>
        <w:tc>
          <w:tcPr>
            <w:tcW w:w="785" w:type="pct"/>
            <w:vMerge w:val="restart"/>
          </w:tcPr>
          <w:p w14:paraId="19616A9C" w14:textId="77777777" w:rsidR="000C74C4" w:rsidRPr="00086774" w:rsidRDefault="000C74C4" w:rsidP="00765117">
            <w:pP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ស្វាយរៀង</w:t>
            </w:r>
          </w:p>
        </w:tc>
        <w:tc>
          <w:tcPr>
            <w:tcW w:w="775" w:type="pct"/>
            <w:vMerge w:val="restart"/>
          </w:tcPr>
          <w:p w14:paraId="49439805" w14:textId="77777777" w:rsidR="000C74C4" w:rsidRPr="00086774" w:rsidRDefault="000C74C4" w:rsidP="00765117">
            <w:pP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រមាសហែក</w:t>
            </w:r>
          </w:p>
        </w:tc>
        <w:tc>
          <w:tcPr>
            <w:tcW w:w="696" w:type="pct"/>
          </w:tcPr>
          <w:p w14:paraId="412BDE3E"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Khmer OS Battambang" w:hint="cs"/>
                <w:sz w:val="16"/>
                <w:szCs w:val="16"/>
                <w:cs/>
                <w:lang w:bidi="km-KH"/>
              </w:rPr>
              <w:t>ត្រពាំងស្តៅ</w:t>
            </w:r>
          </w:p>
        </w:tc>
        <w:tc>
          <w:tcPr>
            <w:tcW w:w="1286" w:type="pct"/>
          </w:tcPr>
          <w:p w14:paraId="4AF9D5FA"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w:t>
            </w:r>
          </w:p>
        </w:tc>
        <w:tc>
          <w:tcPr>
            <w:tcW w:w="677" w:type="pct"/>
          </w:tcPr>
          <w:p w14:paraId="6D92AF69"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val="restart"/>
          </w:tcPr>
          <w:p w14:paraId="2F6035F3"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lang w:bidi="km-KH"/>
              </w:rPr>
            </w:pPr>
            <w:r>
              <w:rPr>
                <w:rFonts w:ascii="Khmer OS Battambang" w:eastAsia="Times New Roman" w:hAnsi="Khmer OS Battambang" w:cs="Khmer OS Battambang" w:hint="cs"/>
                <w:color w:val="000000" w:themeColor="text1"/>
                <w:sz w:val="16"/>
                <w:szCs w:val="16"/>
                <w:cs/>
                <w:lang w:bidi="km-KH"/>
              </w:rPr>
              <w:t>ថ្ងៃទី០៣ ខែមករា ឆ្នាំ២០២២</w:t>
            </w:r>
          </w:p>
        </w:tc>
      </w:tr>
      <w:tr w:rsidR="000C74C4" w14:paraId="167C75F0" w14:textId="77777777" w:rsidTr="000C74C4">
        <w:trPr>
          <w:trHeight w:val="94"/>
        </w:trPr>
        <w:tc>
          <w:tcPr>
            <w:tcW w:w="785" w:type="pct"/>
            <w:vMerge/>
          </w:tcPr>
          <w:p w14:paraId="0C3055D2" w14:textId="77777777" w:rsidR="000C74C4" w:rsidRPr="00086774" w:rsidRDefault="000C74C4" w:rsidP="00765117">
            <w:pPr>
              <w:rPr>
                <w:rFonts w:ascii="Khmer OS Battambang" w:hAnsi="Khmer OS Battambang" w:cs="Khmer OS Battambang"/>
                <w:sz w:val="16"/>
                <w:szCs w:val="16"/>
              </w:rPr>
            </w:pPr>
          </w:p>
        </w:tc>
        <w:tc>
          <w:tcPr>
            <w:tcW w:w="775" w:type="pct"/>
            <w:vMerge/>
          </w:tcPr>
          <w:p w14:paraId="35591B9A" w14:textId="77777777" w:rsidR="000C74C4" w:rsidRPr="00086774" w:rsidRDefault="000C74C4" w:rsidP="00765117">
            <w:pPr>
              <w:rPr>
                <w:rFonts w:ascii="Khmer OS Battambang" w:hAnsi="Khmer OS Battambang" w:cs="Khmer OS Battambang"/>
                <w:sz w:val="16"/>
                <w:szCs w:val="16"/>
                <w:cs/>
                <w:lang w:bidi="km-KH"/>
              </w:rPr>
            </w:pPr>
          </w:p>
        </w:tc>
        <w:tc>
          <w:tcPr>
            <w:tcW w:w="696" w:type="pct"/>
          </w:tcPr>
          <w:p w14:paraId="3684B345"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សំបួរ</w:t>
            </w:r>
          </w:p>
        </w:tc>
        <w:tc>
          <w:tcPr>
            <w:tcW w:w="1286" w:type="pct"/>
          </w:tcPr>
          <w:p w14:paraId="1BDE2D1E" w14:textId="77777777" w:rsidR="000C74C4" w:rsidRDefault="000C74C4" w:rsidP="00765117">
            <w:pPr>
              <w:rPr>
                <w:rFonts w:ascii="Khmer OS Battambang" w:eastAsia="Georgia" w:hAnsi="Khmer OS Battambang" w:cs="Khmer OS Battambang"/>
                <w:color w:val="000000" w:themeColor="text1"/>
                <w:sz w:val="16"/>
                <w:szCs w:val="16"/>
                <w:cs/>
                <w:lang w:bidi="km-KH"/>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3575A394"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tcPr>
          <w:p w14:paraId="7D1129C5" w14:textId="77777777" w:rsidR="000C74C4" w:rsidRPr="00086774" w:rsidRDefault="000C74C4" w:rsidP="00765117">
            <w:pPr>
              <w:rPr>
                <w:rFonts w:ascii="Khmer OS Battambang" w:eastAsia="Times New Roman" w:hAnsi="Khmer OS Battambang" w:cs="Khmer OS Battambang"/>
                <w:color w:val="000000" w:themeColor="text1"/>
                <w:sz w:val="16"/>
                <w:szCs w:val="16"/>
              </w:rPr>
            </w:pPr>
          </w:p>
        </w:tc>
      </w:tr>
      <w:tr w:rsidR="000C74C4" w14:paraId="36B7601C" w14:textId="77777777" w:rsidTr="000C74C4">
        <w:trPr>
          <w:trHeight w:val="94"/>
        </w:trPr>
        <w:tc>
          <w:tcPr>
            <w:tcW w:w="785" w:type="pct"/>
            <w:vMerge/>
          </w:tcPr>
          <w:p w14:paraId="3FC525F8" w14:textId="77777777" w:rsidR="000C74C4" w:rsidRPr="00086774" w:rsidRDefault="000C74C4" w:rsidP="00765117">
            <w:pPr>
              <w:rPr>
                <w:rFonts w:ascii="Khmer OS Battambang" w:hAnsi="Khmer OS Battambang" w:cs="Khmer OS Battambang"/>
                <w:sz w:val="16"/>
                <w:szCs w:val="16"/>
              </w:rPr>
            </w:pPr>
          </w:p>
        </w:tc>
        <w:tc>
          <w:tcPr>
            <w:tcW w:w="775" w:type="pct"/>
            <w:vMerge/>
          </w:tcPr>
          <w:p w14:paraId="094E7443" w14:textId="77777777" w:rsidR="000C74C4" w:rsidRPr="00086774" w:rsidRDefault="000C74C4" w:rsidP="00765117">
            <w:pPr>
              <w:rPr>
                <w:rFonts w:ascii="Khmer OS Battambang" w:hAnsi="Khmer OS Battambang" w:cs="Khmer OS Battambang"/>
                <w:sz w:val="16"/>
                <w:szCs w:val="16"/>
                <w:cs/>
                <w:lang w:bidi="km-KH"/>
              </w:rPr>
            </w:pPr>
          </w:p>
        </w:tc>
        <w:tc>
          <w:tcPr>
            <w:tcW w:w="696" w:type="pct"/>
          </w:tcPr>
          <w:p w14:paraId="21CEE7AA"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ត្រាស់</w:t>
            </w:r>
            <w:r w:rsidRPr="00086774">
              <w:rPr>
                <w:rFonts w:ascii="Khmer OS Battambang" w:eastAsia="Georgia" w:hAnsi="Khmer OS Battambang" w:cs="Khmer OS Battambang"/>
                <w:color w:val="000000" w:themeColor="text1"/>
                <w:sz w:val="16"/>
                <w:szCs w:val="16"/>
              </w:rPr>
              <w:t xml:space="preserve"> </w:t>
            </w:r>
          </w:p>
        </w:tc>
        <w:tc>
          <w:tcPr>
            <w:tcW w:w="1286" w:type="pct"/>
          </w:tcPr>
          <w:p w14:paraId="199A1683" w14:textId="77777777" w:rsidR="000C74C4" w:rsidRDefault="000C74C4" w:rsidP="00765117">
            <w:pPr>
              <w:rPr>
                <w:rFonts w:ascii="Khmer OS Battambang" w:eastAsia="Georgia" w:hAnsi="Khmer OS Battambang" w:cs="Khmer OS Battambang"/>
                <w:color w:val="000000" w:themeColor="text1"/>
                <w:sz w:val="16"/>
                <w:szCs w:val="16"/>
                <w:cs/>
                <w:lang w:bidi="km-KH"/>
              </w:rPr>
            </w:pPr>
            <w:r w:rsidRPr="00086774">
              <w:rPr>
                <w:rFonts w:ascii="Khmer OS Battambang" w:eastAsia="Georgia" w:hAnsi="Khmer OS Battambang" w:cs="Khmer OS Battambang"/>
                <w:color w:val="000000" w:themeColor="text1"/>
                <w:sz w:val="16"/>
                <w:szCs w:val="16"/>
              </w:rPr>
              <w:t>WASH</w:t>
            </w:r>
            <w:r>
              <w:rPr>
                <w:rFonts w:ascii="Khmer OS Battambang" w:eastAsia="Georgia" w:hAnsi="Khmer OS Battambang" w:cs="Khmer OS Battambang" w:hint="cs"/>
                <w:color w:val="000000" w:themeColor="text1"/>
                <w:sz w:val="16"/>
                <w:szCs w:val="16"/>
                <w:cs/>
                <w:lang w:bidi="km-KH"/>
              </w:rPr>
              <w:t xml:space="preserve"> នៅតាមសាលារៀន</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475E6A71"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val="restart"/>
          </w:tcPr>
          <w:p w14:paraId="0C265C80"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lang w:bidi="km-KH"/>
              </w:rPr>
            </w:pPr>
            <w:r>
              <w:rPr>
                <w:rFonts w:ascii="Khmer OS Battambang" w:eastAsia="Times New Roman" w:hAnsi="Khmer OS Battambang" w:cs="Khmer OS Battambang" w:hint="cs"/>
                <w:color w:val="000000" w:themeColor="text1"/>
                <w:sz w:val="16"/>
                <w:szCs w:val="16"/>
                <w:cs/>
                <w:lang w:bidi="km-KH"/>
              </w:rPr>
              <w:t>ថ្ងៃទី០៤ ខែមករា ឆ្នាំ២០២២</w:t>
            </w:r>
          </w:p>
        </w:tc>
      </w:tr>
      <w:tr w:rsidR="000C74C4" w14:paraId="6A799073" w14:textId="77777777" w:rsidTr="000C74C4">
        <w:trPr>
          <w:trHeight w:val="94"/>
        </w:trPr>
        <w:tc>
          <w:tcPr>
            <w:tcW w:w="785" w:type="pct"/>
            <w:vMerge/>
          </w:tcPr>
          <w:p w14:paraId="33EEE232" w14:textId="77777777" w:rsidR="000C74C4" w:rsidRPr="00086774" w:rsidRDefault="000C74C4" w:rsidP="00765117">
            <w:pPr>
              <w:rPr>
                <w:rFonts w:ascii="Khmer OS Battambang" w:hAnsi="Khmer OS Battambang" w:cs="Khmer OS Battambang"/>
                <w:sz w:val="16"/>
                <w:szCs w:val="16"/>
              </w:rPr>
            </w:pPr>
          </w:p>
        </w:tc>
        <w:tc>
          <w:tcPr>
            <w:tcW w:w="775" w:type="pct"/>
            <w:vMerge/>
          </w:tcPr>
          <w:p w14:paraId="6E6871B3" w14:textId="77777777" w:rsidR="000C74C4" w:rsidRPr="00086774" w:rsidRDefault="000C74C4" w:rsidP="00765117">
            <w:pPr>
              <w:rPr>
                <w:rFonts w:ascii="Khmer OS Battambang" w:hAnsi="Khmer OS Battambang" w:cs="Khmer OS Battambang"/>
                <w:sz w:val="16"/>
                <w:szCs w:val="16"/>
                <w:cs/>
                <w:lang w:bidi="km-KH"/>
              </w:rPr>
            </w:pPr>
          </w:p>
        </w:tc>
        <w:tc>
          <w:tcPr>
            <w:tcW w:w="696" w:type="pct"/>
          </w:tcPr>
          <w:p w14:paraId="37DEE28E"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ជីកដី</w:t>
            </w:r>
            <w:r w:rsidRPr="00086774">
              <w:rPr>
                <w:rFonts w:ascii="Khmer OS Battambang" w:eastAsia="Georgia" w:hAnsi="Khmer OS Battambang" w:cs="Khmer OS Battambang"/>
                <w:color w:val="000000" w:themeColor="text1"/>
                <w:sz w:val="16"/>
                <w:szCs w:val="16"/>
              </w:rPr>
              <w:t xml:space="preserve"> </w:t>
            </w:r>
          </w:p>
        </w:tc>
        <w:tc>
          <w:tcPr>
            <w:tcW w:w="1286" w:type="pct"/>
          </w:tcPr>
          <w:p w14:paraId="7CA6253E"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កន្លែងថែទាំសុខភាព</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Khmer OS Battambang" w:hint="cs"/>
                <w:color w:val="000000" w:themeColor="text1"/>
                <w:sz w:val="16"/>
                <w:szCs w:val="16"/>
                <w:cs/>
                <w:lang w:bidi="km-KH"/>
              </w:rPr>
              <w:t>១</w:t>
            </w:r>
            <w:r w:rsidRPr="00086774">
              <w:rPr>
                <w:rFonts w:ascii="Khmer OS Battambang" w:eastAsia="Georgia" w:hAnsi="Khmer OS Battambang" w:cs="Khmer OS Battambang"/>
                <w:color w:val="000000" w:themeColor="text1"/>
                <w:sz w:val="16"/>
                <w:szCs w:val="16"/>
              </w:rPr>
              <w:t xml:space="preserve">) </w:t>
            </w:r>
          </w:p>
        </w:tc>
        <w:tc>
          <w:tcPr>
            <w:tcW w:w="677" w:type="pct"/>
          </w:tcPr>
          <w:p w14:paraId="0CEFBC8E"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hAnsi="Khmer OS Battambang" w:cs="Cordia New"/>
                <w:sz w:val="16"/>
                <w:szCs w:val="20"/>
                <w:lang w:bidi="th-TH"/>
              </w:rPr>
              <w:t>KII/FGD/DO</w:t>
            </w:r>
          </w:p>
        </w:tc>
        <w:tc>
          <w:tcPr>
            <w:tcW w:w="781" w:type="pct"/>
            <w:vMerge/>
          </w:tcPr>
          <w:p w14:paraId="64213EF8" w14:textId="77777777" w:rsidR="000C74C4" w:rsidRPr="00086774" w:rsidRDefault="000C74C4" w:rsidP="00765117">
            <w:pPr>
              <w:jc w:val="center"/>
              <w:rPr>
                <w:rFonts w:ascii="Khmer OS Battambang" w:eastAsia="Times New Roman" w:hAnsi="Khmer OS Battambang" w:cs="Khmer OS Battambang"/>
                <w:color w:val="000000" w:themeColor="text1"/>
                <w:sz w:val="16"/>
                <w:szCs w:val="16"/>
                <w:lang w:bidi="km-KH"/>
              </w:rPr>
            </w:pPr>
          </w:p>
        </w:tc>
      </w:tr>
      <w:tr w:rsidR="000C74C4" w14:paraId="584D0352" w14:textId="77777777" w:rsidTr="000C74C4">
        <w:tc>
          <w:tcPr>
            <w:tcW w:w="785" w:type="pct"/>
            <w:vMerge w:val="restart"/>
          </w:tcPr>
          <w:p w14:paraId="54A77C3E"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កំពង់ចាម</w:t>
            </w:r>
          </w:p>
        </w:tc>
        <w:tc>
          <w:tcPr>
            <w:tcW w:w="775" w:type="pct"/>
            <w:vMerge w:val="restart"/>
          </w:tcPr>
          <w:p w14:paraId="38564904"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បាធាយ</w:t>
            </w:r>
          </w:p>
        </w:tc>
        <w:tc>
          <w:tcPr>
            <w:tcW w:w="696" w:type="pct"/>
            <w:vMerge w:val="restart"/>
          </w:tcPr>
          <w:p w14:paraId="613BE6E8"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តាំងក្រាំង</w:t>
            </w:r>
          </w:p>
        </w:tc>
        <w:tc>
          <w:tcPr>
            <w:tcW w:w="1286" w:type="pct"/>
          </w:tcPr>
          <w:p w14:paraId="521644EC"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ប្រព័ន្ធផ្គត់ផ្គង់ទឹករបស់ប្រតិបត្តិករឯកជន (១)</w:t>
            </w:r>
          </w:p>
        </w:tc>
        <w:tc>
          <w:tcPr>
            <w:tcW w:w="677" w:type="pct"/>
          </w:tcPr>
          <w:p w14:paraId="3B5EE821"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Helvetica Neue" w:hAnsi="Khmer OS Battambang" w:cs="Khmer OS Battambang" w:hint="cs"/>
                <w:color w:val="000000" w:themeColor="text1"/>
                <w:sz w:val="16"/>
                <w:szCs w:val="16"/>
                <w:cs/>
                <w:lang w:bidi="km-KH"/>
              </w:rPr>
              <w:t>ប្រព័ន្ធទឹកក្រោមដី</w:t>
            </w:r>
          </w:p>
        </w:tc>
        <w:tc>
          <w:tcPr>
            <w:tcW w:w="781" w:type="pct"/>
            <w:vMerge w:val="restart"/>
          </w:tcPr>
          <w:p w14:paraId="42FBFE06" w14:textId="77777777" w:rsidR="000C74C4" w:rsidRDefault="000C74C4" w:rsidP="00765117">
            <w:pPr>
              <w:jc w:val="center"/>
              <w:rPr>
                <w:rFonts w:ascii="Khmer OS Battambang" w:eastAsia="Times New Roman" w:hAnsi="Khmer OS Battambang" w:cs="Khmer OS Battambang"/>
                <w:color w:val="000000" w:themeColor="text1"/>
                <w:sz w:val="16"/>
                <w:szCs w:val="16"/>
                <w:cs/>
                <w:lang w:bidi="km-KH"/>
              </w:rPr>
            </w:pPr>
            <w:r>
              <w:rPr>
                <w:rFonts w:ascii="Khmer OS Battambang" w:eastAsia="Times New Roman" w:hAnsi="Khmer OS Battambang" w:cs="Khmer OS Battambang" w:hint="cs"/>
                <w:color w:val="000000" w:themeColor="text1"/>
                <w:sz w:val="16"/>
                <w:szCs w:val="16"/>
                <w:cs/>
                <w:lang w:bidi="km-KH"/>
              </w:rPr>
              <w:t>ថ្ងៃទី០៥ ខែមករា ឆ្នាំ២០២២</w:t>
            </w:r>
          </w:p>
        </w:tc>
      </w:tr>
      <w:tr w:rsidR="000C74C4" w14:paraId="0CAF5AF1" w14:textId="77777777" w:rsidTr="000C74C4">
        <w:tc>
          <w:tcPr>
            <w:tcW w:w="785" w:type="pct"/>
            <w:vMerge/>
          </w:tcPr>
          <w:p w14:paraId="1D854425"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775" w:type="pct"/>
            <w:vMerge/>
          </w:tcPr>
          <w:p w14:paraId="1C9413BD"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696" w:type="pct"/>
            <w:vMerge/>
          </w:tcPr>
          <w:p w14:paraId="77C5FA65" w14:textId="77777777" w:rsidR="000C74C4" w:rsidRDefault="000C74C4" w:rsidP="00765117">
            <w:pPr>
              <w:rPr>
                <w:rFonts w:ascii="Khmer OS Battambang" w:eastAsia="Georgia" w:hAnsi="Khmer OS Battambang" w:cs="Khmer OS Battambang"/>
                <w:color w:val="000000" w:themeColor="text1"/>
                <w:sz w:val="16"/>
                <w:szCs w:val="16"/>
                <w:cs/>
                <w:lang w:bidi="km-KH"/>
              </w:rPr>
            </w:pPr>
          </w:p>
        </w:tc>
        <w:tc>
          <w:tcPr>
            <w:tcW w:w="1286" w:type="pct"/>
          </w:tcPr>
          <w:p w14:paraId="0123F280"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Calibri" w:hAnsi="Khmer OS Battambang" w:cs="Khmer OS Battambang" w:hint="cs"/>
                <w:color w:val="000000" w:themeColor="text1"/>
                <w:sz w:val="16"/>
                <w:szCs w:val="16"/>
                <w:cs/>
                <w:lang w:bidi="km-KH"/>
              </w:rPr>
              <w:t>ផែនការសុវត្ថិភាពទឹក</w:t>
            </w:r>
            <w:r w:rsidRPr="00086774">
              <w:rPr>
                <w:rFonts w:ascii="Khmer OS Battambang" w:eastAsia="Calibri" w:hAnsi="Khmer OS Battambang" w:cs="Khmer OS Battambang"/>
                <w:color w:val="000000" w:themeColor="text1"/>
                <w:sz w:val="16"/>
                <w:szCs w:val="16"/>
              </w:rPr>
              <w:t xml:space="preserve"> (</w:t>
            </w:r>
            <w:r>
              <w:rPr>
                <w:rFonts w:ascii="Khmer OS Battambang" w:eastAsia="Calibri" w:hAnsi="Khmer OS Battambang" w:cs="Khmer OS Battambang" w:hint="cs"/>
                <w:color w:val="000000" w:themeColor="text1"/>
                <w:sz w:val="16"/>
                <w:szCs w:val="16"/>
                <w:cs/>
                <w:lang w:bidi="km-KH"/>
              </w:rPr>
              <w:t>១</w:t>
            </w:r>
            <w:r w:rsidRPr="00086774">
              <w:rPr>
                <w:rFonts w:ascii="Khmer OS Battambang" w:eastAsia="Calibri" w:hAnsi="Khmer OS Battambang" w:cs="Khmer OS Battambang"/>
                <w:color w:val="000000" w:themeColor="text1"/>
                <w:sz w:val="16"/>
                <w:szCs w:val="16"/>
              </w:rPr>
              <w:t>)</w:t>
            </w:r>
          </w:p>
        </w:tc>
        <w:tc>
          <w:tcPr>
            <w:tcW w:w="677" w:type="pct"/>
          </w:tcPr>
          <w:p w14:paraId="5B1ACB13" w14:textId="77777777" w:rsidR="000C74C4" w:rsidRDefault="000C74C4" w:rsidP="00765117">
            <w:pPr>
              <w:rPr>
                <w:rFonts w:ascii="Khmer OS Battambang" w:eastAsia="Georgia" w:hAnsi="Khmer OS Battambang" w:cs="Khmer OS Battambang"/>
                <w:color w:val="000000" w:themeColor="text1"/>
                <w:sz w:val="16"/>
                <w:szCs w:val="16"/>
                <w:cs/>
                <w:lang w:bidi="km-KH"/>
              </w:rPr>
            </w:pPr>
            <w:r>
              <w:rPr>
                <w:rFonts w:ascii="Khmer OS Battambang" w:eastAsia="Georgia" w:hAnsi="Khmer OS Battambang" w:cs="Khmer OS Battambang" w:hint="cs"/>
                <w:color w:val="000000" w:themeColor="text1"/>
                <w:sz w:val="16"/>
                <w:szCs w:val="16"/>
                <w:cs/>
                <w:lang w:bidi="km-KH"/>
              </w:rPr>
              <w:t>អភិក្រមនៃប្រព័ន្ធ</w:t>
            </w:r>
            <w:r w:rsidRPr="00086774">
              <w:rPr>
                <w:rFonts w:ascii="Khmer OS Battambang" w:eastAsia="Georgia" w:hAnsi="Khmer OS Battambang" w:cs="Khmer OS Battambang"/>
                <w:color w:val="000000" w:themeColor="text1"/>
                <w:sz w:val="16"/>
                <w:szCs w:val="16"/>
              </w:rPr>
              <w:t xml:space="preserve"> </w:t>
            </w:r>
          </w:p>
        </w:tc>
        <w:tc>
          <w:tcPr>
            <w:tcW w:w="781" w:type="pct"/>
            <w:vMerge/>
          </w:tcPr>
          <w:p w14:paraId="2DED890C" w14:textId="77777777" w:rsidR="000C74C4" w:rsidRDefault="000C74C4" w:rsidP="00765117">
            <w:pPr>
              <w:jc w:val="center"/>
              <w:rPr>
                <w:rFonts w:ascii="Khmer OS Battambang" w:eastAsia="Times New Roman" w:hAnsi="Khmer OS Battambang" w:cs="Khmer OS Battambang"/>
                <w:color w:val="000000" w:themeColor="text1"/>
                <w:sz w:val="16"/>
                <w:szCs w:val="16"/>
                <w:cs/>
                <w:lang w:bidi="km-KH"/>
              </w:rPr>
            </w:pPr>
          </w:p>
        </w:tc>
      </w:tr>
      <w:tr w:rsidR="000C74C4" w14:paraId="35CC6D72" w14:textId="77777777" w:rsidTr="000C74C4">
        <w:tc>
          <w:tcPr>
            <w:tcW w:w="785" w:type="pct"/>
            <w:vMerge w:val="restart"/>
            <w:hideMark/>
          </w:tcPr>
          <w:p w14:paraId="3E409143"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ក្រចេះ</w:t>
            </w:r>
          </w:p>
        </w:tc>
        <w:tc>
          <w:tcPr>
            <w:tcW w:w="775" w:type="pct"/>
            <w:vMerge w:val="restart"/>
            <w:hideMark/>
          </w:tcPr>
          <w:p w14:paraId="4E119CA4"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ព្រែកប្រសព្វ</w:t>
            </w:r>
          </w:p>
        </w:tc>
        <w:tc>
          <w:tcPr>
            <w:tcW w:w="696" w:type="pct"/>
            <w:hideMark/>
          </w:tcPr>
          <w:p w14:paraId="14B32F99"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ព្រែកប្រសព្វ</w:t>
            </w:r>
          </w:p>
        </w:tc>
        <w:tc>
          <w:tcPr>
            <w:tcW w:w="1286" w:type="pct"/>
            <w:hideMark/>
          </w:tcPr>
          <w:p w14:paraId="3935C943"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បង្គន់ខ្ពស់</w:t>
            </w:r>
          </w:p>
        </w:tc>
        <w:tc>
          <w:tcPr>
            <w:tcW w:w="677" w:type="pct"/>
            <w:hideMark/>
          </w:tcPr>
          <w:p w14:paraId="5F76F085" w14:textId="77777777" w:rsidR="000C74C4" w:rsidRPr="00B237D8" w:rsidRDefault="000C74C4" w:rsidP="00765117">
            <w:pPr>
              <w:rPr>
                <w:rFonts w:ascii="Khmer OS Battambang" w:hAnsi="Khmer OS Battambang"/>
                <w:sz w:val="16"/>
                <w:szCs w:val="26"/>
                <w:cs/>
                <w:lang w:bidi="km-KH"/>
              </w:rPr>
            </w:pPr>
            <w:r>
              <w:rPr>
                <w:rFonts w:ascii="Khmer OS Battambang" w:eastAsia="Georgia" w:hAnsi="Khmer OS Battambang" w:cs="Khmer OS Battambang" w:hint="cs"/>
                <w:color w:val="000000" w:themeColor="text1"/>
                <w:sz w:val="16"/>
                <w:szCs w:val="16"/>
                <w:cs/>
                <w:lang w:bidi="km-KH"/>
              </w:rPr>
              <w:t>កម្រិតគ្រួសារ</w:t>
            </w:r>
            <w:r w:rsidRPr="00086774">
              <w:rPr>
                <w:rFonts w:ascii="Khmer OS Battambang" w:eastAsia="Georgia" w:hAnsi="Khmer OS Battambang" w:cs="Khmer OS Battambang"/>
                <w:color w:val="000000" w:themeColor="text1"/>
                <w:sz w:val="16"/>
                <w:szCs w:val="16"/>
              </w:rPr>
              <w:t xml:space="preserve"> </w:t>
            </w:r>
            <w:r>
              <w:rPr>
                <w:rFonts w:ascii="Khmer OS Battambang" w:eastAsia="Georgia" w:hAnsi="Khmer OS Battambang" w:cs="Cordia New"/>
                <w:color w:val="000000" w:themeColor="text1"/>
                <w:sz w:val="16"/>
                <w:szCs w:val="20"/>
                <w:lang w:bidi="th-TH"/>
              </w:rPr>
              <w:t>OD KII FGD</w:t>
            </w:r>
          </w:p>
        </w:tc>
        <w:tc>
          <w:tcPr>
            <w:tcW w:w="781" w:type="pct"/>
            <w:vMerge w:val="restart"/>
          </w:tcPr>
          <w:p w14:paraId="70F60EB5" w14:textId="77777777" w:rsidR="000C74C4" w:rsidRDefault="000C74C4" w:rsidP="00765117">
            <w:pPr>
              <w:jc w:val="center"/>
              <w:rPr>
                <w:rFonts w:ascii="Khmer OS Battambang" w:eastAsia="Times New Roman" w:hAnsi="Khmer OS Battambang" w:cs="Khmer OS Battambang"/>
                <w:color w:val="000000" w:themeColor="text1"/>
                <w:sz w:val="16"/>
                <w:szCs w:val="16"/>
                <w:lang w:bidi="km-KH"/>
              </w:rPr>
            </w:pPr>
            <w:r>
              <w:rPr>
                <w:rFonts w:ascii="Khmer OS Battambang" w:eastAsia="Times New Roman" w:hAnsi="Khmer OS Battambang" w:cs="Khmer OS Battambang" w:hint="cs"/>
                <w:color w:val="000000" w:themeColor="text1"/>
                <w:sz w:val="16"/>
                <w:szCs w:val="16"/>
                <w:cs/>
                <w:lang w:bidi="km-KH"/>
              </w:rPr>
              <w:t>ថ្ងៃទី០៦-០៧</w:t>
            </w:r>
          </w:p>
          <w:p w14:paraId="2A9F2147" w14:textId="77777777" w:rsidR="000C74C4" w:rsidRPr="00B237D8" w:rsidRDefault="000C74C4" w:rsidP="00765117">
            <w:pPr>
              <w:ind w:left="-61" w:right="-52"/>
              <w:jc w:val="center"/>
              <w:rPr>
                <w:rFonts w:ascii="Khmer OS Battambang" w:eastAsia="Times New Roman" w:hAnsi="Khmer OS Battambang" w:cs="Khmer OS Battambang"/>
                <w:color w:val="000000" w:themeColor="text1"/>
                <w:sz w:val="16"/>
                <w:szCs w:val="16"/>
                <w:cs/>
                <w:lang w:bidi="km-KH"/>
              </w:rPr>
            </w:pPr>
            <w:r>
              <w:rPr>
                <w:rFonts w:ascii="Khmer OS Battambang" w:eastAsia="Times New Roman" w:hAnsi="Khmer OS Battambang" w:cs="Khmer OS Battambang" w:hint="cs"/>
                <w:color w:val="000000" w:themeColor="text1"/>
                <w:sz w:val="16"/>
                <w:szCs w:val="16"/>
                <w:cs/>
                <w:lang w:bidi="km-KH"/>
              </w:rPr>
              <w:t>ខែមករា ឆ្នាំ២០២២</w:t>
            </w:r>
          </w:p>
        </w:tc>
      </w:tr>
      <w:tr w:rsidR="000C74C4" w14:paraId="0C682FC0" w14:textId="77777777" w:rsidTr="000C74C4">
        <w:tc>
          <w:tcPr>
            <w:tcW w:w="785" w:type="pct"/>
            <w:vMerge/>
            <w:hideMark/>
          </w:tcPr>
          <w:p w14:paraId="7E8F8148" w14:textId="77777777" w:rsidR="000C74C4" w:rsidRPr="00086774" w:rsidRDefault="000C74C4" w:rsidP="00765117">
            <w:pPr>
              <w:rPr>
                <w:rFonts w:ascii="Khmer OS Battambang" w:hAnsi="Khmer OS Battambang" w:cs="Khmer OS Battambang"/>
                <w:sz w:val="16"/>
                <w:szCs w:val="16"/>
              </w:rPr>
            </w:pPr>
          </w:p>
        </w:tc>
        <w:tc>
          <w:tcPr>
            <w:tcW w:w="775" w:type="pct"/>
            <w:vMerge/>
            <w:hideMark/>
          </w:tcPr>
          <w:p w14:paraId="625FA350" w14:textId="77777777" w:rsidR="000C74C4" w:rsidRPr="00086774" w:rsidRDefault="000C74C4" w:rsidP="00765117">
            <w:pPr>
              <w:rPr>
                <w:rFonts w:ascii="Khmer OS Battambang" w:hAnsi="Khmer OS Battambang" w:cs="Khmer OS Battambang"/>
                <w:sz w:val="16"/>
                <w:szCs w:val="16"/>
              </w:rPr>
            </w:pPr>
          </w:p>
        </w:tc>
        <w:tc>
          <w:tcPr>
            <w:tcW w:w="696" w:type="pct"/>
            <w:hideMark/>
          </w:tcPr>
          <w:p w14:paraId="0A090D28"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ចំបក់</w:t>
            </w:r>
          </w:p>
        </w:tc>
        <w:tc>
          <w:tcPr>
            <w:tcW w:w="1286" w:type="pct"/>
            <w:hideMark/>
          </w:tcPr>
          <w:p w14:paraId="184A69E3" w14:textId="77777777" w:rsidR="000C74C4" w:rsidRPr="00086774" w:rsidRDefault="000C74C4" w:rsidP="00765117">
            <w:pPr>
              <w:rPr>
                <w:rFonts w:ascii="Khmer OS Battambang" w:hAnsi="Khmer OS Battambang" w:cs="Khmer OS Battambang"/>
                <w:sz w:val="16"/>
                <w:szCs w:val="16"/>
                <w:lang w:bidi="km-KH"/>
              </w:rPr>
            </w:pPr>
            <w:r>
              <w:rPr>
                <w:rFonts w:ascii="Khmer OS Battambang" w:eastAsia="Georgia" w:hAnsi="Khmer OS Battambang" w:cs="Khmer OS Battambang" w:hint="cs"/>
                <w:color w:val="000000" w:themeColor="text1"/>
                <w:sz w:val="16"/>
                <w:szCs w:val="16"/>
                <w:cs/>
                <w:lang w:bidi="km-KH"/>
              </w:rPr>
              <w:t>បង្គន់រណ្តៅភ្លោះ</w:t>
            </w:r>
          </w:p>
        </w:tc>
        <w:tc>
          <w:tcPr>
            <w:tcW w:w="677" w:type="pct"/>
            <w:hideMark/>
          </w:tcPr>
          <w:p w14:paraId="79CCDF56" w14:textId="77777777" w:rsidR="000C74C4" w:rsidRPr="00086774" w:rsidRDefault="000C74C4" w:rsidP="00765117">
            <w:pPr>
              <w:rPr>
                <w:rFonts w:ascii="Khmer OS Battambang" w:hAnsi="Khmer OS Battambang" w:cs="Khmer OS Battambang"/>
                <w:sz w:val="16"/>
                <w:szCs w:val="16"/>
              </w:rPr>
            </w:pPr>
            <w:r>
              <w:rPr>
                <w:rFonts w:ascii="Khmer OS Battambang" w:eastAsia="Georgia" w:hAnsi="Khmer OS Battambang" w:cs="Khmer OS Battambang" w:hint="cs"/>
                <w:color w:val="000000" w:themeColor="text1"/>
                <w:sz w:val="16"/>
                <w:szCs w:val="16"/>
                <w:cs/>
                <w:lang w:bidi="km-KH"/>
              </w:rPr>
              <w:t>កម្រិតគ្រួសារ</w:t>
            </w:r>
            <w:r w:rsidRPr="00086774">
              <w:rPr>
                <w:rFonts w:ascii="Khmer OS Battambang" w:eastAsia="Georgia" w:hAnsi="Khmer OS Battambang" w:cs="Khmer OS Battambang"/>
                <w:color w:val="000000" w:themeColor="text1"/>
                <w:sz w:val="16"/>
                <w:szCs w:val="16"/>
              </w:rPr>
              <w:t xml:space="preserve"> </w:t>
            </w:r>
          </w:p>
        </w:tc>
        <w:tc>
          <w:tcPr>
            <w:tcW w:w="781" w:type="pct"/>
            <w:vMerge/>
          </w:tcPr>
          <w:p w14:paraId="43A0D716" w14:textId="77777777" w:rsidR="000C74C4" w:rsidRPr="00B237D8" w:rsidRDefault="000C74C4" w:rsidP="00765117">
            <w:pPr>
              <w:jc w:val="center"/>
              <w:rPr>
                <w:rFonts w:ascii="Khmer OS Battambang" w:eastAsia="Times New Roman" w:hAnsi="Khmer OS Battambang" w:cs="Khmer OS Battambang"/>
                <w:color w:val="000000" w:themeColor="text1"/>
                <w:sz w:val="16"/>
                <w:szCs w:val="16"/>
                <w:cs/>
                <w:lang w:bidi="km-KH"/>
              </w:rPr>
            </w:pPr>
          </w:p>
        </w:tc>
      </w:tr>
    </w:tbl>
    <w:p w14:paraId="0220A190" w14:textId="77777777" w:rsidR="00C00FC4" w:rsidRDefault="00C00FC4" w:rsidP="00C00FC4">
      <w:pPr>
        <w:pStyle w:val="Heading1"/>
        <w:spacing w:before="120" w:after="120"/>
        <w:rPr>
          <w:rFonts w:ascii="Khmer OS Muol Light" w:hAnsi="Khmer OS Muol Light" w:cs="Khmer OS Muol Light"/>
          <w:sz w:val="24"/>
          <w:szCs w:val="24"/>
          <w:cs/>
          <w:lang w:bidi="km-KH"/>
        </w:rPr>
        <w:sectPr w:rsidR="00C00FC4" w:rsidSect="00022AA1">
          <w:pgSz w:w="15840" w:h="12240" w:orient="landscape" w:code="1"/>
          <w:pgMar w:top="1440" w:right="1440" w:bottom="1440" w:left="1440" w:header="720" w:footer="720" w:gutter="0"/>
          <w:cols w:space="720"/>
          <w:titlePg/>
          <w:docGrid w:linePitch="360"/>
        </w:sectPr>
      </w:pPr>
      <w:bookmarkStart w:id="35" w:name="_Toc108542745"/>
    </w:p>
    <w:p w14:paraId="241AE57B" w14:textId="76528700" w:rsidR="00966B10" w:rsidRPr="00AB1A65" w:rsidRDefault="00C00FC4" w:rsidP="00966B10">
      <w:pPr>
        <w:pStyle w:val="Heading1"/>
        <w:spacing w:before="120" w:after="120"/>
        <w:rPr>
          <w:rFonts w:ascii="Leelawadee UI" w:hAnsi="Leelawadee UI" w:cs="Leelawadee UI" w:hint="cs"/>
          <w:sz w:val="28"/>
          <w:cs/>
          <w:lang w:bidi="km-KH"/>
        </w:rPr>
      </w:pPr>
      <w:bookmarkStart w:id="36" w:name="_Toc110933821"/>
      <w:r w:rsidRPr="00AB1A65">
        <w:rPr>
          <w:rFonts w:ascii="Leelawadee UI" w:hAnsi="Leelawadee UI" w:cs="Leelawadee UI" w:hint="cs"/>
          <w:sz w:val="28"/>
          <w:cs/>
          <w:lang w:bidi="km-KH"/>
        </w:rPr>
        <w:lastRenderedPageBreak/>
        <w:t>ឧបសម្ព័ន្ធ</w:t>
      </w:r>
      <w:r w:rsidRPr="00AB1A65">
        <w:rPr>
          <w:rFonts w:ascii="Khmer OS Muol Light" w:hAnsi="Khmer OS Muol Light" w:cs="Khmer OS Muol Light"/>
          <w:sz w:val="28"/>
          <w:cs/>
          <w:lang w:bidi="km-KH"/>
        </w:rPr>
        <w:t xml:space="preserve"> </w:t>
      </w:r>
      <w:r w:rsidRPr="00AB1A65">
        <w:rPr>
          <w:rFonts w:ascii="Leelawadee UI" w:hAnsi="Leelawadee UI" w:cs="Leelawadee UI" w:hint="cs"/>
          <w:sz w:val="28"/>
          <w:cs/>
          <w:lang w:bidi="km-KH"/>
        </w:rPr>
        <w:t>ជ៖</w:t>
      </w:r>
      <w:r w:rsidRPr="00AB1A65">
        <w:rPr>
          <w:rFonts w:ascii="Khmer OS Muol Light" w:hAnsi="Khmer OS Muol Light" w:cs="Khmer OS Muol Light"/>
          <w:sz w:val="28"/>
          <w:cs/>
          <w:lang w:bidi="km-KH"/>
        </w:rPr>
        <w:t xml:space="preserve"> </w:t>
      </w:r>
      <w:r w:rsidRPr="00AB1A65">
        <w:rPr>
          <w:rFonts w:ascii="Leelawadee UI" w:hAnsi="Leelawadee UI" w:cs="Leelawadee UI" w:hint="cs"/>
          <w:sz w:val="28"/>
          <w:cs/>
          <w:lang w:bidi="km-KH"/>
        </w:rPr>
        <w:t>ជនដែលត្រូវបានសម្ភាសន៍</w:t>
      </w:r>
      <w:r w:rsidRPr="00AB1A65">
        <w:rPr>
          <w:rFonts w:ascii="Khmer OS Muol Light" w:hAnsi="Khmer OS Muol Light" w:cs="Khmer OS Muol Light" w:hint="cs"/>
          <w:sz w:val="28"/>
          <w:cs/>
          <w:lang w:bidi="km-KH"/>
        </w:rPr>
        <w:t>/</w:t>
      </w:r>
      <w:r w:rsidRPr="00AB1A65">
        <w:rPr>
          <w:rFonts w:ascii="Leelawadee UI" w:hAnsi="Leelawadee UI" w:cs="Leelawadee UI" w:hint="cs"/>
          <w:sz w:val="28"/>
          <w:cs/>
          <w:lang w:bidi="km-KH"/>
        </w:rPr>
        <w:t>អ្នកចូលរួម</w:t>
      </w:r>
      <w:bookmarkEnd w:id="35"/>
      <w:bookmarkEnd w:id="36"/>
    </w:p>
    <w:p w14:paraId="36E2721B" w14:textId="77777777" w:rsidR="00966B10" w:rsidRPr="003C1D0F" w:rsidRDefault="00966B10" w:rsidP="00966B10">
      <w:pPr>
        <w:pStyle w:val="Heading4"/>
        <w:spacing w:before="120"/>
        <w:rPr>
          <w:rFonts w:ascii="Khmer OS Battambang" w:hAnsi="Khmer OS Battambang" w:cs="Khmer OS Battambang"/>
          <w:i w:val="0"/>
          <w:iCs w:val="0"/>
        </w:rPr>
      </w:pPr>
      <w:r>
        <w:rPr>
          <w:rFonts w:ascii="Leelawadee UI" w:hAnsi="Leelawadee UI" w:cs="Leelawadee UI" w:hint="cs"/>
          <w:iCs w:val="0"/>
          <w:cs/>
          <w:lang w:bidi="km-KH"/>
        </w:rPr>
        <w:t>ស</w:t>
      </w:r>
      <w:r>
        <w:rPr>
          <w:rFonts w:ascii="Khmer OS Battambang" w:hAnsi="Khmer OS Battambang" w:cs="Khmer OS Battambang" w:hint="cs"/>
          <w:iCs w:val="0"/>
          <w:cs/>
          <w:lang w:bidi="km-KH"/>
        </w:rPr>
        <w:t>ិក្ខាសាលាពិគ្រោះយោបល់ស្តីពីឯកសារគោល៖ បញ្ជីឈ្មោះអ្នកចូលរួម</w:t>
      </w:r>
      <w:r w:rsidRPr="003C1D0F">
        <w:rPr>
          <w:rFonts w:ascii="Khmer OS Battambang" w:hAnsi="Khmer OS Battambang" w:cs="Khmer OS Battambang"/>
          <w:iCs w:val="0"/>
        </w:rPr>
        <w:t xml:space="preserve"> </w:t>
      </w:r>
    </w:p>
    <w:tbl>
      <w:tblPr>
        <w:tblStyle w:val="IODPARCtable21"/>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98"/>
        <w:gridCol w:w="1144"/>
        <w:gridCol w:w="2240"/>
        <w:gridCol w:w="4844"/>
        <w:gridCol w:w="614"/>
      </w:tblGrid>
      <w:tr w:rsidR="00966B10" w14:paraId="5C458E0A" w14:textId="77777777" w:rsidTr="00765117">
        <w:tc>
          <w:tcPr>
            <w:tcW w:w="365" w:type="pct"/>
            <w:shd w:val="clear" w:color="auto" w:fill="4F81BD" w:themeFill="accent1"/>
          </w:tcPr>
          <w:p w14:paraId="28404828" w14:textId="77777777" w:rsidR="00966B10" w:rsidRPr="00074480" w:rsidRDefault="00966B10" w:rsidP="00765117">
            <w:pPr>
              <w:jc w:val="center"/>
              <w:rPr>
                <w:rFonts w:ascii="Khmer OS Battambang" w:hAnsi="Khmer OS Battambang" w:cs="Khmer OS Battambang"/>
                <w:color w:val="FFFFFF" w:themeColor="background1"/>
                <w:sz w:val="18"/>
                <w:szCs w:val="18"/>
              </w:rPr>
            </w:pPr>
          </w:p>
        </w:tc>
        <w:tc>
          <w:tcPr>
            <w:tcW w:w="1603" w:type="pct"/>
            <w:shd w:val="clear" w:color="auto" w:fill="4F81BD" w:themeFill="accent1"/>
          </w:tcPr>
          <w:p w14:paraId="451CF1E9" w14:textId="77777777" w:rsidR="00966B10" w:rsidRPr="00074480" w:rsidRDefault="00966B10" w:rsidP="00765117">
            <w:pPr>
              <w:jc w:val="center"/>
              <w:rPr>
                <w:rFonts w:ascii="Khmer OS Battambang" w:hAnsi="Khmer OS Battambang" w:cs="Khmer OS Battambang"/>
                <w:color w:val="FFFFFF" w:themeColor="background1"/>
                <w:sz w:val="18"/>
                <w:szCs w:val="18"/>
                <w:lang w:bidi="km-KH"/>
              </w:rPr>
            </w:pPr>
            <w:r w:rsidRPr="00074480">
              <w:rPr>
                <w:rFonts w:ascii="Khmer OS Battambang" w:eastAsia="Calibri" w:hAnsi="Khmer OS Battambang" w:cs="Khmer OS Battambang"/>
                <w:b/>
                <w:bCs/>
                <w:color w:val="FFFFFF" w:themeColor="background1"/>
                <w:sz w:val="18"/>
                <w:szCs w:val="18"/>
                <w:cs/>
                <w:lang w:bidi="km-KH"/>
              </w:rPr>
              <w:t>ឈ្មោះ</w:t>
            </w:r>
          </w:p>
        </w:tc>
        <w:tc>
          <w:tcPr>
            <w:tcW w:w="1095" w:type="pct"/>
            <w:shd w:val="clear" w:color="auto" w:fill="4F81BD" w:themeFill="accent1"/>
          </w:tcPr>
          <w:p w14:paraId="02794726" w14:textId="77777777" w:rsidR="00966B10" w:rsidRPr="00074480" w:rsidRDefault="00966B10" w:rsidP="00765117">
            <w:pPr>
              <w:jc w:val="center"/>
              <w:rPr>
                <w:rFonts w:ascii="Khmer OS Battambang" w:hAnsi="Khmer OS Battambang" w:cs="Khmer OS Battambang"/>
                <w:color w:val="FFFFFF" w:themeColor="background1"/>
                <w:sz w:val="18"/>
                <w:szCs w:val="18"/>
              </w:rPr>
            </w:pPr>
            <w:r w:rsidRPr="00074480">
              <w:rPr>
                <w:rFonts w:ascii="Khmer OS Battambang" w:eastAsia="Calibri" w:hAnsi="Khmer OS Battambang" w:cs="Khmer OS Battambang"/>
                <w:b/>
                <w:bCs/>
                <w:color w:val="FFFFFF" w:themeColor="background1"/>
                <w:sz w:val="18"/>
                <w:szCs w:val="18"/>
                <w:cs/>
                <w:lang w:bidi="km-KH"/>
              </w:rPr>
              <w:t>អង្គការ</w:t>
            </w:r>
          </w:p>
        </w:tc>
        <w:tc>
          <w:tcPr>
            <w:tcW w:w="1457" w:type="pct"/>
            <w:shd w:val="clear" w:color="auto" w:fill="4F81BD" w:themeFill="accent1"/>
          </w:tcPr>
          <w:p w14:paraId="01AB2592" w14:textId="77777777" w:rsidR="00966B10" w:rsidRPr="00074480" w:rsidRDefault="00966B10" w:rsidP="00765117">
            <w:pPr>
              <w:jc w:val="center"/>
              <w:rPr>
                <w:rFonts w:ascii="Khmer OS Battambang" w:eastAsia="Calibri" w:hAnsi="Khmer OS Battambang" w:cs="Khmer OS Battambang"/>
                <w:b/>
                <w:bCs/>
                <w:color w:val="FFFFFF" w:themeColor="background1"/>
                <w:sz w:val="18"/>
                <w:szCs w:val="18"/>
              </w:rPr>
            </w:pPr>
            <w:r w:rsidRPr="00074480">
              <w:rPr>
                <w:rFonts w:ascii="Khmer OS Battambang" w:eastAsia="Calibri" w:hAnsi="Khmer OS Battambang" w:cs="Khmer OS Battambang"/>
                <w:b/>
                <w:bCs/>
                <w:color w:val="FFFFFF" w:themeColor="background1"/>
                <w:sz w:val="18"/>
                <w:szCs w:val="18"/>
                <w:cs/>
                <w:lang w:bidi="km-KH"/>
              </w:rPr>
              <w:t>ការចាត់តាំង/មុខតំណែង</w:t>
            </w:r>
          </w:p>
        </w:tc>
        <w:tc>
          <w:tcPr>
            <w:tcW w:w="480" w:type="pct"/>
            <w:shd w:val="clear" w:color="auto" w:fill="4F81BD" w:themeFill="accent1"/>
          </w:tcPr>
          <w:p w14:paraId="1DCCFE54" w14:textId="77777777" w:rsidR="00966B10" w:rsidRPr="00A45072" w:rsidRDefault="00966B10" w:rsidP="00765117">
            <w:pPr>
              <w:jc w:val="center"/>
              <w:rPr>
                <w:rFonts w:ascii="Khmer OS Battambang" w:eastAsia="Calibri" w:hAnsi="Khmer OS Battambang" w:cs="Khmer OS Battambang"/>
                <w:b/>
                <w:bCs/>
                <w:color w:val="FFFFFF" w:themeColor="background1"/>
                <w:sz w:val="18"/>
                <w:szCs w:val="18"/>
              </w:rPr>
            </w:pPr>
            <w:r w:rsidRPr="00A45072">
              <w:rPr>
                <w:rFonts w:ascii="Khmer OS Battambang" w:eastAsia="Calibri" w:hAnsi="Khmer OS Battambang" w:cs="Khmer OS Battambang"/>
                <w:b/>
                <w:bCs/>
                <w:color w:val="FFFFFF" w:themeColor="background1"/>
                <w:sz w:val="18"/>
                <w:szCs w:val="18"/>
                <w:cs/>
                <w:lang w:bidi="km-KH"/>
              </w:rPr>
              <w:t>ប/ស</w:t>
            </w:r>
          </w:p>
        </w:tc>
      </w:tr>
      <w:tr w:rsidR="00966B10" w14:paraId="487ECBAF" w14:textId="77777777" w:rsidTr="00765117">
        <w:tc>
          <w:tcPr>
            <w:tcW w:w="365" w:type="pct"/>
          </w:tcPr>
          <w:p w14:paraId="7366EA4D"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w:t>
            </w:r>
          </w:p>
        </w:tc>
        <w:tc>
          <w:tcPr>
            <w:tcW w:w="1603" w:type="pct"/>
          </w:tcPr>
          <w:p w14:paraId="4E376F8D"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Sonia Pérez</w:t>
            </w:r>
          </w:p>
        </w:tc>
        <w:tc>
          <w:tcPr>
            <w:tcW w:w="1095" w:type="pct"/>
          </w:tcPr>
          <w:p w14:paraId="3FBF5D7F"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IOD PARC</w:t>
            </w:r>
          </w:p>
        </w:tc>
        <w:tc>
          <w:tcPr>
            <w:tcW w:w="1457" w:type="pct"/>
          </w:tcPr>
          <w:p w14:paraId="2B72B2D8"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សមាជិកក្រុមវាយតម្លៃ</w:t>
            </w:r>
          </w:p>
        </w:tc>
        <w:tc>
          <w:tcPr>
            <w:tcW w:w="480" w:type="pct"/>
          </w:tcPr>
          <w:p w14:paraId="6A43DCE9"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366F7C6C" w14:textId="77777777" w:rsidTr="00765117">
        <w:tc>
          <w:tcPr>
            <w:tcW w:w="365" w:type="pct"/>
          </w:tcPr>
          <w:p w14:paraId="4358C7C6"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២</w:t>
            </w:r>
          </w:p>
        </w:tc>
        <w:tc>
          <w:tcPr>
            <w:tcW w:w="1603" w:type="pct"/>
          </w:tcPr>
          <w:p w14:paraId="3FF4D08B"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Singe Day</w:t>
            </w:r>
          </w:p>
        </w:tc>
        <w:tc>
          <w:tcPr>
            <w:tcW w:w="1095" w:type="pct"/>
          </w:tcPr>
          <w:p w14:paraId="2DF147A1"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IOD PARC</w:t>
            </w:r>
          </w:p>
        </w:tc>
        <w:tc>
          <w:tcPr>
            <w:tcW w:w="1457" w:type="pct"/>
          </w:tcPr>
          <w:p w14:paraId="1C55AAE1"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សមាជិកក្រុមវាយតម្លៃ</w:t>
            </w:r>
          </w:p>
        </w:tc>
        <w:tc>
          <w:tcPr>
            <w:tcW w:w="480" w:type="pct"/>
          </w:tcPr>
          <w:p w14:paraId="1D8946D8"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532E8006" w14:textId="77777777" w:rsidTr="00765117">
        <w:tc>
          <w:tcPr>
            <w:tcW w:w="365" w:type="pct"/>
          </w:tcPr>
          <w:p w14:paraId="6E051EA9"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៣</w:t>
            </w:r>
          </w:p>
        </w:tc>
        <w:tc>
          <w:tcPr>
            <w:tcW w:w="1603" w:type="pct"/>
          </w:tcPr>
          <w:p w14:paraId="55763B05"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សូរិយា ធន់</w:t>
            </w:r>
          </w:p>
        </w:tc>
        <w:tc>
          <w:tcPr>
            <w:tcW w:w="1095" w:type="pct"/>
          </w:tcPr>
          <w:p w14:paraId="33C311F3"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យូនីសេហ្វកម្ពុជា</w:t>
            </w:r>
          </w:p>
        </w:tc>
        <w:tc>
          <w:tcPr>
            <w:tcW w:w="1457" w:type="pct"/>
          </w:tcPr>
          <w:p w14:paraId="5D9456AA"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 xml:space="preserve">អ្នកឯកទេស </w:t>
            </w:r>
            <w:r w:rsidRPr="00074480">
              <w:rPr>
                <w:rFonts w:ascii="Khmer OS Battambang" w:eastAsia="Calibri" w:hAnsi="Khmer OS Battambang" w:cs="Khmer OS Battambang"/>
                <w:sz w:val="18"/>
                <w:szCs w:val="18"/>
              </w:rPr>
              <w:t>WASH</w:t>
            </w:r>
          </w:p>
        </w:tc>
        <w:tc>
          <w:tcPr>
            <w:tcW w:w="480" w:type="pct"/>
          </w:tcPr>
          <w:p w14:paraId="1ECDAB3A"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652C59A8" w14:textId="77777777" w:rsidTr="00765117">
        <w:tc>
          <w:tcPr>
            <w:tcW w:w="365" w:type="pct"/>
          </w:tcPr>
          <w:p w14:paraId="39F2499C"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៤</w:t>
            </w:r>
          </w:p>
        </w:tc>
        <w:tc>
          <w:tcPr>
            <w:tcW w:w="1603" w:type="pct"/>
          </w:tcPr>
          <w:p w14:paraId="1EFEC0F0"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Sam Treglown</w:t>
            </w:r>
          </w:p>
        </w:tc>
        <w:tc>
          <w:tcPr>
            <w:tcW w:w="1095" w:type="pct"/>
          </w:tcPr>
          <w:p w14:paraId="2E3C73CE"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យូនីសេហ្វកម្ពុជា</w:t>
            </w:r>
          </w:p>
        </w:tc>
        <w:tc>
          <w:tcPr>
            <w:tcW w:w="1457" w:type="pct"/>
          </w:tcPr>
          <w:p w14:paraId="60337DA6"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 xml:space="preserve">មន្រ្តី </w:t>
            </w:r>
            <w:r w:rsidRPr="00074480">
              <w:rPr>
                <w:rFonts w:ascii="Khmer OS Battambang" w:eastAsia="Calibri" w:hAnsi="Khmer OS Battambang" w:cs="Khmer OS Battambang"/>
                <w:sz w:val="18"/>
                <w:szCs w:val="18"/>
              </w:rPr>
              <w:t xml:space="preserve">WASH </w:t>
            </w:r>
          </w:p>
        </w:tc>
        <w:tc>
          <w:tcPr>
            <w:tcW w:w="480" w:type="pct"/>
          </w:tcPr>
          <w:p w14:paraId="32684503"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2680CBB0" w14:textId="77777777" w:rsidTr="00765117">
        <w:trPr>
          <w:trHeight w:val="225"/>
        </w:trPr>
        <w:tc>
          <w:tcPr>
            <w:tcW w:w="365" w:type="pct"/>
          </w:tcPr>
          <w:p w14:paraId="71786C80"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៥</w:t>
            </w:r>
          </w:p>
        </w:tc>
        <w:tc>
          <w:tcPr>
            <w:tcW w:w="1603" w:type="pct"/>
          </w:tcPr>
          <w:p w14:paraId="33E76EF9"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សុវត្ថិ ងិន</w:t>
            </w:r>
          </w:p>
        </w:tc>
        <w:tc>
          <w:tcPr>
            <w:tcW w:w="1095" w:type="pct"/>
          </w:tcPr>
          <w:p w14:paraId="509925B1"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យូនីសេហ្វកម្ពុជា</w:t>
            </w:r>
          </w:p>
        </w:tc>
        <w:tc>
          <w:tcPr>
            <w:tcW w:w="1457" w:type="pct"/>
          </w:tcPr>
          <w:p w14:paraId="1E47CBF9"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 xml:space="preserve">អ្នកគ្រប់គ្រង </w:t>
            </w:r>
            <w:r w:rsidRPr="00074480">
              <w:rPr>
                <w:rFonts w:ascii="Khmer OS Battambang" w:eastAsia="Calibri" w:hAnsi="Khmer OS Battambang" w:cs="Khmer OS Battambang"/>
                <w:sz w:val="18"/>
                <w:szCs w:val="18"/>
              </w:rPr>
              <w:t>WASH</w:t>
            </w:r>
          </w:p>
        </w:tc>
        <w:tc>
          <w:tcPr>
            <w:tcW w:w="480" w:type="pct"/>
          </w:tcPr>
          <w:p w14:paraId="4368CCAC"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w:t>
            </w:r>
          </w:p>
        </w:tc>
      </w:tr>
      <w:tr w:rsidR="00966B10" w14:paraId="1225BC05" w14:textId="77777777" w:rsidTr="00765117">
        <w:tc>
          <w:tcPr>
            <w:tcW w:w="365" w:type="pct"/>
          </w:tcPr>
          <w:p w14:paraId="3612D350"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៦</w:t>
            </w:r>
          </w:p>
        </w:tc>
        <w:tc>
          <w:tcPr>
            <w:tcW w:w="1603" w:type="pct"/>
          </w:tcPr>
          <w:p w14:paraId="0B417CA2"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ឆន ឈើ</w:t>
            </w:r>
          </w:p>
        </w:tc>
        <w:tc>
          <w:tcPr>
            <w:tcW w:w="1095" w:type="pct"/>
          </w:tcPr>
          <w:p w14:paraId="6A56FAC9"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MRDPM</w:t>
            </w:r>
          </w:p>
        </w:tc>
        <w:tc>
          <w:tcPr>
            <w:tcW w:w="1457" w:type="pct"/>
          </w:tcPr>
          <w:p w14:paraId="25DFEA1B"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ប្រធានការិយាល័យ</w:t>
            </w:r>
          </w:p>
        </w:tc>
        <w:tc>
          <w:tcPr>
            <w:tcW w:w="480" w:type="pct"/>
          </w:tcPr>
          <w:p w14:paraId="1A24D5AB"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6CC70A38" w14:textId="77777777" w:rsidTr="00765117">
        <w:tc>
          <w:tcPr>
            <w:tcW w:w="365" w:type="pct"/>
          </w:tcPr>
          <w:p w14:paraId="4CAAB673"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៧</w:t>
            </w:r>
          </w:p>
        </w:tc>
        <w:tc>
          <w:tcPr>
            <w:tcW w:w="1603" w:type="pct"/>
          </w:tcPr>
          <w:p w14:paraId="4C26412E"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សុគន្ធា ប៊ី</w:t>
            </w:r>
          </w:p>
        </w:tc>
        <w:tc>
          <w:tcPr>
            <w:tcW w:w="1095" w:type="pct"/>
          </w:tcPr>
          <w:p w14:paraId="729F4EA9"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ប្រតិភូសហភាពអឺរ៉ុប</w:t>
            </w:r>
          </w:p>
        </w:tc>
        <w:tc>
          <w:tcPr>
            <w:tcW w:w="1457" w:type="pct"/>
          </w:tcPr>
          <w:p w14:paraId="64999823"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មន្រ្តីកម្មវិធី</w:t>
            </w:r>
            <w:r w:rsidRPr="00074480">
              <w:rPr>
                <w:rFonts w:ascii="Khmer OS Battambang" w:hAnsi="Khmer OS Battambang" w:cs="Khmer OS Battambang"/>
                <w:sz w:val="18"/>
                <w:szCs w:val="18"/>
              </w:rPr>
              <w:t>-</w:t>
            </w:r>
            <w:r>
              <w:rPr>
                <w:rFonts w:ascii="Khmer OS Battambang" w:hAnsi="Khmer OS Battambang" w:cs="Khmer OS Battambang" w:hint="cs"/>
                <w:sz w:val="18"/>
                <w:szCs w:val="18"/>
                <w:cs/>
                <w:lang w:bidi="km-KH"/>
              </w:rPr>
              <w:t>សុវត្ថិភាពស្បៀង ទឹក និងអនាម័យ</w:t>
            </w:r>
          </w:p>
        </w:tc>
        <w:tc>
          <w:tcPr>
            <w:tcW w:w="480" w:type="pct"/>
          </w:tcPr>
          <w:p w14:paraId="736E6289"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3487C96F" w14:textId="77777777" w:rsidTr="00765117">
        <w:tc>
          <w:tcPr>
            <w:tcW w:w="365" w:type="pct"/>
          </w:tcPr>
          <w:p w14:paraId="2ADFE847"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៨</w:t>
            </w:r>
          </w:p>
        </w:tc>
        <w:tc>
          <w:tcPr>
            <w:tcW w:w="1603" w:type="pct"/>
          </w:tcPr>
          <w:p w14:paraId="6ADEAEDA"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លោក</w:t>
            </w:r>
            <w:r w:rsidRPr="00074480">
              <w:rPr>
                <w:rFonts w:ascii="Khmer OS Battambang" w:hAnsi="Khmer OS Battambang" w:cs="Khmer OS Battambang"/>
                <w:sz w:val="18"/>
                <w:szCs w:val="18"/>
              </w:rPr>
              <w:t xml:space="preserve"> Bilal Akbar</w:t>
            </w:r>
          </w:p>
        </w:tc>
        <w:tc>
          <w:tcPr>
            <w:tcW w:w="1095" w:type="pct"/>
          </w:tcPr>
          <w:p w14:paraId="7BE6D0D6"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DFAT</w:t>
            </w:r>
          </w:p>
        </w:tc>
        <w:tc>
          <w:tcPr>
            <w:tcW w:w="1457" w:type="pct"/>
          </w:tcPr>
          <w:p w14:paraId="60E69475" w14:textId="77777777" w:rsidR="00966B10" w:rsidRPr="00074480" w:rsidRDefault="00966B10" w:rsidP="00765117">
            <w:pPr>
              <w:rPr>
                <w:rFonts w:ascii="Khmer OS Battambang" w:eastAsia="Calibri" w:hAnsi="Khmer OS Battambang" w:cs="Khmer OS Battambang"/>
                <w:sz w:val="18"/>
                <w:szCs w:val="18"/>
              </w:rPr>
            </w:pPr>
            <w:r>
              <w:rPr>
                <w:rFonts w:ascii="Khmer OS Battambang" w:hAnsi="Khmer OS Battambang" w:cs="Khmer OS Battambang" w:hint="cs"/>
                <w:sz w:val="18"/>
                <w:szCs w:val="18"/>
                <w:cs/>
                <w:lang w:bidi="km-KH"/>
              </w:rPr>
              <w:t>នាយករង ផ្នែកសុវត្ថិភាពទឹក</w:t>
            </w:r>
          </w:p>
        </w:tc>
        <w:tc>
          <w:tcPr>
            <w:tcW w:w="480" w:type="pct"/>
          </w:tcPr>
          <w:p w14:paraId="08DA29F1"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3C9AE6EF" w14:textId="77777777" w:rsidTr="00765117">
        <w:tc>
          <w:tcPr>
            <w:tcW w:w="365" w:type="pct"/>
          </w:tcPr>
          <w:p w14:paraId="58477AB8"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៩</w:t>
            </w:r>
          </w:p>
        </w:tc>
        <w:tc>
          <w:tcPr>
            <w:tcW w:w="1603" w:type="pct"/>
          </w:tcPr>
          <w:p w14:paraId="493BC50D"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ឯ.ឧ.</w:t>
            </w:r>
            <w:r w:rsidRPr="00074480">
              <w:rPr>
                <w:rFonts w:ascii="Khmer OS Battambang" w:hAnsi="Khmer OS Battambang" w:cs="Khmer OS Battambang"/>
                <w:sz w:val="18"/>
                <w:szCs w:val="18"/>
              </w:rPr>
              <w:t xml:space="preserve"> </w:t>
            </w:r>
            <w:r w:rsidRPr="00397198">
              <w:rPr>
                <w:rFonts w:ascii="Khmer OS Battambang" w:hAnsi="Khmer OS Battambang" w:cs="Khmer OS Battambang"/>
                <w:sz w:val="18"/>
                <w:szCs w:val="18"/>
                <w:cs/>
                <w:lang w:bidi="km-KH"/>
              </w:rPr>
              <w:t>ជ្រាយ ប៉ុម</w:t>
            </w:r>
          </w:p>
        </w:tc>
        <w:tc>
          <w:tcPr>
            <w:tcW w:w="1095" w:type="pct"/>
          </w:tcPr>
          <w:p w14:paraId="15036642"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MRD</w:t>
            </w:r>
          </w:p>
        </w:tc>
        <w:tc>
          <w:tcPr>
            <w:tcW w:w="1457" w:type="pct"/>
          </w:tcPr>
          <w:p w14:paraId="3E769FFC"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អគ្គនាយកកិច្ចការបច្ចេកទេស</w:t>
            </w:r>
          </w:p>
        </w:tc>
        <w:tc>
          <w:tcPr>
            <w:tcW w:w="480" w:type="pct"/>
          </w:tcPr>
          <w:p w14:paraId="67E44E40"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71192B35" w14:textId="77777777" w:rsidTr="00765117">
        <w:tc>
          <w:tcPr>
            <w:tcW w:w="365" w:type="pct"/>
          </w:tcPr>
          <w:p w14:paraId="1D9A3811"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១០</w:t>
            </w:r>
          </w:p>
        </w:tc>
        <w:tc>
          <w:tcPr>
            <w:tcW w:w="1603" w:type="pct"/>
          </w:tcPr>
          <w:p w14:paraId="4065A477"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គឿត ពុធវរុន</w:t>
            </w:r>
          </w:p>
        </w:tc>
        <w:tc>
          <w:tcPr>
            <w:tcW w:w="1095" w:type="pct"/>
          </w:tcPr>
          <w:p w14:paraId="16633D3A" w14:textId="77777777" w:rsidR="00966B10" w:rsidRPr="00074480" w:rsidRDefault="00966B10" w:rsidP="00765117">
            <w:pPr>
              <w:rPr>
                <w:rFonts w:ascii="Khmer OS Battambang" w:hAnsi="Khmer OS Battambang" w:cs="Khmer OS Battambang"/>
                <w:sz w:val="18"/>
                <w:szCs w:val="18"/>
              </w:rPr>
            </w:pPr>
          </w:p>
        </w:tc>
        <w:tc>
          <w:tcPr>
            <w:tcW w:w="1457" w:type="pct"/>
          </w:tcPr>
          <w:p w14:paraId="7830A54C" w14:textId="77777777" w:rsidR="00966B10" w:rsidRPr="00074480" w:rsidRDefault="00966B10" w:rsidP="00765117">
            <w:pPr>
              <w:rPr>
                <w:rFonts w:ascii="Khmer OS Battambang" w:eastAsia="Calibri" w:hAnsi="Khmer OS Battambang" w:cs="Khmer OS Battambang"/>
                <w:sz w:val="18"/>
                <w:szCs w:val="18"/>
              </w:rPr>
            </w:pPr>
          </w:p>
        </w:tc>
        <w:tc>
          <w:tcPr>
            <w:tcW w:w="480" w:type="pct"/>
          </w:tcPr>
          <w:p w14:paraId="7D423C88"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1E1EA205" w14:textId="77777777" w:rsidTr="00765117">
        <w:tc>
          <w:tcPr>
            <w:tcW w:w="365" w:type="pct"/>
          </w:tcPr>
          <w:p w14:paraId="6D9B8F8E"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១១</w:t>
            </w:r>
          </w:p>
        </w:tc>
        <w:tc>
          <w:tcPr>
            <w:tcW w:w="1603" w:type="pct"/>
          </w:tcPr>
          <w:p w14:paraId="03DF2BCE"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វេជ្ជ. លឹម ខាន់គ្រីកា</w:t>
            </w:r>
          </w:p>
        </w:tc>
        <w:tc>
          <w:tcPr>
            <w:tcW w:w="1095" w:type="pct"/>
          </w:tcPr>
          <w:p w14:paraId="23A042FF" w14:textId="77777777" w:rsidR="00966B10" w:rsidRPr="00074480" w:rsidRDefault="00966B10" w:rsidP="00765117">
            <w:pPr>
              <w:rPr>
                <w:rFonts w:ascii="Khmer OS Battambang" w:hAnsi="Khmer OS Battambang" w:cs="Khmer OS Battambang"/>
                <w:sz w:val="18"/>
                <w:szCs w:val="18"/>
              </w:rPr>
            </w:pPr>
            <w:proofErr w:type="spellStart"/>
            <w:r w:rsidRPr="00074480">
              <w:rPr>
                <w:rFonts w:ascii="Khmer OS Battambang" w:hAnsi="Khmer OS Battambang" w:cs="Khmer OS Battambang"/>
                <w:sz w:val="18"/>
                <w:szCs w:val="18"/>
              </w:rPr>
              <w:t>MoH</w:t>
            </w:r>
            <w:proofErr w:type="spellEnd"/>
          </w:p>
        </w:tc>
        <w:tc>
          <w:tcPr>
            <w:tcW w:w="1457" w:type="pct"/>
          </w:tcPr>
          <w:p w14:paraId="5636FD36" w14:textId="77777777" w:rsidR="00966B10" w:rsidRPr="00074480" w:rsidRDefault="00966B10" w:rsidP="00765117">
            <w:pPr>
              <w:rPr>
                <w:rFonts w:ascii="Khmer OS Battambang" w:eastAsia="Calibri" w:hAnsi="Khmer OS Battambang" w:cs="Khmer OS Battambang"/>
                <w:sz w:val="18"/>
                <w:szCs w:val="18"/>
              </w:rPr>
            </w:pPr>
          </w:p>
        </w:tc>
        <w:tc>
          <w:tcPr>
            <w:tcW w:w="480" w:type="pct"/>
          </w:tcPr>
          <w:p w14:paraId="169CF2E3"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29AE68F0" w14:textId="77777777" w:rsidTr="00765117">
        <w:tc>
          <w:tcPr>
            <w:tcW w:w="365" w:type="pct"/>
          </w:tcPr>
          <w:p w14:paraId="183A4C19"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១២</w:t>
            </w:r>
          </w:p>
        </w:tc>
        <w:tc>
          <w:tcPr>
            <w:tcW w:w="1603" w:type="pct"/>
          </w:tcPr>
          <w:p w14:paraId="0F8609FE" w14:textId="77777777" w:rsidR="00966B10" w:rsidRPr="00074480" w:rsidRDefault="00966B10" w:rsidP="00765117">
            <w:pPr>
              <w:rPr>
                <w:rFonts w:ascii="Khmer OS Battambang" w:hAnsi="Khmer OS Battambang" w:cs="Khmer OS Battambang"/>
                <w:sz w:val="18"/>
                <w:szCs w:val="18"/>
              </w:rPr>
            </w:pPr>
            <w:proofErr w:type="spellStart"/>
            <w:r w:rsidRPr="00074480">
              <w:rPr>
                <w:rFonts w:ascii="Khmer OS Battambang" w:hAnsi="Khmer OS Battambang" w:cs="Khmer OS Battambang"/>
                <w:sz w:val="18"/>
                <w:szCs w:val="18"/>
              </w:rPr>
              <w:t>Niina</w:t>
            </w:r>
            <w:proofErr w:type="spellEnd"/>
            <w:r w:rsidRPr="00074480">
              <w:rPr>
                <w:rFonts w:ascii="Khmer OS Battambang" w:hAnsi="Khmer OS Battambang" w:cs="Khmer OS Battambang"/>
                <w:sz w:val="18"/>
                <w:szCs w:val="18"/>
              </w:rPr>
              <w:t xml:space="preserve"> </w:t>
            </w:r>
            <w:proofErr w:type="spellStart"/>
            <w:r w:rsidRPr="00074480">
              <w:rPr>
                <w:rFonts w:ascii="Khmer OS Battambang" w:hAnsi="Khmer OS Battambang" w:cs="Khmer OS Battambang"/>
                <w:sz w:val="18"/>
                <w:szCs w:val="18"/>
              </w:rPr>
              <w:t>Kylliainen</w:t>
            </w:r>
            <w:proofErr w:type="spellEnd"/>
          </w:p>
        </w:tc>
        <w:tc>
          <w:tcPr>
            <w:tcW w:w="1095" w:type="pct"/>
          </w:tcPr>
          <w:p w14:paraId="2439FD83"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UNDP</w:t>
            </w:r>
          </w:p>
        </w:tc>
        <w:tc>
          <w:tcPr>
            <w:tcW w:w="1457" w:type="pct"/>
          </w:tcPr>
          <w:p w14:paraId="5FBF52D2"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អ្នកឯកទេសផ្នែកគោលនយោបាយនៃការប្រែប្រួលអាកាសធាតុ</w:t>
            </w:r>
          </w:p>
        </w:tc>
        <w:tc>
          <w:tcPr>
            <w:tcW w:w="480" w:type="pct"/>
          </w:tcPr>
          <w:p w14:paraId="49D92006"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w:t>
            </w:r>
          </w:p>
        </w:tc>
      </w:tr>
      <w:tr w:rsidR="00966B10" w14:paraId="011CCB1E" w14:textId="77777777" w:rsidTr="00765117">
        <w:tc>
          <w:tcPr>
            <w:tcW w:w="365" w:type="pct"/>
          </w:tcPr>
          <w:p w14:paraId="22FC821A"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១៣</w:t>
            </w:r>
          </w:p>
        </w:tc>
        <w:tc>
          <w:tcPr>
            <w:tcW w:w="1603" w:type="pct"/>
          </w:tcPr>
          <w:p w14:paraId="4C17DACA"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ផាន់ ផន</w:t>
            </w:r>
          </w:p>
        </w:tc>
        <w:tc>
          <w:tcPr>
            <w:tcW w:w="1095" w:type="pct"/>
          </w:tcPr>
          <w:p w14:paraId="4A314BD4"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MRD/DRWS</w:t>
            </w:r>
          </w:p>
        </w:tc>
        <w:tc>
          <w:tcPr>
            <w:tcW w:w="1457" w:type="pct"/>
          </w:tcPr>
          <w:p w14:paraId="6036D2B0" w14:textId="77777777" w:rsidR="00966B10" w:rsidRPr="00074480" w:rsidRDefault="00966B10" w:rsidP="00765117">
            <w:pPr>
              <w:rPr>
                <w:rFonts w:ascii="Khmer OS Battambang" w:eastAsia="Calibri" w:hAnsi="Khmer OS Battambang" w:cs="Khmer OS Battambang"/>
                <w:sz w:val="18"/>
                <w:szCs w:val="18"/>
              </w:rPr>
            </w:pPr>
          </w:p>
        </w:tc>
        <w:tc>
          <w:tcPr>
            <w:tcW w:w="480" w:type="pct"/>
          </w:tcPr>
          <w:p w14:paraId="323D9F80"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2C6D222C" w14:textId="77777777" w:rsidTr="00765117">
        <w:tc>
          <w:tcPr>
            <w:tcW w:w="365" w:type="pct"/>
          </w:tcPr>
          <w:p w14:paraId="48A8FAAA"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១៤</w:t>
            </w:r>
          </w:p>
        </w:tc>
        <w:tc>
          <w:tcPr>
            <w:tcW w:w="1603" w:type="pct"/>
          </w:tcPr>
          <w:p w14:paraId="15A53184"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លោក ភិរម្យ កូវ</w:t>
            </w:r>
          </w:p>
        </w:tc>
        <w:tc>
          <w:tcPr>
            <w:tcW w:w="1095" w:type="pct"/>
          </w:tcPr>
          <w:p w14:paraId="7D694727"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ក្រុមធនាគារពិភពលោក</w:t>
            </w:r>
          </w:p>
        </w:tc>
        <w:tc>
          <w:tcPr>
            <w:tcW w:w="1457" w:type="pct"/>
          </w:tcPr>
          <w:p w14:paraId="4ADB97D5"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អ្នកឯកទេសផ្នែកទឹក និងអនាម័យ (ការផ្គត់ផ្គង់ទឹក និងអនាម័យ)</w:t>
            </w:r>
          </w:p>
        </w:tc>
        <w:tc>
          <w:tcPr>
            <w:tcW w:w="480" w:type="pct"/>
          </w:tcPr>
          <w:p w14:paraId="655C992C"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r w:rsidR="00966B10" w14:paraId="4AD1BBA2" w14:textId="77777777" w:rsidTr="00765117">
        <w:tc>
          <w:tcPr>
            <w:tcW w:w="365" w:type="pct"/>
            <w:vAlign w:val="top"/>
          </w:tcPr>
          <w:p w14:paraId="71C4CF1E"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១៥</w:t>
            </w:r>
          </w:p>
        </w:tc>
        <w:tc>
          <w:tcPr>
            <w:tcW w:w="1603" w:type="pct"/>
          </w:tcPr>
          <w:p w14:paraId="264AA9A3"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ពេជ្យ សម្បត្តិរតនៈ</w:t>
            </w:r>
          </w:p>
        </w:tc>
        <w:tc>
          <w:tcPr>
            <w:tcW w:w="1095" w:type="pct"/>
          </w:tcPr>
          <w:p w14:paraId="195A8FE2"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DTPM/MISTI</w:t>
            </w:r>
          </w:p>
        </w:tc>
        <w:tc>
          <w:tcPr>
            <w:tcW w:w="1457" w:type="pct"/>
          </w:tcPr>
          <w:p w14:paraId="424E9762" w14:textId="77777777" w:rsidR="00966B10" w:rsidRPr="00074480" w:rsidRDefault="00966B10" w:rsidP="00765117">
            <w:pPr>
              <w:rPr>
                <w:rFonts w:ascii="Khmer OS Battambang" w:eastAsia="Calibri" w:hAnsi="Khmer OS Battambang" w:cs="Khmer OS Battambang"/>
                <w:sz w:val="18"/>
                <w:szCs w:val="18"/>
              </w:rPr>
            </w:pPr>
          </w:p>
        </w:tc>
        <w:tc>
          <w:tcPr>
            <w:tcW w:w="480" w:type="pct"/>
          </w:tcPr>
          <w:p w14:paraId="5C1272FA"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4E6AF53D" w14:textId="77777777" w:rsidTr="00765117">
        <w:tc>
          <w:tcPr>
            <w:tcW w:w="365" w:type="pct"/>
            <w:vAlign w:val="top"/>
          </w:tcPr>
          <w:p w14:paraId="6B181562"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១៦</w:t>
            </w:r>
          </w:p>
        </w:tc>
        <w:tc>
          <w:tcPr>
            <w:tcW w:w="1603" w:type="pct"/>
          </w:tcPr>
          <w:p w14:paraId="15F94126"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រស់ បូរ៉ា</w:t>
            </w:r>
            <w:r w:rsidRPr="00074480">
              <w:rPr>
                <w:rFonts w:ascii="Khmer OS Battambang" w:hAnsi="Khmer OS Battambang" w:cs="Khmer OS Battambang"/>
                <w:sz w:val="18"/>
                <w:szCs w:val="18"/>
              </w:rPr>
              <w:t xml:space="preserve"> </w:t>
            </w:r>
          </w:p>
        </w:tc>
        <w:tc>
          <w:tcPr>
            <w:tcW w:w="1095" w:type="pct"/>
          </w:tcPr>
          <w:p w14:paraId="1644FBB1"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MRD/DRWS</w:t>
            </w:r>
          </w:p>
        </w:tc>
        <w:tc>
          <w:tcPr>
            <w:tcW w:w="1457" w:type="pct"/>
          </w:tcPr>
          <w:p w14:paraId="6F786135" w14:textId="77777777" w:rsidR="00966B10" w:rsidRPr="00074480" w:rsidRDefault="00966B10" w:rsidP="00765117">
            <w:pPr>
              <w:rPr>
                <w:rFonts w:ascii="Khmer OS Battambang" w:eastAsia="Calibri" w:hAnsi="Khmer OS Battambang" w:cs="Khmer OS Battambang"/>
                <w:sz w:val="18"/>
                <w:szCs w:val="18"/>
              </w:rPr>
            </w:pPr>
          </w:p>
        </w:tc>
        <w:tc>
          <w:tcPr>
            <w:tcW w:w="480" w:type="pct"/>
          </w:tcPr>
          <w:p w14:paraId="78361906"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4E2FEB0E" w14:textId="77777777" w:rsidTr="00765117">
        <w:tc>
          <w:tcPr>
            <w:tcW w:w="365" w:type="pct"/>
            <w:vAlign w:val="top"/>
          </w:tcPr>
          <w:p w14:paraId="784EFAF3"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១៧</w:t>
            </w:r>
          </w:p>
        </w:tc>
        <w:tc>
          <w:tcPr>
            <w:tcW w:w="1603" w:type="pct"/>
          </w:tcPr>
          <w:p w14:paraId="08FE3BA9"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ស៊ឹម សុជាតា</w:t>
            </w:r>
          </w:p>
        </w:tc>
        <w:tc>
          <w:tcPr>
            <w:tcW w:w="1095" w:type="pct"/>
          </w:tcPr>
          <w:p w14:paraId="1C436DC8"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 xml:space="preserve">MRD/DRWS </w:t>
            </w:r>
          </w:p>
        </w:tc>
        <w:tc>
          <w:tcPr>
            <w:tcW w:w="1457" w:type="pct"/>
          </w:tcPr>
          <w:p w14:paraId="61D74BA6" w14:textId="77777777" w:rsidR="00966B10" w:rsidRPr="00074480" w:rsidRDefault="00966B10" w:rsidP="00765117">
            <w:pPr>
              <w:rPr>
                <w:rFonts w:ascii="Khmer OS Battambang" w:eastAsia="Calibri" w:hAnsi="Khmer OS Battambang" w:cs="Khmer OS Battambang"/>
                <w:sz w:val="18"/>
                <w:szCs w:val="18"/>
              </w:rPr>
            </w:pPr>
          </w:p>
        </w:tc>
        <w:tc>
          <w:tcPr>
            <w:tcW w:w="480" w:type="pct"/>
            <w:vAlign w:val="top"/>
          </w:tcPr>
          <w:p w14:paraId="1B7E0FC6"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0726074C" w14:textId="77777777" w:rsidTr="00765117">
        <w:tc>
          <w:tcPr>
            <w:tcW w:w="365" w:type="pct"/>
            <w:vAlign w:val="top"/>
          </w:tcPr>
          <w:p w14:paraId="1F5966E8"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១៨</w:t>
            </w:r>
          </w:p>
        </w:tc>
        <w:tc>
          <w:tcPr>
            <w:tcW w:w="1603" w:type="pct"/>
          </w:tcPr>
          <w:p w14:paraId="43CD9E8F"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សិធិ ហាសាណា</w:t>
            </w:r>
          </w:p>
        </w:tc>
        <w:tc>
          <w:tcPr>
            <w:tcW w:w="1095" w:type="pct"/>
          </w:tcPr>
          <w:p w14:paraId="4248AA57" w14:textId="77777777" w:rsidR="00966B10" w:rsidRPr="00074480" w:rsidRDefault="00966B10" w:rsidP="00765117">
            <w:pPr>
              <w:rPr>
                <w:rFonts w:ascii="Khmer OS Battambang" w:hAnsi="Khmer OS Battambang" w:cs="Khmer OS Battambang"/>
                <w:sz w:val="18"/>
                <w:szCs w:val="18"/>
                <w:lang w:bidi="km-KH"/>
              </w:rPr>
            </w:pPr>
            <w:r>
              <w:rPr>
                <w:rFonts w:ascii="Khmer OS Battambang" w:eastAsia="Calibri" w:hAnsi="Khmer OS Battambang" w:cs="Khmer OS Battambang" w:hint="cs"/>
                <w:sz w:val="18"/>
                <w:szCs w:val="18"/>
                <w:cs/>
                <w:lang w:bidi="km-KH"/>
              </w:rPr>
              <w:t>អេឌីប៊ី</w:t>
            </w:r>
          </w:p>
        </w:tc>
        <w:tc>
          <w:tcPr>
            <w:tcW w:w="1457" w:type="pct"/>
          </w:tcPr>
          <w:p w14:paraId="78BBB600"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មន្រ្តីគម្រោង</w:t>
            </w:r>
          </w:p>
        </w:tc>
        <w:tc>
          <w:tcPr>
            <w:tcW w:w="480" w:type="pct"/>
            <w:vAlign w:val="top"/>
          </w:tcPr>
          <w:p w14:paraId="54421B81" w14:textId="77777777" w:rsidR="00966B10" w:rsidRPr="00074480" w:rsidRDefault="00966B10" w:rsidP="00765117">
            <w:pPr>
              <w:rPr>
                <w:rFonts w:ascii="Khmer OS Battambang" w:hAnsi="Khmer OS Battambang" w:cs="Khmer OS Battambang"/>
                <w:sz w:val="18"/>
                <w:szCs w:val="18"/>
              </w:rPr>
            </w:pPr>
            <w:r>
              <w:rPr>
                <w:rFonts w:ascii="Khmer OS Battambang" w:eastAsia="Calibri" w:hAnsi="Khmer OS Battambang" w:cs="Khmer OS Battambang" w:hint="cs"/>
                <w:sz w:val="18"/>
                <w:szCs w:val="18"/>
                <w:cs/>
                <w:lang w:bidi="km-KH"/>
              </w:rPr>
              <w:t>ស</w:t>
            </w:r>
          </w:p>
        </w:tc>
      </w:tr>
      <w:tr w:rsidR="00966B10" w14:paraId="058F2299" w14:textId="77777777" w:rsidTr="00765117">
        <w:tc>
          <w:tcPr>
            <w:tcW w:w="365" w:type="pct"/>
            <w:vAlign w:val="top"/>
          </w:tcPr>
          <w:p w14:paraId="58F2A382"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១៩</w:t>
            </w:r>
          </w:p>
        </w:tc>
        <w:tc>
          <w:tcPr>
            <w:tcW w:w="1603" w:type="pct"/>
          </w:tcPr>
          <w:p w14:paraId="6F779534"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color w:val="000000"/>
                <w:sz w:val="18"/>
                <w:szCs w:val="18"/>
                <w:cs/>
                <w:lang w:bidi="km-KH"/>
              </w:rPr>
              <w:t>លោកស្រី សុខាដេវ៉ា ចាន់ថេត</w:t>
            </w:r>
          </w:p>
        </w:tc>
        <w:tc>
          <w:tcPr>
            <w:tcW w:w="1095" w:type="pct"/>
          </w:tcPr>
          <w:p w14:paraId="59A3EA12"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MRD/DRHC</w:t>
            </w:r>
          </w:p>
        </w:tc>
        <w:tc>
          <w:tcPr>
            <w:tcW w:w="1457" w:type="pct"/>
          </w:tcPr>
          <w:p w14:paraId="005789E3" w14:textId="77777777" w:rsidR="00966B10" w:rsidRPr="00074480" w:rsidRDefault="00966B10" w:rsidP="00765117">
            <w:pPr>
              <w:rPr>
                <w:rFonts w:ascii="Khmer OS Battambang" w:eastAsia="Calibri" w:hAnsi="Khmer OS Battambang" w:cs="Khmer OS Battambang"/>
                <w:sz w:val="18"/>
                <w:szCs w:val="18"/>
              </w:rPr>
            </w:pPr>
            <w:r>
              <w:rPr>
                <w:rFonts w:ascii="Khmer OS Battambang" w:hAnsi="Khmer OS Battambang" w:cs="Khmer OS Battambang" w:hint="cs"/>
                <w:color w:val="000000"/>
                <w:sz w:val="18"/>
                <w:szCs w:val="18"/>
                <w:cs/>
                <w:lang w:bidi="km-KH"/>
              </w:rPr>
              <w:t>នាយករង</w:t>
            </w:r>
            <w:r w:rsidRPr="00074480">
              <w:rPr>
                <w:rFonts w:ascii="Khmer OS Battambang" w:hAnsi="Khmer OS Battambang" w:cs="Khmer OS Battambang"/>
                <w:color w:val="000000"/>
                <w:sz w:val="18"/>
                <w:szCs w:val="18"/>
              </w:rPr>
              <w:t xml:space="preserve"> DRHC/MRD</w:t>
            </w:r>
          </w:p>
        </w:tc>
        <w:tc>
          <w:tcPr>
            <w:tcW w:w="480" w:type="pct"/>
            <w:vAlign w:val="top"/>
          </w:tcPr>
          <w:p w14:paraId="395178AC" w14:textId="77777777" w:rsidR="00966B10" w:rsidRPr="00074480" w:rsidRDefault="00966B10" w:rsidP="00765117">
            <w:pPr>
              <w:rPr>
                <w:rFonts w:ascii="Khmer OS Battambang" w:hAnsi="Khmer OS Battambang" w:cs="Khmer OS Battambang"/>
                <w:sz w:val="18"/>
                <w:szCs w:val="18"/>
              </w:rPr>
            </w:pPr>
            <w:r>
              <w:rPr>
                <w:rFonts w:ascii="Khmer OS Battambang" w:eastAsia="Calibri" w:hAnsi="Khmer OS Battambang" w:cs="Khmer OS Battambang" w:hint="cs"/>
                <w:sz w:val="18"/>
                <w:szCs w:val="18"/>
                <w:cs/>
                <w:lang w:bidi="km-KH"/>
              </w:rPr>
              <w:t>ស</w:t>
            </w:r>
          </w:p>
        </w:tc>
      </w:tr>
      <w:tr w:rsidR="00966B10" w14:paraId="5AE27998" w14:textId="77777777" w:rsidTr="00765117">
        <w:tc>
          <w:tcPr>
            <w:tcW w:w="365" w:type="pct"/>
            <w:vAlign w:val="top"/>
          </w:tcPr>
          <w:p w14:paraId="5F2F0DB7"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២០</w:t>
            </w:r>
          </w:p>
        </w:tc>
        <w:tc>
          <w:tcPr>
            <w:tcW w:w="1603" w:type="pct"/>
          </w:tcPr>
          <w:p w14:paraId="2B2DFFEC"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លោកស្រី ស្តេហ្វានី សេង</w:t>
            </w:r>
          </w:p>
        </w:tc>
        <w:tc>
          <w:tcPr>
            <w:tcW w:w="1095" w:type="pct"/>
          </w:tcPr>
          <w:p w14:paraId="1EBFBD6E"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color w:val="000000"/>
                <w:sz w:val="18"/>
                <w:szCs w:val="18"/>
                <w:cs/>
                <w:lang w:bidi="km-KH"/>
              </w:rPr>
              <w:t>ទឹកស្អាត ១០០១</w:t>
            </w:r>
          </w:p>
        </w:tc>
        <w:tc>
          <w:tcPr>
            <w:tcW w:w="1457" w:type="pct"/>
          </w:tcPr>
          <w:p w14:paraId="3CD2DD62"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អ្នកគ្រប់គ្រងភាពជាដៃគូ និងការអភិវឌ្ឍ</w:t>
            </w:r>
          </w:p>
        </w:tc>
        <w:tc>
          <w:tcPr>
            <w:tcW w:w="480" w:type="pct"/>
            <w:vAlign w:val="top"/>
          </w:tcPr>
          <w:p w14:paraId="0083C9D4" w14:textId="77777777" w:rsidR="00966B10" w:rsidRPr="00074480" w:rsidRDefault="00966B10" w:rsidP="00765117">
            <w:pPr>
              <w:rPr>
                <w:rFonts w:ascii="Khmer OS Battambang" w:hAnsi="Khmer OS Battambang" w:cs="Khmer OS Battambang"/>
                <w:sz w:val="18"/>
                <w:szCs w:val="18"/>
              </w:rPr>
            </w:pPr>
            <w:r>
              <w:rPr>
                <w:rFonts w:ascii="Khmer OS Battambang" w:eastAsia="Calibri" w:hAnsi="Khmer OS Battambang" w:cs="Khmer OS Battambang" w:hint="cs"/>
                <w:sz w:val="18"/>
                <w:szCs w:val="18"/>
                <w:cs/>
                <w:lang w:bidi="km-KH"/>
              </w:rPr>
              <w:t>ស</w:t>
            </w:r>
          </w:p>
        </w:tc>
      </w:tr>
      <w:tr w:rsidR="00966B10" w14:paraId="224758FA" w14:textId="77777777" w:rsidTr="00765117">
        <w:tc>
          <w:tcPr>
            <w:tcW w:w="365" w:type="pct"/>
            <w:vAlign w:val="top"/>
          </w:tcPr>
          <w:p w14:paraId="3D5FA32C" w14:textId="77777777" w:rsidR="00966B10" w:rsidRPr="00074480" w:rsidRDefault="00966B10" w:rsidP="00765117">
            <w:pPr>
              <w:rPr>
                <w:rFonts w:ascii="Khmer OS Battambang" w:hAnsi="Khmer OS Battambang" w:cs="Khmer OS Battambang"/>
                <w:sz w:val="18"/>
                <w:szCs w:val="18"/>
              </w:rPr>
            </w:pPr>
            <w:r w:rsidRPr="00074480">
              <w:rPr>
                <w:rFonts w:ascii="Khmer OS Battambang" w:hAnsi="Khmer OS Battambang" w:cs="Khmer OS Battambang"/>
                <w:sz w:val="18"/>
                <w:szCs w:val="18"/>
              </w:rPr>
              <w:t>21</w:t>
            </w:r>
          </w:p>
        </w:tc>
        <w:tc>
          <w:tcPr>
            <w:tcW w:w="1603" w:type="pct"/>
          </w:tcPr>
          <w:p w14:paraId="1903A3F5"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ធីតា ទៀង</w:t>
            </w:r>
          </w:p>
        </w:tc>
        <w:tc>
          <w:tcPr>
            <w:tcW w:w="1095" w:type="pct"/>
          </w:tcPr>
          <w:p w14:paraId="3BB5A0BB"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UNDP</w:t>
            </w:r>
          </w:p>
        </w:tc>
        <w:tc>
          <w:tcPr>
            <w:tcW w:w="1457" w:type="pct"/>
          </w:tcPr>
          <w:p w14:paraId="41E3FEA6"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 xml:space="preserve">អ្នកឯកទេសផ្នែកការប្រែប្រួលអាកាសធាតុនៃ </w:t>
            </w:r>
            <w:r w:rsidRPr="00074480">
              <w:rPr>
                <w:rFonts w:ascii="Khmer OS Battambang" w:eastAsia="Calibri" w:hAnsi="Khmer OS Battambang" w:cs="Khmer OS Battambang"/>
                <w:sz w:val="18"/>
                <w:szCs w:val="18"/>
              </w:rPr>
              <w:t>CCCA</w:t>
            </w:r>
          </w:p>
        </w:tc>
        <w:tc>
          <w:tcPr>
            <w:tcW w:w="480" w:type="pct"/>
            <w:vAlign w:val="top"/>
          </w:tcPr>
          <w:p w14:paraId="62AD028A" w14:textId="77777777" w:rsidR="00966B10" w:rsidRPr="00074480" w:rsidRDefault="00966B10" w:rsidP="00765117">
            <w:pPr>
              <w:rPr>
                <w:rFonts w:ascii="Khmer OS Battambang" w:hAnsi="Khmer OS Battambang" w:cs="Khmer OS Battambang"/>
                <w:sz w:val="18"/>
                <w:szCs w:val="18"/>
              </w:rPr>
            </w:pPr>
            <w:r>
              <w:rPr>
                <w:rFonts w:ascii="Khmer OS Battambang" w:eastAsia="Calibri" w:hAnsi="Khmer OS Battambang" w:cs="Khmer OS Battambang" w:hint="cs"/>
                <w:sz w:val="18"/>
                <w:szCs w:val="18"/>
                <w:cs/>
                <w:lang w:bidi="km-KH"/>
              </w:rPr>
              <w:t>ស</w:t>
            </w:r>
          </w:p>
        </w:tc>
      </w:tr>
      <w:tr w:rsidR="00966B10" w14:paraId="36A238FB" w14:textId="77777777" w:rsidTr="00765117">
        <w:tc>
          <w:tcPr>
            <w:tcW w:w="365" w:type="pct"/>
          </w:tcPr>
          <w:p w14:paraId="262D376D"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22</w:t>
            </w:r>
          </w:p>
        </w:tc>
        <w:tc>
          <w:tcPr>
            <w:tcW w:w="1603" w:type="pct"/>
          </w:tcPr>
          <w:p w14:paraId="2FB42AD0"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លោក</w:t>
            </w:r>
            <w:r w:rsidRPr="00074480">
              <w:rPr>
                <w:rFonts w:ascii="Khmer OS Battambang" w:hAnsi="Khmer OS Battambang" w:cs="Khmer OS Battambang"/>
                <w:sz w:val="18"/>
                <w:szCs w:val="18"/>
              </w:rPr>
              <w:t xml:space="preserve"> Tyler </w:t>
            </w:r>
            <w:proofErr w:type="spellStart"/>
            <w:r w:rsidRPr="00074480">
              <w:rPr>
                <w:rFonts w:ascii="Khmer OS Battambang" w:hAnsi="Khmer OS Battambang" w:cs="Khmer OS Battambang"/>
                <w:sz w:val="18"/>
                <w:szCs w:val="18"/>
              </w:rPr>
              <w:t>Kozole</w:t>
            </w:r>
            <w:proofErr w:type="spellEnd"/>
            <w:r w:rsidRPr="00074480">
              <w:rPr>
                <w:rFonts w:ascii="Khmer OS Battambang" w:hAnsi="Khmer OS Battambang" w:cs="Khmer OS Battambang"/>
                <w:sz w:val="18"/>
                <w:szCs w:val="18"/>
              </w:rPr>
              <w:t xml:space="preserve"> </w:t>
            </w:r>
          </w:p>
        </w:tc>
        <w:tc>
          <w:tcPr>
            <w:tcW w:w="1095" w:type="pct"/>
          </w:tcPr>
          <w:p w14:paraId="2DDB3BB7" w14:textId="77777777" w:rsidR="00966B10" w:rsidRPr="00074480" w:rsidRDefault="00966B10" w:rsidP="00765117">
            <w:pPr>
              <w:rPr>
                <w:rFonts w:ascii="Khmer OS Battambang" w:hAnsi="Khmer OS Battambang" w:cs="Khmer OS Battambang"/>
                <w:sz w:val="18"/>
                <w:szCs w:val="18"/>
              </w:rPr>
            </w:pPr>
            <w:proofErr w:type="spellStart"/>
            <w:r w:rsidRPr="00074480">
              <w:rPr>
                <w:rFonts w:ascii="Khmer OS Battambang" w:hAnsi="Khmer OS Battambang" w:cs="Khmer OS Battambang"/>
                <w:sz w:val="18"/>
                <w:szCs w:val="18"/>
              </w:rPr>
              <w:t>iDE</w:t>
            </w:r>
            <w:proofErr w:type="spellEnd"/>
          </w:p>
        </w:tc>
        <w:tc>
          <w:tcPr>
            <w:tcW w:w="1457" w:type="pct"/>
          </w:tcPr>
          <w:p w14:paraId="4E8EA044" w14:textId="77777777" w:rsidR="00966B10" w:rsidRPr="00074480" w:rsidRDefault="00966B10" w:rsidP="00765117">
            <w:pPr>
              <w:rPr>
                <w:rFonts w:ascii="Khmer OS Battambang" w:eastAsia="Calibri" w:hAnsi="Khmer OS Battambang" w:cs="Khmer OS Battambang"/>
                <w:sz w:val="18"/>
                <w:szCs w:val="18"/>
              </w:rPr>
            </w:pPr>
            <w:r>
              <w:rPr>
                <w:rFonts w:ascii="Khmer OS Battambang" w:eastAsia="Calibri" w:hAnsi="Khmer OS Battambang" w:cs="Khmer OS Battambang" w:hint="cs"/>
                <w:sz w:val="18"/>
                <w:szCs w:val="18"/>
                <w:cs/>
                <w:lang w:bidi="km-KH"/>
              </w:rPr>
              <w:t xml:space="preserve">អ្នកគ្រប់គ្រងកម្មវិធី </w:t>
            </w:r>
            <w:r w:rsidRPr="00074480">
              <w:rPr>
                <w:rFonts w:ascii="Khmer OS Battambang" w:eastAsia="Calibri" w:hAnsi="Khmer OS Battambang" w:cs="Khmer OS Battambang"/>
                <w:sz w:val="18"/>
                <w:szCs w:val="18"/>
              </w:rPr>
              <w:t>WASH</w:t>
            </w:r>
          </w:p>
        </w:tc>
        <w:tc>
          <w:tcPr>
            <w:tcW w:w="480" w:type="pct"/>
          </w:tcPr>
          <w:p w14:paraId="50A720CD"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7851BFCD" w14:textId="77777777" w:rsidTr="00765117">
        <w:tc>
          <w:tcPr>
            <w:tcW w:w="365" w:type="pct"/>
          </w:tcPr>
          <w:p w14:paraId="0870CD3A"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lastRenderedPageBreak/>
              <w:t>23</w:t>
            </w:r>
          </w:p>
        </w:tc>
        <w:tc>
          <w:tcPr>
            <w:tcW w:w="1603" w:type="pct"/>
          </w:tcPr>
          <w:p w14:paraId="6A7DEDF4"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លោក វីរ៉ា រៀល</w:t>
            </w:r>
          </w:p>
        </w:tc>
        <w:tc>
          <w:tcPr>
            <w:tcW w:w="1095" w:type="pct"/>
          </w:tcPr>
          <w:p w14:paraId="7C1E9935" w14:textId="77777777" w:rsidR="00966B10" w:rsidRPr="00074480" w:rsidRDefault="00966B10" w:rsidP="00765117">
            <w:pPr>
              <w:ind w:right="-107"/>
              <w:rPr>
                <w:rFonts w:ascii="Khmer OS Battambang" w:hAnsi="Khmer OS Battambang" w:cs="Khmer OS Battambang"/>
                <w:sz w:val="18"/>
                <w:szCs w:val="18"/>
                <w:lang w:bidi="km-KH"/>
              </w:rPr>
            </w:pPr>
            <w:r>
              <w:rPr>
                <w:rFonts w:ascii="Khmer OS Battambang" w:hAnsi="Khmer OS Battambang" w:cs="Khmer OS Battambang" w:hint="cs"/>
                <w:color w:val="000000"/>
                <w:sz w:val="18"/>
                <w:szCs w:val="18"/>
                <w:cs/>
                <w:lang w:bidi="km-KH"/>
              </w:rPr>
              <w:t xml:space="preserve">សមាគមផ្គត់ផ្គង់ទឹកកម្ពុជា </w:t>
            </w:r>
            <w:r w:rsidRPr="00074480">
              <w:rPr>
                <w:rFonts w:ascii="Khmer OS Battambang" w:hAnsi="Khmer OS Battambang" w:cs="Khmer OS Battambang"/>
                <w:color w:val="000000"/>
                <w:sz w:val="18"/>
                <w:szCs w:val="18"/>
              </w:rPr>
              <w:t>(CWA)</w:t>
            </w:r>
          </w:p>
        </w:tc>
        <w:tc>
          <w:tcPr>
            <w:tcW w:w="1457" w:type="pct"/>
          </w:tcPr>
          <w:p w14:paraId="3CE871DA"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អ្នកគ្រប់គ្រងកម្មវិធី</w:t>
            </w:r>
          </w:p>
        </w:tc>
        <w:tc>
          <w:tcPr>
            <w:tcW w:w="480" w:type="pct"/>
          </w:tcPr>
          <w:p w14:paraId="3C648BBE" w14:textId="77777777" w:rsidR="00966B10" w:rsidRPr="00074480" w:rsidRDefault="00966B10" w:rsidP="00765117">
            <w:pPr>
              <w:rPr>
                <w:rFonts w:ascii="Khmer OS Battambang" w:hAnsi="Khmer OS Battambang" w:cs="Khmer OS Battambang"/>
                <w:sz w:val="18"/>
                <w:szCs w:val="18"/>
              </w:rPr>
            </w:pPr>
            <w:r>
              <w:rPr>
                <w:rFonts w:ascii="Khmer OS Battambang" w:hAnsi="Khmer OS Battambang" w:cs="Khmer OS Battambang" w:hint="cs"/>
                <w:sz w:val="18"/>
                <w:szCs w:val="18"/>
                <w:cs/>
                <w:lang w:bidi="km-KH"/>
              </w:rPr>
              <w:t>ប</w:t>
            </w:r>
          </w:p>
        </w:tc>
      </w:tr>
      <w:tr w:rsidR="00966B10" w14:paraId="3589592D" w14:textId="77777777" w:rsidTr="00765117">
        <w:tc>
          <w:tcPr>
            <w:tcW w:w="365" w:type="pct"/>
          </w:tcPr>
          <w:p w14:paraId="73381C1F" w14:textId="77777777" w:rsidR="00966B10" w:rsidRPr="00074480" w:rsidRDefault="00966B10" w:rsidP="00765117">
            <w:pPr>
              <w:rPr>
                <w:rFonts w:ascii="Khmer OS Battambang" w:hAnsi="Khmer OS Battambang" w:cs="Khmer OS Battambang"/>
                <w:sz w:val="18"/>
                <w:szCs w:val="18"/>
              </w:rPr>
            </w:pPr>
            <w:r w:rsidRPr="00074480">
              <w:rPr>
                <w:rFonts w:ascii="Khmer OS Battambang" w:eastAsia="Calibri" w:hAnsi="Khmer OS Battambang" w:cs="Khmer OS Battambang"/>
                <w:sz w:val="18"/>
                <w:szCs w:val="18"/>
              </w:rPr>
              <w:t>24</w:t>
            </w:r>
          </w:p>
        </w:tc>
        <w:tc>
          <w:tcPr>
            <w:tcW w:w="1603" w:type="pct"/>
          </w:tcPr>
          <w:p w14:paraId="4A9BCCD1"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លោក ចាន់ វិរៈ</w:t>
            </w:r>
          </w:p>
        </w:tc>
        <w:tc>
          <w:tcPr>
            <w:tcW w:w="1095" w:type="pct"/>
            <w:vAlign w:val="top"/>
          </w:tcPr>
          <w:p w14:paraId="560D5BFF" w14:textId="77777777" w:rsidR="00966B10" w:rsidRPr="00074480" w:rsidRDefault="00966B10" w:rsidP="00765117">
            <w:pPr>
              <w:rPr>
                <w:rFonts w:ascii="Khmer OS Battambang" w:hAnsi="Khmer OS Battambang" w:cs="Khmer OS Battambang"/>
                <w:sz w:val="18"/>
                <w:szCs w:val="18"/>
              </w:rPr>
            </w:pPr>
            <w:r>
              <w:rPr>
                <w:rFonts w:ascii="Khmer OS Battambang" w:eastAsia="Calibri" w:hAnsi="Khmer OS Battambang" w:cs="Khmer OS Battambang" w:hint="cs"/>
                <w:sz w:val="18"/>
                <w:szCs w:val="18"/>
                <w:cs/>
                <w:lang w:bidi="km-KH"/>
              </w:rPr>
              <w:t>ក្រុមធនាគារពិភពលោក</w:t>
            </w:r>
          </w:p>
        </w:tc>
        <w:tc>
          <w:tcPr>
            <w:tcW w:w="1457" w:type="pct"/>
          </w:tcPr>
          <w:p w14:paraId="598F18F5" w14:textId="77777777" w:rsidR="00966B10" w:rsidRPr="0007448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អ្នកឯកទេសផ្នែកទឹក និងអនាម័យ (ធនធានទឹក)</w:t>
            </w:r>
          </w:p>
        </w:tc>
        <w:tc>
          <w:tcPr>
            <w:tcW w:w="480" w:type="pct"/>
          </w:tcPr>
          <w:p w14:paraId="61BD483E" w14:textId="77777777" w:rsidR="00966B10" w:rsidRPr="00074480" w:rsidRDefault="00966B10" w:rsidP="00765117">
            <w:pPr>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ប</w:t>
            </w:r>
          </w:p>
        </w:tc>
      </w:tr>
    </w:tbl>
    <w:p w14:paraId="72B4EDB8" w14:textId="77777777" w:rsidR="00966B10" w:rsidRDefault="00966B10" w:rsidP="00966B10"/>
    <w:p w14:paraId="2210A41B" w14:textId="77777777" w:rsidR="00966B10" w:rsidRDefault="00966B10" w:rsidP="00966B10">
      <w:pPr>
        <w:pStyle w:val="Heading4"/>
        <w:rPr>
          <w:lang w:bidi="km-KH"/>
        </w:rPr>
      </w:pPr>
      <w:r>
        <w:rPr>
          <w:rFonts w:ascii="Khmer OS Battambang" w:hAnsi="Khmer OS Battambang" w:cs="Khmer OS Battambang" w:hint="cs"/>
          <w:iCs w:val="0"/>
          <w:cs/>
          <w:lang w:bidi="km-KH"/>
        </w:rPr>
        <w:t>អ្នកផ្តល់ព័ត៌មានគន្លឹះដែលត្រូវបានសម្ភាស</w:t>
      </w:r>
    </w:p>
    <w:tbl>
      <w:tblPr>
        <w:tblStyle w:val="IODPARCtable21"/>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11"/>
        <w:gridCol w:w="1014"/>
        <w:gridCol w:w="2215"/>
        <w:gridCol w:w="3934"/>
        <w:gridCol w:w="1060"/>
        <w:gridCol w:w="606"/>
      </w:tblGrid>
      <w:tr w:rsidR="00966B10" w:rsidRPr="00EF6B98" w14:paraId="7F89F879" w14:textId="77777777" w:rsidTr="00765117">
        <w:tc>
          <w:tcPr>
            <w:tcW w:w="305" w:type="pct"/>
            <w:shd w:val="clear" w:color="auto" w:fill="4F81BD" w:themeFill="accent1"/>
          </w:tcPr>
          <w:p w14:paraId="737467D0" w14:textId="77777777" w:rsidR="00966B10" w:rsidRPr="004001A4" w:rsidRDefault="00966B10" w:rsidP="00765117">
            <w:pPr>
              <w:rPr>
                <w:b/>
                <w:color w:val="FFFFFF" w:themeColor="background1"/>
                <w:sz w:val="16"/>
                <w:szCs w:val="16"/>
              </w:rPr>
            </w:pPr>
          </w:p>
        </w:tc>
        <w:tc>
          <w:tcPr>
            <w:tcW w:w="1106" w:type="pct"/>
            <w:shd w:val="clear" w:color="auto" w:fill="4F81BD" w:themeFill="accent1"/>
          </w:tcPr>
          <w:p w14:paraId="53BF85C1" w14:textId="77777777" w:rsidR="00966B10" w:rsidRPr="004001A4" w:rsidRDefault="00966B10" w:rsidP="00765117">
            <w:pPr>
              <w:rPr>
                <w:b/>
                <w:color w:val="FFFFFF" w:themeColor="background1"/>
                <w:sz w:val="16"/>
                <w:szCs w:val="16"/>
              </w:rPr>
            </w:pPr>
            <w:r w:rsidRPr="00074480">
              <w:rPr>
                <w:rFonts w:ascii="Khmer OS Battambang" w:eastAsia="Calibri" w:hAnsi="Khmer OS Battambang" w:cs="Khmer OS Battambang"/>
                <w:b/>
                <w:bCs/>
                <w:color w:val="FFFFFF" w:themeColor="background1"/>
                <w:sz w:val="18"/>
                <w:szCs w:val="18"/>
                <w:cs/>
                <w:lang w:bidi="km-KH"/>
              </w:rPr>
              <w:t>ឈ្មោះ</w:t>
            </w:r>
          </w:p>
        </w:tc>
        <w:tc>
          <w:tcPr>
            <w:tcW w:w="1101" w:type="pct"/>
            <w:shd w:val="clear" w:color="auto" w:fill="4F81BD" w:themeFill="accent1"/>
          </w:tcPr>
          <w:p w14:paraId="757B2C3B" w14:textId="77777777" w:rsidR="00966B10" w:rsidRPr="004001A4" w:rsidRDefault="00966B10" w:rsidP="00765117">
            <w:pPr>
              <w:rPr>
                <w:b/>
                <w:color w:val="FFFFFF" w:themeColor="background1"/>
                <w:sz w:val="16"/>
                <w:szCs w:val="16"/>
              </w:rPr>
            </w:pPr>
            <w:r w:rsidRPr="00074480">
              <w:rPr>
                <w:rFonts w:ascii="Khmer OS Battambang" w:eastAsia="Calibri" w:hAnsi="Khmer OS Battambang" w:cs="Khmer OS Battambang"/>
                <w:b/>
                <w:bCs/>
                <w:color w:val="FFFFFF" w:themeColor="background1"/>
                <w:sz w:val="18"/>
                <w:szCs w:val="18"/>
                <w:cs/>
                <w:lang w:bidi="km-KH"/>
              </w:rPr>
              <w:t>អង្គការ</w:t>
            </w:r>
          </w:p>
        </w:tc>
        <w:tc>
          <w:tcPr>
            <w:tcW w:w="1418" w:type="pct"/>
            <w:shd w:val="clear" w:color="auto" w:fill="4F81BD" w:themeFill="accent1"/>
          </w:tcPr>
          <w:p w14:paraId="115CBB96" w14:textId="77777777" w:rsidR="00966B10" w:rsidRDefault="00966B10" w:rsidP="00765117">
            <w:pPr>
              <w:rPr>
                <w:rFonts w:eastAsia="Calibri" w:cs="Calibri"/>
                <w:b/>
                <w:bCs/>
                <w:color w:val="FFFFFF" w:themeColor="background1"/>
                <w:sz w:val="16"/>
                <w:szCs w:val="16"/>
              </w:rPr>
            </w:pPr>
            <w:r w:rsidRPr="00074480">
              <w:rPr>
                <w:rFonts w:ascii="Khmer OS Battambang" w:eastAsia="Calibri" w:hAnsi="Khmer OS Battambang" w:cs="Khmer OS Battambang"/>
                <w:b/>
                <w:bCs/>
                <w:color w:val="FFFFFF" w:themeColor="background1"/>
                <w:sz w:val="18"/>
                <w:szCs w:val="18"/>
                <w:cs/>
                <w:lang w:bidi="km-KH"/>
              </w:rPr>
              <w:t>ការចាត់តាំង/មុខតំណែង</w:t>
            </w:r>
          </w:p>
        </w:tc>
        <w:tc>
          <w:tcPr>
            <w:tcW w:w="712" w:type="pct"/>
            <w:shd w:val="clear" w:color="auto" w:fill="4F81BD" w:themeFill="accent1"/>
          </w:tcPr>
          <w:p w14:paraId="2D952F8D" w14:textId="77777777" w:rsidR="00966B10" w:rsidRPr="00A45072" w:rsidRDefault="00966B10" w:rsidP="00765117">
            <w:pPr>
              <w:rPr>
                <w:rFonts w:ascii="Khmer OS Battambang" w:eastAsia="Calibri" w:hAnsi="Khmer OS Battambang" w:cs="Khmer OS Battambang"/>
                <w:b/>
                <w:bCs/>
                <w:color w:val="FFFFFF" w:themeColor="background1"/>
                <w:sz w:val="18"/>
                <w:szCs w:val="18"/>
                <w:lang w:bidi="km-KH"/>
              </w:rPr>
            </w:pPr>
            <w:r w:rsidRPr="00A45072">
              <w:rPr>
                <w:rFonts w:ascii="Khmer OS Battambang" w:eastAsia="Calibri" w:hAnsi="Khmer OS Battambang" w:cs="Khmer OS Battambang" w:hint="cs"/>
                <w:b/>
                <w:bCs/>
                <w:color w:val="FFFFFF" w:themeColor="background1"/>
                <w:sz w:val="18"/>
                <w:szCs w:val="18"/>
                <w:cs/>
                <w:lang w:bidi="km-KH"/>
              </w:rPr>
              <w:t>ប្រភេទ</w:t>
            </w:r>
            <w:r w:rsidRPr="00A45072">
              <w:rPr>
                <w:rFonts w:ascii="Khmer OS Battambang" w:eastAsia="Calibri" w:hAnsi="Khmer OS Battambang" w:cs="Khmer OS Battambang"/>
                <w:b/>
                <w:bCs/>
                <w:color w:val="FFFFFF" w:themeColor="background1"/>
                <w:sz w:val="18"/>
                <w:szCs w:val="18"/>
                <w:lang w:bidi="km-KH"/>
              </w:rPr>
              <w:t xml:space="preserve"> KII</w:t>
            </w:r>
          </w:p>
        </w:tc>
        <w:tc>
          <w:tcPr>
            <w:tcW w:w="357" w:type="pct"/>
            <w:shd w:val="clear" w:color="auto" w:fill="4F81BD" w:themeFill="accent1"/>
          </w:tcPr>
          <w:p w14:paraId="4F4E07B1" w14:textId="77777777" w:rsidR="00966B10" w:rsidRPr="004001A4" w:rsidRDefault="00966B10" w:rsidP="00765117">
            <w:pPr>
              <w:rPr>
                <w:b/>
                <w:color w:val="FFFFFF" w:themeColor="background1"/>
                <w:sz w:val="16"/>
                <w:szCs w:val="16"/>
              </w:rPr>
            </w:pPr>
            <w:r w:rsidRPr="00A45072">
              <w:rPr>
                <w:rFonts w:ascii="Khmer OS Battambang" w:eastAsia="Calibri" w:hAnsi="Khmer OS Battambang" w:cs="Khmer OS Battambang"/>
                <w:b/>
                <w:bCs/>
                <w:color w:val="FFFFFF" w:themeColor="background1"/>
                <w:sz w:val="18"/>
                <w:szCs w:val="18"/>
                <w:cs/>
                <w:lang w:bidi="km-KH"/>
              </w:rPr>
              <w:t>ប/ស</w:t>
            </w:r>
          </w:p>
        </w:tc>
      </w:tr>
      <w:tr w:rsidR="00966B10" w14:paraId="6D57A70A" w14:textId="77777777" w:rsidTr="00765117">
        <w:tc>
          <w:tcPr>
            <w:tcW w:w="305" w:type="pct"/>
            <w:vAlign w:val="top"/>
          </w:tcPr>
          <w:p w14:paraId="6B0E3EB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w:t>
            </w:r>
          </w:p>
        </w:tc>
        <w:tc>
          <w:tcPr>
            <w:tcW w:w="1106" w:type="pct"/>
            <w:vAlign w:val="top"/>
          </w:tcPr>
          <w:p w14:paraId="1C8960AE" w14:textId="77777777" w:rsidR="00966B10" w:rsidRPr="00A45072" w:rsidRDefault="00966B10" w:rsidP="00765117">
            <w:pPr>
              <w:rPr>
                <w:rFonts w:ascii="Khmer OS Battambang" w:eastAsia="Calibri" w:hAnsi="Khmer OS Battambang" w:cs="Khmer OS Battambang"/>
                <w:sz w:val="18"/>
                <w:szCs w:val="18"/>
                <w:cs/>
                <w:lang w:bidi="km-KH"/>
              </w:rPr>
            </w:pPr>
            <w:r>
              <w:rPr>
                <w:rFonts w:ascii="Khmer OS Battambang" w:eastAsia="Calibri" w:hAnsi="Khmer OS Battambang" w:cs="Khmer OS Battambang" w:hint="cs"/>
                <w:sz w:val="18"/>
                <w:szCs w:val="18"/>
                <w:cs/>
                <w:lang w:bidi="km-KH"/>
              </w:rPr>
              <w:t>លោក ស្រ៊ិន ពុទ្ធី</w:t>
            </w:r>
          </w:p>
        </w:tc>
        <w:tc>
          <w:tcPr>
            <w:tcW w:w="1101" w:type="pct"/>
            <w:vAlign w:val="top"/>
          </w:tcPr>
          <w:p w14:paraId="5D4EB778"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 xml:space="preserve">MRD/DRWS </w:t>
            </w:r>
          </w:p>
        </w:tc>
        <w:tc>
          <w:tcPr>
            <w:tcW w:w="1418" w:type="pct"/>
            <w:vAlign w:val="top"/>
          </w:tcPr>
          <w:p w14:paraId="2FE162A4"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នាយកផ្នែកផ្គត់ផ្គង់ទឹកនៅជនបទ</w:t>
            </w:r>
          </w:p>
        </w:tc>
        <w:tc>
          <w:tcPr>
            <w:tcW w:w="712" w:type="pct"/>
            <w:vAlign w:val="top"/>
          </w:tcPr>
          <w:p w14:paraId="74920491"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20C62A7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2F1F1190" w14:textId="77777777" w:rsidTr="00765117">
        <w:tc>
          <w:tcPr>
            <w:tcW w:w="305" w:type="pct"/>
            <w:vAlign w:val="top"/>
          </w:tcPr>
          <w:p w14:paraId="56B010FC" w14:textId="77777777" w:rsidR="00966B10" w:rsidRPr="00945B1D" w:rsidRDefault="00966B10" w:rsidP="00765117">
            <w:pPr>
              <w:rPr>
                <w:rFonts w:ascii="Khmer OS Battambang" w:eastAsia="Calibri" w:hAnsi="Khmer OS Battambang" w:cs="Cordia New"/>
                <w:sz w:val="18"/>
                <w:szCs w:val="18"/>
                <w:lang w:bidi="th-TH"/>
              </w:rPr>
            </w:pPr>
            <w:r>
              <w:rPr>
                <w:rFonts w:ascii="Khmer OS Battambang" w:eastAsia="Calibri" w:hAnsi="Khmer OS Battambang" w:cs="Khmer OS Battambang" w:hint="cs"/>
                <w:sz w:val="18"/>
                <w:szCs w:val="18"/>
                <w:cs/>
                <w:lang w:bidi="km-KH"/>
              </w:rPr>
              <w:t>២</w:t>
            </w:r>
          </w:p>
        </w:tc>
        <w:tc>
          <w:tcPr>
            <w:tcW w:w="1106" w:type="pct"/>
            <w:vAlign w:val="top"/>
          </w:tcPr>
          <w:p w14:paraId="3B88722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ស៊ឹម សុភារ៉ា</w:t>
            </w:r>
          </w:p>
        </w:tc>
        <w:tc>
          <w:tcPr>
            <w:tcW w:w="1101" w:type="pct"/>
            <w:vAlign w:val="top"/>
          </w:tcPr>
          <w:p w14:paraId="7C91385B"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6A2BFF9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ប្រធានការិយាល័យទឹកស្អាត</w:t>
            </w:r>
          </w:p>
        </w:tc>
        <w:tc>
          <w:tcPr>
            <w:tcW w:w="712" w:type="pct"/>
            <w:vAlign w:val="top"/>
          </w:tcPr>
          <w:p w14:paraId="34F9C39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6CD12902"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3D8B892D" w14:textId="77777777" w:rsidTr="00765117">
        <w:tc>
          <w:tcPr>
            <w:tcW w:w="305" w:type="pct"/>
            <w:vAlign w:val="top"/>
          </w:tcPr>
          <w:p w14:paraId="55F1811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៣</w:t>
            </w:r>
          </w:p>
        </w:tc>
        <w:tc>
          <w:tcPr>
            <w:tcW w:w="1106" w:type="pct"/>
            <w:vAlign w:val="top"/>
          </w:tcPr>
          <w:p w14:paraId="2CF1A5D9" w14:textId="77777777" w:rsidR="00966B10" w:rsidRPr="00945B1D" w:rsidRDefault="00966B10" w:rsidP="00765117">
            <w:pPr>
              <w:rPr>
                <w:rFonts w:ascii="Khmer OS Battambang" w:eastAsia="Calibri" w:hAnsi="Khmer OS Battambang" w:cs="Khmer OS Battambang"/>
                <w:sz w:val="18"/>
                <w:szCs w:val="18"/>
                <w:cs/>
                <w:lang w:bidi="km-KH"/>
              </w:rPr>
            </w:pPr>
            <w:r w:rsidRPr="00945B1D">
              <w:rPr>
                <w:rFonts w:ascii="Khmer OS Battambang" w:eastAsia="Calibri" w:hAnsi="Khmer OS Battambang" w:cs="Khmer OS Battambang" w:hint="cs"/>
                <w:sz w:val="18"/>
                <w:szCs w:val="18"/>
                <w:cs/>
                <w:lang w:bidi="km-KH"/>
              </w:rPr>
              <w:t>សុមន្ថា</w:t>
            </w:r>
            <w:r>
              <w:rPr>
                <w:rFonts w:ascii="Khmer OS Battambang" w:eastAsia="Calibri" w:hAnsi="Khmer OS Battambang" w:cs="Khmer OS Battambang" w:hint="cs"/>
                <w:sz w:val="18"/>
                <w:szCs w:val="18"/>
                <w:cs/>
                <w:lang w:bidi="km-KH"/>
              </w:rPr>
              <w:t xml:space="preserve"> មិត្ត</w:t>
            </w:r>
          </w:p>
        </w:tc>
        <w:tc>
          <w:tcPr>
            <w:tcW w:w="1101" w:type="pct"/>
            <w:vAlign w:val="top"/>
          </w:tcPr>
          <w:p w14:paraId="4D74378B"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7E83B4C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នាយករង</w:t>
            </w:r>
          </w:p>
        </w:tc>
        <w:tc>
          <w:tcPr>
            <w:tcW w:w="712" w:type="pct"/>
            <w:vAlign w:val="top"/>
          </w:tcPr>
          <w:p w14:paraId="1DBBE621"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C7848B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458058B8" w14:textId="77777777" w:rsidTr="00765117">
        <w:tc>
          <w:tcPr>
            <w:tcW w:w="305" w:type="pct"/>
            <w:vAlign w:val="top"/>
          </w:tcPr>
          <w:p w14:paraId="2D1A4942"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៤</w:t>
            </w:r>
          </w:p>
        </w:tc>
        <w:tc>
          <w:tcPr>
            <w:tcW w:w="1106" w:type="pct"/>
            <w:vAlign w:val="top"/>
          </w:tcPr>
          <w:p w14:paraId="64792E82"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គន្ធា សុខ</w:t>
            </w:r>
          </w:p>
        </w:tc>
        <w:tc>
          <w:tcPr>
            <w:tcW w:w="1101" w:type="pct"/>
            <w:vAlign w:val="top"/>
          </w:tcPr>
          <w:p w14:paraId="17FA20A6"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71C33799"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6938EAB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791F56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717E512E" w14:textId="77777777" w:rsidTr="00765117">
        <w:tc>
          <w:tcPr>
            <w:tcW w:w="305" w:type="pct"/>
            <w:vAlign w:val="top"/>
          </w:tcPr>
          <w:p w14:paraId="67D85EB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៥</w:t>
            </w:r>
          </w:p>
        </w:tc>
        <w:tc>
          <w:tcPr>
            <w:tcW w:w="1106" w:type="pct"/>
            <w:vAlign w:val="top"/>
          </w:tcPr>
          <w:p w14:paraId="72B5699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 រស់</w:t>
            </w:r>
          </w:p>
        </w:tc>
        <w:tc>
          <w:tcPr>
            <w:tcW w:w="1101" w:type="pct"/>
            <w:vAlign w:val="top"/>
          </w:tcPr>
          <w:p w14:paraId="34A0B606"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1473DAE0"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3BA07CE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16E5306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6A202C6D" w14:textId="77777777" w:rsidTr="00765117">
        <w:tc>
          <w:tcPr>
            <w:tcW w:w="305" w:type="pct"/>
            <w:vAlign w:val="top"/>
          </w:tcPr>
          <w:p w14:paraId="15FD3E4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៦</w:t>
            </w:r>
          </w:p>
        </w:tc>
        <w:tc>
          <w:tcPr>
            <w:tcW w:w="1106" w:type="pct"/>
            <w:vAlign w:val="top"/>
          </w:tcPr>
          <w:p w14:paraId="2F4B31A4"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ស៊ឹម សុជាតា</w:t>
            </w:r>
          </w:p>
        </w:tc>
        <w:tc>
          <w:tcPr>
            <w:tcW w:w="1101" w:type="pct"/>
            <w:vAlign w:val="top"/>
          </w:tcPr>
          <w:p w14:paraId="72BC201D"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3628F9F0"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5D093A5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60FE064"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6076EB4C" w14:textId="77777777" w:rsidTr="00765117">
        <w:tc>
          <w:tcPr>
            <w:tcW w:w="305" w:type="pct"/>
            <w:vAlign w:val="top"/>
          </w:tcPr>
          <w:p w14:paraId="6F55321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៧</w:t>
            </w:r>
          </w:p>
        </w:tc>
        <w:tc>
          <w:tcPr>
            <w:tcW w:w="1106" w:type="pct"/>
            <w:vAlign w:val="top"/>
          </w:tcPr>
          <w:p w14:paraId="32700DD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សុហាម ប្រាថ្នា</w:t>
            </w:r>
          </w:p>
        </w:tc>
        <w:tc>
          <w:tcPr>
            <w:tcW w:w="1101" w:type="pct"/>
            <w:vAlign w:val="top"/>
          </w:tcPr>
          <w:p w14:paraId="0FD02829"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3FA156B4"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2B881ED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2014FE92"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04DBE4C1" w14:textId="77777777" w:rsidTr="00765117">
        <w:tc>
          <w:tcPr>
            <w:tcW w:w="305" w:type="pct"/>
            <w:vAlign w:val="top"/>
          </w:tcPr>
          <w:p w14:paraId="4D2DAEA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៨</w:t>
            </w:r>
          </w:p>
        </w:tc>
        <w:tc>
          <w:tcPr>
            <w:tcW w:w="1106" w:type="pct"/>
            <w:vAlign w:val="top"/>
          </w:tcPr>
          <w:p w14:paraId="6C923A0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សុភាព ឲ្យ</w:t>
            </w:r>
          </w:p>
        </w:tc>
        <w:tc>
          <w:tcPr>
            <w:tcW w:w="1101" w:type="pct"/>
            <w:vAlign w:val="top"/>
          </w:tcPr>
          <w:p w14:paraId="40C8CD99"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7284431E"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570FBC4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11B5C1E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7A9EB932" w14:textId="77777777" w:rsidTr="00765117">
        <w:tc>
          <w:tcPr>
            <w:tcW w:w="305" w:type="pct"/>
            <w:vAlign w:val="top"/>
          </w:tcPr>
          <w:p w14:paraId="02E377F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៩</w:t>
            </w:r>
          </w:p>
        </w:tc>
        <w:tc>
          <w:tcPr>
            <w:tcW w:w="1106" w:type="pct"/>
            <w:vAlign w:val="top"/>
          </w:tcPr>
          <w:p w14:paraId="6B7CF20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សុវណ្ណរាជ រស់</w:t>
            </w:r>
          </w:p>
        </w:tc>
        <w:tc>
          <w:tcPr>
            <w:tcW w:w="1101" w:type="pct"/>
            <w:vAlign w:val="top"/>
          </w:tcPr>
          <w:p w14:paraId="335DC718"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MRD/DRWS</w:t>
            </w:r>
          </w:p>
        </w:tc>
        <w:tc>
          <w:tcPr>
            <w:tcW w:w="1418" w:type="pct"/>
            <w:vAlign w:val="top"/>
          </w:tcPr>
          <w:p w14:paraId="2FABB850"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69CAB1A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200F00C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4546B3F7" w14:textId="77777777" w:rsidTr="00765117">
        <w:tc>
          <w:tcPr>
            <w:tcW w:w="305" w:type="pct"/>
            <w:vAlign w:val="top"/>
          </w:tcPr>
          <w:p w14:paraId="3633B59D"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១០</w:t>
            </w:r>
          </w:p>
        </w:tc>
        <w:tc>
          <w:tcPr>
            <w:tcW w:w="1106" w:type="pct"/>
            <w:vAlign w:val="top"/>
          </w:tcPr>
          <w:p w14:paraId="78CB2B03" w14:textId="77777777" w:rsidR="00966B10" w:rsidRPr="00A45072" w:rsidRDefault="00966B10" w:rsidP="00765117">
            <w:pPr>
              <w:ind w:right="-54"/>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លោកស្រី សុខាដេវ៉ា ចាន់ថេត</w:t>
            </w:r>
          </w:p>
        </w:tc>
        <w:tc>
          <w:tcPr>
            <w:tcW w:w="1101" w:type="pct"/>
            <w:vAlign w:val="top"/>
          </w:tcPr>
          <w:p w14:paraId="253E1045"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MRD/DRHC</w:t>
            </w:r>
          </w:p>
        </w:tc>
        <w:tc>
          <w:tcPr>
            <w:tcW w:w="1418" w:type="pct"/>
            <w:vAlign w:val="top"/>
          </w:tcPr>
          <w:p w14:paraId="5902FC6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នាយករង</w:t>
            </w:r>
            <w:r w:rsidRPr="00A45072">
              <w:rPr>
                <w:rFonts w:ascii="Khmer OS Battambang" w:eastAsia="Calibri" w:hAnsi="Khmer OS Battambang" w:cs="Khmer OS Battambang"/>
                <w:sz w:val="18"/>
                <w:szCs w:val="18"/>
                <w:lang w:bidi="km-KH"/>
              </w:rPr>
              <w:t xml:space="preserve"> DRHC/MRD</w:t>
            </w:r>
          </w:p>
        </w:tc>
        <w:tc>
          <w:tcPr>
            <w:tcW w:w="712" w:type="pct"/>
            <w:vAlign w:val="top"/>
          </w:tcPr>
          <w:p w14:paraId="629A1DB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D72B99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6A72059F" w14:textId="77777777" w:rsidTr="00765117">
        <w:tc>
          <w:tcPr>
            <w:tcW w:w="305" w:type="pct"/>
            <w:vAlign w:val="top"/>
          </w:tcPr>
          <w:p w14:paraId="4472E9F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១១</w:t>
            </w:r>
          </w:p>
        </w:tc>
        <w:tc>
          <w:tcPr>
            <w:tcW w:w="1106" w:type="pct"/>
            <w:vAlign w:val="top"/>
          </w:tcPr>
          <w:p w14:paraId="07867D6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វេជ្ជ. លន់ សាយតេង</w:t>
            </w:r>
            <w:r w:rsidRPr="00A45072">
              <w:rPr>
                <w:rFonts w:ascii="Khmer OS Battambang" w:eastAsia="Calibri" w:hAnsi="Khmer OS Battambang" w:cs="Khmer OS Battambang"/>
                <w:sz w:val="18"/>
                <w:szCs w:val="18"/>
                <w:lang w:bidi="km-KH"/>
              </w:rPr>
              <w:t xml:space="preserve"> </w:t>
            </w:r>
          </w:p>
        </w:tc>
        <w:tc>
          <w:tcPr>
            <w:tcW w:w="1101" w:type="pct"/>
            <w:vAlign w:val="top"/>
          </w:tcPr>
          <w:p w14:paraId="4D8595A2"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MRD/DRHC</w:t>
            </w:r>
          </w:p>
        </w:tc>
        <w:tc>
          <w:tcPr>
            <w:tcW w:w="1418" w:type="pct"/>
            <w:vAlign w:val="top"/>
          </w:tcPr>
          <w:p w14:paraId="18CA510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នាយកផ្នែកថែទាំសុខភាពនៅជនបទ</w:t>
            </w:r>
          </w:p>
        </w:tc>
        <w:tc>
          <w:tcPr>
            <w:tcW w:w="712" w:type="pct"/>
            <w:vAlign w:val="top"/>
          </w:tcPr>
          <w:p w14:paraId="24943A7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6593996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702985C4" w14:textId="77777777" w:rsidTr="00765117">
        <w:tc>
          <w:tcPr>
            <w:tcW w:w="305" w:type="pct"/>
            <w:vAlign w:val="top"/>
          </w:tcPr>
          <w:p w14:paraId="334E9DD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១២</w:t>
            </w:r>
          </w:p>
        </w:tc>
        <w:tc>
          <w:tcPr>
            <w:tcW w:w="1106" w:type="pct"/>
          </w:tcPr>
          <w:p w14:paraId="6A0A55B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hAnsi="Khmer OS Battambang" w:cs="Khmer OS Battambang" w:hint="cs"/>
                <w:sz w:val="18"/>
                <w:szCs w:val="18"/>
                <w:cs/>
                <w:lang w:bidi="km-KH"/>
              </w:rPr>
              <w:t>ឯ.ឧ.</w:t>
            </w:r>
            <w:r w:rsidRPr="00074480">
              <w:rPr>
                <w:rFonts w:ascii="Khmer OS Battambang" w:hAnsi="Khmer OS Battambang" w:cs="Khmer OS Battambang"/>
                <w:sz w:val="18"/>
                <w:szCs w:val="18"/>
              </w:rPr>
              <w:t xml:space="preserve"> </w:t>
            </w:r>
            <w:r w:rsidRPr="00397198">
              <w:rPr>
                <w:rFonts w:ascii="Khmer OS Battambang" w:hAnsi="Khmer OS Battambang" w:cs="Khmer OS Battambang"/>
                <w:sz w:val="18"/>
                <w:szCs w:val="18"/>
                <w:cs/>
                <w:lang w:bidi="km-KH"/>
              </w:rPr>
              <w:t>ជ្រាយ ប៉ុម</w:t>
            </w:r>
          </w:p>
        </w:tc>
        <w:tc>
          <w:tcPr>
            <w:tcW w:w="1101" w:type="pct"/>
            <w:vAlign w:val="top"/>
          </w:tcPr>
          <w:p w14:paraId="29862232"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w:t>
            </w:r>
          </w:p>
        </w:tc>
        <w:tc>
          <w:tcPr>
            <w:tcW w:w="1418" w:type="pct"/>
            <w:vAlign w:val="top"/>
          </w:tcPr>
          <w:p w14:paraId="19DAA92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អគ្គនាយកកិច្ចការបច្ចេកទេស</w:t>
            </w:r>
          </w:p>
        </w:tc>
        <w:tc>
          <w:tcPr>
            <w:tcW w:w="712" w:type="pct"/>
            <w:vAlign w:val="top"/>
          </w:tcPr>
          <w:p w14:paraId="7498714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173F3D9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2E5CD626" w14:textId="77777777" w:rsidTr="00765117">
        <w:tc>
          <w:tcPr>
            <w:tcW w:w="305" w:type="pct"/>
            <w:vAlign w:val="top"/>
          </w:tcPr>
          <w:p w14:paraId="03FDA2D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១៣</w:t>
            </w:r>
          </w:p>
        </w:tc>
        <w:tc>
          <w:tcPr>
            <w:tcW w:w="1106" w:type="pct"/>
            <w:vAlign w:val="top"/>
          </w:tcPr>
          <w:p w14:paraId="345D0F0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 ទៀង ឆាយហៀង</w:t>
            </w:r>
          </w:p>
        </w:tc>
        <w:tc>
          <w:tcPr>
            <w:tcW w:w="1101" w:type="pct"/>
            <w:vAlign w:val="top"/>
          </w:tcPr>
          <w:p w14:paraId="7115B80F"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MRD/TWG</w:t>
            </w:r>
            <w:r>
              <w:rPr>
                <w:rFonts w:ascii="Khmer OS Battambang" w:eastAsia="Calibri" w:hAnsi="Khmer OS Battambang" w:cs="Khmer OS Battambang" w:hint="cs"/>
                <w:sz w:val="18"/>
                <w:szCs w:val="18"/>
                <w:cs/>
                <w:lang w:bidi="km-KH"/>
              </w:rPr>
              <w:t xml:space="preserve"> នៃការប្រែប្រួលអាកាសធាតុ</w:t>
            </w:r>
          </w:p>
        </w:tc>
        <w:tc>
          <w:tcPr>
            <w:tcW w:w="1418" w:type="pct"/>
            <w:vAlign w:val="top"/>
          </w:tcPr>
          <w:p w14:paraId="69430CB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នាយករងនៃនាយកដ្ឋានផែនការ និងទំនាក់ទំនងសាធារណៈ និងសមាជិក </w:t>
            </w:r>
            <w:r w:rsidRPr="00A45072">
              <w:rPr>
                <w:rFonts w:ascii="Khmer OS Battambang" w:eastAsia="Calibri" w:hAnsi="Khmer OS Battambang" w:cs="Khmer OS Battambang"/>
                <w:sz w:val="18"/>
                <w:szCs w:val="18"/>
                <w:lang w:bidi="km-KH"/>
              </w:rPr>
              <w:t>TWG</w:t>
            </w:r>
            <w:r>
              <w:rPr>
                <w:rFonts w:ascii="Khmer OS Battambang" w:eastAsia="Calibri" w:hAnsi="Khmer OS Battambang" w:cs="Khmer OS Battambang" w:hint="cs"/>
                <w:sz w:val="18"/>
                <w:szCs w:val="18"/>
                <w:cs/>
                <w:lang w:bidi="km-KH"/>
              </w:rPr>
              <w:t xml:space="preserve"> នៃការប្រែប្រួលអាកាសធាតុនៃ</w:t>
            </w:r>
            <w:r w:rsidRPr="00A45072">
              <w:rPr>
                <w:rFonts w:ascii="Khmer OS Battambang" w:eastAsia="Calibri" w:hAnsi="Khmer OS Battambang" w:cs="Khmer OS Battambang"/>
                <w:sz w:val="18"/>
                <w:szCs w:val="18"/>
                <w:lang w:bidi="km-KH"/>
              </w:rPr>
              <w:t xml:space="preserve"> MRD</w:t>
            </w:r>
          </w:p>
        </w:tc>
        <w:tc>
          <w:tcPr>
            <w:tcW w:w="712" w:type="pct"/>
            <w:vAlign w:val="top"/>
          </w:tcPr>
          <w:p w14:paraId="4C4B864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086BE5D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B9FD6AC" w14:textId="77777777" w:rsidTr="00765117">
        <w:tc>
          <w:tcPr>
            <w:tcW w:w="305" w:type="pct"/>
            <w:vAlign w:val="top"/>
          </w:tcPr>
          <w:p w14:paraId="3A904B5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១៤</w:t>
            </w:r>
          </w:p>
        </w:tc>
        <w:tc>
          <w:tcPr>
            <w:tcW w:w="1106" w:type="pct"/>
            <w:vAlign w:val="top"/>
          </w:tcPr>
          <w:p w14:paraId="4CA82DA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សុខ ស្រ៊ុន</w:t>
            </w:r>
          </w:p>
        </w:tc>
        <w:tc>
          <w:tcPr>
            <w:tcW w:w="1101" w:type="pct"/>
            <w:vAlign w:val="top"/>
          </w:tcPr>
          <w:p w14:paraId="6AEBB3E8"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MoH</w:t>
            </w:r>
            <w:proofErr w:type="spellEnd"/>
            <w:r w:rsidRPr="00A45072">
              <w:rPr>
                <w:rFonts w:ascii="Khmer OS Battambang" w:eastAsia="Calibri" w:hAnsi="Khmer OS Battambang" w:cs="Khmer OS Battambang"/>
                <w:sz w:val="18"/>
                <w:szCs w:val="18"/>
                <w:lang w:bidi="km-KH"/>
              </w:rPr>
              <w:t xml:space="preserve"> </w:t>
            </w:r>
          </w:p>
        </w:tc>
        <w:tc>
          <w:tcPr>
            <w:tcW w:w="1418" w:type="pct"/>
            <w:vAlign w:val="top"/>
          </w:tcPr>
          <w:p w14:paraId="6F61C87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ប្រធាននាយកដ្ឋានសេវាមន្ទីរពេទ្យ</w:t>
            </w:r>
          </w:p>
        </w:tc>
        <w:tc>
          <w:tcPr>
            <w:tcW w:w="712" w:type="pct"/>
            <w:vAlign w:val="top"/>
          </w:tcPr>
          <w:p w14:paraId="15552AF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7F5E318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7FC5F0A8" w14:textId="77777777" w:rsidTr="00765117">
        <w:tc>
          <w:tcPr>
            <w:tcW w:w="305" w:type="pct"/>
            <w:vAlign w:val="top"/>
          </w:tcPr>
          <w:p w14:paraId="1DFB666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១៥</w:t>
            </w:r>
          </w:p>
        </w:tc>
        <w:tc>
          <w:tcPr>
            <w:tcW w:w="1106" w:type="pct"/>
            <w:vAlign w:val="top"/>
          </w:tcPr>
          <w:p w14:paraId="5094D9D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ឯ.ឧ. ប៊ុន រិទ្ធ</w:t>
            </w:r>
          </w:p>
        </w:tc>
        <w:tc>
          <w:tcPr>
            <w:tcW w:w="1101" w:type="pct"/>
            <w:vAlign w:val="top"/>
          </w:tcPr>
          <w:p w14:paraId="79768F3B"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MoWRAM</w:t>
            </w:r>
            <w:proofErr w:type="spellEnd"/>
          </w:p>
          <w:p w14:paraId="5461C11E" w14:textId="77777777" w:rsidR="00966B10" w:rsidRPr="00A45072" w:rsidRDefault="00966B10" w:rsidP="00765117">
            <w:pPr>
              <w:rPr>
                <w:rFonts w:ascii="Khmer OS Battambang" w:eastAsia="Calibri" w:hAnsi="Khmer OS Battambang" w:cs="Khmer OS Battambang"/>
                <w:sz w:val="18"/>
                <w:szCs w:val="18"/>
                <w:lang w:bidi="km-KH"/>
              </w:rPr>
            </w:pPr>
          </w:p>
        </w:tc>
        <w:tc>
          <w:tcPr>
            <w:tcW w:w="1418" w:type="pct"/>
            <w:vAlign w:val="top"/>
          </w:tcPr>
          <w:p w14:paraId="453A9150" w14:textId="77777777" w:rsidR="00966B10"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នាយកផ្នែកបច្ចេកទេសនៃ</w:t>
            </w:r>
          </w:p>
          <w:p w14:paraId="72E575BD"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នាយកដ្ឋានធនធានទឹក</w:t>
            </w:r>
          </w:p>
        </w:tc>
        <w:tc>
          <w:tcPr>
            <w:tcW w:w="712" w:type="pct"/>
            <w:vAlign w:val="top"/>
          </w:tcPr>
          <w:p w14:paraId="67E2BF0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00C77AFD"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25A87431" w14:textId="77777777" w:rsidTr="00765117">
        <w:tc>
          <w:tcPr>
            <w:tcW w:w="305" w:type="pct"/>
            <w:vAlign w:val="top"/>
          </w:tcPr>
          <w:p w14:paraId="67AE587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១៦</w:t>
            </w:r>
          </w:p>
        </w:tc>
        <w:tc>
          <w:tcPr>
            <w:tcW w:w="1106" w:type="pct"/>
            <w:vAlign w:val="top"/>
          </w:tcPr>
          <w:p w14:paraId="2683AC5D"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 សែម សំណាង</w:t>
            </w:r>
          </w:p>
        </w:tc>
        <w:tc>
          <w:tcPr>
            <w:tcW w:w="1101" w:type="pct"/>
            <w:vAlign w:val="top"/>
          </w:tcPr>
          <w:p w14:paraId="24781FF0" w14:textId="77777777" w:rsidR="00966B10" w:rsidRPr="00A45072" w:rsidRDefault="00966B10" w:rsidP="00765117">
            <w:pPr>
              <w:spacing w:line="256" w:lineRule="auto"/>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MoWRAM</w:t>
            </w:r>
            <w:proofErr w:type="spellEnd"/>
          </w:p>
          <w:p w14:paraId="2F6DFDD9" w14:textId="77777777" w:rsidR="00966B10" w:rsidRPr="00A45072" w:rsidRDefault="00966B10" w:rsidP="00765117">
            <w:pPr>
              <w:rPr>
                <w:rFonts w:ascii="Khmer OS Battambang" w:eastAsia="Calibri" w:hAnsi="Khmer OS Battambang" w:cs="Khmer OS Battambang"/>
                <w:sz w:val="18"/>
                <w:szCs w:val="18"/>
                <w:lang w:bidi="km-KH"/>
              </w:rPr>
            </w:pPr>
          </w:p>
        </w:tc>
        <w:tc>
          <w:tcPr>
            <w:tcW w:w="1418" w:type="pct"/>
            <w:vAlign w:val="top"/>
          </w:tcPr>
          <w:p w14:paraId="29B0487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ប្រធាននាយកដ្ឋានផ្គត់ផ្គង់ទឹក និងអនាម័យ</w:t>
            </w:r>
          </w:p>
        </w:tc>
        <w:tc>
          <w:tcPr>
            <w:tcW w:w="712" w:type="pct"/>
            <w:vAlign w:val="top"/>
          </w:tcPr>
          <w:p w14:paraId="6ADA01B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8815BB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71E971B3" w14:textId="77777777" w:rsidTr="00765117">
        <w:tc>
          <w:tcPr>
            <w:tcW w:w="305" w:type="pct"/>
            <w:vAlign w:val="top"/>
          </w:tcPr>
          <w:p w14:paraId="4A7E472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១៧</w:t>
            </w:r>
          </w:p>
        </w:tc>
        <w:tc>
          <w:tcPr>
            <w:tcW w:w="1106" w:type="pct"/>
            <w:vAlign w:val="top"/>
          </w:tcPr>
          <w:p w14:paraId="697D7F3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 ថាច់ សុវណ្ណា</w:t>
            </w:r>
          </w:p>
        </w:tc>
        <w:tc>
          <w:tcPr>
            <w:tcW w:w="1101" w:type="pct"/>
            <w:vAlign w:val="top"/>
          </w:tcPr>
          <w:p w14:paraId="0E8609BF" w14:textId="77777777" w:rsidR="00966B10" w:rsidRPr="00A45072" w:rsidRDefault="00966B10" w:rsidP="00765117">
            <w:pPr>
              <w:spacing w:line="256" w:lineRule="auto"/>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MoWRAM</w:t>
            </w:r>
            <w:proofErr w:type="spellEnd"/>
          </w:p>
          <w:p w14:paraId="473090AB" w14:textId="77777777" w:rsidR="00966B10" w:rsidRPr="00A45072" w:rsidRDefault="00966B10" w:rsidP="00765117">
            <w:pPr>
              <w:rPr>
                <w:rFonts w:ascii="Khmer OS Battambang" w:eastAsia="Calibri" w:hAnsi="Khmer OS Battambang" w:cs="Khmer OS Battambang"/>
                <w:sz w:val="18"/>
                <w:szCs w:val="18"/>
                <w:lang w:bidi="km-KH"/>
              </w:rPr>
            </w:pPr>
          </w:p>
        </w:tc>
        <w:tc>
          <w:tcPr>
            <w:tcW w:w="1418" w:type="pct"/>
            <w:vAlign w:val="top"/>
          </w:tcPr>
          <w:p w14:paraId="2D2AD76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នាយកដ្ឋានគ្រប់គ្រង និងអភិរក្សធនធានទឹក សមាជិក</w:t>
            </w:r>
            <w:r w:rsidRPr="00A45072">
              <w:rPr>
                <w:rFonts w:ascii="Khmer OS Battambang" w:eastAsia="Calibri" w:hAnsi="Khmer OS Battambang" w:cs="Khmer OS Battambang"/>
                <w:sz w:val="18"/>
                <w:szCs w:val="18"/>
                <w:lang w:bidi="km-KH"/>
              </w:rPr>
              <w:t xml:space="preserve"> TWG</w:t>
            </w:r>
            <w:r>
              <w:rPr>
                <w:rFonts w:ascii="Khmer OS Battambang" w:eastAsia="Calibri" w:hAnsi="Khmer OS Battambang" w:cs="Khmer OS Battambang" w:hint="cs"/>
                <w:sz w:val="18"/>
                <w:szCs w:val="18"/>
                <w:cs/>
                <w:lang w:bidi="km-KH"/>
              </w:rPr>
              <w:t xml:space="preserve"> នៃការប្រែប្រួលអាកាសធាតុ</w:t>
            </w:r>
          </w:p>
        </w:tc>
        <w:tc>
          <w:tcPr>
            <w:tcW w:w="712" w:type="pct"/>
            <w:vAlign w:val="top"/>
          </w:tcPr>
          <w:p w14:paraId="5F953CE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7B4DC77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77EF824C" w14:textId="77777777" w:rsidTr="00765117">
        <w:tc>
          <w:tcPr>
            <w:tcW w:w="305" w:type="pct"/>
            <w:vAlign w:val="top"/>
          </w:tcPr>
          <w:p w14:paraId="23BBC1A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lastRenderedPageBreak/>
              <w:t>១៨</w:t>
            </w:r>
          </w:p>
        </w:tc>
        <w:tc>
          <w:tcPr>
            <w:tcW w:w="1106" w:type="pct"/>
            <w:vAlign w:val="top"/>
          </w:tcPr>
          <w:p w14:paraId="75013DF1"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លោកស្រី វិចិត្រ រដ្ឋា</w:t>
            </w:r>
            <w:r w:rsidRPr="00A45072">
              <w:rPr>
                <w:rFonts w:ascii="Khmer OS Battambang" w:eastAsia="Calibri" w:hAnsi="Khmer OS Battambang" w:cs="Khmer OS Battambang"/>
                <w:sz w:val="18"/>
                <w:szCs w:val="18"/>
                <w:lang w:bidi="km-KH"/>
              </w:rPr>
              <w:t xml:space="preserve"> </w:t>
            </w:r>
          </w:p>
        </w:tc>
        <w:tc>
          <w:tcPr>
            <w:tcW w:w="1101" w:type="pct"/>
            <w:vAlign w:val="top"/>
          </w:tcPr>
          <w:p w14:paraId="4BB246AE"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MoE</w:t>
            </w:r>
            <w:proofErr w:type="spellEnd"/>
            <w:r w:rsidRPr="00A45072">
              <w:rPr>
                <w:rFonts w:ascii="Khmer OS Battambang" w:eastAsia="Calibri" w:hAnsi="Khmer OS Battambang" w:cs="Khmer OS Battambang"/>
                <w:sz w:val="18"/>
                <w:szCs w:val="18"/>
                <w:lang w:bidi="km-KH"/>
              </w:rPr>
              <w:t>/DCC</w:t>
            </w:r>
          </w:p>
        </w:tc>
        <w:tc>
          <w:tcPr>
            <w:tcW w:w="1418" w:type="pct"/>
            <w:vAlign w:val="top"/>
          </w:tcPr>
          <w:p w14:paraId="114E4C11"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អនុប្រធាន និងជាអ្នកសម្របសម្រួលក្នុងប្រទេសនៃភាពជាដៃគូ</w:t>
            </w:r>
            <w:r w:rsidRPr="00A45072">
              <w:rPr>
                <w:rFonts w:ascii="Khmer OS Battambang" w:eastAsia="Calibri" w:hAnsi="Khmer OS Battambang" w:cs="Khmer OS Battambang"/>
                <w:sz w:val="18"/>
                <w:szCs w:val="18"/>
                <w:lang w:bidi="km-KH"/>
              </w:rPr>
              <w:t xml:space="preserve"> NDC</w:t>
            </w:r>
          </w:p>
        </w:tc>
        <w:tc>
          <w:tcPr>
            <w:tcW w:w="712" w:type="pct"/>
            <w:vAlign w:val="top"/>
          </w:tcPr>
          <w:p w14:paraId="03C8ED4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E42E8F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5934B3D8" w14:textId="77777777" w:rsidTr="00765117">
        <w:tc>
          <w:tcPr>
            <w:tcW w:w="305" w:type="pct"/>
            <w:vAlign w:val="top"/>
          </w:tcPr>
          <w:p w14:paraId="3A669D8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១៩</w:t>
            </w:r>
          </w:p>
        </w:tc>
        <w:tc>
          <w:tcPr>
            <w:tcW w:w="1106" w:type="pct"/>
            <w:vAlign w:val="top"/>
          </w:tcPr>
          <w:p w14:paraId="0DB586D4"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លោកស្រី សុបញ្ញា</w:t>
            </w:r>
          </w:p>
        </w:tc>
        <w:tc>
          <w:tcPr>
            <w:tcW w:w="1101" w:type="pct"/>
            <w:vAlign w:val="top"/>
          </w:tcPr>
          <w:p w14:paraId="08023D80"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MoE</w:t>
            </w:r>
            <w:proofErr w:type="spellEnd"/>
            <w:r w:rsidRPr="00A45072">
              <w:rPr>
                <w:rFonts w:ascii="Khmer OS Battambang" w:eastAsia="Calibri" w:hAnsi="Khmer OS Battambang" w:cs="Khmer OS Battambang"/>
                <w:sz w:val="18"/>
                <w:szCs w:val="18"/>
                <w:lang w:bidi="km-KH"/>
              </w:rPr>
              <w:t>/DCC</w:t>
            </w:r>
          </w:p>
        </w:tc>
        <w:tc>
          <w:tcPr>
            <w:tcW w:w="1418" w:type="pct"/>
            <w:vAlign w:val="top"/>
          </w:tcPr>
          <w:p w14:paraId="58FDF9BE" w14:textId="77777777" w:rsidR="00966B10" w:rsidRPr="00A45072" w:rsidRDefault="00966B10" w:rsidP="00765117">
            <w:pPr>
              <w:rPr>
                <w:rFonts w:ascii="Khmer OS Battambang" w:eastAsia="Calibri" w:hAnsi="Khmer OS Battambang" w:cs="Khmer OS Battambang"/>
                <w:sz w:val="18"/>
                <w:szCs w:val="18"/>
                <w:lang w:bidi="km-KH"/>
              </w:rPr>
            </w:pPr>
          </w:p>
        </w:tc>
        <w:tc>
          <w:tcPr>
            <w:tcW w:w="712" w:type="pct"/>
            <w:vAlign w:val="top"/>
          </w:tcPr>
          <w:p w14:paraId="2262C83D"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42A89A4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r w:rsidR="00966B10" w14:paraId="038F21F8" w14:textId="77777777" w:rsidTr="00765117">
        <w:tc>
          <w:tcPr>
            <w:tcW w:w="305" w:type="pct"/>
            <w:vAlign w:val="top"/>
          </w:tcPr>
          <w:p w14:paraId="55E45BE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២០</w:t>
            </w:r>
          </w:p>
        </w:tc>
        <w:tc>
          <w:tcPr>
            <w:tcW w:w="1106" w:type="pct"/>
            <w:vAlign w:val="top"/>
          </w:tcPr>
          <w:p w14:paraId="34A799F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លោកស្រី ស៊ឹម ទូច</w:t>
            </w:r>
          </w:p>
        </w:tc>
        <w:tc>
          <w:tcPr>
            <w:tcW w:w="1101" w:type="pct"/>
            <w:vAlign w:val="top"/>
          </w:tcPr>
          <w:p w14:paraId="1CCA9723"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MoE</w:t>
            </w:r>
            <w:proofErr w:type="spellEnd"/>
            <w:r w:rsidRPr="00A45072">
              <w:rPr>
                <w:rFonts w:ascii="Khmer OS Battambang" w:eastAsia="Calibri" w:hAnsi="Khmer OS Battambang" w:cs="Khmer OS Battambang"/>
                <w:sz w:val="18"/>
                <w:szCs w:val="18"/>
                <w:lang w:bidi="km-KH"/>
              </w:rPr>
              <w:t>/DCC</w:t>
            </w:r>
          </w:p>
        </w:tc>
        <w:tc>
          <w:tcPr>
            <w:tcW w:w="1418" w:type="pct"/>
            <w:vAlign w:val="top"/>
          </w:tcPr>
          <w:p w14:paraId="2314DD9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ប្រធានការិយាល័យ</w:t>
            </w:r>
          </w:p>
        </w:tc>
        <w:tc>
          <w:tcPr>
            <w:tcW w:w="712" w:type="pct"/>
            <w:vAlign w:val="top"/>
          </w:tcPr>
          <w:p w14:paraId="7286262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រដ្ឋាភិបាល</w:t>
            </w:r>
          </w:p>
        </w:tc>
        <w:tc>
          <w:tcPr>
            <w:tcW w:w="357" w:type="pct"/>
            <w:vAlign w:val="top"/>
          </w:tcPr>
          <w:p w14:paraId="1F726B6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23C852B" w14:textId="77777777" w:rsidTr="00765117">
        <w:tc>
          <w:tcPr>
            <w:tcW w:w="305" w:type="pct"/>
            <w:vAlign w:val="top"/>
          </w:tcPr>
          <w:p w14:paraId="2516C884"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២១</w:t>
            </w:r>
          </w:p>
        </w:tc>
        <w:tc>
          <w:tcPr>
            <w:tcW w:w="1106" w:type="pct"/>
            <w:vAlign w:val="top"/>
          </w:tcPr>
          <w:p w14:paraId="761723E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 ណង ដាវីដ</w:t>
            </w:r>
            <w:r w:rsidRPr="00A45072">
              <w:rPr>
                <w:rFonts w:ascii="Khmer OS Battambang" w:eastAsia="Calibri" w:hAnsi="Khmer OS Battambang" w:cs="Khmer OS Battambang"/>
                <w:sz w:val="18"/>
                <w:szCs w:val="18"/>
                <w:lang w:bidi="km-KH"/>
              </w:rPr>
              <w:t xml:space="preserve"> </w:t>
            </w:r>
          </w:p>
        </w:tc>
        <w:tc>
          <w:tcPr>
            <w:tcW w:w="1101" w:type="pct"/>
            <w:vAlign w:val="top"/>
          </w:tcPr>
          <w:p w14:paraId="70C843DB" w14:textId="77777777" w:rsidR="00966B10" w:rsidRPr="00A45072" w:rsidRDefault="00966B10" w:rsidP="00765117">
            <w:pPr>
              <w:ind w:right="-104"/>
              <w:rPr>
                <w:rFonts w:ascii="Khmer OS Battambang" w:eastAsia="Calibri" w:hAnsi="Khmer OS Battambang" w:cs="Khmer OS Battambang"/>
                <w:sz w:val="18"/>
                <w:szCs w:val="18"/>
                <w:lang w:bidi="km-KH"/>
              </w:rPr>
            </w:pPr>
            <w:r w:rsidRPr="00074B01">
              <w:rPr>
                <w:rFonts w:ascii="Khmer OS Battambang" w:eastAsia="Calibri" w:hAnsi="Khmer OS Battambang" w:cs="Khmer OS Battambang"/>
                <w:sz w:val="18"/>
                <w:szCs w:val="18"/>
                <w:cs/>
                <w:lang w:bidi="km-KH"/>
              </w:rPr>
              <w:t>អង្គការ​ទស្សនៈ​ពិភពលោក​អន្តរជាតិ​កម្ពុជា</w:t>
            </w:r>
            <w:r>
              <w:rPr>
                <w:rFonts w:ascii="Khmer OS Battambang" w:eastAsia="Calibri" w:hAnsi="Khmer OS Battambang" w:cs="Khmer OS Battambang" w:hint="cs"/>
                <w:sz w:val="18"/>
                <w:szCs w:val="18"/>
                <w:cs/>
                <w:lang w:bidi="km-KH"/>
              </w:rPr>
              <w:t xml:space="preserve"> </w:t>
            </w:r>
            <w:r w:rsidRPr="00A45072">
              <w:rPr>
                <w:rFonts w:ascii="Khmer OS Battambang" w:eastAsia="Calibri" w:hAnsi="Khmer OS Battambang" w:cs="Khmer OS Battambang"/>
                <w:sz w:val="18"/>
                <w:szCs w:val="18"/>
                <w:lang w:bidi="km-KH"/>
              </w:rPr>
              <w:t>(WVI-C)</w:t>
            </w:r>
          </w:p>
        </w:tc>
        <w:tc>
          <w:tcPr>
            <w:tcW w:w="1418" w:type="pct"/>
            <w:vAlign w:val="top"/>
          </w:tcPr>
          <w:p w14:paraId="4DE00F9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អ្នកឯកទេសជាន់ខ្ពស់</w:t>
            </w:r>
            <w:r w:rsidRPr="00A45072">
              <w:rPr>
                <w:rFonts w:ascii="Khmer OS Battambang" w:eastAsia="Calibri" w:hAnsi="Khmer OS Battambang" w:cs="Khmer OS Battambang"/>
                <w:sz w:val="18"/>
                <w:szCs w:val="18"/>
                <w:lang w:bidi="km-KH"/>
              </w:rPr>
              <w:t xml:space="preserve"> -</w:t>
            </w:r>
            <w:r>
              <w:rPr>
                <w:rFonts w:ascii="Khmer OS Battambang" w:eastAsia="Calibri" w:hAnsi="Khmer OS Battambang" w:cs="Khmer OS Battambang" w:hint="cs"/>
                <w:sz w:val="18"/>
                <w:szCs w:val="18"/>
                <w:cs/>
                <w:lang w:bidi="km-KH"/>
              </w:rPr>
              <w:t xml:space="preserve"> វិស័យ</w:t>
            </w:r>
            <w:r w:rsidRPr="00A45072">
              <w:rPr>
                <w:rFonts w:ascii="Khmer OS Battambang" w:eastAsia="Calibri" w:hAnsi="Khmer OS Battambang" w:cs="Khmer OS Battambang"/>
                <w:sz w:val="18"/>
                <w:szCs w:val="18"/>
                <w:lang w:bidi="km-KH"/>
              </w:rPr>
              <w:t xml:space="preserve"> WASH</w:t>
            </w:r>
          </w:p>
        </w:tc>
        <w:tc>
          <w:tcPr>
            <w:tcW w:w="712" w:type="pct"/>
            <w:vAlign w:val="top"/>
          </w:tcPr>
          <w:p w14:paraId="27C2BE0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7501699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898E4C5" w14:textId="77777777" w:rsidTr="00765117">
        <w:tc>
          <w:tcPr>
            <w:tcW w:w="305" w:type="pct"/>
            <w:vAlign w:val="top"/>
          </w:tcPr>
          <w:p w14:paraId="76CDAF3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២២</w:t>
            </w:r>
          </w:p>
        </w:tc>
        <w:tc>
          <w:tcPr>
            <w:tcW w:w="1106" w:type="pct"/>
            <w:vAlign w:val="top"/>
          </w:tcPr>
          <w:p w14:paraId="4BC6CC3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ធារ៉ាវុទ្ធ កៅ</w:t>
            </w:r>
          </w:p>
        </w:tc>
        <w:tc>
          <w:tcPr>
            <w:tcW w:w="1101" w:type="pct"/>
            <w:vAlign w:val="top"/>
          </w:tcPr>
          <w:p w14:paraId="2494EC31" w14:textId="77777777" w:rsidR="00966B10" w:rsidRPr="00A45072" w:rsidRDefault="00966B10" w:rsidP="00765117">
            <w:pPr>
              <w:ind w:right="-104"/>
              <w:rPr>
                <w:rFonts w:ascii="Khmer OS Battambang" w:eastAsia="Calibri" w:hAnsi="Khmer OS Battambang" w:cs="Khmer OS Battambang"/>
                <w:sz w:val="18"/>
                <w:szCs w:val="18"/>
                <w:lang w:bidi="km-KH"/>
              </w:rPr>
            </w:pPr>
            <w:r w:rsidRPr="00074B01">
              <w:rPr>
                <w:rFonts w:ascii="Khmer OS Battambang" w:eastAsia="Calibri" w:hAnsi="Khmer OS Battambang" w:cs="Khmer OS Battambang"/>
                <w:sz w:val="18"/>
                <w:szCs w:val="18"/>
                <w:cs/>
                <w:lang w:bidi="km-KH"/>
              </w:rPr>
              <w:t>អង្គការ​ទស្សនៈ​ពិភពលោក​អន្តរជាតិ​កម្ពុជា</w:t>
            </w:r>
            <w:r>
              <w:rPr>
                <w:rFonts w:ascii="Khmer OS Battambang" w:eastAsia="Calibri" w:hAnsi="Khmer OS Battambang" w:cs="Khmer OS Battambang" w:hint="cs"/>
                <w:sz w:val="18"/>
                <w:szCs w:val="18"/>
                <w:cs/>
                <w:lang w:bidi="km-KH"/>
              </w:rPr>
              <w:t xml:space="preserve"> </w:t>
            </w:r>
            <w:r w:rsidRPr="00A45072">
              <w:rPr>
                <w:rFonts w:ascii="Khmer OS Battambang" w:eastAsia="Calibri" w:hAnsi="Khmer OS Battambang" w:cs="Khmer OS Battambang"/>
                <w:sz w:val="18"/>
                <w:szCs w:val="18"/>
                <w:lang w:bidi="km-KH"/>
              </w:rPr>
              <w:t>(WVI-C)</w:t>
            </w:r>
          </w:p>
        </w:tc>
        <w:tc>
          <w:tcPr>
            <w:tcW w:w="1418" w:type="pct"/>
            <w:vAlign w:val="top"/>
          </w:tcPr>
          <w:p w14:paraId="0035CC9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អ្នកគ្រប់ជាន់ខ្ពស់នៃ</w:t>
            </w:r>
            <w:r w:rsidRPr="00A45072">
              <w:rPr>
                <w:rFonts w:ascii="Khmer OS Battambang" w:eastAsia="Calibri" w:hAnsi="Khmer OS Battambang" w:cs="Khmer OS Battambang"/>
                <w:sz w:val="18"/>
                <w:szCs w:val="18"/>
                <w:lang w:bidi="km-KH"/>
              </w:rPr>
              <w:t xml:space="preserve"> PNS &amp; GIK</w:t>
            </w:r>
          </w:p>
        </w:tc>
        <w:tc>
          <w:tcPr>
            <w:tcW w:w="712" w:type="pct"/>
            <w:vAlign w:val="top"/>
          </w:tcPr>
          <w:p w14:paraId="2AF6D74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5AADCCD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43A2A400" w14:textId="77777777" w:rsidTr="00765117">
        <w:tc>
          <w:tcPr>
            <w:tcW w:w="305" w:type="pct"/>
            <w:vAlign w:val="top"/>
          </w:tcPr>
          <w:p w14:paraId="7C8D330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២៣</w:t>
            </w:r>
          </w:p>
        </w:tc>
        <w:tc>
          <w:tcPr>
            <w:tcW w:w="1106" w:type="pct"/>
            <w:vAlign w:val="top"/>
          </w:tcPr>
          <w:p w14:paraId="4FEB8F1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មករា នុត</w:t>
            </w:r>
            <w:r w:rsidRPr="00A45072">
              <w:rPr>
                <w:rFonts w:ascii="Khmer OS Battambang" w:eastAsia="Calibri" w:hAnsi="Khmer OS Battambang" w:cs="Khmer OS Battambang"/>
                <w:sz w:val="18"/>
                <w:szCs w:val="18"/>
                <w:lang w:bidi="km-KH"/>
              </w:rPr>
              <w:t xml:space="preserve"> </w:t>
            </w:r>
          </w:p>
        </w:tc>
        <w:tc>
          <w:tcPr>
            <w:tcW w:w="1101" w:type="pct"/>
            <w:vAlign w:val="top"/>
          </w:tcPr>
          <w:p w14:paraId="1ADDA027"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BORDA</w:t>
            </w:r>
          </w:p>
        </w:tc>
        <w:tc>
          <w:tcPr>
            <w:tcW w:w="1418" w:type="pct"/>
            <w:vAlign w:val="top"/>
          </w:tcPr>
          <w:p w14:paraId="4355CB7D" w14:textId="77777777" w:rsidR="00966B10" w:rsidRPr="00A45072" w:rsidRDefault="00966B10" w:rsidP="00765117">
            <w:pPr>
              <w:ind w:right="-106"/>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អ្នកសម្របសម្រួលផ្នែកបច្ចេកទេស</w:t>
            </w:r>
          </w:p>
        </w:tc>
        <w:tc>
          <w:tcPr>
            <w:tcW w:w="712" w:type="pct"/>
            <w:vAlign w:val="top"/>
          </w:tcPr>
          <w:p w14:paraId="4D6C53A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4FD1EDF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3DEB141F" w14:textId="77777777" w:rsidTr="00765117">
        <w:tc>
          <w:tcPr>
            <w:tcW w:w="305" w:type="pct"/>
            <w:vAlign w:val="top"/>
          </w:tcPr>
          <w:p w14:paraId="517A5F3A"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២៤</w:t>
            </w:r>
          </w:p>
        </w:tc>
        <w:tc>
          <w:tcPr>
            <w:tcW w:w="1106" w:type="pct"/>
            <w:vAlign w:val="top"/>
          </w:tcPr>
          <w:p w14:paraId="5EA41BF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លោក </w:t>
            </w:r>
            <w:proofErr w:type="spellStart"/>
            <w:r w:rsidRPr="00A45072">
              <w:rPr>
                <w:rFonts w:ascii="Khmer OS Battambang" w:eastAsia="Calibri" w:hAnsi="Khmer OS Battambang" w:cs="Khmer OS Battambang"/>
                <w:sz w:val="18"/>
                <w:szCs w:val="18"/>
                <w:lang w:bidi="km-KH"/>
              </w:rPr>
              <w:t>Opasith</w:t>
            </w:r>
            <w:proofErr w:type="spellEnd"/>
            <w:r w:rsidRPr="00A45072">
              <w:rPr>
                <w:rFonts w:ascii="Khmer OS Battambang" w:eastAsia="Calibri" w:hAnsi="Khmer OS Battambang" w:cs="Khmer OS Battambang"/>
                <w:sz w:val="18"/>
                <w:szCs w:val="18"/>
                <w:lang w:bidi="km-KH"/>
              </w:rPr>
              <w:t xml:space="preserve"> </w:t>
            </w:r>
            <w:proofErr w:type="spellStart"/>
            <w:r w:rsidRPr="00A45072">
              <w:rPr>
                <w:rFonts w:ascii="Khmer OS Battambang" w:eastAsia="Calibri" w:hAnsi="Khmer OS Battambang" w:cs="Khmer OS Battambang"/>
                <w:sz w:val="18"/>
                <w:szCs w:val="18"/>
                <w:lang w:bidi="km-KH"/>
              </w:rPr>
              <w:t>Mang</w:t>
            </w:r>
            <w:proofErr w:type="spellEnd"/>
          </w:p>
        </w:tc>
        <w:tc>
          <w:tcPr>
            <w:tcW w:w="1101" w:type="pct"/>
            <w:vAlign w:val="top"/>
          </w:tcPr>
          <w:p w14:paraId="58D2DD00"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BORDA</w:t>
            </w:r>
          </w:p>
        </w:tc>
        <w:tc>
          <w:tcPr>
            <w:tcW w:w="1418" w:type="pct"/>
            <w:vAlign w:val="top"/>
          </w:tcPr>
          <w:p w14:paraId="2C75414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នាយកប្រចាំប្រទេស</w:t>
            </w:r>
          </w:p>
        </w:tc>
        <w:tc>
          <w:tcPr>
            <w:tcW w:w="712" w:type="pct"/>
            <w:vAlign w:val="top"/>
          </w:tcPr>
          <w:p w14:paraId="29556F4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4D9A924B"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4D7D284" w14:textId="77777777" w:rsidTr="00765117">
        <w:tc>
          <w:tcPr>
            <w:tcW w:w="305" w:type="pct"/>
            <w:vAlign w:val="top"/>
          </w:tcPr>
          <w:p w14:paraId="7E6FD10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២៥</w:t>
            </w:r>
          </w:p>
        </w:tc>
        <w:tc>
          <w:tcPr>
            <w:tcW w:w="1106" w:type="pct"/>
            <w:vAlign w:val="top"/>
          </w:tcPr>
          <w:p w14:paraId="22B33611"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 លឹម មិញ</w:t>
            </w:r>
          </w:p>
        </w:tc>
        <w:tc>
          <w:tcPr>
            <w:tcW w:w="1101" w:type="pct"/>
            <w:vAlign w:val="top"/>
          </w:tcPr>
          <w:p w14:paraId="502DDDF3" w14:textId="77777777" w:rsidR="00966B10" w:rsidRPr="00A45072" w:rsidRDefault="00966B10" w:rsidP="00765117">
            <w:pPr>
              <w:ind w:right="-104"/>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សមាគមផ្គត់ផ្គត់ទឹកកម្ពុជា</w:t>
            </w:r>
            <w:r w:rsidRPr="00A45072">
              <w:rPr>
                <w:rFonts w:ascii="Khmer OS Battambang" w:eastAsia="Calibri" w:hAnsi="Khmer OS Battambang" w:cs="Khmer OS Battambang"/>
                <w:sz w:val="18"/>
                <w:szCs w:val="18"/>
                <w:lang w:bidi="km-KH"/>
              </w:rPr>
              <w:t xml:space="preserve"> (CWA)</w:t>
            </w:r>
          </w:p>
        </w:tc>
        <w:tc>
          <w:tcPr>
            <w:tcW w:w="1418" w:type="pct"/>
            <w:vAlign w:val="top"/>
          </w:tcPr>
          <w:p w14:paraId="0AA8A0D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នាយកប្រតិបត្តិ</w:t>
            </w:r>
          </w:p>
        </w:tc>
        <w:tc>
          <w:tcPr>
            <w:tcW w:w="712" w:type="pct"/>
            <w:vAlign w:val="top"/>
          </w:tcPr>
          <w:p w14:paraId="022E8790"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4E1348A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877D660" w14:textId="77777777" w:rsidTr="00765117">
        <w:tc>
          <w:tcPr>
            <w:tcW w:w="305" w:type="pct"/>
            <w:vAlign w:val="top"/>
          </w:tcPr>
          <w:p w14:paraId="76B3EF3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២៦</w:t>
            </w:r>
          </w:p>
        </w:tc>
        <w:tc>
          <w:tcPr>
            <w:tcW w:w="1106" w:type="pct"/>
            <w:vAlign w:val="top"/>
          </w:tcPr>
          <w:p w14:paraId="6FEDD67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លោក</w:t>
            </w:r>
            <w:r w:rsidRPr="00A45072">
              <w:rPr>
                <w:rFonts w:ascii="Khmer OS Battambang" w:eastAsia="Calibri" w:hAnsi="Khmer OS Battambang" w:cs="Khmer OS Battambang"/>
                <w:sz w:val="18"/>
                <w:szCs w:val="18"/>
                <w:lang w:bidi="km-KH"/>
              </w:rPr>
              <w:t xml:space="preserve"> Tyler </w:t>
            </w:r>
            <w:proofErr w:type="spellStart"/>
            <w:r w:rsidRPr="00A45072">
              <w:rPr>
                <w:rFonts w:ascii="Khmer OS Battambang" w:eastAsia="Calibri" w:hAnsi="Khmer OS Battambang" w:cs="Khmer OS Battambang"/>
                <w:sz w:val="18"/>
                <w:szCs w:val="18"/>
                <w:lang w:bidi="km-KH"/>
              </w:rPr>
              <w:t>Kozole</w:t>
            </w:r>
            <w:proofErr w:type="spellEnd"/>
          </w:p>
        </w:tc>
        <w:tc>
          <w:tcPr>
            <w:tcW w:w="1101" w:type="pct"/>
            <w:vAlign w:val="top"/>
          </w:tcPr>
          <w:p w14:paraId="1249953C" w14:textId="77777777" w:rsidR="00966B10" w:rsidRPr="00A45072" w:rsidRDefault="00966B10" w:rsidP="00765117">
            <w:pPr>
              <w:rPr>
                <w:rFonts w:ascii="Khmer OS Battambang" w:eastAsia="Calibri" w:hAnsi="Khmer OS Battambang" w:cs="Khmer OS Battambang"/>
                <w:sz w:val="18"/>
                <w:szCs w:val="18"/>
                <w:lang w:bidi="km-KH"/>
              </w:rPr>
            </w:pPr>
            <w:proofErr w:type="spellStart"/>
            <w:r w:rsidRPr="00A45072">
              <w:rPr>
                <w:rFonts w:ascii="Khmer OS Battambang" w:eastAsia="Calibri" w:hAnsi="Khmer OS Battambang" w:cs="Khmer OS Battambang"/>
                <w:sz w:val="18"/>
                <w:szCs w:val="18"/>
                <w:lang w:bidi="km-KH"/>
              </w:rPr>
              <w:t>iDE</w:t>
            </w:r>
            <w:proofErr w:type="spellEnd"/>
            <w:r w:rsidRPr="00A45072">
              <w:rPr>
                <w:rFonts w:ascii="Khmer OS Battambang" w:eastAsia="Calibri" w:hAnsi="Khmer OS Battambang" w:cs="Khmer OS Battambang"/>
                <w:sz w:val="18"/>
                <w:szCs w:val="18"/>
                <w:lang w:bidi="km-KH"/>
              </w:rPr>
              <w:t xml:space="preserve"> </w:t>
            </w:r>
          </w:p>
        </w:tc>
        <w:tc>
          <w:tcPr>
            <w:tcW w:w="1418" w:type="pct"/>
            <w:vAlign w:val="top"/>
          </w:tcPr>
          <w:p w14:paraId="2BEED7F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អ្នកគ្រប់គ្រងកម្មវិធី </w:t>
            </w:r>
            <w:r w:rsidRPr="00A45072">
              <w:rPr>
                <w:rFonts w:ascii="Khmer OS Battambang" w:eastAsia="Calibri" w:hAnsi="Khmer OS Battambang" w:cs="Khmer OS Battambang"/>
                <w:sz w:val="18"/>
                <w:szCs w:val="18"/>
                <w:lang w:bidi="km-KH"/>
              </w:rPr>
              <w:t>WASH</w:t>
            </w:r>
          </w:p>
        </w:tc>
        <w:tc>
          <w:tcPr>
            <w:tcW w:w="712" w:type="pct"/>
            <w:vAlign w:val="top"/>
          </w:tcPr>
          <w:p w14:paraId="04E00F4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ដៃគូអនុវត្ត</w:t>
            </w:r>
          </w:p>
        </w:tc>
        <w:tc>
          <w:tcPr>
            <w:tcW w:w="357" w:type="pct"/>
            <w:vAlign w:val="top"/>
          </w:tcPr>
          <w:p w14:paraId="22B6C38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19FE6804" w14:textId="77777777" w:rsidTr="00765117">
        <w:tc>
          <w:tcPr>
            <w:tcW w:w="305" w:type="pct"/>
            <w:vAlign w:val="top"/>
          </w:tcPr>
          <w:p w14:paraId="086813E5"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27</w:t>
            </w:r>
          </w:p>
        </w:tc>
        <w:tc>
          <w:tcPr>
            <w:tcW w:w="1106" w:type="pct"/>
            <w:vAlign w:val="bottom"/>
          </w:tcPr>
          <w:p w14:paraId="1BCFE4B4"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Sam Treglown</w:t>
            </w:r>
          </w:p>
        </w:tc>
        <w:tc>
          <w:tcPr>
            <w:tcW w:w="1101" w:type="pct"/>
          </w:tcPr>
          <w:p w14:paraId="11857CD3"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hAnsi="Khmer OS Battambang" w:cs="Khmer OS Battambang" w:hint="cs"/>
                <w:sz w:val="18"/>
                <w:szCs w:val="18"/>
                <w:cs/>
                <w:lang w:bidi="km-KH"/>
              </w:rPr>
              <w:t>យូនីសេហ្វកម្ពុជា</w:t>
            </w:r>
          </w:p>
        </w:tc>
        <w:tc>
          <w:tcPr>
            <w:tcW w:w="1418" w:type="pct"/>
          </w:tcPr>
          <w:p w14:paraId="49125D4E"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អ្នកគ្រប់គ្រង </w:t>
            </w:r>
            <w:r w:rsidRPr="00A45072">
              <w:rPr>
                <w:rFonts w:ascii="Khmer OS Battambang" w:eastAsia="Calibri" w:hAnsi="Khmer OS Battambang" w:cs="Khmer OS Battambang"/>
                <w:sz w:val="18"/>
                <w:szCs w:val="18"/>
                <w:lang w:bidi="km-KH"/>
              </w:rPr>
              <w:t>WASH</w:t>
            </w:r>
          </w:p>
        </w:tc>
        <w:tc>
          <w:tcPr>
            <w:tcW w:w="712" w:type="pct"/>
            <w:vAlign w:val="top"/>
          </w:tcPr>
          <w:p w14:paraId="60924B1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យូនីសេហ្វ</w:t>
            </w:r>
          </w:p>
        </w:tc>
        <w:tc>
          <w:tcPr>
            <w:tcW w:w="357" w:type="pct"/>
            <w:vAlign w:val="bottom"/>
          </w:tcPr>
          <w:p w14:paraId="675744F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0FE8664F" w14:textId="77777777" w:rsidTr="00765117">
        <w:tc>
          <w:tcPr>
            <w:tcW w:w="305" w:type="pct"/>
            <w:vAlign w:val="top"/>
          </w:tcPr>
          <w:p w14:paraId="4FE92D94"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28</w:t>
            </w:r>
          </w:p>
        </w:tc>
        <w:tc>
          <w:tcPr>
            <w:tcW w:w="1106" w:type="pct"/>
          </w:tcPr>
          <w:p w14:paraId="3F86759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hAnsi="Khmer OS Battambang" w:cs="Khmer OS Battambang" w:hint="cs"/>
                <w:sz w:val="18"/>
                <w:szCs w:val="18"/>
                <w:cs/>
                <w:lang w:bidi="km-KH"/>
              </w:rPr>
              <w:t>សូរិយា ធន់</w:t>
            </w:r>
          </w:p>
        </w:tc>
        <w:tc>
          <w:tcPr>
            <w:tcW w:w="1101" w:type="pct"/>
          </w:tcPr>
          <w:p w14:paraId="2459C7C5"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hAnsi="Khmer OS Battambang" w:cs="Khmer OS Battambang" w:hint="cs"/>
                <w:sz w:val="18"/>
                <w:szCs w:val="18"/>
                <w:cs/>
                <w:lang w:bidi="km-KH"/>
              </w:rPr>
              <w:t>យូនីសេហ្វកម្ពុជា</w:t>
            </w:r>
          </w:p>
        </w:tc>
        <w:tc>
          <w:tcPr>
            <w:tcW w:w="1418" w:type="pct"/>
          </w:tcPr>
          <w:p w14:paraId="2351A6F6"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អ្នកឯកទេស </w:t>
            </w:r>
            <w:r w:rsidRPr="00A45072">
              <w:rPr>
                <w:rFonts w:ascii="Khmer OS Battambang" w:eastAsia="Calibri" w:hAnsi="Khmer OS Battambang" w:cs="Khmer OS Battambang"/>
                <w:sz w:val="18"/>
                <w:szCs w:val="18"/>
                <w:lang w:bidi="km-KH"/>
              </w:rPr>
              <w:t>WASH</w:t>
            </w:r>
          </w:p>
        </w:tc>
        <w:tc>
          <w:tcPr>
            <w:tcW w:w="712" w:type="pct"/>
            <w:vAlign w:val="top"/>
          </w:tcPr>
          <w:p w14:paraId="0E7EEF68"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យូនីសេហ្វ</w:t>
            </w:r>
          </w:p>
        </w:tc>
        <w:tc>
          <w:tcPr>
            <w:tcW w:w="357" w:type="pct"/>
            <w:vAlign w:val="bottom"/>
          </w:tcPr>
          <w:p w14:paraId="36B3198F"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ប</w:t>
            </w:r>
          </w:p>
        </w:tc>
      </w:tr>
      <w:tr w:rsidR="00966B10" w14:paraId="5868E936" w14:textId="77777777" w:rsidTr="00765117">
        <w:tc>
          <w:tcPr>
            <w:tcW w:w="305" w:type="pct"/>
            <w:vAlign w:val="top"/>
          </w:tcPr>
          <w:p w14:paraId="61A992A1" w14:textId="77777777" w:rsidR="00966B10" w:rsidRPr="00A45072" w:rsidRDefault="00966B10" w:rsidP="00765117">
            <w:pPr>
              <w:rPr>
                <w:rFonts w:ascii="Khmer OS Battambang" w:eastAsia="Calibri" w:hAnsi="Khmer OS Battambang" w:cs="Khmer OS Battambang"/>
                <w:sz w:val="18"/>
                <w:szCs w:val="18"/>
                <w:lang w:bidi="km-KH"/>
              </w:rPr>
            </w:pPr>
            <w:r w:rsidRPr="00A45072">
              <w:rPr>
                <w:rFonts w:ascii="Khmer OS Battambang" w:eastAsia="Calibri" w:hAnsi="Khmer OS Battambang" w:cs="Khmer OS Battambang"/>
                <w:sz w:val="18"/>
                <w:szCs w:val="18"/>
                <w:lang w:bidi="km-KH"/>
              </w:rPr>
              <w:t>29</w:t>
            </w:r>
          </w:p>
        </w:tc>
        <w:tc>
          <w:tcPr>
            <w:tcW w:w="1106" w:type="pct"/>
            <w:vAlign w:val="bottom"/>
          </w:tcPr>
          <w:p w14:paraId="416B119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សុវត្ថិ ងិន</w:t>
            </w:r>
            <w:r w:rsidRPr="00A45072">
              <w:rPr>
                <w:rFonts w:ascii="Khmer OS Battambang" w:eastAsia="Calibri" w:hAnsi="Khmer OS Battambang" w:cs="Khmer OS Battambang"/>
                <w:sz w:val="18"/>
                <w:szCs w:val="18"/>
                <w:lang w:bidi="km-KH"/>
              </w:rPr>
              <w:t xml:space="preserve"> </w:t>
            </w:r>
          </w:p>
        </w:tc>
        <w:tc>
          <w:tcPr>
            <w:tcW w:w="1101" w:type="pct"/>
          </w:tcPr>
          <w:p w14:paraId="438EA54C"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hAnsi="Khmer OS Battambang" w:cs="Khmer OS Battambang" w:hint="cs"/>
                <w:sz w:val="18"/>
                <w:szCs w:val="18"/>
                <w:cs/>
                <w:lang w:bidi="km-KH"/>
              </w:rPr>
              <w:t>យូនីសេហ្វកម្ពុជា</w:t>
            </w:r>
          </w:p>
        </w:tc>
        <w:tc>
          <w:tcPr>
            <w:tcW w:w="1418" w:type="pct"/>
          </w:tcPr>
          <w:p w14:paraId="52682D79"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 xml:space="preserve">មន្រ្តី </w:t>
            </w:r>
            <w:r w:rsidRPr="00A45072">
              <w:rPr>
                <w:rFonts w:ascii="Khmer OS Battambang" w:eastAsia="Calibri" w:hAnsi="Khmer OS Battambang" w:cs="Khmer OS Battambang"/>
                <w:sz w:val="18"/>
                <w:szCs w:val="18"/>
                <w:lang w:bidi="km-KH"/>
              </w:rPr>
              <w:t>WASH</w:t>
            </w:r>
          </w:p>
        </w:tc>
        <w:tc>
          <w:tcPr>
            <w:tcW w:w="712" w:type="pct"/>
            <w:vAlign w:val="top"/>
          </w:tcPr>
          <w:p w14:paraId="01A56522"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យូនីសេហ្វ</w:t>
            </w:r>
          </w:p>
        </w:tc>
        <w:tc>
          <w:tcPr>
            <w:tcW w:w="357" w:type="pct"/>
            <w:vAlign w:val="bottom"/>
          </w:tcPr>
          <w:p w14:paraId="41258B97" w14:textId="77777777" w:rsidR="00966B10" w:rsidRPr="00A45072" w:rsidRDefault="00966B10" w:rsidP="00765117">
            <w:pPr>
              <w:rPr>
                <w:rFonts w:ascii="Khmer OS Battambang" w:eastAsia="Calibri" w:hAnsi="Khmer OS Battambang" w:cs="Khmer OS Battambang"/>
                <w:sz w:val="18"/>
                <w:szCs w:val="18"/>
                <w:lang w:bidi="km-KH"/>
              </w:rPr>
            </w:pPr>
            <w:r>
              <w:rPr>
                <w:rFonts w:ascii="Khmer OS Battambang" w:eastAsia="Calibri" w:hAnsi="Khmer OS Battambang" w:cs="Khmer OS Battambang" w:hint="cs"/>
                <w:sz w:val="18"/>
                <w:szCs w:val="18"/>
                <w:cs/>
                <w:lang w:bidi="km-KH"/>
              </w:rPr>
              <w:t>ស</w:t>
            </w:r>
          </w:p>
        </w:tc>
      </w:tr>
    </w:tbl>
    <w:p w14:paraId="4BC79B40" w14:textId="77777777" w:rsidR="00966B10" w:rsidRPr="00644F7A" w:rsidRDefault="00966B10" w:rsidP="00966B10">
      <w:pPr>
        <w:pStyle w:val="Heading4"/>
        <w:rPr>
          <w:rFonts w:ascii="Khmer OS Battambang" w:hAnsi="Khmer OS Battambang" w:cs="Khmer OS Battambang"/>
          <w:i w:val="0"/>
          <w:iCs w:val="0"/>
          <w:lang w:bidi="km-KH"/>
        </w:rPr>
      </w:pPr>
      <w:r w:rsidRPr="00644F7A">
        <w:rPr>
          <w:rFonts w:ascii="Khmer OS Battambang" w:hAnsi="Khmer OS Battambang" w:cs="Khmer OS Battambang" w:hint="cs"/>
          <w:iCs w:val="0"/>
          <w:cs/>
          <w:lang w:bidi="km-KH"/>
        </w:rPr>
        <w:t>ការងារនៅទីវាល៖ ប្រជាជនដែលត្រូវបានសម្ភាស</w:t>
      </w:r>
    </w:p>
    <w:p w14:paraId="439BCFE6" w14:textId="77777777" w:rsidR="00966B10" w:rsidRPr="00644F7A" w:rsidRDefault="00966B10" w:rsidP="00966B10">
      <w:pPr>
        <w:rPr>
          <w:rFonts w:ascii="Khmer OS Battambang" w:hAnsi="Khmer OS Battambang" w:cs="Khmer OS Battambang"/>
          <w:i/>
          <w:lang w:bidi="km-KH"/>
        </w:rPr>
      </w:pPr>
      <w:r>
        <w:rPr>
          <w:rFonts w:ascii="Khmer OS Battambang" w:hAnsi="Khmer OS Battambang" w:cs="Khmer OS Battambang" w:hint="cs"/>
          <w:i/>
          <w:iCs/>
          <w:cs/>
          <w:lang w:bidi="km-KH"/>
        </w:rPr>
        <w:t>ចូរកត់សម្គាល់ថា ព័ត៌មានដែលអាចកំណត់អត្តសញ្ញាណបាន ពោលគឺ ឈ្មោះ និងលេខទូរសព្ទ ត្រូវបានលុបចេញពីតារាងខាងក្រោម ដើម្បីគោរពភាពអនាមិករបស់អ្នកចូលរួម។</w:t>
      </w:r>
    </w:p>
    <w:p w14:paraId="4B8388BD" w14:textId="77777777" w:rsidR="00966B10" w:rsidRDefault="00966B10" w:rsidP="00966B10">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ថ្ងៃទី១៤ ខែធ្នូ ឆ្នាំ២០២១</w:t>
      </w:r>
    </w:p>
    <w:p w14:paraId="1021A0DE" w14:textId="77777777" w:rsidR="00966B10" w:rsidRPr="00A236F5" w:rsidRDefault="00966B10" w:rsidP="00966B10">
      <w:pPr>
        <w:rPr>
          <w:rFonts w:ascii="Khmer OS Battambang" w:eastAsia="Times New Roman" w:hAnsi="Khmer OS Battambang" w:cs="Khmer OS Battambang"/>
          <w:b/>
          <w:bCs/>
          <w:sz w:val="16"/>
          <w:szCs w:val="16"/>
        </w:rPr>
      </w:pPr>
    </w:p>
    <w:p w14:paraId="75250ED5" w14:textId="77777777" w:rsidR="00966B10" w:rsidRPr="00805B8C" w:rsidRDefault="00966B10" w:rsidP="00966B10">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(១)</w:t>
      </w:r>
    </w:p>
    <w:p w14:paraId="29B6E556" w14:textId="77777777" w:rsidR="00966B10" w:rsidRPr="00644F7A" w:rsidRDefault="00966B10" w:rsidP="00966B10">
      <w:pPr>
        <w:rPr>
          <w:rFonts w:ascii="Khmer OS Battambang" w:eastAsia="Times New Roman" w:hAnsi="Khmer OS Battambang" w:cs="Khmer OS Battambang"/>
          <w:color w:val="000000"/>
        </w:rPr>
      </w:pPr>
      <w:r w:rsidRPr="00805B8C">
        <w:rPr>
          <w:rFonts w:ascii="Khmer OS Battambang" w:eastAsia="Times New Roman" w:hAnsi="Khmer OS Battambang" w:cs="Khmer OS Battambang" w:hint="cs"/>
          <w:b/>
          <w:bCs/>
          <w:color w:val="000000"/>
          <w:cs/>
          <w:lang w:bidi="km-KH"/>
        </w:rPr>
        <w:t xml:space="preserve">ក្រុម </w:t>
      </w:r>
      <w:r w:rsidRPr="00805B8C">
        <w:rPr>
          <w:rFonts w:ascii="Khmer OS Battambang" w:eastAsia="Times New Roman" w:hAnsi="Khmer OS Battambang" w:cs="Khmer OS Battambang"/>
          <w:b/>
          <w:bCs/>
          <w:color w:val="000000"/>
        </w:rPr>
        <w:t>FGD</w:t>
      </w:r>
      <w:r w:rsidRPr="00805B8C">
        <w:rPr>
          <w:rFonts w:ascii="Khmer OS Battambang" w:eastAsia="Times New Roman" w:hAnsi="Khmer OS Battambang" w:cs="Khmer OS Battambang" w:hint="cs"/>
          <w:b/>
          <w:bCs/>
          <w:color w:val="000000"/>
          <w:cs/>
          <w:lang w:bidi="km-KH"/>
        </w:rPr>
        <w:t>៖</w:t>
      </w:r>
      <w:r w:rsidRPr="00644F7A">
        <w:rPr>
          <w:rFonts w:ascii="Khmer OS Battambang" w:eastAsia="Times New Roman" w:hAnsi="Khmer OS Battambang" w:cs="Khmer OS Battambang"/>
          <w:color w:val="000000"/>
        </w:rPr>
        <w:tab/>
        <w:t>WASH</w:t>
      </w:r>
      <w:r>
        <w:rPr>
          <w:rFonts w:ascii="Khmer OS Battambang" w:eastAsia="Times New Roman" w:hAnsi="Khmer OS Battambang" w:cs="Khmer OS Battambang" w:hint="cs"/>
          <w:color w:val="000000"/>
          <w:cs/>
          <w:lang w:bidi="km-KH"/>
        </w:rPr>
        <w:t xml:space="preserve"> នៅសាលារៀនព្រៃច្រាប</w:t>
      </w:r>
    </w:p>
    <w:p w14:paraId="6888D3B4" w14:textId="77777777" w:rsidR="00966B10" w:rsidRPr="00644F7A" w:rsidRDefault="00966B10" w:rsidP="00966B10">
      <w:pPr>
        <w:rPr>
          <w:rFonts w:ascii="Khmer OS Battambang" w:eastAsia="Times New Roman" w:hAnsi="Khmer OS Battambang" w:cs="Khmer OS Battambang"/>
          <w:color w:val="00000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ឃុំវាលពង ស្រុកឧត្តុង្គ ខេត្តកំពង់ស្ពឺ</w:t>
      </w:r>
    </w:p>
    <w:p w14:paraId="642E9AD2" w14:textId="77777777" w:rsidR="00966B10" w:rsidRPr="00644F7A" w:rsidRDefault="00966B10" w:rsidP="00966B10">
      <w:pPr>
        <w:rPr>
          <w:rFonts w:ascii="Khmer OS Battambang" w:eastAsia="Times New Roman" w:hAnsi="Khmer OS Battambang" w:cs="Khmer OS Battambang"/>
          <w:color w:val="00000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385"/>
        <w:gridCol w:w="2486"/>
      </w:tblGrid>
      <w:tr w:rsidR="00966B10" w:rsidRPr="00644F7A" w14:paraId="60966B32" w14:textId="77777777" w:rsidTr="00765117">
        <w:trPr>
          <w:trHeight w:val="288"/>
        </w:trPr>
        <w:tc>
          <w:tcPr>
            <w:tcW w:w="316" w:type="pct"/>
            <w:shd w:val="clear" w:color="auto" w:fill="1F497D" w:themeFill="text2"/>
            <w:noWrap/>
            <w:vAlign w:val="center"/>
            <w:hideMark/>
          </w:tcPr>
          <w:p w14:paraId="6AF662D9" w14:textId="77777777" w:rsidR="00966B10" w:rsidRPr="0025209C" w:rsidRDefault="00966B10" w:rsidP="00765117">
            <w:pPr>
              <w:jc w:val="center"/>
              <w:rPr>
                <w:rFonts w:ascii="Khmer OS Battambang" w:eastAsia="Times New Roman" w:hAnsi="Khmer OS Battambang" w:cs="Khmer OS Battambang"/>
                <w:bCs/>
                <w:color w:val="FFFFFF" w:themeColor="background1"/>
                <w:sz w:val="18"/>
                <w:szCs w:val="18"/>
                <w:lang w:bidi="km-KH"/>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093B02A4" w14:textId="77777777" w:rsidR="00966B10" w:rsidRPr="0025209C" w:rsidRDefault="00966B10" w:rsidP="00765117">
            <w:pPr>
              <w:jc w:val="center"/>
              <w:rPr>
                <w:rFonts w:ascii="Khmer OS Battambang" w:eastAsia="Times New Roman" w:hAnsi="Khmer OS Battambang" w:cs="Khmer OS Battambang"/>
                <w:bCs/>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37E0FEF5" w14:textId="77777777" w:rsidR="00966B10" w:rsidRPr="0025209C" w:rsidRDefault="00966B10" w:rsidP="00765117">
            <w:pPr>
              <w:jc w:val="center"/>
              <w:rPr>
                <w:rFonts w:ascii="Khmer OS Battambang" w:eastAsia="Times New Roman" w:hAnsi="Khmer OS Battambang" w:cs="Khmer OS Battambang"/>
                <w:bCs/>
                <w:color w:val="FFFFFF" w:themeColor="background1"/>
                <w:sz w:val="18"/>
                <w:szCs w:val="18"/>
                <w:lang w:bidi="km-KH"/>
              </w:rPr>
            </w:pPr>
            <w:r>
              <w:rPr>
                <w:rFonts w:ascii="Khmer OS Battambang" w:eastAsia="Times New Roman" w:hAnsi="Khmer OS Battambang" w:cs="Khmer OS Battambang" w:hint="cs"/>
                <w:bCs/>
                <w:color w:val="FFFFFF" w:themeColor="background1"/>
                <w:sz w:val="18"/>
                <w:szCs w:val="18"/>
                <w:cs/>
                <w:lang w:bidi="km-KH"/>
              </w:rPr>
              <w:t>ភេទ</w:t>
            </w:r>
          </w:p>
        </w:tc>
        <w:tc>
          <w:tcPr>
            <w:tcW w:w="1277" w:type="pct"/>
            <w:shd w:val="clear" w:color="auto" w:fill="1F497D" w:themeFill="text2"/>
            <w:noWrap/>
            <w:vAlign w:val="center"/>
            <w:hideMark/>
          </w:tcPr>
          <w:p w14:paraId="4DA1CB61" w14:textId="77777777" w:rsidR="00966B10" w:rsidRPr="0025209C" w:rsidRDefault="00966B10" w:rsidP="00765117">
            <w:pPr>
              <w:jc w:val="center"/>
              <w:rPr>
                <w:rFonts w:ascii="Khmer OS Battambang" w:eastAsia="Times New Roman" w:hAnsi="Khmer OS Battambang" w:cs="Khmer OS Battambang"/>
                <w:bCs/>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530421ED" w14:textId="77777777" w:rsidR="00966B10" w:rsidRPr="0025209C" w:rsidRDefault="00966B10" w:rsidP="00765117">
            <w:pPr>
              <w:jc w:val="center"/>
              <w:rPr>
                <w:rFonts w:ascii="Khmer OS Battambang" w:eastAsia="Times New Roman" w:hAnsi="Khmer OS Battambang" w:cs="Khmer OS Battambang"/>
                <w:bCs/>
                <w:color w:val="FFFFFF" w:themeColor="background1"/>
                <w:sz w:val="18"/>
                <w:szCs w:val="18"/>
                <w:lang w:bidi="km-KH"/>
              </w:rPr>
            </w:pPr>
            <w:r>
              <w:rPr>
                <w:rFonts w:ascii="Khmer OS Battambang" w:eastAsia="Times New Roman" w:hAnsi="Khmer OS Battambang" w:cs="Khmer OS Battambang" w:hint="cs"/>
                <w:bCs/>
                <w:color w:val="FFFFFF" w:themeColor="background1"/>
                <w:sz w:val="18"/>
                <w:szCs w:val="18"/>
                <w:cs/>
                <w:lang w:bidi="km-KH"/>
              </w:rPr>
              <w:t>អង្គភាព</w:t>
            </w:r>
          </w:p>
        </w:tc>
      </w:tr>
      <w:tr w:rsidR="00966B10" w:rsidRPr="00644F7A" w14:paraId="17ABCB47" w14:textId="77777777" w:rsidTr="00765117">
        <w:trPr>
          <w:trHeight w:val="288"/>
        </w:trPr>
        <w:tc>
          <w:tcPr>
            <w:tcW w:w="316" w:type="pct"/>
            <w:shd w:val="clear" w:color="auto" w:fill="auto"/>
            <w:noWrap/>
            <w:hideMark/>
          </w:tcPr>
          <w:p w14:paraId="059B3ECD"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543" w:type="pct"/>
            <w:shd w:val="clear" w:color="auto" w:fill="auto"/>
            <w:noWrap/>
          </w:tcPr>
          <w:p w14:paraId="2FC4E596"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ហុង ហ៊ន</w:t>
            </w:r>
          </w:p>
        </w:tc>
        <w:tc>
          <w:tcPr>
            <w:tcW w:w="532" w:type="pct"/>
            <w:shd w:val="clear" w:color="auto" w:fill="auto"/>
            <w:noWrap/>
          </w:tcPr>
          <w:p w14:paraId="2FA87E4A"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6E01ABB4"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31" w:type="pct"/>
            <w:shd w:val="clear" w:color="auto" w:fill="auto"/>
            <w:noWrap/>
          </w:tcPr>
          <w:p w14:paraId="51251BE4"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7A5892A5" w14:textId="77777777" w:rsidTr="00765117">
        <w:trPr>
          <w:trHeight w:val="288"/>
        </w:trPr>
        <w:tc>
          <w:tcPr>
            <w:tcW w:w="316" w:type="pct"/>
            <w:shd w:val="clear" w:color="auto" w:fill="auto"/>
            <w:noWrap/>
            <w:hideMark/>
          </w:tcPr>
          <w:p w14:paraId="34A22747"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543" w:type="pct"/>
            <w:shd w:val="clear" w:color="auto" w:fill="auto"/>
            <w:noWrap/>
          </w:tcPr>
          <w:p w14:paraId="4BC9A962"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 ម័រ</w:t>
            </w:r>
          </w:p>
        </w:tc>
        <w:tc>
          <w:tcPr>
            <w:tcW w:w="532" w:type="pct"/>
            <w:shd w:val="clear" w:color="auto" w:fill="auto"/>
            <w:noWrap/>
          </w:tcPr>
          <w:p w14:paraId="1273DF3C"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0247B0FB"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135D38CB"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096C9CC6" w14:textId="77777777" w:rsidTr="00765117">
        <w:trPr>
          <w:trHeight w:val="288"/>
        </w:trPr>
        <w:tc>
          <w:tcPr>
            <w:tcW w:w="316" w:type="pct"/>
            <w:shd w:val="clear" w:color="auto" w:fill="auto"/>
            <w:noWrap/>
            <w:hideMark/>
          </w:tcPr>
          <w:p w14:paraId="32FEBF0D"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543" w:type="pct"/>
            <w:shd w:val="clear" w:color="auto" w:fill="auto"/>
            <w:noWrap/>
          </w:tcPr>
          <w:p w14:paraId="71F419FB"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ឃិន រតនា</w:t>
            </w:r>
          </w:p>
        </w:tc>
        <w:tc>
          <w:tcPr>
            <w:tcW w:w="532" w:type="pct"/>
            <w:shd w:val="clear" w:color="auto" w:fill="auto"/>
            <w:noWrap/>
          </w:tcPr>
          <w:p w14:paraId="3C959E3B"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52E41493"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12F62EC3"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276626BA" w14:textId="77777777" w:rsidTr="00765117">
        <w:trPr>
          <w:trHeight w:val="288"/>
        </w:trPr>
        <w:tc>
          <w:tcPr>
            <w:tcW w:w="316" w:type="pct"/>
            <w:shd w:val="clear" w:color="auto" w:fill="auto"/>
            <w:noWrap/>
            <w:hideMark/>
          </w:tcPr>
          <w:p w14:paraId="26C718AB"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543" w:type="pct"/>
            <w:shd w:val="clear" w:color="auto" w:fill="auto"/>
            <w:noWrap/>
          </w:tcPr>
          <w:p w14:paraId="3F0A2F90"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យិន សិដ្ឋា</w:t>
            </w:r>
          </w:p>
        </w:tc>
        <w:tc>
          <w:tcPr>
            <w:tcW w:w="532" w:type="pct"/>
            <w:shd w:val="clear" w:color="auto" w:fill="auto"/>
            <w:noWrap/>
          </w:tcPr>
          <w:p w14:paraId="04CF802E"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27752886"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54A05EEA"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02E32A8B" w14:textId="77777777" w:rsidTr="00765117">
        <w:trPr>
          <w:trHeight w:val="288"/>
        </w:trPr>
        <w:tc>
          <w:tcPr>
            <w:tcW w:w="316" w:type="pct"/>
            <w:shd w:val="clear" w:color="auto" w:fill="auto"/>
            <w:noWrap/>
            <w:hideMark/>
          </w:tcPr>
          <w:p w14:paraId="14E880BE"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543" w:type="pct"/>
            <w:shd w:val="clear" w:color="auto" w:fill="auto"/>
            <w:noWrap/>
          </w:tcPr>
          <w:p w14:paraId="369FC454"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ថូ រស្មី</w:t>
            </w:r>
          </w:p>
        </w:tc>
        <w:tc>
          <w:tcPr>
            <w:tcW w:w="532" w:type="pct"/>
            <w:shd w:val="clear" w:color="auto" w:fill="auto"/>
            <w:noWrap/>
          </w:tcPr>
          <w:p w14:paraId="2A3B930C"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4A85069B"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6C5B3A94"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2F918C72" w14:textId="77777777" w:rsidTr="00765117">
        <w:trPr>
          <w:trHeight w:val="288"/>
        </w:trPr>
        <w:tc>
          <w:tcPr>
            <w:tcW w:w="316" w:type="pct"/>
            <w:shd w:val="clear" w:color="auto" w:fill="auto"/>
            <w:noWrap/>
            <w:hideMark/>
          </w:tcPr>
          <w:p w14:paraId="5FE3C3D3"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543" w:type="pct"/>
            <w:shd w:val="clear" w:color="auto" w:fill="auto"/>
            <w:noWrap/>
          </w:tcPr>
          <w:p w14:paraId="3FDC71BC"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ឡេង ចឹម</w:t>
            </w:r>
          </w:p>
        </w:tc>
        <w:tc>
          <w:tcPr>
            <w:tcW w:w="532" w:type="pct"/>
            <w:shd w:val="clear" w:color="auto" w:fill="auto"/>
            <w:noWrap/>
          </w:tcPr>
          <w:p w14:paraId="0704225A"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4A67D22"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តំណាងសហគមន៍</w:t>
            </w:r>
          </w:p>
        </w:tc>
        <w:tc>
          <w:tcPr>
            <w:tcW w:w="1331" w:type="pct"/>
            <w:shd w:val="clear" w:color="auto" w:fill="auto"/>
            <w:noWrap/>
          </w:tcPr>
          <w:p w14:paraId="421B6229"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សាលារៀនព្រៃច្រាប</w:t>
            </w:r>
          </w:p>
        </w:tc>
      </w:tr>
      <w:tr w:rsidR="00966B10" w:rsidRPr="00644F7A" w14:paraId="70D0E979" w14:textId="77777777" w:rsidTr="00765117">
        <w:trPr>
          <w:trHeight w:val="288"/>
        </w:trPr>
        <w:tc>
          <w:tcPr>
            <w:tcW w:w="316" w:type="pct"/>
            <w:shd w:val="clear" w:color="auto" w:fill="auto"/>
            <w:noWrap/>
            <w:hideMark/>
          </w:tcPr>
          <w:p w14:paraId="7DC5CB2D"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lastRenderedPageBreak/>
              <w:t>៧</w:t>
            </w:r>
          </w:p>
        </w:tc>
        <w:tc>
          <w:tcPr>
            <w:tcW w:w="1543" w:type="pct"/>
            <w:shd w:val="clear" w:color="auto" w:fill="auto"/>
            <w:noWrap/>
          </w:tcPr>
          <w:p w14:paraId="28106E6B"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សុខា</w:t>
            </w:r>
          </w:p>
        </w:tc>
        <w:tc>
          <w:tcPr>
            <w:tcW w:w="532" w:type="pct"/>
            <w:shd w:val="clear" w:color="auto" w:fill="auto"/>
            <w:noWrap/>
          </w:tcPr>
          <w:p w14:paraId="1968B619" w14:textId="77777777" w:rsidR="00966B10" w:rsidRPr="0025209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611E8B89" w14:textId="77777777" w:rsidR="00966B10" w:rsidRPr="0025209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ក្រុមវាយតម្លៃ</w:t>
            </w:r>
          </w:p>
        </w:tc>
        <w:tc>
          <w:tcPr>
            <w:tcW w:w="1331" w:type="pct"/>
            <w:shd w:val="clear" w:color="auto" w:fill="auto"/>
            <w:noWrap/>
          </w:tcPr>
          <w:p w14:paraId="6BDBF849" w14:textId="77777777" w:rsidR="00966B10" w:rsidRPr="0025209C" w:rsidRDefault="00966B10" w:rsidP="00765117">
            <w:pPr>
              <w:rPr>
                <w:rFonts w:ascii="Khmer OS Battambang" w:eastAsia="Times New Roman" w:hAnsi="Khmer OS Battambang" w:cs="Khmer OS Battambang"/>
                <w:color w:val="000000"/>
                <w:sz w:val="18"/>
                <w:szCs w:val="18"/>
              </w:rPr>
            </w:pPr>
          </w:p>
        </w:tc>
      </w:tr>
      <w:tr w:rsidR="00966B10" w:rsidRPr="00644F7A" w14:paraId="16108F17" w14:textId="77777777" w:rsidTr="00765117">
        <w:trPr>
          <w:trHeight w:val="288"/>
        </w:trPr>
        <w:tc>
          <w:tcPr>
            <w:tcW w:w="316" w:type="pct"/>
            <w:shd w:val="clear" w:color="auto" w:fill="auto"/>
            <w:noWrap/>
          </w:tcPr>
          <w:p w14:paraId="1999C8F6"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543" w:type="pct"/>
            <w:shd w:val="clear" w:color="auto" w:fill="auto"/>
            <w:noWrap/>
          </w:tcPr>
          <w:p w14:paraId="3BBF3E8A"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ហៃ</w:t>
            </w:r>
          </w:p>
        </w:tc>
        <w:tc>
          <w:tcPr>
            <w:tcW w:w="532" w:type="pct"/>
            <w:shd w:val="clear" w:color="auto" w:fill="auto"/>
            <w:noWrap/>
          </w:tcPr>
          <w:p w14:paraId="32CEFE50"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9FF1628" w14:textId="77777777" w:rsidR="00966B10" w:rsidRPr="00644F7A" w:rsidRDefault="00966B10" w:rsidP="00765117">
            <w:pPr>
              <w:rPr>
                <w:rFonts w:ascii="Khmer OS Battambang" w:eastAsia="Times New Roman" w:hAnsi="Khmer OS Battambang" w:cs="Khmer OS Battambang"/>
                <w:color w:val="000000"/>
              </w:rPr>
            </w:pPr>
            <w:r>
              <w:rPr>
                <w:rFonts w:ascii="Khmer OS Battambang" w:eastAsia="Times New Roman" w:hAnsi="Khmer OS Battambang" w:cs="Khmer OS Battambang" w:hint="cs"/>
                <w:color w:val="000000"/>
                <w:sz w:val="18"/>
                <w:szCs w:val="18"/>
                <w:cs/>
                <w:lang w:bidi="km-KH"/>
              </w:rPr>
              <w:t>ក្រុមវាយតម្លៃ</w:t>
            </w:r>
          </w:p>
        </w:tc>
        <w:tc>
          <w:tcPr>
            <w:tcW w:w="1331" w:type="pct"/>
            <w:shd w:val="clear" w:color="auto" w:fill="auto"/>
            <w:noWrap/>
          </w:tcPr>
          <w:p w14:paraId="5A01E73A" w14:textId="77777777" w:rsidR="00966B10" w:rsidRPr="00644F7A" w:rsidRDefault="00966B10" w:rsidP="00765117">
            <w:pPr>
              <w:rPr>
                <w:rFonts w:ascii="Khmer OS Battambang" w:eastAsia="Times New Roman" w:hAnsi="Khmer OS Battambang" w:cs="Khmer OS Battambang"/>
                <w:color w:val="000000"/>
              </w:rPr>
            </w:pPr>
          </w:p>
        </w:tc>
      </w:tr>
    </w:tbl>
    <w:p w14:paraId="144E11DE" w14:textId="77777777" w:rsidR="00966B10" w:rsidRPr="00644F7A" w:rsidRDefault="00966B10" w:rsidP="00966B10">
      <w:pPr>
        <w:rPr>
          <w:rFonts w:ascii="Khmer OS Battambang" w:eastAsia="Times New Roman" w:hAnsi="Khmer OS Battambang" w:cs="Khmer OS Battambang"/>
          <w:b/>
          <w:bCs/>
          <w:color w:val="000000"/>
        </w:rPr>
      </w:pPr>
    </w:p>
    <w:p w14:paraId="12102115" w14:textId="77777777" w:rsidR="00966B10" w:rsidRPr="00805B8C" w:rsidRDefault="00966B10" w:rsidP="00966B10">
      <w:pPr>
        <w:rPr>
          <w:rFonts w:ascii="Khmer OS Battambang" w:eastAsia="Times New Roman" w:hAnsi="Khmer OS Battambang" w:cs="Khmer OS Battambang"/>
          <w:b/>
          <w:bCs/>
          <w:lang w:bidi="km-KH"/>
        </w:rPr>
      </w:pPr>
      <w:r w:rsidRPr="00805B8C">
        <w:rPr>
          <w:rFonts w:ascii="Khmer OS Battambang" w:eastAsia="Times New Roman" w:hAnsi="Khmer OS Battambang" w:cs="Khmer OS Battambang" w:hint="cs"/>
          <w:b/>
          <w:bCs/>
          <w:color w:val="000000" w:themeColor="text1"/>
          <w:cs/>
          <w:lang w:bidi="km-KH"/>
        </w:rPr>
        <w:t>បញ្ជីកិច្ចសម្ភាសន៍ប្រជាជន (២)</w:t>
      </w:r>
    </w:p>
    <w:p w14:paraId="0FD1D549" w14:textId="77777777" w:rsidR="00966B10" w:rsidRPr="001547F2" w:rsidRDefault="00966B10" w:rsidP="00966B10">
      <w:pPr>
        <w:rPr>
          <w:rFonts w:ascii="Khmer OS Battambang" w:eastAsia="Times New Roman" w:hAnsi="Khmer OS Battambang" w:cs="Khmer OS Battambang"/>
          <w:lang w:bidi="km-KH"/>
        </w:rPr>
      </w:pPr>
      <w:r w:rsidRPr="00805B8C">
        <w:rPr>
          <w:rFonts w:ascii="Khmer OS Battambang" w:eastAsia="Times New Roman" w:hAnsi="Khmer OS Battambang" w:cs="Khmer OS Battambang" w:hint="cs"/>
          <w:b/>
          <w:bCs/>
          <w:cs/>
          <w:lang w:bidi="km-KH"/>
        </w:rPr>
        <w:t xml:space="preserve">ក្រុម </w:t>
      </w:r>
      <w:r w:rsidRPr="00805B8C">
        <w:rPr>
          <w:rFonts w:ascii="Khmer OS Battambang" w:eastAsia="Times New Roman" w:hAnsi="Khmer OS Battambang" w:cs="Khmer OS Battambang"/>
          <w:b/>
          <w:bCs/>
          <w:lang w:bidi="km-KH"/>
        </w:rPr>
        <w:t>FGD</w:t>
      </w:r>
      <w:r w:rsidRPr="00805B8C">
        <w:rPr>
          <w:rFonts w:ascii="Khmer OS Battambang" w:eastAsia="Times New Roman" w:hAnsi="Khmer OS Battambang" w:cs="Khmer OS Battambang" w:hint="cs"/>
          <w:b/>
          <w:bCs/>
          <w:cs/>
          <w:lang w:bidi="km-KH"/>
        </w:rPr>
        <w:t>៖</w:t>
      </w:r>
      <w:r w:rsidRPr="001547F2">
        <w:rPr>
          <w:rFonts w:ascii="Khmer OS Battambang" w:eastAsia="Times New Roman" w:hAnsi="Khmer OS Battambang" w:cs="Khmer OS Battambang"/>
          <w:lang w:bidi="km-KH"/>
        </w:rPr>
        <w:tab/>
        <w:t>WASH</w:t>
      </w:r>
      <w:r>
        <w:rPr>
          <w:rFonts w:ascii="Khmer OS Battambang" w:eastAsia="Times New Roman" w:hAnsi="Khmer OS Battambang" w:cs="Khmer OS Battambang" w:hint="cs"/>
          <w:cs/>
          <w:lang w:bidi="km-KH"/>
        </w:rPr>
        <w:t xml:space="preserve"> </w:t>
      </w:r>
      <w:r>
        <w:rPr>
          <w:rFonts w:ascii="Khmer OS Battambang" w:eastAsia="Times New Roman" w:hAnsi="Khmer OS Battambang" w:cs="Khmer OS Battambang" w:hint="cs"/>
          <w:color w:val="000000"/>
          <w:cs/>
          <w:lang w:bidi="km-KH"/>
        </w:rPr>
        <w:t>នៅសាលារៀនសហស្រ្តីខ្មែរ</w:t>
      </w:r>
    </w:p>
    <w:p w14:paraId="7FEFFCE6" w14:textId="77777777" w:rsidR="00966B10" w:rsidRPr="00644F7A" w:rsidRDefault="00966B10" w:rsidP="00966B10">
      <w:pPr>
        <w:rPr>
          <w:rFonts w:ascii="Khmer OS Battambang" w:eastAsia="Times New Roman" w:hAnsi="Khmer OS Battambang" w:cs="Khmer OS Battambang"/>
          <w:color w:val="000000"/>
        </w:rPr>
      </w:pPr>
      <w:r w:rsidRPr="00805B8C">
        <w:rPr>
          <w:rFonts w:ascii="Khmer OS Battambang" w:eastAsia="Times New Roman" w:hAnsi="Khmer OS Battambang" w:cs="Khmer OS Battambang" w:hint="cs"/>
          <w:b/>
          <w:bCs/>
          <w:cs/>
          <w:lang w:bidi="km-KH"/>
        </w:rPr>
        <w:t>ទីកន្លែង៖</w:t>
      </w:r>
      <w:r>
        <w:rPr>
          <w:rFonts w:ascii="Khmer OS Battambang" w:eastAsia="Times New Roman" w:hAnsi="Khmer OS Battambang" w:cs="Khmer OS Battambang"/>
          <w:cs/>
          <w:lang w:bidi="km-KH"/>
        </w:rPr>
        <w:tab/>
      </w:r>
      <w:r>
        <w:rPr>
          <w:rFonts w:ascii="Khmer OS Battambang" w:eastAsia="Times New Roman" w:hAnsi="Khmer OS Battambang" w:cs="Khmer OS Battambang" w:hint="cs"/>
          <w:color w:val="000000"/>
          <w:cs/>
          <w:lang w:bidi="km-KH"/>
        </w:rPr>
        <w:t>ឃុំវាលពង ស្រុកឧត្តុង្គ ខេត្តកំពង់ស្ពឺ</w:t>
      </w:r>
    </w:p>
    <w:p w14:paraId="34C60A47" w14:textId="77777777" w:rsidR="00966B10" w:rsidRPr="00644F7A" w:rsidRDefault="00966B10" w:rsidP="00966B10">
      <w:pPr>
        <w:rPr>
          <w:rFonts w:ascii="Khmer OS Battambang" w:eastAsia="Times New Roman" w:hAnsi="Khmer OS Battambang" w:cs="Khmer OS Battambang"/>
          <w:color w:val="00000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385"/>
        <w:gridCol w:w="2486"/>
      </w:tblGrid>
      <w:tr w:rsidR="00966B10" w:rsidRPr="00702BC0" w14:paraId="26DAD972" w14:textId="77777777" w:rsidTr="00765117">
        <w:trPr>
          <w:trHeight w:val="288"/>
        </w:trPr>
        <w:tc>
          <w:tcPr>
            <w:tcW w:w="316" w:type="pct"/>
            <w:shd w:val="clear" w:color="auto" w:fill="1F497D" w:themeFill="text2"/>
            <w:noWrap/>
            <w:vAlign w:val="center"/>
            <w:hideMark/>
          </w:tcPr>
          <w:p w14:paraId="2C85100C" w14:textId="77777777" w:rsidR="00966B10" w:rsidRPr="004001A4" w:rsidRDefault="00966B10"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07C5766D"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3D5CF3D0"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77" w:type="pct"/>
            <w:shd w:val="clear" w:color="auto" w:fill="1F497D" w:themeFill="text2"/>
            <w:noWrap/>
            <w:vAlign w:val="center"/>
            <w:hideMark/>
          </w:tcPr>
          <w:p w14:paraId="32023F97"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1B4E5335"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966B10" w:rsidRPr="00702BC0" w14:paraId="14B539DA" w14:textId="77777777" w:rsidTr="00765117">
        <w:trPr>
          <w:trHeight w:val="288"/>
        </w:trPr>
        <w:tc>
          <w:tcPr>
            <w:tcW w:w="316" w:type="pct"/>
            <w:shd w:val="clear" w:color="auto" w:fill="auto"/>
            <w:noWrap/>
            <w:hideMark/>
          </w:tcPr>
          <w:p w14:paraId="34D49EF1"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543" w:type="pct"/>
            <w:shd w:val="clear" w:color="auto" w:fill="auto"/>
            <w:noWrap/>
          </w:tcPr>
          <w:p w14:paraId="5BE243B0"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សុភា</w:t>
            </w:r>
          </w:p>
        </w:tc>
        <w:tc>
          <w:tcPr>
            <w:tcW w:w="532" w:type="pct"/>
            <w:shd w:val="clear" w:color="auto" w:fill="auto"/>
            <w:noWrap/>
          </w:tcPr>
          <w:p w14:paraId="124BA35D"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7AC6D3E4"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31" w:type="pct"/>
            <w:shd w:val="clear" w:color="auto" w:fill="auto"/>
            <w:noWrap/>
          </w:tcPr>
          <w:p w14:paraId="38BBB901"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4FCA03E6" w14:textId="77777777" w:rsidTr="00765117">
        <w:trPr>
          <w:trHeight w:val="288"/>
        </w:trPr>
        <w:tc>
          <w:tcPr>
            <w:tcW w:w="316" w:type="pct"/>
            <w:shd w:val="clear" w:color="auto" w:fill="auto"/>
            <w:noWrap/>
            <w:hideMark/>
          </w:tcPr>
          <w:p w14:paraId="0779158C"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543" w:type="pct"/>
            <w:shd w:val="clear" w:color="auto" w:fill="auto"/>
            <w:noWrap/>
          </w:tcPr>
          <w:p w14:paraId="4B3C5BEC"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 ចិត្រា</w:t>
            </w:r>
          </w:p>
        </w:tc>
        <w:tc>
          <w:tcPr>
            <w:tcW w:w="532" w:type="pct"/>
            <w:shd w:val="clear" w:color="auto" w:fill="auto"/>
            <w:noWrap/>
          </w:tcPr>
          <w:p w14:paraId="659F522F"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2C20D308"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024C9A5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3953266D" w14:textId="77777777" w:rsidTr="00765117">
        <w:trPr>
          <w:trHeight w:val="288"/>
        </w:trPr>
        <w:tc>
          <w:tcPr>
            <w:tcW w:w="316" w:type="pct"/>
            <w:shd w:val="clear" w:color="auto" w:fill="auto"/>
            <w:noWrap/>
            <w:hideMark/>
          </w:tcPr>
          <w:p w14:paraId="140477E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543" w:type="pct"/>
            <w:shd w:val="clear" w:color="auto" w:fill="auto"/>
            <w:noWrap/>
          </w:tcPr>
          <w:p w14:paraId="0A78D89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សំបូរ សាវ៉ាក់ឌី</w:t>
            </w:r>
          </w:p>
        </w:tc>
        <w:tc>
          <w:tcPr>
            <w:tcW w:w="532" w:type="pct"/>
            <w:shd w:val="clear" w:color="auto" w:fill="auto"/>
            <w:noWrap/>
          </w:tcPr>
          <w:p w14:paraId="591A2CD6"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5C3703FA"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45A07FC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5F4D5682" w14:textId="77777777" w:rsidTr="00765117">
        <w:trPr>
          <w:trHeight w:val="288"/>
        </w:trPr>
        <w:tc>
          <w:tcPr>
            <w:tcW w:w="316" w:type="pct"/>
            <w:shd w:val="clear" w:color="auto" w:fill="auto"/>
            <w:noWrap/>
            <w:hideMark/>
          </w:tcPr>
          <w:p w14:paraId="45F5E65C"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543" w:type="pct"/>
            <w:shd w:val="clear" w:color="auto" w:fill="auto"/>
            <w:noWrap/>
          </w:tcPr>
          <w:p w14:paraId="05932B32"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ដាលីន</w:t>
            </w:r>
          </w:p>
        </w:tc>
        <w:tc>
          <w:tcPr>
            <w:tcW w:w="532" w:type="pct"/>
            <w:shd w:val="clear" w:color="auto" w:fill="auto"/>
            <w:noWrap/>
          </w:tcPr>
          <w:p w14:paraId="79ECD37C"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D7A3057"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239D297D"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1B4DEED2" w14:textId="77777777" w:rsidTr="00765117">
        <w:trPr>
          <w:trHeight w:val="288"/>
        </w:trPr>
        <w:tc>
          <w:tcPr>
            <w:tcW w:w="316" w:type="pct"/>
            <w:shd w:val="clear" w:color="auto" w:fill="auto"/>
            <w:noWrap/>
            <w:hideMark/>
          </w:tcPr>
          <w:p w14:paraId="34FC989C"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543" w:type="pct"/>
            <w:shd w:val="clear" w:color="auto" w:fill="auto"/>
            <w:noWrap/>
          </w:tcPr>
          <w:p w14:paraId="59777B47"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ហ៊ឹង លីណា</w:t>
            </w:r>
          </w:p>
        </w:tc>
        <w:tc>
          <w:tcPr>
            <w:tcW w:w="532" w:type="pct"/>
            <w:shd w:val="clear" w:color="auto" w:fill="auto"/>
            <w:noWrap/>
          </w:tcPr>
          <w:p w14:paraId="57C12E21"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291391F0"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6ED277E1"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7D934948" w14:textId="77777777" w:rsidTr="00765117">
        <w:trPr>
          <w:trHeight w:val="288"/>
        </w:trPr>
        <w:tc>
          <w:tcPr>
            <w:tcW w:w="316" w:type="pct"/>
            <w:shd w:val="clear" w:color="auto" w:fill="auto"/>
            <w:noWrap/>
            <w:hideMark/>
          </w:tcPr>
          <w:p w14:paraId="17CFC057"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543" w:type="pct"/>
            <w:shd w:val="clear" w:color="auto" w:fill="auto"/>
            <w:noWrap/>
          </w:tcPr>
          <w:p w14:paraId="1812791D"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ថេង ណាហេង</w:t>
            </w:r>
          </w:p>
        </w:tc>
        <w:tc>
          <w:tcPr>
            <w:tcW w:w="532" w:type="pct"/>
            <w:shd w:val="clear" w:color="auto" w:fill="auto"/>
            <w:noWrap/>
          </w:tcPr>
          <w:p w14:paraId="17BD0728"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9C85728"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25C47A44"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796AF17D" w14:textId="77777777" w:rsidTr="00765117">
        <w:trPr>
          <w:trHeight w:val="288"/>
        </w:trPr>
        <w:tc>
          <w:tcPr>
            <w:tcW w:w="316" w:type="pct"/>
            <w:shd w:val="clear" w:color="auto" w:fill="auto"/>
            <w:noWrap/>
            <w:hideMark/>
          </w:tcPr>
          <w:p w14:paraId="166F5368"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543" w:type="pct"/>
            <w:shd w:val="clear" w:color="auto" w:fill="auto"/>
            <w:noWrap/>
          </w:tcPr>
          <w:p w14:paraId="47DF872F"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សុជាតា</w:t>
            </w:r>
          </w:p>
        </w:tc>
        <w:tc>
          <w:tcPr>
            <w:tcW w:w="532" w:type="pct"/>
            <w:shd w:val="clear" w:color="auto" w:fill="auto"/>
            <w:noWrap/>
          </w:tcPr>
          <w:p w14:paraId="6551FE13"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158CFD3D"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5CDBDAEF"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1F675FCA" w14:textId="77777777" w:rsidTr="00765117">
        <w:trPr>
          <w:trHeight w:val="288"/>
        </w:trPr>
        <w:tc>
          <w:tcPr>
            <w:tcW w:w="316" w:type="pct"/>
            <w:shd w:val="clear" w:color="auto" w:fill="auto"/>
            <w:noWrap/>
          </w:tcPr>
          <w:p w14:paraId="16BF537B"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543" w:type="pct"/>
            <w:shd w:val="clear" w:color="auto" w:fill="auto"/>
            <w:noWrap/>
          </w:tcPr>
          <w:p w14:paraId="44F24DF4"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វណ្ណា ស្រី ម៉ុន</w:t>
            </w:r>
          </w:p>
        </w:tc>
        <w:tc>
          <w:tcPr>
            <w:tcW w:w="532" w:type="pct"/>
            <w:shd w:val="clear" w:color="auto" w:fill="auto"/>
            <w:noWrap/>
          </w:tcPr>
          <w:p w14:paraId="1EA5734B"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4C44BC11"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03EFBE62" w14:textId="77777777" w:rsidR="00966B10" w:rsidRPr="001547F2" w:rsidRDefault="00966B10" w:rsidP="00765117">
            <w:pPr>
              <w:rPr>
                <w:rFonts w:ascii="Khmer OS Battambang" w:eastAsia="Times New Roman" w:hAnsi="Khmer OS Battambang" w:cs="Khmer OS Battambang"/>
                <w:color w:val="000000"/>
                <w:sz w:val="18"/>
                <w:szCs w:val="18"/>
                <w:lang w:bidi="km-KH"/>
              </w:rPr>
            </w:pPr>
            <w:r w:rsidRPr="001547F2">
              <w:rPr>
                <w:rFonts w:ascii="Khmer OS Battambang" w:eastAsia="Times New Roman" w:hAnsi="Khmer OS Battambang" w:cs="Khmer OS Battambang" w:hint="cs"/>
                <w:color w:val="000000"/>
                <w:sz w:val="18"/>
                <w:szCs w:val="18"/>
                <w:cs/>
                <w:lang w:bidi="km-KH"/>
              </w:rPr>
              <w:t>សហស្រ្តីខ្មែរ</w:t>
            </w:r>
          </w:p>
        </w:tc>
      </w:tr>
      <w:tr w:rsidR="00966B10" w:rsidRPr="00702BC0" w14:paraId="2BA3780C" w14:textId="77777777" w:rsidTr="00765117">
        <w:trPr>
          <w:trHeight w:val="288"/>
        </w:trPr>
        <w:tc>
          <w:tcPr>
            <w:tcW w:w="316" w:type="pct"/>
            <w:shd w:val="clear" w:color="auto" w:fill="auto"/>
            <w:noWrap/>
          </w:tcPr>
          <w:p w14:paraId="5BD285F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543" w:type="pct"/>
            <w:shd w:val="clear" w:color="auto" w:fill="auto"/>
            <w:noWrap/>
          </w:tcPr>
          <w:p w14:paraId="366A8723"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ឆន ធារី</w:t>
            </w:r>
          </w:p>
        </w:tc>
        <w:tc>
          <w:tcPr>
            <w:tcW w:w="532" w:type="pct"/>
            <w:shd w:val="clear" w:color="auto" w:fill="auto"/>
            <w:noWrap/>
          </w:tcPr>
          <w:p w14:paraId="2FCF0FD9"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359FD245"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អនុភូមិ</w:t>
            </w:r>
          </w:p>
        </w:tc>
        <w:tc>
          <w:tcPr>
            <w:tcW w:w="1331" w:type="pct"/>
            <w:shd w:val="clear" w:color="auto" w:fill="auto"/>
            <w:noWrap/>
          </w:tcPr>
          <w:p w14:paraId="4F52841F"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ភូមិសាមគ្គីភាព</w:t>
            </w:r>
          </w:p>
        </w:tc>
      </w:tr>
      <w:tr w:rsidR="00966B10" w:rsidRPr="00702BC0" w14:paraId="7C29EFFA" w14:textId="77777777" w:rsidTr="00765117">
        <w:trPr>
          <w:trHeight w:val="288"/>
        </w:trPr>
        <w:tc>
          <w:tcPr>
            <w:tcW w:w="316" w:type="pct"/>
            <w:shd w:val="clear" w:color="auto" w:fill="auto"/>
            <w:noWrap/>
          </w:tcPr>
          <w:p w14:paraId="39413595"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១០</w:t>
            </w:r>
          </w:p>
        </w:tc>
        <w:tc>
          <w:tcPr>
            <w:tcW w:w="1543" w:type="pct"/>
            <w:shd w:val="clear" w:color="auto" w:fill="auto"/>
            <w:noWrap/>
          </w:tcPr>
          <w:p w14:paraId="15B16B13"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សុខា</w:t>
            </w:r>
          </w:p>
        </w:tc>
        <w:tc>
          <w:tcPr>
            <w:tcW w:w="532" w:type="pct"/>
            <w:shd w:val="clear" w:color="auto" w:fill="auto"/>
            <w:noWrap/>
          </w:tcPr>
          <w:p w14:paraId="5265787D"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19CC4348"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ក្រុមវាយតម្លៃ</w:t>
            </w:r>
          </w:p>
        </w:tc>
        <w:tc>
          <w:tcPr>
            <w:tcW w:w="1331" w:type="pct"/>
            <w:shd w:val="clear" w:color="auto" w:fill="auto"/>
            <w:noWrap/>
          </w:tcPr>
          <w:p w14:paraId="4C3DDBE6" w14:textId="77777777" w:rsidR="00966B10" w:rsidRPr="001547F2" w:rsidRDefault="00966B10" w:rsidP="00765117">
            <w:pPr>
              <w:rPr>
                <w:rFonts w:ascii="Khmer OS Battambang" w:eastAsia="Times New Roman" w:hAnsi="Khmer OS Battambang" w:cs="Khmer OS Battambang"/>
                <w:color w:val="000000"/>
                <w:sz w:val="18"/>
                <w:szCs w:val="18"/>
                <w:lang w:bidi="km-KH"/>
              </w:rPr>
            </w:pPr>
          </w:p>
        </w:tc>
      </w:tr>
      <w:tr w:rsidR="00966B10" w:rsidRPr="00702BC0" w14:paraId="741F212C" w14:textId="77777777" w:rsidTr="00765117">
        <w:trPr>
          <w:trHeight w:val="288"/>
        </w:trPr>
        <w:tc>
          <w:tcPr>
            <w:tcW w:w="316" w:type="pct"/>
            <w:shd w:val="clear" w:color="auto" w:fill="auto"/>
            <w:noWrap/>
          </w:tcPr>
          <w:p w14:paraId="6FE83976"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១១</w:t>
            </w:r>
          </w:p>
        </w:tc>
        <w:tc>
          <w:tcPr>
            <w:tcW w:w="1543" w:type="pct"/>
            <w:shd w:val="clear" w:color="auto" w:fill="auto"/>
            <w:noWrap/>
          </w:tcPr>
          <w:p w14:paraId="3AF15695"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ហៃ</w:t>
            </w:r>
          </w:p>
        </w:tc>
        <w:tc>
          <w:tcPr>
            <w:tcW w:w="532" w:type="pct"/>
            <w:shd w:val="clear" w:color="auto" w:fill="auto"/>
            <w:noWrap/>
          </w:tcPr>
          <w:p w14:paraId="57936F90"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E2BD48F" w14:textId="77777777" w:rsidR="00966B10" w:rsidRPr="001547F2"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ក្រុមវាយតម្លៃ</w:t>
            </w:r>
          </w:p>
        </w:tc>
        <w:tc>
          <w:tcPr>
            <w:tcW w:w="1331" w:type="pct"/>
            <w:shd w:val="clear" w:color="auto" w:fill="auto"/>
            <w:noWrap/>
          </w:tcPr>
          <w:p w14:paraId="02864559" w14:textId="77777777" w:rsidR="00966B10" w:rsidRPr="001547F2" w:rsidRDefault="00966B10" w:rsidP="00765117">
            <w:pPr>
              <w:rPr>
                <w:rFonts w:ascii="Khmer OS Battambang" w:eastAsia="Times New Roman" w:hAnsi="Khmer OS Battambang" w:cs="Khmer OS Battambang"/>
                <w:color w:val="000000"/>
                <w:sz w:val="18"/>
                <w:szCs w:val="18"/>
                <w:lang w:bidi="km-KH"/>
              </w:rPr>
            </w:pPr>
          </w:p>
        </w:tc>
      </w:tr>
    </w:tbl>
    <w:p w14:paraId="69489DE1" w14:textId="77777777" w:rsidR="00966B10" w:rsidRPr="00805B8C" w:rsidRDefault="00966B10" w:rsidP="00966B10">
      <w:pPr>
        <w:rPr>
          <w:rFonts w:ascii="Khmer OS Battambang" w:eastAsia="Times New Roman" w:hAnsi="Khmer OS Battambang" w:cs="Khmer OS Battambang"/>
          <w:color w:val="000000"/>
          <w:lang w:bidi="km-KH"/>
        </w:rPr>
      </w:pPr>
    </w:p>
    <w:p w14:paraId="21DDAC1D" w14:textId="77777777" w:rsidR="00966B10" w:rsidRPr="00805B8C" w:rsidRDefault="00966B10" w:rsidP="00966B10">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៣</w:t>
      </w:r>
      <w:r w:rsidRPr="00805B8C">
        <w:rPr>
          <w:rFonts w:ascii="Khmer OS Battambang" w:eastAsia="Times New Roman" w:hAnsi="Khmer OS Battambang" w:cs="Khmer OS Battambang" w:hint="cs"/>
          <w:b/>
          <w:bCs/>
          <w:color w:val="000000" w:themeColor="text1"/>
          <w:cs/>
          <w:lang w:bidi="km-KH"/>
        </w:rPr>
        <w:t>)</w:t>
      </w:r>
    </w:p>
    <w:p w14:paraId="5020932D" w14:textId="77777777" w:rsidR="00966B10" w:rsidRDefault="00966B10" w:rsidP="00966B10">
      <w:pPr>
        <w:rPr>
          <w:rFonts w:ascii="Khmer OS Battambang" w:eastAsia="Times New Roman" w:hAnsi="Khmer OS Battambang" w:cs="Khmer OS Battambang"/>
          <w:color w:val="000000"/>
          <w:lang w:bidi="km-KH"/>
        </w:rPr>
      </w:pPr>
      <w:r w:rsidRPr="00805B8C">
        <w:rPr>
          <w:rFonts w:ascii="Khmer OS Battambang" w:eastAsia="Times New Roman" w:hAnsi="Khmer OS Battambang" w:cs="Khmer OS Battambang" w:hint="cs"/>
          <w:b/>
          <w:bCs/>
          <w:color w:val="000000"/>
          <w:cs/>
          <w:lang w:bidi="km-KH"/>
        </w:rPr>
        <w:t xml:space="preserve">ក្រុម </w:t>
      </w:r>
      <w:r w:rsidRPr="00805B8C">
        <w:rPr>
          <w:rFonts w:ascii="Khmer OS Battambang" w:eastAsia="Times New Roman" w:hAnsi="Khmer OS Battambang" w:cs="Khmer OS Battambang"/>
          <w:b/>
          <w:bCs/>
          <w:color w:val="000000"/>
        </w:rPr>
        <w:t>FGD</w:t>
      </w:r>
      <w:r w:rsidRPr="00805B8C">
        <w:rPr>
          <w:rFonts w:ascii="Khmer OS Battambang" w:eastAsia="Times New Roman" w:hAnsi="Khmer OS Battambang" w:cs="Khmer OS Battambang" w:hint="cs"/>
          <w:b/>
          <w:bCs/>
          <w:color w:val="000000"/>
          <w:cs/>
          <w:lang w:bidi="km-KH"/>
        </w:rPr>
        <w:t>៖</w:t>
      </w:r>
      <w:r w:rsidRPr="00644F7A">
        <w:rPr>
          <w:rFonts w:ascii="Khmer OS Battambang" w:eastAsia="Times New Roman" w:hAnsi="Khmer OS Battambang" w:cs="Khmer OS Battambang"/>
          <w:color w:val="000000"/>
        </w:rPr>
        <w:tab/>
        <w:t>WASH</w:t>
      </w:r>
      <w:r>
        <w:rPr>
          <w:rFonts w:ascii="Khmer OS Battambang" w:eastAsia="Times New Roman" w:hAnsi="Khmer OS Battambang" w:cs="Khmer OS Battambang" w:hint="cs"/>
          <w:color w:val="000000"/>
          <w:cs/>
          <w:lang w:bidi="km-KH"/>
        </w:rPr>
        <w:t xml:space="preserve"> នៅកន្លែងថែទាំសុខភាពនៃដំណាក់ស្តេច</w:t>
      </w:r>
    </w:p>
    <w:p w14:paraId="0CBAF97F" w14:textId="77777777" w:rsidR="00966B10" w:rsidRPr="00644F7A" w:rsidRDefault="00966B10" w:rsidP="00966B10">
      <w:pPr>
        <w:rPr>
          <w:rFonts w:ascii="Khmer OS Battambang" w:eastAsia="Times New Roman" w:hAnsi="Khmer OS Battambang" w:cs="Khmer OS Battambang"/>
          <w:color w:val="00000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ឃុំវាលពង ស្រុកឧត្តុង្គ ខេត្តកំពង់ស្ពឺ</w:t>
      </w:r>
    </w:p>
    <w:p w14:paraId="7C022FEF" w14:textId="77777777" w:rsidR="00966B10" w:rsidRPr="00702BC0" w:rsidRDefault="00966B10" w:rsidP="00966B10">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4A0" w:firstRow="1" w:lastRow="0" w:firstColumn="1" w:lastColumn="0" w:noHBand="0" w:noVBand="1"/>
      </w:tblPr>
      <w:tblGrid>
        <w:gridCol w:w="586"/>
        <w:gridCol w:w="2639"/>
        <w:gridCol w:w="1029"/>
        <w:gridCol w:w="1763"/>
        <w:gridCol w:w="3323"/>
      </w:tblGrid>
      <w:tr w:rsidR="00966B10" w:rsidRPr="00702BC0" w14:paraId="234CBDC3" w14:textId="77777777" w:rsidTr="00765117">
        <w:trPr>
          <w:trHeight w:val="288"/>
        </w:trPr>
        <w:tc>
          <w:tcPr>
            <w:tcW w:w="313" w:type="pct"/>
            <w:shd w:val="clear" w:color="auto" w:fill="1F497D" w:themeFill="text2"/>
            <w:noWrap/>
            <w:vAlign w:val="center"/>
            <w:hideMark/>
          </w:tcPr>
          <w:p w14:paraId="7AF5E9DE" w14:textId="77777777" w:rsidR="00966B10" w:rsidRPr="004001A4" w:rsidRDefault="00966B10"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413" w:type="pct"/>
            <w:shd w:val="clear" w:color="auto" w:fill="1F497D" w:themeFill="text2"/>
            <w:noWrap/>
            <w:vAlign w:val="center"/>
            <w:hideMark/>
          </w:tcPr>
          <w:p w14:paraId="4719E834"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1" w:type="pct"/>
            <w:shd w:val="clear" w:color="auto" w:fill="1F497D" w:themeFill="text2"/>
            <w:noWrap/>
            <w:vAlign w:val="center"/>
            <w:hideMark/>
          </w:tcPr>
          <w:p w14:paraId="47EDE4C9"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944" w:type="pct"/>
            <w:shd w:val="clear" w:color="auto" w:fill="1F497D" w:themeFill="text2"/>
            <w:noWrap/>
            <w:vAlign w:val="center"/>
            <w:hideMark/>
          </w:tcPr>
          <w:p w14:paraId="0C6EE151"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779" w:type="pct"/>
            <w:shd w:val="clear" w:color="auto" w:fill="1F497D" w:themeFill="text2"/>
            <w:noWrap/>
            <w:vAlign w:val="center"/>
            <w:hideMark/>
          </w:tcPr>
          <w:p w14:paraId="14C6A24A"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966B10" w:rsidRPr="00702BC0" w14:paraId="14204998" w14:textId="77777777" w:rsidTr="00765117">
        <w:trPr>
          <w:trHeight w:val="288"/>
        </w:trPr>
        <w:tc>
          <w:tcPr>
            <w:tcW w:w="313" w:type="pct"/>
            <w:shd w:val="clear" w:color="auto" w:fill="auto"/>
            <w:noWrap/>
            <w:hideMark/>
          </w:tcPr>
          <w:p w14:paraId="5218A340"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413" w:type="pct"/>
            <w:shd w:val="clear" w:color="auto" w:fill="auto"/>
            <w:noWrap/>
          </w:tcPr>
          <w:p w14:paraId="163BBE0C"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ហ៊ុម ណារិន</w:t>
            </w:r>
          </w:p>
        </w:tc>
        <w:tc>
          <w:tcPr>
            <w:tcW w:w="551" w:type="pct"/>
            <w:shd w:val="clear" w:color="auto" w:fill="auto"/>
            <w:noWrap/>
          </w:tcPr>
          <w:p w14:paraId="0CF6862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944" w:type="pct"/>
            <w:shd w:val="clear" w:color="auto" w:fill="auto"/>
            <w:noWrap/>
          </w:tcPr>
          <w:p w14:paraId="6884B3E5"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779" w:type="pct"/>
            <w:shd w:val="clear" w:color="auto" w:fill="auto"/>
            <w:noWrap/>
          </w:tcPr>
          <w:p w14:paraId="45F64776" w14:textId="77777777" w:rsidR="00966B10" w:rsidRPr="00805B8C" w:rsidRDefault="00966B10" w:rsidP="00765117">
            <w:pPr>
              <w:rPr>
                <w:rFonts w:ascii="Khmer OS Battambang" w:eastAsia="Times New Roman" w:hAnsi="Khmer OS Battambang" w:cs="Khmer OS Battambang"/>
                <w:color w:val="000000"/>
                <w:sz w:val="18"/>
                <w:szCs w:val="18"/>
                <w:lang w:bidi="km-KH"/>
              </w:rPr>
            </w:pPr>
            <w:r w:rsidRPr="00805B8C">
              <w:rPr>
                <w:rFonts w:ascii="Khmer OS Battambang" w:eastAsia="Times New Roman" w:hAnsi="Khmer OS Battambang" w:cs="Khmer OS Battambang" w:hint="cs"/>
                <w:color w:val="000000"/>
                <w:sz w:val="18"/>
                <w:szCs w:val="18"/>
                <w:cs/>
                <w:lang w:bidi="km-KH"/>
              </w:rPr>
              <w:t>កន្លែងថែទាំសុខភាពនៃដំណាក់ស្តេច</w:t>
            </w:r>
          </w:p>
        </w:tc>
      </w:tr>
      <w:tr w:rsidR="00966B10" w:rsidRPr="00702BC0" w14:paraId="3815F012" w14:textId="77777777" w:rsidTr="00765117">
        <w:trPr>
          <w:trHeight w:val="288"/>
        </w:trPr>
        <w:tc>
          <w:tcPr>
            <w:tcW w:w="313" w:type="pct"/>
            <w:shd w:val="clear" w:color="auto" w:fill="auto"/>
            <w:noWrap/>
            <w:hideMark/>
          </w:tcPr>
          <w:p w14:paraId="35B409E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413" w:type="pct"/>
            <w:shd w:val="clear" w:color="auto" w:fill="auto"/>
            <w:noWrap/>
          </w:tcPr>
          <w:p w14:paraId="56EC0FBF"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យឹម រ៉ែម</w:t>
            </w:r>
          </w:p>
        </w:tc>
        <w:tc>
          <w:tcPr>
            <w:tcW w:w="551" w:type="pct"/>
            <w:shd w:val="clear" w:color="auto" w:fill="auto"/>
            <w:noWrap/>
          </w:tcPr>
          <w:p w14:paraId="3924FAC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944" w:type="pct"/>
            <w:shd w:val="clear" w:color="auto" w:fill="auto"/>
            <w:noWrap/>
          </w:tcPr>
          <w:p w14:paraId="5AB4E5A7"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779" w:type="pct"/>
            <w:shd w:val="clear" w:color="auto" w:fill="auto"/>
            <w:noWrap/>
          </w:tcPr>
          <w:p w14:paraId="68DB173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sidRPr="00805B8C">
              <w:rPr>
                <w:rFonts w:ascii="Khmer OS Battambang" w:eastAsia="Times New Roman" w:hAnsi="Khmer OS Battambang" w:cs="Khmer OS Battambang" w:hint="cs"/>
                <w:color w:val="000000"/>
                <w:sz w:val="18"/>
                <w:szCs w:val="18"/>
                <w:cs/>
                <w:lang w:bidi="km-KH"/>
              </w:rPr>
              <w:t>កន្លែងថែទាំសុខភាពនៃដំណាក់ស្តេច</w:t>
            </w:r>
          </w:p>
        </w:tc>
      </w:tr>
      <w:tr w:rsidR="00966B10" w:rsidRPr="00702BC0" w14:paraId="69FCD0F7" w14:textId="77777777" w:rsidTr="00765117">
        <w:trPr>
          <w:trHeight w:val="288"/>
        </w:trPr>
        <w:tc>
          <w:tcPr>
            <w:tcW w:w="313" w:type="pct"/>
            <w:shd w:val="clear" w:color="auto" w:fill="auto"/>
            <w:noWrap/>
            <w:hideMark/>
          </w:tcPr>
          <w:p w14:paraId="3CA7B5A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413" w:type="pct"/>
            <w:shd w:val="clear" w:color="auto" w:fill="auto"/>
            <w:noWrap/>
          </w:tcPr>
          <w:p w14:paraId="08EFF28E"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 ដារ៉ា</w:t>
            </w:r>
          </w:p>
        </w:tc>
        <w:tc>
          <w:tcPr>
            <w:tcW w:w="551" w:type="pct"/>
            <w:shd w:val="clear" w:color="auto" w:fill="auto"/>
            <w:noWrap/>
          </w:tcPr>
          <w:p w14:paraId="7838D7DF"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944" w:type="pct"/>
            <w:shd w:val="clear" w:color="auto" w:fill="auto"/>
            <w:noWrap/>
          </w:tcPr>
          <w:p w14:paraId="37BE7F3F"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779" w:type="pct"/>
            <w:shd w:val="clear" w:color="auto" w:fill="auto"/>
            <w:noWrap/>
          </w:tcPr>
          <w:p w14:paraId="222469D5" w14:textId="77777777" w:rsidR="00966B10" w:rsidRPr="00805B8C" w:rsidRDefault="00966B10" w:rsidP="00765117">
            <w:pPr>
              <w:rPr>
                <w:rFonts w:ascii="Khmer OS Battambang" w:eastAsia="Times New Roman" w:hAnsi="Khmer OS Battambang" w:cs="Khmer OS Battambang"/>
                <w:color w:val="000000"/>
                <w:sz w:val="18"/>
                <w:szCs w:val="18"/>
                <w:lang w:bidi="km-KH"/>
              </w:rPr>
            </w:pPr>
            <w:r w:rsidRPr="00805B8C">
              <w:rPr>
                <w:rFonts w:ascii="Khmer OS Battambang" w:eastAsia="Times New Roman" w:hAnsi="Khmer OS Battambang" w:cs="Khmer OS Battambang" w:hint="cs"/>
                <w:color w:val="000000"/>
                <w:sz w:val="18"/>
                <w:szCs w:val="18"/>
                <w:cs/>
                <w:lang w:bidi="km-KH"/>
              </w:rPr>
              <w:t>កន្លែងថែទាំសុខភាពនៃដំណាក់ស្តេច</w:t>
            </w:r>
          </w:p>
        </w:tc>
      </w:tr>
      <w:tr w:rsidR="00966B10" w:rsidRPr="00702BC0" w14:paraId="3AE0DD8E" w14:textId="77777777" w:rsidTr="00765117">
        <w:trPr>
          <w:trHeight w:val="288"/>
        </w:trPr>
        <w:tc>
          <w:tcPr>
            <w:tcW w:w="313" w:type="pct"/>
            <w:shd w:val="clear" w:color="auto" w:fill="auto"/>
            <w:noWrap/>
            <w:hideMark/>
          </w:tcPr>
          <w:p w14:paraId="22E9839A"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413" w:type="pct"/>
            <w:shd w:val="clear" w:color="auto" w:fill="auto"/>
            <w:noWrap/>
          </w:tcPr>
          <w:p w14:paraId="736A65B0"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 ណារិន</w:t>
            </w:r>
          </w:p>
        </w:tc>
        <w:tc>
          <w:tcPr>
            <w:tcW w:w="551" w:type="pct"/>
            <w:shd w:val="clear" w:color="auto" w:fill="auto"/>
            <w:noWrap/>
          </w:tcPr>
          <w:p w14:paraId="53CBFA5C"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944" w:type="pct"/>
            <w:shd w:val="clear" w:color="auto" w:fill="auto"/>
            <w:noWrap/>
          </w:tcPr>
          <w:p w14:paraId="53508B24"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ប្រធាន</w:t>
            </w:r>
          </w:p>
        </w:tc>
        <w:tc>
          <w:tcPr>
            <w:tcW w:w="1779" w:type="pct"/>
            <w:shd w:val="clear" w:color="auto" w:fill="auto"/>
            <w:noWrap/>
          </w:tcPr>
          <w:p w14:paraId="53F6B73F" w14:textId="77777777" w:rsidR="00966B10" w:rsidRPr="00805B8C" w:rsidRDefault="00966B10" w:rsidP="00765117">
            <w:pPr>
              <w:rPr>
                <w:rFonts w:ascii="Khmer OS Battambang" w:eastAsia="Times New Roman" w:hAnsi="Khmer OS Battambang" w:cs="Khmer OS Battambang"/>
                <w:color w:val="000000"/>
                <w:sz w:val="18"/>
                <w:szCs w:val="18"/>
                <w:lang w:bidi="km-KH"/>
              </w:rPr>
            </w:pPr>
            <w:r w:rsidRPr="00805B8C">
              <w:rPr>
                <w:rFonts w:ascii="Khmer OS Battambang" w:eastAsia="Times New Roman" w:hAnsi="Khmer OS Battambang" w:cs="Khmer OS Battambang" w:hint="cs"/>
                <w:color w:val="000000"/>
                <w:sz w:val="18"/>
                <w:szCs w:val="18"/>
                <w:cs/>
                <w:lang w:bidi="km-KH"/>
              </w:rPr>
              <w:t>កន្លែងថែទាំសុខភាពនៃដំណាក់ស្តេច</w:t>
            </w:r>
          </w:p>
        </w:tc>
      </w:tr>
      <w:tr w:rsidR="00966B10" w:rsidRPr="00702BC0" w14:paraId="61D62886" w14:textId="77777777" w:rsidTr="00765117">
        <w:trPr>
          <w:trHeight w:val="288"/>
        </w:trPr>
        <w:tc>
          <w:tcPr>
            <w:tcW w:w="313" w:type="pct"/>
            <w:shd w:val="clear" w:color="auto" w:fill="auto"/>
            <w:noWrap/>
            <w:hideMark/>
          </w:tcPr>
          <w:p w14:paraId="5FA0591D"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413" w:type="pct"/>
            <w:shd w:val="clear" w:color="auto" w:fill="auto"/>
            <w:noWrap/>
          </w:tcPr>
          <w:p w14:paraId="2587A725"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សំអាង ស្រីលក្ខណ៍</w:t>
            </w:r>
          </w:p>
        </w:tc>
        <w:tc>
          <w:tcPr>
            <w:tcW w:w="551" w:type="pct"/>
            <w:shd w:val="clear" w:color="auto" w:fill="auto"/>
            <w:noWrap/>
          </w:tcPr>
          <w:p w14:paraId="602408B6"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944" w:type="pct"/>
            <w:shd w:val="clear" w:color="auto" w:fill="auto"/>
            <w:noWrap/>
          </w:tcPr>
          <w:p w14:paraId="616F18E3"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779" w:type="pct"/>
            <w:shd w:val="clear" w:color="auto" w:fill="auto"/>
            <w:noWrap/>
          </w:tcPr>
          <w:p w14:paraId="7E1AB672"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មណ្ឌលសុខភាព កន្លែងសួរសុខទុក្ខអ្នកជំងឺ</w:t>
            </w:r>
          </w:p>
        </w:tc>
      </w:tr>
      <w:tr w:rsidR="00966B10" w:rsidRPr="00702BC0" w14:paraId="23C43F34" w14:textId="77777777" w:rsidTr="00765117">
        <w:trPr>
          <w:trHeight w:val="288"/>
        </w:trPr>
        <w:tc>
          <w:tcPr>
            <w:tcW w:w="313" w:type="pct"/>
            <w:shd w:val="clear" w:color="auto" w:fill="auto"/>
            <w:noWrap/>
          </w:tcPr>
          <w:p w14:paraId="6FDD9948"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413" w:type="pct"/>
            <w:shd w:val="clear" w:color="auto" w:fill="auto"/>
            <w:noWrap/>
          </w:tcPr>
          <w:p w14:paraId="234E61FC"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សុខា</w:t>
            </w:r>
          </w:p>
        </w:tc>
        <w:tc>
          <w:tcPr>
            <w:tcW w:w="551" w:type="pct"/>
            <w:shd w:val="clear" w:color="auto" w:fill="auto"/>
            <w:noWrap/>
          </w:tcPr>
          <w:p w14:paraId="1111B9B8"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944" w:type="pct"/>
            <w:shd w:val="clear" w:color="auto" w:fill="auto"/>
            <w:noWrap/>
          </w:tcPr>
          <w:p w14:paraId="700E9205"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ក្រុមវាយតម្លៃ</w:t>
            </w:r>
          </w:p>
        </w:tc>
        <w:tc>
          <w:tcPr>
            <w:tcW w:w="1779" w:type="pct"/>
            <w:shd w:val="clear" w:color="auto" w:fill="auto"/>
            <w:noWrap/>
          </w:tcPr>
          <w:p w14:paraId="7A04C346" w14:textId="77777777" w:rsidR="00966B10" w:rsidRPr="00805B8C" w:rsidRDefault="00966B10" w:rsidP="00765117">
            <w:pPr>
              <w:rPr>
                <w:rFonts w:ascii="Khmer OS Battambang" w:eastAsia="Times New Roman" w:hAnsi="Khmer OS Battambang" w:cs="Khmer OS Battambang"/>
                <w:color w:val="000000"/>
                <w:sz w:val="18"/>
                <w:szCs w:val="18"/>
                <w:lang w:bidi="km-KH"/>
              </w:rPr>
            </w:pPr>
          </w:p>
        </w:tc>
      </w:tr>
      <w:tr w:rsidR="00966B10" w:rsidRPr="00702BC0" w14:paraId="746AECB0" w14:textId="77777777" w:rsidTr="00765117">
        <w:trPr>
          <w:trHeight w:val="288"/>
        </w:trPr>
        <w:tc>
          <w:tcPr>
            <w:tcW w:w="313" w:type="pct"/>
            <w:shd w:val="clear" w:color="auto" w:fill="auto"/>
            <w:noWrap/>
          </w:tcPr>
          <w:p w14:paraId="3AB98196"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413" w:type="pct"/>
            <w:shd w:val="clear" w:color="auto" w:fill="auto"/>
            <w:noWrap/>
          </w:tcPr>
          <w:p w14:paraId="79AD2D35"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ហៃ</w:t>
            </w:r>
          </w:p>
        </w:tc>
        <w:tc>
          <w:tcPr>
            <w:tcW w:w="551" w:type="pct"/>
            <w:shd w:val="clear" w:color="auto" w:fill="auto"/>
            <w:noWrap/>
          </w:tcPr>
          <w:p w14:paraId="03AC42AB"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944" w:type="pct"/>
            <w:shd w:val="clear" w:color="auto" w:fill="auto"/>
            <w:noWrap/>
          </w:tcPr>
          <w:p w14:paraId="028649B4" w14:textId="77777777" w:rsidR="00966B10" w:rsidRPr="00805B8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ក្រុមវាយតម្លៃ</w:t>
            </w:r>
          </w:p>
        </w:tc>
        <w:tc>
          <w:tcPr>
            <w:tcW w:w="1779" w:type="pct"/>
            <w:shd w:val="clear" w:color="auto" w:fill="auto"/>
            <w:noWrap/>
          </w:tcPr>
          <w:p w14:paraId="74C63EFA" w14:textId="77777777" w:rsidR="00966B10" w:rsidRPr="00805B8C" w:rsidRDefault="00966B10" w:rsidP="00765117">
            <w:pPr>
              <w:rPr>
                <w:rFonts w:ascii="Khmer OS Battambang" w:eastAsia="Times New Roman" w:hAnsi="Khmer OS Battambang" w:cs="Khmer OS Battambang"/>
                <w:color w:val="000000"/>
                <w:sz w:val="18"/>
                <w:szCs w:val="18"/>
                <w:lang w:bidi="km-KH"/>
              </w:rPr>
            </w:pPr>
          </w:p>
        </w:tc>
      </w:tr>
    </w:tbl>
    <w:p w14:paraId="4507140C" w14:textId="77777777" w:rsidR="00966B10" w:rsidRPr="00285FBC" w:rsidRDefault="00966B10" w:rsidP="00966B10">
      <w:pPr>
        <w:rPr>
          <w:rFonts w:ascii="Khmer OS Battambang" w:eastAsia="Times New Roman" w:hAnsi="Khmer OS Battambang" w:cs="Khmer OS Battambang"/>
          <w:color w:val="000000"/>
          <w:lang w:bidi="km-KH"/>
        </w:rPr>
      </w:pPr>
    </w:p>
    <w:p w14:paraId="3B98F0CB" w14:textId="77777777" w:rsidR="00966B10" w:rsidRPr="00805B8C" w:rsidRDefault="00966B10" w:rsidP="00966B10">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៤</w:t>
      </w:r>
      <w:r w:rsidRPr="00805B8C">
        <w:rPr>
          <w:rFonts w:ascii="Khmer OS Battambang" w:eastAsia="Times New Roman" w:hAnsi="Khmer OS Battambang" w:cs="Khmer OS Battambang" w:hint="cs"/>
          <w:b/>
          <w:bCs/>
          <w:color w:val="000000" w:themeColor="text1"/>
          <w:cs/>
          <w:lang w:bidi="km-KH"/>
        </w:rPr>
        <w:t>)</w:t>
      </w:r>
    </w:p>
    <w:p w14:paraId="755A6CD1" w14:textId="77777777" w:rsidR="00966B10" w:rsidRDefault="00966B10" w:rsidP="00966B10">
      <w:pPr>
        <w:rPr>
          <w:rFonts w:ascii="Khmer OS Battambang" w:eastAsia="Times New Roman" w:hAnsi="Khmer OS Battambang" w:cs="Khmer OS Battambang"/>
          <w:color w:val="000000"/>
          <w:lang w:bidi="km-KH"/>
        </w:rPr>
      </w:pPr>
      <w:r w:rsidRPr="00805B8C">
        <w:rPr>
          <w:rFonts w:ascii="Khmer OS Battambang" w:eastAsia="Times New Roman" w:hAnsi="Khmer OS Battambang" w:cs="Khmer OS Battambang" w:hint="cs"/>
          <w:b/>
          <w:bCs/>
          <w:color w:val="000000"/>
          <w:cs/>
          <w:lang w:bidi="km-KH"/>
        </w:rPr>
        <w:t xml:space="preserve">ក្រុម </w:t>
      </w:r>
      <w:r w:rsidRPr="00805B8C">
        <w:rPr>
          <w:rFonts w:ascii="Khmer OS Battambang" w:eastAsia="Times New Roman" w:hAnsi="Khmer OS Battambang" w:cs="Khmer OS Battambang"/>
          <w:b/>
          <w:bCs/>
          <w:color w:val="000000"/>
        </w:rPr>
        <w:t>FGD</w:t>
      </w:r>
      <w:r w:rsidRPr="00805B8C">
        <w:rPr>
          <w:rFonts w:ascii="Khmer OS Battambang" w:eastAsia="Times New Roman" w:hAnsi="Khmer OS Battambang" w:cs="Khmer OS Battambang" w:hint="cs"/>
          <w:b/>
          <w:bCs/>
          <w:color w:val="000000"/>
          <w:cs/>
          <w:lang w:bidi="km-KH"/>
        </w:rPr>
        <w:t>៖</w:t>
      </w:r>
      <w:r w:rsidRPr="00644F7A">
        <w:rPr>
          <w:rFonts w:ascii="Khmer OS Battambang" w:eastAsia="Times New Roman" w:hAnsi="Khmer OS Battambang" w:cs="Khmer OS Battambang"/>
          <w:color w:val="000000"/>
        </w:rPr>
        <w:tab/>
        <w:t>WASH</w:t>
      </w:r>
      <w:r>
        <w:rPr>
          <w:rFonts w:ascii="Khmer OS Battambang" w:eastAsia="Times New Roman" w:hAnsi="Khmer OS Battambang" w:cs="Khmer OS Battambang" w:hint="cs"/>
          <w:color w:val="000000"/>
          <w:cs/>
          <w:lang w:bidi="km-KH"/>
        </w:rPr>
        <w:t xml:space="preserve"> នៅកន្លែងថែទាំសុខភាពភ្នំតូចពាំងល្វា</w:t>
      </w:r>
    </w:p>
    <w:p w14:paraId="290D7C4C" w14:textId="77777777" w:rsidR="00966B10" w:rsidRPr="00702BC0" w:rsidRDefault="00966B10" w:rsidP="00966B10">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ឃុំភ្នំតូច ស្រុកឧត្តុង្គ ខេត្តកំពង់ស្ពឺ</w:t>
      </w:r>
    </w:p>
    <w:p w14:paraId="05663885" w14:textId="77777777" w:rsidR="00966B10" w:rsidRPr="00702BC0" w:rsidRDefault="00966B10" w:rsidP="00966B10">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86"/>
        <w:gridCol w:w="2466"/>
        <w:gridCol w:w="964"/>
        <w:gridCol w:w="2012"/>
        <w:gridCol w:w="3312"/>
      </w:tblGrid>
      <w:tr w:rsidR="00966B10" w:rsidRPr="00702BC0" w14:paraId="72EB0191" w14:textId="77777777" w:rsidTr="00765117">
        <w:trPr>
          <w:trHeight w:val="288"/>
        </w:trPr>
        <w:tc>
          <w:tcPr>
            <w:tcW w:w="314" w:type="pct"/>
            <w:shd w:val="clear" w:color="auto" w:fill="1F497D" w:themeFill="text2"/>
            <w:noWrap/>
            <w:vAlign w:val="center"/>
            <w:hideMark/>
          </w:tcPr>
          <w:p w14:paraId="3D92EFAD" w14:textId="77777777" w:rsidR="00966B10" w:rsidRPr="004001A4" w:rsidRDefault="00966B10"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20" w:type="pct"/>
            <w:shd w:val="clear" w:color="auto" w:fill="1F497D" w:themeFill="text2"/>
            <w:noWrap/>
            <w:vAlign w:val="center"/>
            <w:hideMark/>
          </w:tcPr>
          <w:p w14:paraId="4901A3E0"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16" w:type="pct"/>
            <w:shd w:val="clear" w:color="auto" w:fill="1F497D" w:themeFill="text2"/>
            <w:noWrap/>
            <w:vAlign w:val="center"/>
            <w:hideMark/>
          </w:tcPr>
          <w:p w14:paraId="5EF8B505"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077" w:type="pct"/>
            <w:shd w:val="clear" w:color="auto" w:fill="1F497D" w:themeFill="text2"/>
            <w:noWrap/>
            <w:vAlign w:val="center"/>
            <w:hideMark/>
          </w:tcPr>
          <w:p w14:paraId="06456932"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773" w:type="pct"/>
            <w:shd w:val="clear" w:color="auto" w:fill="1F497D" w:themeFill="text2"/>
            <w:noWrap/>
            <w:vAlign w:val="center"/>
            <w:hideMark/>
          </w:tcPr>
          <w:p w14:paraId="2FE1579D" w14:textId="77777777" w:rsidR="00966B10" w:rsidRPr="004001A4" w:rsidRDefault="00966B10"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966B10" w:rsidRPr="00702BC0" w14:paraId="44365B99" w14:textId="77777777" w:rsidTr="00765117">
        <w:trPr>
          <w:trHeight w:val="288"/>
        </w:trPr>
        <w:tc>
          <w:tcPr>
            <w:tcW w:w="314" w:type="pct"/>
            <w:shd w:val="clear" w:color="auto" w:fill="auto"/>
            <w:noWrap/>
            <w:hideMark/>
          </w:tcPr>
          <w:p w14:paraId="3CA80838"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320" w:type="pct"/>
            <w:shd w:val="clear" w:color="auto" w:fill="auto"/>
            <w:noWrap/>
          </w:tcPr>
          <w:p w14:paraId="15501F98" w14:textId="77777777" w:rsidR="00966B10" w:rsidRPr="00285FB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ស្រីខុន ឡាញ</w:t>
            </w:r>
          </w:p>
        </w:tc>
        <w:tc>
          <w:tcPr>
            <w:tcW w:w="516" w:type="pct"/>
            <w:shd w:val="clear" w:color="auto" w:fill="auto"/>
            <w:noWrap/>
          </w:tcPr>
          <w:p w14:paraId="3DD8B621"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F</w:t>
            </w:r>
          </w:p>
        </w:tc>
        <w:tc>
          <w:tcPr>
            <w:tcW w:w="1077" w:type="pct"/>
            <w:shd w:val="clear" w:color="auto" w:fill="auto"/>
            <w:noWrap/>
          </w:tcPr>
          <w:p w14:paraId="3DCFD466"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អនុប្រធាន</w:t>
            </w:r>
          </w:p>
        </w:tc>
        <w:tc>
          <w:tcPr>
            <w:tcW w:w="1773" w:type="pct"/>
            <w:shd w:val="clear" w:color="auto" w:fill="auto"/>
            <w:noWrap/>
          </w:tcPr>
          <w:p w14:paraId="691420AC" w14:textId="77777777" w:rsidR="00966B10" w:rsidRPr="00285FB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7D4F48C6" w14:textId="77777777" w:rsidTr="00765117">
        <w:trPr>
          <w:trHeight w:val="288"/>
        </w:trPr>
        <w:tc>
          <w:tcPr>
            <w:tcW w:w="314" w:type="pct"/>
            <w:shd w:val="clear" w:color="auto" w:fill="auto"/>
            <w:noWrap/>
            <w:hideMark/>
          </w:tcPr>
          <w:p w14:paraId="7464D2BF"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320" w:type="pct"/>
            <w:shd w:val="clear" w:color="auto" w:fill="auto"/>
            <w:noWrap/>
          </w:tcPr>
          <w:p w14:paraId="5AF5E53E"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ឃុន សុខឿន</w:t>
            </w:r>
          </w:p>
        </w:tc>
        <w:tc>
          <w:tcPr>
            <w:tcW w:w="516" w:type="pct"/>
            <w:shd w:val="clear" w:color="auto" w:fill="auto"/>
            <w:noWrap/>
          </w:tcPr>
          <w:p w14:paraId="26685F1B"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F</w:t>
            </w:r>
          </w:p>
        </w:tc>
        <w:tc>
          <w:tcPr>
            <w:tcW w:w="1077" w:type="pct"/>
            <w:shd w:val="clear" w:color="auto" w:fill="auto"/>
            <w:noWrap/>
          </w:tcPr>
          <w:p w14:paraId="0D1551A6"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ប្រធាន</w:t>
            </w:r>
          </w:p>
        </w:tc>
        <w:tc>
          <w:tcPr>
            <w:tcW w:w="1773" w:type="pct"/>
            <w:shd w:val="clear" w:color="auto" w:fill="auto"/>
            <w:noWrap/>
          </w:tcPr>
          <w:p w14:paraId="05EA01AF"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03BCE843" w14:textId="77777777" w:rsidTr="00765117">
        <w:trPr>
          <w:trHeight w:val="288"/>
        </w:trPr>
        <w:tc>
          <w:tcPr>
            <w:tcW w:w="314" w:type="pct"/>
            <w:shd w:val="clear" w:color="auto" w:fill="auto"/>
            <w:noWrap/>
            <w:hideMark/>
          </w:tcPr>
          <w:p w14:paraId="65A7C897"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320" w:type="pct"/>
            <w:shd w:val="clear" w:color="auto" w:fill="auto"/>
            <w:noWrap/>
          </w:tcPr>
          <w:p w14:paraId="70C74203" w14:textId="77777777" w:rsidR="00966B10" w:rsidRPr="00285FB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ណែម ខាន់</w:t>
            </w:r>
          </w:p>
        </w:tc>
        <w:tc>
          <w:tcPr>
            <w:tcW w:w="516" w:type="pct"/>
            <w:shd w:val="clear" w:color="auto" w:fill="auto"/>
            <w:noWrap/>
          </w:tcPr>
          <w:p w14:paraId="273C6248"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M</w:t>
            </w:r>
          </w:p>
        </w:tc>
        <w:tc>
          <w:tcPr>
            <w:tcW w:w="1077" w:type="pct"/>
            <w:shd w:val="clear" w:color="auto" w:fill="auto"/>
            <w:noWrap/>
          </w:tcPr>
          <w:p w14:paraId="52931AEE"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បុគ្គលិក</w:t>
            </w:r>
          </w:p>
        </w:tc>
        <w:tc>
          <w:tcPr>
            <w:tcW w:w="1773" w:type="pct"/>
            <w:shd w:val="clear" w:color="auto" w:fill="auto"/>
            <w:noWrap/>
          </w:tcPr>
          <w:p w14:paraId="707CEDD5"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2E425C97" w14:textId="77777777" w:rsidTr="00765117">
        <w:trPr>
          <w:trHeight w:val="288"/>
        </w:trPr>
        <w:tc>
          <w:tcPr>
            <w:tcW w:w="314" w:type="pct"/>
            <w:shd w:val="clear" w:color="auto" w:fill="auto"/>
            <w:noWrap/>
            <w:hideMark/>
          </w:tcPr>
          <w:p w14:paraId="01270AC4"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lastRenderedPageBreak/>
              <w:t>៤</w:t>
            </w:r>
          </w:p>
        </w:tc>
        <w:tc>
          <w:tcPr>
            <w:tcW w:w="1320" w:type="pct"/>
            <w:shd w:val="clear" w:color="auto" w:fill="auto"/>
            <w:noWrap/>
          </w:tcPr>
          <w:p w14:paraId="51D4AC10" w14:textId="77777777" w:rsidR="00966B10" w:rsidRPr="00285FB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ស៊ីណន</w:t>
            </w:r>
          </w:p>
        </w:tc>
        <w:tc>
          <w:tcPr>
            <w:tcW w:w="516" w:type="pct"/>
            <w:shd w:val="clear" w:color="auto" w:fill="auto"/>
            <w:noWrap/>
          </w:tcPr>
          <w:p w14:paraId="66D9B7C1"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F</w:t>
            </w:r>
          </w:p>
        </w:tc>
        <w:tc>
          <w:tcPr>
            <w:tcW w:w="1077" w:type="pct"/>
            <w:shd w:val="clear" w:color="auto" w:fill="auto"/>
            <w:noWrap/>
          </w:tcPr>
          <w:p w14:paraId="496B5987"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បុគ្គលិក</w:t>
            </w:r>
          </w:p>
        </w:tc>
        <w:tc>
          <w:tcPr>
            <w:tcW w:w="1773" w:type="pct"/>
            <w:shd w:val="clear" w:color="auto" w:fill="auto"/>
            <w:noWrap/>
          </w:tcPr>
          <w:p w14:paraId="365677E5"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7129CB6F" w14:textId="77777777" w:rsidTr="00765117">
        <w:trPr>
          <w:trHeight w:val="288"/>
        </w:trPr>
        <w:tc>
          <w:tcPr>
            <w:tcW w:w="314" w:type="pct"/>
            <w:shd w:val="clear" w:color="auto" w:fill="auto"/>
            <w:noWrap/>
            <w:hideMark/>
          </w:tcPr>
          <w:p w14:paraId="42E6E2E0"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320" w:type="pct"/>
            <w:shd w:val="clear" w:color="auto" w:fill="auto"/>
            <w:noWrap/>
          </w:tcPr>
          <w:p w14:paraId="2E9A72EF"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ឆយ សុវណ្ណារី</w:t>
            </w:r>
          </w:p>
        </w:tc>
        <w:tc>
          <w:tcPr>
            <w:tcW w:w="516" w:type="pct"/>
            <w:shd w:val="clear" w:color="auto" w:fill="auto"/>
            <w:noWrap/>
          </w:tcPr>
          <w:p w14:paraId="76380034"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F</w:t>
            </w:r>
          </w:p>
        </w:tc>
        <w:tc>
          <w:tcPr>
            <w:tcW w:w="1077" w:type="pct"/>
            <w:shd w:val="clear" w:color="auto" w:fill="auto"/>
            <w:noWrap/>
          </w:tcPr>
          <w:p w14:paraId="5D6CD2BC"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បុគ្គលិក</w:t>
            </w:r>
          </w:p>
        </w:tc>
        <w:tc>
          <w:tcPr>
            <w:tcW w:w="1773" w:type="pct"/>
            <w:shd w:val="clear" w:color="auto" w:fill="auto"/>
            <w:noWrap/>
          </w:tcPr>
          <w:p w14:paraId="32DD5C47"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0B9D9AB1" w14:textId="77777777" w:rsidTr="00765117">
        <w:trPr>
          <w:trHeight w:val="288"/>
        </w:trPr>
        <w:tc>
          <w:tcPr>
            <w:tcW w:w="314" w:type="pct"/>
            <w:shd w:val="clear" w:color="auto" w:fill="auto"/>
            <w:noWrap/>
          </w:tcPr>
          <w:p w14:paraId="6B6E51A4"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320" w:type="pct"/>
            <w:shd w:val="clear" w:color="auto" w:fill="auto"/>
            <w:noWrap/>
          </w:tcPr>
          <w:p w14:paraId="023EE536" w14:textId="77777777" w:rsidR="00966B10" w:rsidRPr="00285FBC" w:rsidRDefault="00966B10"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 ពិសី</w:t>
            </w:r>
          </w:p>
        </w:tc>
        <w:tc>
          <w:tcPr>
            <w:tcW w:w="516" w:type="pct"/>
            <w:shd w:val="clear" w:color="auto" w:fill="auto"/>
            <w:noWrap/>
          </w:tcPr>
          <w:p w14:paraId="41EBF9FF"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rPr>
              <w:t>F</w:t>
            </w:r>
          </w:p>
        </w:tc>
        <w:tc>
          <w:tcPr>
            <w:tcW w:w="1077" w:type="pct"/>
            <w:shd w:val="clear" w:color="auto" w:fill="auto"/>
            <w:noWrap/>
          </w:tcPr>
          <w:p w14:paraId="14E27A04"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បុគ្គលិក</w:t>
            </w:r>
          </w:p>
        </w:tc>
        <w:tc>
          <w:tcPr>
            <w:tcW w:w="1773" w:type="pct"/>
            <w:shd w:val="clear" w:color="auto" w:fill="auto"/>
            <w:noWrap/>
          </w:tcPr>
          <w:p w14:paraId="4F6FB5C8" w14:textId="77777777" w:rsidR="00966B10" w:rsidRPr="00285FBC" w:rsidRDefault="00966B10"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មណ្ឌល</w:t>
            </w:r>
            <w:r w:rsidRPr="00285FBC">
              <w:rPr>
                <w:rFonts w:ascii="Khmer OS Battambang" w:eastAsia="Times New Roman" w:hAnsi="Khmer OS Battambang" w:cs="Khmer OS Battambang" w:hint="cs"/>
                <w:color w:val="000000"/>
                <w:sz w:val="18"/>
                <w:szCs w:val="18"/>
                <w:cs/>
                <w:lang w:bidi="km-KH"/>
              </w:rPr>
              <w:t>សុខភាពភ្នំតូចពាំងល្វា</w:t>
            </w:r>
          </w:p>
        </w:tc>
      </w:tr>
      <w:tr w:rsidR="00966B10" w:rsidRPr="00702BC0" w14:paraId="52D38E58" w14:textId="77777777" w:rsidTr="00765117">
        <w:trPr>
          <w:trHeight w:val="288"/>
        </w:trPr>
        <w:tc>
          <w:tcPr>
            <w:tcW w:w="314" w:type="pct"/>
            <w:shd w:val="clear" w:color="auto" w:fill="auto"/>
            <w:noWrap/>
          </w:tcPr>
          <w:p w14:paraId="38443465"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320" w:type="pct"/>
            <w:shd w:val="clear" w:color="auto" w:fill="auto"/>
            <w:noWrap/>
          </w:tcPr>
          <w:p w14:paraId="2B9AD418"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សុខា</w:t>
            </w:r>
          </w:p>
        </w:tc>
        <w:tc>
          <w:tcPr>
            <w:tcW w:w="516" w:type="pct"/>
            <w:shd w:val="clear" w:color="auto" w:fill="auto"/>
            <w:noWrap/>
          </w:tcPr>
          <w:p w14:paraId="6DC7688B"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077" w:type="pct"/>
            <w:shd w:val="clear" w:color="auto" w:fill="auto"/>
            <w:noWrap/>
          </w:tcPr>
          <w:p w14:paraId="160295CF"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773" w:type="pct"/>
            <w:shd w:val="clear" w:color="auto" w:fill="auto"/>
            <w:noWrap/>
          </w:tcPr>
          <w:p w14:paraId="7C39DCAB" w14:textId="77777777" w:rsidR="00966B10" w:rsidRPr="00285FBC" w:rsidRDefault="00966B10" w:rsidP="00765117">
            <w:pPr>
              <w:rPr>
                <w:rFonts w:ascii="Khmer OS Battambang" w:eastAsia="Times New Roman" w:hAnsi="Khmer OS Battambang" w:cs="Khmer OS Battambang"/>
                <w:color w:val="000000"/>
                <w:sz w:val="18"/>
                <w:szCs w:val="18"/>
              </w:rPr>
            </w:pPr>
          </w:p>
        </w:tc>
      </w:tr>
      <w:tr w:rsidR="00966B10" w:rsidRPr="00702BC0" w14:paraId="29E44019" w14:textId="77777777" w:rsidTr="00765117">
        <w:trPr>
          <w:trHeight w:val="288"/>
        </w:trPr>
        <w:tc>
          <w:tcPr>
            <w:tcW w:w="314" w:type="pct"/>
            <w:shd w:val="clear" w:color="auto" w:fill="auto"/>
            <w:noWrap/>
          </w:tcPr>
          <w:p w14:paraId="1908BA7C" w14:textId="77777777" w:rsidR="00966B10" w:rsidRPr="004001A4" w:rsidRDefault="00966B10"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320" w:type="pct"/>
            <w:shd w:val="clear" w:color="auto" w:fill="auto"/>
            <w:noWrap/>
          </w:tcPr>
          <w:p w14:paraId="7EE6EBD4"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ហៃ</w:t>
            </w:r>
          </w:p>
        </w:tc>
        <w:tc>
          <w:tcPr>
            <w:tcW w:w="516" w:type="pct"/>
            <w:shd w:val="clear" w:color="auto" w:fill="auto"/>
            <w:noWrap/>
          </w:tcPr>
          <w:p w14:paraId="7BF21A79"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077" w:type="pct"/>
            <w:shd w:val="clear" w:color="auto" w:fill="auto"/>
            <w:noWrap/>
          </w:tcPr>
          <w:p w14:paraId="11EE9AE8" w14:textId="77777777" w:rsidR="00966B10" w:rsidRPr="00285FBC" w:rsidRDefault="00966B10"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773" w:type="pct"/>
            <w:shd w:val="clear" w:color="auto" w:fill="auto"/>
            <w:noWrap/>
          </w:tcPr>
          <w:p w14:paraId="09B96F01" w14:textId="77777777" w:rsidR="00966B10" w:rsidRPr="00285FBC" w:rsidRDefault="00966B10" w:rsidP="00765117">
            <w:pPr>
              <w:rPr>
                <w:rFonts w:ascii="Khmer OS Battambang" w:eastAsia="Times New Roman" w:hAnsi="Khmer OS Battambang" w:cs="Khmer OS Battambang"/>
                <w:color w:val="000000"/>
                <w:sz w:val="18"/>
                <w:szCs w:val="18"/>
              </w:rPr>
            </w:pPr>
          </w:p>
        </w:tc>
      </w:tr>
    </w:tbl>
    <w:p w14:paraId="4DFF4CD8" w14:textId="77777777" w:rsidR="00966B10" w:rsidRDefault="00966B10" w:rsidP="00966B10">
      <w:pPr>
        <w:rPr>
          <w:rFonts w:cstheme="minorBidi" w:hint="cs"/>
          <w:lang w:bidi="km-KH"/>
        </w:rPr>
      </w:pPr>
    </w:p>
    <w:p w14:paraId="20F9A31E" w14:textId="77777777" w:rsidR="005A774A" w:rsidRDefault="005A774A" w:rsidP="005A774A">
      <w:pPr>
        <w:rPr>
          <w:rFonts w:cstheme="minorBidi" w:hint="cs"/>
          <w:lang w:bidi="km-KH"/>
        </w:rPr>
      </w:pPr>
    </w:p>
    <w:p w14:paraId="74FD84B7" w14:textId="77777777" w:rsidR="00507B0C" w:rsidRDefault="00507B0C" w:rsidP="005A774A">
      <w:pPr>
        <w:rPr>
          <w:rFonts w:ascii="Khmer OS Battambang" w:eastAsia="Times New Roman" w:hAnsi="Khmer OS Battambang" w:cs="Khmer OS Battambang"/>
          <w:b/>
          <w:bCs/>
          <w:cs/>
          <w:lang w:bidi="km-KH"/>
        </w:rPr>
      </w:pPr>
      <w:r>
        <w:rPr>
          <w:rFonts w:ascii="Khmer OS Battambang" w:eastAsia="Times New Roman" w:hAnsi="Khmer OS Battambang" w:cs="Khmer OS Battambang"/>
          <w:b/>
          <w:bCs/>
          <w:cs/>
          <w:lang w:bidi="km-KH"/>
        </w:rPr>
        <w:br w:type="page"/>
      </w:r>
    </w:p>
    <w:p w14:paraId="5349653B" w14:textId="16F94CA1" w:rsidR="005A774A" w:rsidRDefault="005A774A" w:rsidP="005A774A">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ថ្ងៃទី១</w:t>
      </w:r>
      <w:r>
        <w:rPr>
          <w:rFonts w:ascii="Khmer OS Battambang" w:eastAsia="Times New Roman" w:hAnsi="Khmer OS Battambang" w:cs="Khmer OS Battambang" w:hint="cs"/>
          <w:b/>
          <w:bCs/>
          <w:cs/>
          <w:lang w:bidi="km-KH"/>
        </w:rPr>
        <w:t>៥</w:t>
      </w:r>
      <w:r w:rsidRPr="00285FBC">
        <w:rPr>
          <w:rFonts w:ascii="Khmer OS Battambang" w:eastAsia="Times New Roman" w:hAnsi="Khmer OS Battambang" w:cs="Khmer OS Battambang" w:hint="cs"/>
          <w:b/>
          <w:bCs/>
          <w:cs/>
          <w:lang w:bidi="km-KH"/>
        </w:rPr>
        <w:t xml:space="preserve"> ខែធ្នូ ឆ្នាំ២០២១</w:t>
      </w:r>
    </w:p>
    <w:p w14:paraId="41BD735B" w14:textId="77777777" w:rsidR="005A774A" w:rsidRPr="009B3786" w:rsidRDefault="005A774A" w:rsidP="005A774A">
      <w:pPr>
        <w:rPr>
          <w:rFonts w:ascii="Khmer OS Battambang" w:eastAsia="Times New Roman" w:hAnsi="Khmer OS Battambang" w:cs="Khmer OS Battambang"/>
          <w:b/>
          <w:bCs/>
          <w:sz w:val="16"/>
          <w:szCs w:val="16"/>
        </w:rPr>
      </w:pPr>
    </w:p>
    <w:p w14:paraId="1BFF4B9E" w14:textId="77777777" w:rsidR="005A774A" w:rsidRPr="00805B8C" w:rsidRDefault="005A774A" w:rsidP="005A774A">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៥</w:t>
      </w:r>
      <w:r w:rsidRPr="00805B8C">
        <w:rPr>
          <w:rFonts w:ascii="Khmer OS Battambang" w:eastAsia="Times New Roman" w:hAnsi="Khmer OS Battambang" w:cs="Khmer OS Battambang" w:hint="cs"/>
          <w:b/>
          <w:bCs/>
          <w:color w:val="000000" w:themeColor="text1"/>
          <w:cs/>
          <w:lang w:bidi="km-KH"/>
        </w:rPr>
        <w:t>)</w:t>
      </w:r>
    </w:p>
    <w:p w14:paraId="2C04B2E8" w14:textId="77777777" w:rsidR="005A774A" w:rsidRPr="00285FBC" w:rsidRDefault="005A774A" w:rsidP="005A774A">
      <w:pPr>
        <w:rPr>
          <w:rFonts w:ascii="Khmer OS Battambang" w:eastAsia="Times New Roman" w:hAnsi="Khmer OS Battambang" w:cs="Khmer OS Battambang"/>
          <w:b/>
          <w:bCs/>
          <w:color w:val="000000"/>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285FBC">
        <w:rPr>
          <w:rFonts w:ascii="Khmer OS Battambang" w:eastAsia="Times New Roman" w:hAnsi="Khmer OS Battambang" w:cs="Khmer OS Battambang" w:hint="cs"/>
          <w:b/>
          <w:bCs/>
          <w:color w:val="000000"/>
          <w:cs/>
          <w:lang w:bidi="km-KH"/>
        </w:rPr>
        <w:t xml:space="preserve">ការផ្គត់ផ្គង់ទឹកឯកជន </w:t>
      </w:r>
      <w:r w:rsidRPr="00285FBC">
        <w:rPr>
          <w:rFonts w:ascii="Khmer OS Battambang" w:eastAsia="Times New Roman" w:hAnsi="Khmer OS Battambang" w:cs="Khmer OS Battambang"/>
          <w:b/>
          <w:bCs/>
          <w:color w:val="000000"/>
          <w:cs/>
          <w:lang w:bidi="km-KH"/>
        </w:rPr>
        <w:t>(</w:t>
      </w:r>
      <w:r w:rsidRPr="00285FBC">
        <w:rPr>
          <w:rFonts w:ascii="Khmer OS Battambang" w:eastAsia="Times New Roman" w:hAnsi="Khmer OS Battambang" w:cs="Khmer OS Battambang"/>
          <w:b/>
          <w:bCs/>
          <w:color w:val="000000"/>
          <w:lang w:bidi="km-KH"/>
        </w:rPr>
        <w:t>PWS)</w:t>
      </w:r>
      <w:r w:rsidRPr="00285FBC">
        <w:rPr>
          <w:rFonts w:ascii="Khmer OS Battambang" w:eastAsia="Times New Roman" w:hAnsi="Khmer OS Battambang" w:cs="Khmer OS Battambang" w:hint="cs"/>
          <w:b/>
          <w:bCs/>
          <w:color w:val="000000"/>
          <w:cs/>
          <w:lang w:bidi="km-KH"/>
        </w:rPr>
        <w:t xml:space="preserve"> នៅត្រពាំងខ្យង</w:t>
      </w:r>
    </w:p>
    <w:p w14:paraId="4B504533" w14:textId="77777777" w:rsidR="005A774A" w:rsidRPr="00644F7A" w:rsidRDefault="005A774A" w:rsidP="005A774A">
      <w:pPr>
        <w:rPr>
          <w:rFonts w:ascii="Khmer OS Battambang" w:eastAsia="Times New Roman" w:hAnsi="Khmer OS Battambang" w:cs="Khmer OS Battambang"/>
          <w:color w:val="00000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ឃុំត្រពាំងគង ស្រុកសំរោងទង ខេត្តកំពង់ស្ពឺ</w:t>
      </w:r>
    </w:p>
    <w:p w14:paraId="617B83FA" w14:textId="77777777" w:rsidR="005A774A" w:rsidRPr="00702BC0" w:rsidRDefault="005A774A" w:rsidP="005A774A">
      <w:pPr>
        <w:rPr>
          <w:rFonts w:eastAsia="Times New Roman"/>
          <w:color w:val="000000"/>
          <w:szCs w:val="20"/>
        </w:rPr>
      </w:pPr>
    </w:p>
    <w:tbl>
      <w:tblPr>
        <w:tblW w:w="4999"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2"/>
        <w:gridCol w:w="2566"/>
        <w:gridCol w:w="1027"/>
        <w:gridCol w:w="2363"/>
        <w:gridCol w:w="2770"/>
      </w:tblGrid>
      <w:tr w:rsidR="005A774A" w:rsidRPr="00702BC0" w14:paraId="64E450F2" w14:textId="77777777" w:rsidTr="00765117">
        <w:trPr>
          <w:trHeight w:val="288"/>
        </w:trPr>
        <w:tc>
          <w:tcPr>
            <w:tcW w:w="328" w:type="pct"/>
            <w:shd w:val="clear" w:color="auto" w:fill="1F497D" w:themeFill="text2"/>
            <w:vAlign w:val="center"/>
          </w:tcPr>
          <w:p w14:paraId="5A82EE7A" w14:textId="77777777" w:rsidR="005A774A" w:rsidRPr="004001A4" w:rsidRDefault="005A774A"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6C03A44C"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62C2D99D"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65" w:type="pct"/>
            <w:shd w:val="clear" w:color="auto" w:fill="1F497D" w:themeFill="text2"/>
            <w:noWrap/>
            <w:vAlign w:val="center"/>
            <w:hideMark/>
          </w:tcPr>
          <w:p w14:paraId="68234C5A"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83" w:type="pct"/>
            <w:shd w:val="clear" w:color="auto" w:fill="1F497D" w:themeFill="text2"/>
            <w:noWrap/>
            <w:vAlign w:val="center"/>
            <w:hideMark/>
          </w:tcPr>
          <w:p w14:paraId="2D34FD40"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5A774A" w:rsidRPr="00702BC0" w14:paraId="0964D186" w14:textId="77777777" w:rsidTr="00765117">
        <w:trPr>
          <w:trHeight w:val="288"/>
        </w:trPr>
        <w:tc>
          <w:tcPr>
            <w:tcW w:w="328" w:type="pct"/>
          </w:tcPr>
          <w:p w14:paraId="260245CF"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374" w:type="pct"/>
            <w:shd w:val="clear" w:color="auto" w:fill="auto"/>
            <w:noWrap/>
          </w:tcPr>
          <w:p w14:paraId="403CCD4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ម៉េង ហាក់</w:t>
            </w:r>
          </w:p>
        </w:tc>
        <w:tc>
          <w:tcPr>
            <w:tcW w:w="550" w:type="pct"/>
            <w:shd w:val="clear" w:color="auto" w:fill="auto"/>
            <w:noWrap/>
          </w:tcPr>
          <w:p w14:paraId="779BBD4F"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2CBA797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ម្ចាស់</w:t>
            </w:r>
          </w:p>
        </w:tc>
        <w:tc>
          <w:tcPr>
            <w:tcW w:w="1483" w:type="pct"/>
            <w:shd w:val="clear" w:color="auto" w:fill="auto"/>
            <w:noWrap/>
          </w:tcPr>
          <w:p w14:paraId="08D25DCA"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lang w:bidi="km-KH"/>
              </w:rPr>
              <w:t>PWS</w:t>
            </w:r>
            <w:r w:rsidRPr="00285FBC">
              <w:rPr>
                <w:rFonts w:ascii="Khmer OS Battambang" w:eastAsia="Times New Roman" w:hAnsi="Khmer OS Battambang" w:cs="Khmer OS Battambang" w:hint="cs"/>
                <w:color w:val="000000"/>
                <w:sz w:val="18"/>
                <w:szCs w:val="18"/>
                <w:cs/>
                <w:lang w:bidi="km-KH"/>
              </w:rPr>
              <w:t xml:space="preserve"> ត្រពាំងខ្យង</w:t>
            </w:r>
          </w:p>
        </w:tc>
      </w:tr>
      <w:tr w:rsidR="005A774A" w:rsidRPr="00702BC0" w14:paraId="7E02376A" w14:textId="77777777" w:rsidTr="00765117">
        <w:trPr>
          <w:trHeight w:val="288"/>
        </w:trPr>
        <w:tc>
          <w:tcPr>
            <w:tcW w:w="328" w:type="pct"/>
          </w:tcPr>
          <w:p w14:paraId="7BC6AB90"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0FB0A1C3"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ឆែល សុថា</w:t>
            </w:r>
          </w:p>
        </w:tc>
        <w:tc>
          <w:tcPr>
            <w:tcW w:w="550" w:type="pct"/>
            <w:shd w:val="clear" w:color="auto" w:fill="auto"/>
            <w:noWrap/>
          </w:tcPr>
          <w:p w14:paraId="063A5F6E"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086BAB2C"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អ្នកគ្រប់គ្រង</w:t>
            </w:r>
          </w:p>
        </w:tc>
        <w:tc>
          <w:tcPr>
            <w:tcW w:w="1483" w:type="pct"/>
            <w:shd w:val="clear" w:color="auto" w:fill="auto"/>
            <w:noWrap/>
          </w:tcPr>
          <w:p w14:paraId="259270E8"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lang w:bidi="km-KH"/>
              </w:rPr>
              <w:t>PWS</w:t>
            </w:r>
            <w:r w:rsidRPr="00285FBC">
              <w:rPr>
                <w:rFonts w:ascii="Khmer OS Battambang" w:eastAsia="Times New Roman" w:hAnsi="Khmer OS Battambang" w:cs="Khmer OS Battambang" w:hint="cs"/>
                <w:color w:val="000000"/>
                <w:sz w:val="18"/>
                <w:szCs w:val="18"/>
                <w:cs/>
                <w:lang w:bidi="km-KH"/>
              </w:rPr>
              <w:t xml:space="preserve"> ត្រពាំងខ្យង</w:t>
            </w:r>
          </w:p>
        </w:tc>
      </w:tr>
      <w:tr w:rsidR="005A774A" w:rsidRPr="00702BC0" w14:paraId="7CB241D7" w14:textId="77777777" w:rsidTr="00765117">
        <w:trPr>
          <w:trHeight w:val="288"/>
        </w:trPr>
        <w:tc>
          <w:tcPr>
            <w:tcW w:w="328" w:type="pct"/>
          </w:tcPr>
          <w:p w14:paraId="3614D41F"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581A716B"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ពេជ្រ សុផល</w:t>
            </w:r>
          </w:p>
        </w:tc>
        <w:tc>
          <w:tcPr>
            <w:tcW w:w="550" w:type="pct"/>
            <w:shd w:val="clear" w:color="auto" w:fill="auto"/>
            <w:noWrap/>
          </w:tcPr>
          <w:p w14:paraId="097DECA4"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3EEC101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អនុភូមិ</w:t>
            </w:r>
          </w:p>
        </w:tc>
        <w:tc>
          <w:tcPr>
            <w:tcW w:w="1483" w:type="pct"/>
            <w:shd w:val="clear" w:color="auto" w:fill="auto"/>
            <w:noWrap/>
          </w:tcPr>
          <w:p w14:paraId="01322B42"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ភូមិស្តៅ</w:t>
            </w:r>
          </w:p>
        </w:tc>
      </w:tr>
      <w:tr w:rsidR="005A774A" w:rsidRPr="00702BC0" w14:paraId="70D03FE0" w14:textId="77777777" w:rsidTr="00765117">
        <w:trPr>
          <w:trHeight w:val="288"/>
        </w:trPr>
        <w:tc>
          <w:tcPr>
            <w:tcW w:w="328" w:type="pct"/>
          </w:tcPr>
          <w:p w14:paraId="5D94BE28"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2E4FDCE0"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 វណ្ណារី</w:t>
            </w:r>
          </w:p>
        </w:tc>
        <w:tc>
          <w:tcPr>
            <w:tcW w:w="550" w:type="pct"/>
            <w:shd w:val="clear" w:color="auto" w:fill="auto"/>
            <w:noWrap/>
          </w:tcPr>
          <w:p w14:paraId="48D936C5"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501702A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3" w:type="pct"/>
            <w:shd w:val="clear" w:color="auto" w:fill="auto"/>
            <w:noWrap/>
          </w:tcPr>
          <w:p w14:paraId="1DCD876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ភូមិស្តៅ</w:t>
            </w:r>
          </w:p>
        </w:tc>
      </w:tr>
      <w:tr w:rsidR="005A774A" w:rsidRPr="00702BC0" w14:paraId="4EEFD26C" w14:textId="77777777" w:rsidTr="00765117">
        <w:trPr>
          <w:trHeight w:val="288"/>
        </w:trPr>
        <w:tc>
          <w:tcPr>
            <w:tcW w:w="328" w:type="pct"/>
          </w:tcPr>
          <w:p w14:paraId="002F5CD4"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3408EC9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ប៉ាក ប៉ុច</w:t>
            </w:r>
          </w:p>
        </w:tc>
        <w:tc>
          <w:tcPr>
            <w:tcW w:w="550" w:type="pct"/>
            <w:shd w:val="clear" w:color="auto" w:fill="auto"/>
            <w:noWrap/>
          </w:tcPr>
          <w:p w14:paraId="5568F97B"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3737B462"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3" w:type="pct"/>
            <w:shd w:val="clear" w:color="auto" w:fill="auto"/>
            <w:noWrap/>
          </w:tcPr>
          <w:p w14:paraId="6F0FDF20"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ភូមិស្តៅ</w:t>
            </w:r>
          </w:p>
        </w:tc>
      </w:tr>
      <w:tr w:rsidR="005A774A" w:rsidRPr="00702BC0" w14:paraId="67FF2F28" w14:textId="77777777" w:rsidTr="00765117">
        <w:trPr>
          <w:trHeight w:val="288"/>
        </w:trPr>
        <w:tc>
          <w:tcPr>
            <w:tcW w:w="328" w:type="pct"/>
          </w:tcPr>
          <w:p w14:paraId="6168668E"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7D332FF2"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គង់ សំអូន</w:t>
            </w:r>
          </w:p>
        </w:tc>
        <w:tc>
          <w:tcPr>
            <w:tcW w:w="550" w:type="pct"/>
            <w:shd w:val="clear" w:color="auto" w:fill="auto"/>
            <w:noWrap/>
          </w:tcPr>
          <w:p w14:paraId="2FC3595E"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744827C3"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3" w:type="pct"/>
            <w:shd w:val="clear" w:color="auto" w:fill="auto"/>
            <w:noWrap/>
          </w:tcPr>
          <w:p w14:paraId="0F2A620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ភូមិស្តៅ</w:t>
            </w:r>
          </w:p>
        </w:tc>
      </w:tr>
      <w:tr w:rsidR="005A774A" w:rsidRPr="00702BC0" w14:paraId="0B256A42" w14:textId="77777777" w:rsidTr="00765117">
        <w:trPr>
          <w:trHeight w:val="288"/>
        </w:trPr>
        <w:tc>
          <w:tcPr>
            <w:tcW w:w="328" w:type="pct"/>
          </w:tcPr>
          <w:p w14:paraId="43C10D7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602E525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វែន វិចិត្រ</w:t>
            </w:r>
          </w:p>
        </w:tc>
        <w:tc>
          <w:tcPr>
            <w:tcW w:w="550" w:type="pct"/>
            <w:shd w:val="clear" w:color="auto" w:fill="auto"/>
            <w:noWrap/>
          </w:tcPr>
          <w:p w14:paraId="6C19B1B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30C398B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83" w:type="pct"/>
            <w:shd w:val="clear" w:color="auto" w:fill="auto"/>
            <w:noWrap/>
          </w:tcPr>
          <w:p w14:paraId="5AC67939"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lang w:bidi="km-KH"/>
              </w:rPr>
              <w:t>PWS</w:t>
            </w:r>
            <w:r w:rsidRPr="00285FBC">
              <w:rPr>
                <w:rFonts w:ascii="Khmer OS Battambang" w:eastAsia="Times New Roman" w:hAnsi="Khmer OS Battambang" w:cs="Khmer OS Battambang" w:hint="cs"/>
                <w:color w:val="000000"/>
                <w:sz w:val="18"/>
                <w:szCs w:val="18"/>
                <w:cs/>
                <w:lang w:bidi="km-KH"/>
              </w:rPr>
              <w:t xml:space="preserve"> ត្រពាំងខ្យង</w:t>
            </w:r>
          </w:p>
        </w:tc>
      </w:tr>
      <w:tr w:rsidR="005A774A" w:rsidRPr="00702BC0" w14:paraId="680FA91A" w14:textId="77777777" w:rsidTr="00765117">
        <w:trPr>
          <w:trHeight w:val="288"/>
        </w:trPr>
        <w:tc>
          <w:tcPr>
            <w:tcW w:w="328" w:type="pct"/>
          </w:tcPr>
          <w:p w14:paraId="356A24B1"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440E756A"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វែន កែវ</w:t>
            </w:r>
          </w:p>
        </w:tc>
        <w:tc>
          <w:tcPr>
            <w:tcW w:w="550" w:type="pct"/>
            <w:shd w:val="clear" w:color="auto" w:fill="auto"/>
            <w:noWrap/>
          </w:tcPr>
          <w:p w14:paraId="79BB388C"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1E755948"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83" w:type="pct"/>
            <w:shd w:val="clear" w:color="auto" w:fill="auto"/>
            <w:noWrap/>
          </w:tcPr>
          <w:p w14:paraId="16EEF3E7"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lang w:bidi="km-KH"/>
              </w:rPr>
              <w:t>PWS</w:t>
            </w:r>
            <w:r w:rsidRPr="00285FBC">
              <w:rPr>
                <w:rFonts w:ascii="Khmer OS Battambang" w:eastAsia="Times New Roman" w:hAnsi="Khmer OS Battambang" w:cs="Khmer OS Battambang" w:hint="cs"/>
                <w:color w:val="000000"/>
                <w:sz w:val="18"/>
                <w:szCs w:val="18"/>
                <w:cs/>
                <w:lang w:bidi="km-KH"/>
              </w:rPr>
              <w:t xml:space="preserve"> ត្រពាំងខ្យង</w:t>
            </w:r>
          </w:p>
        </w:tc>
      </w:tr>
      <w:tr w:rsidR="005A774A" w:rsidRPr="00702BC0" w14:paraId="60B75C8D" w14:textId="77777777" w:rsidTr="00765117">
        <w:trPr>
          <w:trHeight w:val="288"/>
        </w:trPr>
        <w:tc>
          <w:tcPr>
            <w:tcW w:w="328" w:type="pct"/>
          </w:tcPr>
          <w:p w14:paraId="3BD72F86"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494702CB"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ឡាយ ហ៊ុន</w:t>
            </w:r>
          </w:p>
        </w:tc>
        <w:tc>
          <w:tcPr>
            <w:tcW w:w="550" w:type="pct"/>
            <w:shd w:val="clear" w:color="auto" w:fill="auto"/>
            <w:noWrap/>
          </w:tcPr>
          <w:p w14:paraId="4442FACA"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589BF771"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3" w:type="pct"/>
            <w:shd w:val="clear" w:color="auto" w:fill="auto"/>
            <w:noWrap/>
          </w:tcPr>
          <w:p w14:paraId="72707EA4" w14:textId="77777777" w:rsidR="005A774A" w:rsidRPr="00285FBC"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5A741CC9" w14:textId="77777777" w:rsidTr="00765117">
        <w:trPr>
          <w:trHeight w:val="288"/>
        </w:trPr>
        <w:tc>
          <w:tcPr>
            <w:tcW w:w="328" w:type="pct"/>
          </w:tcPr>
          <w:p w14:paraId="75667A8A"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១០</w:t>
            </w:r>
          </w:p>
        </w:tc>
        <w:tc>
          <w:tcPr>
            <w:tcW w:w="1374" w:type="pct"/>
            <w:shd w:val="clear" w:color="auto" w:fill="auto"/>
            <w:noWrap/>
          </w:tcPr>
          <w:p w14:paraId="777800DB"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51C5D428"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2D68F373"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483" w:type="pct"/>
            <w:shd w:val="clear" w:color="auto" w:fill="auto"/>
            <w:noWrap/>
          </w:tcPr>
          <w:p w14:paraId="2E50525A" w14:textId="77777777" w:rsidR="005A774A" w:rsidRPr="00285FBC"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667689DB" w14:textId="77777777" w:rsidTr="00765117">
        <w:trPr>
          <w:trHeight w:val="288"/>
        </w:trPr>
        <w:tc>
          <w:tcPr>
            <w:tcW w:w="328" w:type="pct"/>
          </w:tcPr>
          <w:p w14:paraId="33813FE9" w14:textId="77777777" w:rsidR="005A774A" w:rsidRPr="00285FBC"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១១</w:t>
            </w:r>
          </w:p>
        </w:tc>
        <w:tc>
          <w:tcPr>
            <w:tcW w:w="1374" w:type="pct"/>
            <w:shd w:val="clear" w:color="auto" w:fill="auto"/>
            <w:noWrap/>
          </w:tcPr>
          <w:p w14:paraId="007D8EE9"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6BE03C23"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146FED1A" w14:textId="77777777" w:rsidR="005A774A" w:rsidRPr="00285FBC"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483" w:type="pct"/>
            <w:shd w:val="clear" w:color="auto" w:fill="auto"/>
            <w:noWrap/>
          </w:tcPr>
          <w:p w14:paraId="24E7AA21" w14:textId="77777777" w:rsidR="005A774A" w:rsidRPr="00285FBC" w:rsidRDefault="005A774A" w:rsidP="00765117">
            <w:pPr>
              <w:rPr>
                <w:rFonts w:ascii="Khmer OS Battambang" w:eastAsia="Times New Roman" w:hAnsi="Khmer OS Battambang" w:cs="Khmer OS Battambang"/>
                <w:color w:val="000000"/>
                <w:sz w:val="18"/>
                <w:szCs w:val="18"/>
                <w:lang w:bidi="km-KH"/>
              </w:rPr>
            </w:pPr>
          </w:p>
        </w:tc>
      </w:tr>
    </w:tbl>
    <w:p w14:paraId="6C93768A" w14:textId="77777777" w:rsidR="005A774A" w:rsidRPr="009B3786" w:rsidRDefault="005A774A" w:rsidP="005A774A">
      <w:pPr>
        <w:rPr>
          <w:rFonts w:ascii="Khmer OS Battambang" w:eastAsia="Times New Roman" w:hAnsi="Khmer OS Battambang" w:cs="Khmer OS Battambang"/>
          <w:color w:val="000000"/>
          <w:lang w:bidi="km-KH"/>
        </w:rPr>
      </w:pPr>
    </w:p>
    <w:p w14:paraId="7037801F" w14:textId="77777777" w:rsidR="005A774A" w:rsidRPr="00805B8C" w:rsidRDefault="005A774A" w:rsidP="005A774A">
      <w:pPr>
        <w:rPr>
          <w:rFonts w:ascii="Khmer OS Battambang" w:eastAsia="Times New Roman" w:hAnsi="Khmer OS Battambang" w:cs="Khmer OS Battambang"/>
          <w:b/>
          <w:bCs/>
          <w:lang w:bidi="km-KH"/>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៦</w:t>
      </w:r>
      <w:r w:rsidRPr="00805B8C">
        <w:rPr>
          <w:rFonts w:ascii="Khmer OS Battambang" w:eastAsia="Times New Roman" w:hAnsi="Khmer OS Battambang" w:cs="Khmer OS Battambang" w:hint="cs"/>
          <w:b/>
          <w:bCs/>
          <w:color w:val="000000" w:themeColor="text1"/>
          <w:cs/>
          <w:lang w:bidi="km-KH"/>
        </w:rPr>
        <w:t>)</w:t>
      </w:r>
    </w:p>
    <w:p w14:paraId="1C3B05FF" w14:textId="77777777" w:rsidR="005A774A" w:rsidRPr="001547F2" w:rsidRDefault="005A774A" w:rsidP="005A774A">
      <w:pPr>
        <w:rPr>
          <w:rFonts w:ascii="Khmer OS Battambang" w:eastAsia="Times New Roman" w:hAnsi="Khmer OS Battambang" w:cs="Khmer OS Battambang"/>
          <w:lang w:bidi="km-KH"/>
        </w:rPr>
      </w:pPr>
      <w:r w:rsidRPr="00805B8C">
        <w:rPr>
          <w:rFonts w:ascii="Khmer OS Battambang" w:eastAsia="Times New Roman" w:hAnsi="Khmer OS Battambang" w:cs="Khmer OS Battambang" w:hint="cs"/>
          <w:b/>
          <w:bCs/>
          <w:cs/>
          <w:lang w:bidi="km-KH"/>
        </w:rPr>
        <w:t xml:space="preserve">ក្រុម </w:t>
      </w:r>
      <w:r w:rsidRPr="00805B8C">
        <w:rPr>
          <w:rFonts w:ascii="Khmer OS Battambang" w:eastAsia="Times New Roman" w:hAnsi="Khmer OS Battambang" w:cs="Khmer OS Battambang"/>
          <w:b/>
          <w:bCs/>
          <w:lang w:bidi="km-KH"/>
        </w:rPr>
        <w:t>FGD</w:t>
      </w:r>
      <w:r w:rsidRPr="00805B8C">
        <w:rPr>
          <w:rFonts w:ascii="Khmer OS Battambang" w:eastAsia="Times New Roman" w:hAnsi="Khmer OS Battambang" w:cs="Khmer OS Battambang" w:hint="cs"/>
          <w:b/>
          <w:bCs/>
          <w:cs/>
          <w:lang w:bidi="km-KH"/>
        </w:rPr>
        <w:t>៖</w:t>
      </w:r>
      <w:r w:rsidRPr="001547F2">
        <w:rPr>
          <w:rFonts w:ascii="Khmer OS Battambang" w:eastAsia="Times New Roman" w:hAnsi="Khmer OS Battambang" w:cs="Khmer OS Battambang"/>
          <w:lang w:bidi="km-KH"/>
        </w:rPr>
        <w:tab/>
      </w:r>
      <w:r w:rsidRPr="00AD54C5">
        <w:rPr>
          <w:rFonts w:ascii="Khmer OS Battambang" w:eastAsia="Times New Roman" w:hAnsi="Khmer OS Battambang" w:cs="Khmer OS Battambang"/>
          <w:b/>
          <w:bCs/>
          <w:lang w:bidi="km-KH"/>
        </w:rPr>
        <w:t>WASH</w:t>
      </w:r>
      <w:r w:rsidRPr="00AD54C5">
        <w:rPr>
          <w:rFonts w:ascii="Khmer OS Battambang" w:eastAsia="Times New Roman" w:hAnsi="Khmer OS Battambang" w:cs="Khmer OS Battambang" w:hint="cs"/>
          <w:b/>
          <w:bCs/>
          <w:cs/>
          <w:lang w:bidi="km-KH"/>
        </w:rPr>
        <w:t xml:space="preserve"> </w:t>
      </w:r>
      <w:r w:rsidRPr="00AD54C5">
        <w:rPr>
          <w:rFonts w:ascii="Khmer OS Battambang" w:eastAsia="Times New Roman" w:hAnsi="Khmer OS Battambang" w:cs="Khmer OS Battambang" w:hint="cs"/>
          <w:b/>
          <w:bCs/>
          <w:color w:val="000000"/>
          <w:cs/>
          <w:lang w:bidi="km-KH"/>
        </w:rPr>
        <w:t>នៅសាលារៀនព្រៃស្តៅ</w:t>
      </w:r>
    </w:p>
    <w:p w14:paraId="1F61CE4C" w14:textId="77777777" w:rsidR="005A774A" w:rsidRPr="00702BC0" w:rsidRDefault="005A774A" w:rsidP="005A774A">
      <w:pPr>
        <w:rPr>
          <w:rFonts w:eastAsia="Times New Roman"/>
          <w:color w:val="000000"/>
          <w:szCs w:val="20"/>
          <w:lang w:bidi="km-KH"/>
        </w:rPr>
      </w:pPr>
      <w:r w:rsidRPr="00805B8C">
        <w:rPr>
          <w:rFonts w:ascii="Khmer OS Battambang" w:eastAsia="Times New Roman" w:hAnsi="Khmer OS Battambang" w:cs="Khmer OS Battambang" w:hint="cs"/>
          <w:b/>
          <w:bCs/>
          <w:cs/>
          <w:lang w:bidi="km-KH"/>
        </w:rPr>
        <w:t>ទីកន្លែង៖</w:t>
      </w:r>
      <w:r>
        <w:rPr>
          <w:rFonts w:ascii="Khmer OS Battambang" w:eastAsia="Times New Roman" w:hAnsi="Khmer OS Battambang" w:cs="Khmer OS Battambang"/>
          <w:cs/>
          <w:lang w:bidi="km-KH"/>
        </w:rPr>
        <w:tab/>
      </w:r>
      <w:r>
        <w:rPr>
          <w:rFonts w:ascii="Khmer OS Battambang" w:eastAsia="Times New Roman" w:hAnsi="Khmer OS Battambang" w:cs="Khmer OS Battambang" w:hint="cs"/>
          <w:color w:val="000000"/>
          <w:cs/>
          <w:lang w:bidi="km-KH"/>
        </w:rPr>
        <w:t>ឃុំត្រពាំងគង ស្រុកសំរោងទង ខេត្តកំពង់ស្ពឺ</w:t>
      </w:r>
    </w:p>
    <w:p w14:paraId="0633F81A" w14:textId="77777777" w:rsidR="005A774A" w:rsidRPr="00702BC0" w:rsidRDefault="005A774A" w:rsidP="005A774A">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567"/>
        <w:gridCol w:w="1027"/>
        <w:gridCol w:w="2158"/>
        <w:gridCol w:w="2978"/>
      </w:tblGrid>
      <w:tr w:rsidR="005A774A" w:rsidRPr="00702BC0" w14:paraId="58DF6619" w14:textId="77777777" w:rsidTr="00765117">
        <w:trPr>
          <w:trHeight w:val="288"/>
        </w:trPr>
        <w:tc>
          <w:tcPr>
            <w:tcW w:w="327" w:type="pct"/>
            <w:shd w:val="clear" w:color="auto" w:fill="1F497D" w:themeFill="text2"/>
            <w:noWrap/>
            <w:vAlign w:val="center"/>
            <w:hideMark/>
          </w:tcPr>
          <w:p w14:paraId="12C1C3A8" w14:textId="77777777" w:rsidR="005A774A" w:rsidRPr="004001A4" w:rsidRDefault="005A774A"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2E7BBF13"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5C5E1AD6"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55" w:type="pct"/>
            <w:shd w:val="clear" w:color="auto" w:fill="1F497D" w:themeFill="text2"/>
            <w:noWrap/>
            <w:vAlign w:val="center"/>
            <w:hideMark/>
          </w:tcPr>
          <w:p w14:paraId="213862E7"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594" w:type="pct"/>
            <w:shd w:val="clear" w:color="auto" w:fill="1F497D" w:themeFill="text2"/>
            <w:noWrap/>
            <w:vAlign w:val="center"/>
            <w:hideMark/>
          </w:tcPr>
          <w:p w14:paraId="0B37059F"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5A774A" w:rsidRPr="00702BC0" w14:paraId="370412C7" w14:textId="77777777" w:rsidTr="00765117">
        <w:trPr>
          <w:trHeight w:val="288"/>
        </w:trPr>
        <w:tc>
          <w:tcPr>
            <w:tcW w:w="327" w:type="pct"/>
            <w:shd w:val="clear" w:color="auto" w:fill="auto"/>
            <w:noWrap/>
            <w:hideMark/>
          </w:tcPr>
          <w:p w14:paraId="0D5CB5E9"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374" w:type="pct"/>
            <w:shd w:val="clear" w:color="auto" w:fill="auto"/>
            <w:noWrap/>
          </w:tcPr>
          <w:p w14:paraId="38BB638B"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ខុម ណារ៉ា</w:t>
            </w:r>
          </w:p>
        </w:tc>
        <w:tc>
          <w:tcPr>
            <w:tcW w:w="550" w:type="pct"/>
            <w:shd w:val="clear" w:color="auto" w:fill="auto"/>
            <w:noWrap/>
          </w:tcPr>
          <w:p w14:paraId="07E6924F"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338786C4"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594" w:type="pct"/>
            <w:shd w:val="clear" w:color="auto" w:fill="auto"/>
            <w:noWrap/>
          </w:tcPr>
          <w:p w14:paraId="7149CB2B"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2818459F" w14:textId="77777777" w:rsidTr="00765117">
        <w:trPr>
          <w:trHeight w:val="288"/>
        </w:trPr>
        <w:tc>
          <w:tcPr>
            <w:tcW w:w="327" w:type="pct"/>
            <w:shd w:val="clear" w:color="auto" w:fill="auto"/>
            <w:noWrap/>
            <w:hideMark/>
          </w:tcPr>
          <w:p w14:paraId="32513456"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70518B20"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ហែម រ៉ាវី</w:t>
            </w:r>
          </w:p>
        </w:tc>
        <w:tc>
          <w:tcPr>
            <w:tcW w:w="550" w:type="pct"/>
            <w:shd w:val="clear" w:color="auto" w:fill="auto"/>
            <w:noWrap/>
          </w:tcPr>
          <w:p w14:paraId="03533A32"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2AEC5579"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c>
          <w:tcPr>
            <w:tcW w:w="1594" w:type="pct"/>
            <w:shd w:val="clear" w:color="auto" w:fill="auto"/>
            <w:noWrap/>
          </w:tcPr>
          <w:p w14:paraId="4797DD79"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65FD819B" w14:textId="77777777" w:rsidTr="00765117">
        <w:trPr>
          <w:trHeight w:val="288"/>
        </w:trPr>
        <w:tc>
          <w:tcPr>
            <w:tcW w:w="327" w:type="pct"/>
            <w:shd w:val="clear" w:color="auto" w:fill="auto"/>
            <w:noWrap/>
            <w:hideMark/>
          </w:tcPr>
          <w:p w14:paraId="4633B65C"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48E7B9D8"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ងឹម ចាន់ណា</w:t>
            </w:r>
          </w:p>
        </w:tc>
        <w:tc>
          <w:tcPr>
            <w:tcW w:w="550" w:type="pct"/>
            <w:shd w:val="clear" w:color="auto" w:fill="auto"/>
            <w:noWrap/>
          </w:tcPr>
          <w:p w14:paraId="7CD165D0"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083BCE4F"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c>
          <w:tcPr>
            <w:tcW w:w="1594" w:type="pct"/>
            <w:shd w:val="clear" w:color="auto" w:fill="auto"/>
            <w:noWrap/>
          </w:tcPr>
          <w:p w14:paraId="796655FB"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62FC9C5E" w14:textId="77777777" w:rsidTr="00765117">
        <w:trPr>
          <w:trHeight w:val="288"/>
        </w:trPr>
        <w:tc>
          <w:tcPr>
            <w:tcW w:w="327" w:type="pct"/>
            <w:shd w:val="clear" w:color="auto" w:fill="auto"/>
            <w:noWrap/>
            <w:hideMark/>
          </w:tcPr>
          <w:p w14:paraId="4962083A"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50E268A5"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រតនៈ</w:t>
            </w:r>
          </w:p>
        </w:tc>
        <w:tc>
          <w:tcPr>
            <w:tcW w:w="550" w:type="pct"/>
            <w:shd w:val="clear" w:color="auto" w:fill="auto"/>
            <w:noWrap/>
          </w:tcPr>
          <w:p w14:paraId="18D55809"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4B9F1FCB"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c>
          <w:tcPr>
            <w:tcW w:w="1594" w:type="pct"/>
            <w:shd w:val="clear" w:color="auto" w:fill="auto"/>
            <w:noWrap/>
          </w:tcPr>
          <w:p w14:paraId="32939660"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4B7AB561" w14:textId="77777777" w:rsidTr="00765117">
        <w:trPr>
          <w:trHeight w:val="288"/>
        </w:trPr>
        <w:tc>
          <w:tcPr>
            <w:tcW w:w="327" w:type="pct"/>
            <w:shd w:val="clear" w:color="auto" w:fill="auto"/>
            <w:noWrap/>
            <w:hideMark/>
          </w:tcPr>
          <w:p w14:paraId="1007A488"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103FBBD8"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សុខនាង</w:t>
            </w:r>
          </w:p>
        </w:tc>
        <w:tc>
          <w:tcPr>
            <w:tcW w:w="550" w:type="pct"/>
            <w:shd w:val="clear" w:color="auto" w:fill="auto"/>
            <w:noWrap/>
          </w:tcPr>
          <w:p w14:paraId="7815F70D"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7DB3A6A7"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c>
          <w:tcPr>
            <w:tcW w:w="1594" w:type="pct"/>
            <w:shd w:val="clear" w:color="auto" w:fill="auto"/>
            <w:noWrap/>
          </w:tcPr>
          <w:p w14:paraId="700D5B76"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5F9768FE" w14:textId="77777777" w:rsidTr="00765117">
        <w:trPr>
          <w:trHeight w:val="288"/>
        </w:trPr>
        <w:tc>
          <w:tcPr>
            <w:tcW w:w="327" w:type="pct"/>
            <w:shd w:val="clear" w:color="auto" w:fill="auto"/>
            <w:noWrap/>
          </w:tcPr>
          <w:p w14:paraId="3D8D194A"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690FF78F"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ឈូ រិទ្ធិ</w:t>
            </w:r>
          </w:p>
        </w:tc>
        <w:tc>
          <w:tcPr>
            <w:tcW w:w="550" w:type="pct"/>
            <w:shd w:val="clear" w:color="auto" w:fill="auto"/>
            <w:noWrap/>
          </w:tcPr>
          <w:p w14:paraId="24991453"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1FAD72CB"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c>
          <w:tcPr>
            <w:tcW w:w="1594" w:type="pct"/>
            <w:shd w:val="clear" w:color="auto" w:fill="auto"/>
            <w:noWrap/>
          </w:tcPr>
          <w:p w14:paraId="5C19A9E4"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4BDCD264" w14:textId="77777777" w:rsidTr="00765117">
        <w:trPr>
          <w:trHeight w:val="288"/>
        </w:trPr>
        <w:tc>
          <w:tcPr>
            <w:tcW w:w="327" w:type="pct"/>
            <w:shd w:val="clear" w:color="auto" w:fill="auto"/>
            <w:noWrap/>
          </w:tcPr>
          <w:p w14:paraId="4EA3B7F5"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79D50A1E"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ធឿន</w:t>
            </w:r>
          </w:p>
        </w:tc>
        <w:tc>
          <w:tcPr>
            <w:tcW w:w="550" w:type="pct"/>
            <w:shd w:val="clear" w:color="auto" w:fill="auto"/>
            <w:noWrap/>
          </w:tcPr>
          <w:p w14:paraId="7CF2121D"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6DADCE0E"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594" w:type="pct"/>
            <w:shd w:val="clear" w:color="auto" w:fill="auto"/>
            <w:noWrap/>
          </w:tcPr>
          <w:p w14:paraId="3FC6E21A"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5BB3D25E" w14:textId="77777777" w:rsidTr="00765117">
        <w:trPr>
          <w:trHeight w:val="288"/>
        </w:trPr>
        <w:tc>
          <w:tcPr>
            <w:tcW w:w="327" w:type="pct"/>
            <w:shd w:val="clear" w:color="auto" w:fill="auto"/>
            <w:noWrap/>
          </w:tcPr>
          <w:p w14:paraId="71802316"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5BCEFE3F"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ចាន់ថន</w:t>
            </w:r>
          </w:p>
        </w:tc>
        <w:tc>
          <w:tcPr>
            <w:tcW w:w="550" w:type="pct"/>
            <w:shd w:val="clear" w:color="auto" w:fill="auto"/>
            <w:noWrap/>
          </w:tcPr>
          <w:p w14:paraId="2EFCAF73"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2EE38C38"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ជំទប់ទី១</w:t>
            </w:r>
          </w:p>
        </w:tc>
        <w:tc>
          <w:tcPr>
            <w:tcW w:w="1594" w:type="pct"/>
            <w:shd w:val="clear" w:color="auto" w:fill="auto"/>
            <w:noWrap/>
          </w:tcPr>
          <w:p w14:paraId="6A871815"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ឃុំត្រពាំងគង</w:t>
            </w:r>
          </w:p>
        </w:tc>
      </w:tr>
      <w:tr w:rsidR="005A774A" w:rsidRPr="00702BC0" w14:paraId="30E8AA28" w14:textId="77777777" w:rsidTr="00765117">
        <w:trPr>
          <w:trHeight w:val="288"/>
        </w:trPr>
        <w:tc>
          <w:tcPr>
            <w:tcW w:w="327" w:type="pct"/>
            <w:shd w:val="clear" w:color="auto" w:fill="auto"/>
            <w:noWrap/>
          </w:tcPr>
          <w:p w14:paraId="1C9A39D7"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63A9B0D7"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ម៉ម សារិន</w:t>
            </w:r>
          </w:p>
        </w:tc>
        <w:tc>
          <w:tcPr>
            <w:tcW w:w="550" w:type="pct"/>
            <w:shd w:val="clear" w:color="auto" w:fill="auto"/>
            <w:noWrap/>
          </w:tcPr>
          <w:p w14:paraId="7FF209BC"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036C6524"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594" w:type="pct"/>
            <w:shd w:val="clear" w:color="auto" w:fill="auto"/>
            <w:noWrap/>
          </w:tcPr>
          <w:p w14:paraId="7070C2A8"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AD54C5">
              <w:rPr>
                <w:rFonts w:ascii="Khmer OS Battambang" w:eastAsia="Times New Roman" w:hAnsi="Khmer OS Battambang" w:cs="Khmer OS Battambang" w:hint="cs"/>
                <w:color w:val="000000"/>
                <w:sz w:val="18"/>
                <w:szCs w:val="18"/>
                <w:cs/>
                <w:lang w:bidi="km-KH"/>
              </w:rPr>
              <w:t>ព្រៃស្តៅ</w:t>
            </w:r>
          </w:p>
        </w:tc>
      </w:tr>
      <w:tr w:rsidR="005A774A" w:rsidRPr="00702BC0" w14:paraId="7D8DE8F0" w14:textId="77777777" w:rsidTr="00765117">
        <w:trPr>
          <w:trHeight w:val="288"/>
        </w:trPr>
        <w:tc>
          <w:tcPr>
            <w:tcW w:w="327" w:type="pct"/>
            <w:shd w:val="clear" w:color="auto" w:fill="auto"/>
            <w:noWrap/>
          </w:tcPr>
          <w:p w14:paraId="68D49593"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១០</w:t>
            </w:r>
          </w:p>
        </w:tc>
        <w:tc>
          <w:tcPr>
            <w:tcW w:w="1374" w:type="pct"/>
            <w:shd w:val="clear" w:color="auto" w:fill="auto"/>
            <w:noWrap/>
          </w:tcPr>
          <w:p w14:paraId="3E7B0876"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យឹម សារិន</w:t>
            </w:r>
          </w:p>
        </w:tc>
        <w:tc>
          <w:tcPr>
            <w:tcW w:w="550" w:type="pct"/>
            <w:shd w:val="clear" w:color="auto" w:fill="auto"/>
            <w:noWrap/>
          </w:tcPr>
          <w:p w14:paraId="11006B77"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58276A7A"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នាយករង</w:t>
            </w:r>
          </w:p>
        </w:tc>
        <w:tc>
          <w:tcPr>
            <w:tcW w:w="1594" w:type="pct"/>
            <w:shd w:val="clear" w:color="auto" w:fill="auto"/>
            <w:noWrap/>
          </w:tcPr>
          <w:p w14:paraId="7B2CB7A3"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AD54C5">
              <w:rPr>
                <w:rFonts w:ascii="Khmer OS Battambang" w:eastAsia="Times New Roman" w:hAnsi="Khmer OS Battambang" w:cs="Khmer OS Battambang" w:hint="cs"/>
                <w:color w:val="000000"/>
                <w:sz w:val="18"/>
                <w:szCs w:val="18"/>
                <w:cs/>
                <w:lang w:bidi="km-KH"/>
              </w:rPr>
              <w:t>សាលារៀនព្រៃស្តៅ</w:t>
            </w:r>
          </w:p>
        </w:tc>
      </w:tr>
      <w:tr w:rsidR="005A774A" w:rsidRPr="00702BC0" w14:paraId="341B48F5" w14:textId="77777777" w:rsidTr="00765117">
        <w:trPr>
          <w:trHeight w:val="288"/>
        </w:trPr>
        <w:tc>
          <w:tcPr>
            <w:tcW w:w="327" w:type="pct"/>
            <w:shd w:val="clear" w:color="auto" w:fill="auto"/>
            <w:noWrap/>
          </w:tcPr>
          <w:p w14:paraId="482E41CA"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១១</w:t>
            </w:r>
          </w:p>
        </w:tc>
        <w:tc>
          <w:tcPr>
            <w:tcW w:w="1374" w:type="pct"/>
            <w:shd w:val="clear" w:color="auto" w:fill="auto"/>
            <w:noWrap/>
          </w:tcPr>
          <w:p w14:paraId="319EACF0"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2F5D42C3"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27D708EF"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594" w:type="pct"/>
            <w:shd w:val="clear" w:color="auto" w:fill="auto"/>
            <w:noWrap/>
          </w:tcPr>
          <w:p w14:paraId="7F7E8758"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6FBBEEDE" w14:textId="77777777" w:rsidTr="00765117">
        <w:trPr>
          <w:trHeight w:val="288"/>
        </w:trPr>
        <w:tc>
          <w:tcPr>
            <w:tcW w:w="327" w:type="pct"/>
            <w:shd w:val="clear" w:color="auto" w:fill="auto"/>
            <w:noWrap/>
          </w:tcPr>
          <w:p w14:paraId="15CAC0F0" w14:textId="77777777" w:rsidR="005A774A" w:rsidRPr="00AD54C5"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១២</w:t>
            </w:r>
          </w:p>
        </w:tc>
        <w:tc>
          <w:tcPr>
            <w:tcW w:w="1374" w:type="pct"/>
            <w:shd w:val="clear" w:color="auto" w:fill="auto"/>
            <w:noWrap/>
          </w:tcPr>
          <w:p w14:paraId="1E587A2D"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4353D2A9"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01C56DB9" w14:textId="77777777" w:rsidR="005A774A" w:rsidRPr="00AD54C5"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594" w:type="pct"/>
            <w:shd w:val="clear" w:color="auto" w:fill="auto"/>
            <w:noWrap/>
          </w:tcPr>
          <w:p w14:paraId="0E0EFAE5" w14:textId="77777777" w:rsidR="005A774A" w:rsidRPr="00AD54C5" w:rsidRDefault="005A774A" w:rsidP="00765117">
            <w:pPr>
              <w:rPr>
                <w:rFonts w:ascii="Khmer OS Battambang" w:eastAsia="Times New Roman" w:hAnsi="Khmer OS Battambang" w:cs="Khmer OS Battambang"/>
                <w:color w:val="000000"/>
                <w:sz w:val="18"/>
                <w:szCs w:val="18"/>
                <w:lang w:bidi="km-KH"/>
              </w:rPr>
            </w:pPr>
          </w:p>
        </w:tc>
      </w:tr>
    </w:tbl>
    <w:p w14:paraId="17C7BD07" w14:textId="77777777" w:rsidR="005A774A" w:rsidRPr="009B3786" w:rsidRDefault="005A774A" w:rsidP="005A774A">
      <w:pPr>
        <w:rPr>
          <w:rFonts w:ascii="Khmer OS Battambang" w:eastAsia="Times New Roman" w:hAnsi="Khmer OS Battambang" w:cs="Khmer OS Battambang"/>
          <w:color w:val="000000"/>
          <w:lang w:bidi="km-KH"/>
        </w:rPr>
      </w:pPr>
    </w:p>
    <w:p w14:paraId="64AB6B1D" w14:textId="77777777" w:rsidR="005A774A" w:rsidRPr="00805B8C" w:rsidRDefault="005A774A" w:rsidP="005A774A">
      <w:pPr>
        <w:rPr>
          <w:rFonts w:ascii="Khmer OS Battambang" w:eastAsia="Times New Roman" w:hAnsi="Khmer OS Battambang" w:cs="Khmer OS Battambang"/>
          <w:b/>
          <w:bCs/>
          <w:lang w:bidi="km-KH"/>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៧</w:t>
      </w:r>
      <w:r w:rsidRPr="00805B8C">
        <w:rPr>
          <w:rFonts w:ascii="Khmer OS Battambang" w:eastAsia="Times New Roman" w:hAnsi="Khmer OS Battambang" w:cs="Khmer OS Battambang" w:hint="cs"/>
          <w:b/>
          <w:bCs/>
          <w:color w:val="000000" w:themeColor="text1"/>
          <w:cs/>
          <w:lang w:bidi="km-KH"/>
        </w:rPr>
        <w:t>)</w:t>
      </w:r>
    </w:p>
    <w:p w14:paraId="1F3932DF" w14:textId="77777777" w:rsidR="005A774A" w:rsidRPr="001547F2" w:rsidRDefault="005A774A" w:rsidP="005A774A">
      <w:pPr>
        <w:rPr>
          <w:rFonts w:ascii="Khmer OS Battambang" w:eastAsia="Times New Roman" w:hAnsi="Khmer OS Battambang" w:cs="Khmer OS Battambang"/>
          <w:lang w:bidi="km-KH"/>
        </w:rPr>
      </w:pPr>
      <w:r w:rsidRPr="00805B8C">
        <w:rPr>
          <w:rFonts w:ascii="Khmer OS Battambang" w:eastAsia="Times New Roman" w:hAnsi="Khmer OS Battambang" w:cs="Khmer OS Battambang" w:hint="cs"/>
          <w:b/>
          <w:bCs/>
          <w:cs/>
          <w:lang w:bidi="km-KH"/>
        </w:rPr>
        <w:t xml:space="preserve">ក្រុម </w:t>
      </w:r>
      <w:r w:rsidRPr="00805B8C">
        <w:rPr>
          <w:rFonts w:ascii="Khmer OS Battambang" w:eastAsia="Times New Roman" w:hAnsi="Khmer OS Battambang" w:cs="Khmer OS Battambang"/>
          <w:b/>
          <w:bCs/>
          <w:lang w:bidi="km-KH"/>
        </w:rPr>
        <w:t>FGD</w:t>
      </w:r>
      <w:r w:rsidRPr="00805B8C">
        <w:rPr>
          <w:rFonts w:ascii="Khmer OS Battambang" w:eastAsia="Times New Roman" w:hAnsi="Khmer OS Battambang" w:cs="Khmer OS Battambang" w:hint="cs"/>
          <w:b/>
          <w:bCs/>
          <w:cs/>
          <w:lang w:bidi="km-KH"/>
        </w:rPr>
        <w:t>៖</w:t>
      </w:r>
      <w:r w:rsidRPr="001547F2">
        <w:rPr>
          <w:rFonts w:ascii="Khmer OS Battambang" w:eastAsia="Times New Roman" w:hAnsi="Khmer OS Battambang" w:cs="Khmer OS Battambang"/>
          <w:lang w:bidi="km-KH"/>
        </w:rPr>
        <w:tab/>
      </w:r>
      <w:r w:rsidRPr="00AD54C5">
        <w:rPr>
          <w:rFonts w:ascii="Khmer OS Battambang" w:eastAsia="Times New Roman" w:hAnsi="Khmer OS Battambang" w:cs="Khmer OS Battambang"/>
          <w:b/>
          <w:bCs/>
          <w:lang w:bidi="km-KH"/>
        </w:rPr>
        <w:t>WASH</w:t>
      </w:r>
      <w:r w:rsidRPr="00AD54C5">
        <w:rPr>
          <w:rFonts w:ascii="Khmer OS Battambang" w:eastAsia="Times New Roman" w:hAnsi="Khmer OS Battambang" w:cs="Khmer OS Battambang" w:hint="cs"/>
          <w:b/>
          <w:bCs/>
          <w:cs/>
          <w:lang w:bidi="km-KH"/>
        </w:rPr>
        <w:t xml:space="preserve"> </w:t>
      </w:r>
      <w:r w:rsidRPr="00AD54C5">
        <w:rPr>
          <w:rFonts w:ascii="Khmer OS Battambang" w:eastAsia="Times New Roman" w:hAnsi="Khmer OS Battambang" w:cs="Khmer OS Battambang" w:hint="cs"/>
          <w:b/>
          <w:bCs/>
          <w:color w:val="000000"/>
          <w:cs/>
          <w:lang w:bidi="km-KH"/>
        </w:rPr>
        <w:t>នៅសាលារៀន</w:t>
      </w:r>
      <w:r>
        <w:rPr>
          <w:rFonts w:ascii="Khmer OS Battambang" w:eastAsia="Times New Roman" w:hAnsi="Khmer OS Battambang" w:cs="Khmer OS Battambang" w:hint="cs"/>
          <w:b/>
          <w:bCs/>
          <w:color w:val="000000"/>
          <w:cs/>
          <w:lang w:bidi="km-KH"/>
        </w:rPr>
        <w:t>ទួលស្វាយរដ្ឋ</w:t>
      </w:r>
    </w:p>
    <w:p w14:paraId="706147BC" w14:textId="77777777" w:rsidR="005A774A" w:rsidRPr="00702BC0" w:rsidRDefault="005A774A" w:rsidP="005A774A">
      <w:pPr>
        <w:rPr>
          <w:rFonts w:eastAsia="Times New Roman"/>
          <w:color w:val="000000"/>
          <w:szCs w:val="20"/>
          <w:lang w:bidi="km-KH"/>
        </w:rPr>
      </w:pPr>
      <w:r w:rsidRPr="00805B8C">
        <w:rPr>
          <w:rFonts w:ascii="Khmer OS Battambang" w:eastAsia="Times New Roman" w:hAnsi="Khmer OS Battambang" w:cs="Khmer OS Battambang" w:hint="cs"/>
          <w:b/>
          <w:bCs/>
          <w:cs/>
          <w:lang w:bidi="km-KH"/>
        </w:rPr>
        <w:t>ទីកន្លែង៖</w:t>
      </w:r>
      <w:r>
        <w:rPr>
          <w:rFonts w:ascii="Khmer OS Battambang" w:eastAsia="Times New Roman" w:hAnsi="Khmer OS Battambang" w:cs="Khmer OS Battambang"/>
          <w:cs/>
          <w:lang w:bidi="km-KH"/>
        </w:rPr>
        <w:tab/>
      </w:r>
      <w:r>
        <w:rPr>
          <w:rFonts w:ascii="Khmer OS Battambang" w:eastAsia="Times New Roman" w:hAnsi="Khmer OS Battambang" w:cs="Khmer OS Battambang" w:hint="cs"/>
          <w:color w:val="000000"/>
          <w:cs/>
          <w:lang w:bidi="km-KH"/>
        </w:rPr>
        <w:t>ឃុំត្រពាំងគង ស្រុកសំរោងទង ខេត្តកំពង់ស្ពឺ</w:t>
      </w:r>
    </w:p>
    <w:p w14:paraId="5F09F660" w14:textId="77777777" w:rsidR="005A774A" w:rsidRPr="00702BC0" w:rsidRDefault="005A774A" w:rsidP="005A774A">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568"/>
        <w:gridCol w:w="1027"/>
        <w:gridCol w:w="2363"/>
        <w:gridCol w:w="2772"/>
      </w:tblGrid>
      <w:tr w:rsidR="005A774A" w:rsidRPr="00702BC0" w14:paraId="6F9F69B9" w14:textId="77777777" w:rsidTr="00765117">
        <w:trPr>
          <w:trHeight w:val="288"/>
        </w:trPr>
        <w:tc>
          <w:tcPr>
            <w:tcW w:w="326" w:type="pct"/>
            <w:shd w:val="clear" w:color="auto" w:fill="1F497D" w:themeFill="text2"/>
            <w:noWrap/>
            <w:vAlign w:val="center"/>
            <w:hideMark/>
          </w:tcPr>
          <w:p w14:paraId="1C3D9D1D" w14:textId="77777777" w:rsidR="005A774A" w:rsidRPr="004001A4" w:rsidRDefault="005A774A"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02C12C05"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47C25E0F"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65" w:type="pct"/>
            <w:shd w:val="clear" w:color="auto" w:fill="1F497D" w:themeFill="text2"/>
            <w:noWrap/>
            <w:vAlign w:val="center"/>
            <w:hideMark/>
          </w:tcPr>
          <w:p w14:paraId="069F3FAB"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84" w:type="pct"/>
            <w:shd w:val="clear" w:color="auto" w:fill="1F497D" w:themeFill="text2"/>
            <w:noWrap/>
            <w:vAlign w:val="center"/>
            <w:hideMark/>
          </w:tcPr>
          <w:p w14:paraId="265A41EA"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5A774A" w:rsidRPr="00702BC0" w14:paraId="69EEDE58" w14:textId="77777777" w:rsidTr="00765117">
        <w:trPr>
          <w:trHeight w:val="288"/>
        </w:trPr>
        <w:tc>
          <w:tcPr>
            <w:tcW w:w="326" w:type="pct"/>
            <w:shd w:val="clear" w:color="auto" w:fill="auto"/>
            <w:noWrap/>
            <w:hideMark/>
          </w:tcPr>
          <w:p w14:paraId="51A7D57E"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lastRenderedPageBreak/>
              <w:t>១</w:t>
            </w:r>
          </w:p>
        </w:tc>
        <w:tc>
          <w:tcPr>
            <w:tcW w:w="1374" w:type="pct"/>
            <w:shd w:val="clear" w:color="auto" w:fill="auto"/>
            <w:noWrap/>
          </w:tcPr>
          <w:p w14:paraId="2EB6233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ហម ចន្ធូ</w:t>
            </w:r>
          </w:p>
        </w:tc>
        <w:tc>
          <w:tcPr>
            <w:tcW w:w="550" w:type="pct"/>
            <w:shd w:val="clear" w:color="auto" w:fill="auto"/>
            <w:noWrap/>
          </w:tcPr>
          <w:p w14:paraId="1C717954"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48485386"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484" w:type="pct"/>
            <w:shd w:val="clear" w:color="auto" w:fill="auto"/>
            <w:noWrap/>
          </w:tcPr>
          <w:p w14:paraId="19B90483"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145CA6C6" w14:textId="77777777" w:rsidTr="00765117">
        <w:trPr>
          <w:trHeight w:val="288"/>
        </w:trPr>
        <w:tc>
          <w:tcPr>
            <w:tcW w:w="326" w:type="pct"/>
            <w:shd w:val="clear" w:color="auto" w:fill="auto"/>
            <w:noWrap/>
            <w:hideMark/>
          </w:tcPr>
          <w:p w14:paraId="0BD4BE1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7B8E712B"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យឹម ស៊យ</w:t>
            </w:r>
          </w:p>
        </w:tc>
        <w:tc>
          <w:tcPr>
            <w:tcW w:w="550" w:type="pct"/>
            <w:shd w:val="clear" w:color="auto" w:fill="auto"/>
            <w:noWrap/>
          </w:tcPr>
          <w:p w14:paraId="22986A8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4C3B395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484" w:type="pct"/>
            <w:shd w:val="clear" w:color="auto" w:fill="auto"/>
            <w:noWrap/>
          </w:tcPr>
          <w:p w14:paraId="1714CF2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348514DE" w14:textId="77777777" w:rsidTr="00765117">
        <w:trPr>
          <w:trHeight w:val="288"/>
        </w:trPr>
        <w:tc>
          <w:tcPr>
            <w:tcW w:w="326" w:type="pct"/>
            <w:shd w:val="clear" w:color="auto" w:fill="auto"/>
            <w:noWrap/>
            <w:hideMark/>
          </w:tcPr>
          <w:p w14:paraId="4176C0F6"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03D57EB4"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ធំ</w:t>
            </w:r>
          </w:p>
        </w:tc>
        <w:tc>
          <w:tcPr>
            <w:tcW w:w="550" w:type="pct"/>
            <w:shd w:val="clear" w:color="auto" w:fill="auto"/>
            <w:noWrap/>
          </w:tcPr>
          <w:p w14:paraId="306A70F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7E7DA38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484" w:type="pct"/>
            <w:shd w:val="clear" w:color="auto" w:fill="auto"/>
            <w:noWrap/>
          </w:tcPr>
          <w:p w14:paraId="34F84BEA"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0D2B9365" w14:textId="77777777" w:rsidTr="00765117">
        <w:trPr>
          <w:trHeight w:val="288"/>
        </w:trPr>
        <w:tc>
          <w:tcPr>
            <w:tcW w:w="326" w:type="pct"/>
            <w:shd w:val="clear" w:color="auto" w:fill="auto"/>
            <w:noWrap/>
            <w:hideMark/>
          </w:tcPr>
          <w:p w14:paraId="707E5FB6"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3B2ACBDE"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ចាន់</w:t>
            </w:r>
          </w:p>
        </w:tc>
        <w:tc>
          <w:tcPr>
            <w:tcW w:w="550" w:type="pct"/>
            <w:shd w:val="clear" w:color="auto" w:fill="auto"/>
            <w:noWrap/>
          </w:tcPr>
          <w:p w14:paraId="73DBDC23"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54991869"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484" w:type="pct"/>
            <w:shd w:val="clear" w:color="auto" w:fill="auto"/>
            <w:noWrap/>
          </w:tcPr>
          <w:p w14:paraId="104A4AF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3DA65227" w14:textId="77777777" w:rsidTr="00765117">
        <w:trPr>
          <w:trHeight w:val="288"/>
        </w:trPr>
        <w:tc>
          <w:tcPr>
            <w:tcW w:w="326" w:type="pct"/>
            <w:shd w:val="clear" w:color="auto" w:fill="auto"/>
            <w:noWrap/>
            <w:hideMark/>
          </w:tcPr>
          <w:p w14:paraId="5BC2481B"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47551969"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ឡុង ឡងឌី</w:t>
            </w:r>
          </w:p>
        </w:tc>
        <w:tc>
          <w:tcPr>
            <w:tcW w:w="550" w:type="pct"/>
            <w:shd w:val="clear" w:color="auto" w:fill="auto"/>
            <w:noWrap/>
          </w:tcPr>
          <w:p w14:paraId="26BCB6A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30B8C30C"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484" w:type="pct"/>
            <w:shd w:val="clear" w:color="auto" w:fill="auto"/>
            <w:noWrap/>
          </w:tcPr>
          <w:p w14:paraId="3B1F5FA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29880BE3" w14:textId="77777777" w:rsidTr="00765117">
        <w:trPr>
          <w:trHeight w:val="288"/>
        </w:trPr>
        <w:tc>
          <w:tcPr>
            <w:tcW w:w="326" w:type="pct"/>
            <w:shd w:val="clear" w:color="auto" w:fill="auto"/>
            <w:noWrap/>
          </w:tcPr>
          <w:p w14:paraId="30AA87F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193015B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ហឿម ហ៊ីម</w:t>
            </w:r>
          </w:p>
        </w:tc>
        <w:tc>
          <w:tcPr>
            <w:tcW w:w="550" w:type="pct"/>
            <w:shd w:val="clear" w:color="auto" w:fill="auto"/>
            <w:noWrap/>
          </w:tcPr>
          <w:p w14:paraId="64BD92F3"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57BB581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ប្រធានសហគមន៍</w:t>
            </w:r>
          </w:p>
        </w:tc>
        <w:tc>
          <w:tcPr>
            <w:tcW w:w="1484" w:type="pct"/>
            <w:shd w:val="clear" w:color="auto" w:fill="auto"/>
            <w:noWrap/>
          </w:tcPr>
          <w:p w14:paraId="492EF55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C95E11">
              <w:rPr>
                <w:rFonts w:ascii="Khmer OS Battambang" w:eastAsia="Times New Roman" w:hAnsi="Khmer OS Battambang" w:cs="Khmer OS Battambang" w:hint="cs"/>
                <w:color w:val="000000"/>
                <w:sz w:val="18"/>
                <w:szCs w:val="18"/>
                <w:cs/>
                <w:lang w:bidi="km-KH"/>
              </w:rPr>
              <w:t>សាលារៀនទួលស្វាយរដ្ឋ</w:t>
            </w:r>
          </w:p>
        </w:tc>
      </w:tr>
      <w:tr w:rsidR="005A774A" w:rsidRPr="00702BC0" w14:paraId="17775826" w14:textId="77777777" w:rsidTr="00765117">
        <w:trPr>
          <w:trHeight w:val="288"/>
        </w:trPr>
        <w:tc>
          <w:tcPr>
            <w:tcW w:w="326" w:type="pct"/>
            <w:shd w:val="clear" w:color="auto" w:fill="auto"/>
            <w:noWrap/>
          </w:tcPr>
          <w:p w14:paraId="633CDD27"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30FD0B4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ភិន</w:t>
            </w:r>
          </w:p>
        </w:tc>
        <w:tc>
          <w:tcPr>
            <w:tcW w:w="550" w:type="pct"/>
            <w:shd w:val="clear" w:color="auto" w:fill="auto"/>
            <w:noWrap/>
          </w:tcPr>
          <w:p w14:paraId="76A6115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5BF3DDB7"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484" w:type="pct"/>
            <w:shd w:val="clear" w:color="auto" w:fill="auto"/>
            <w:noWrap/>
          </w:tcPr>
          <w:p w14:paraId="358DAECA"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ភូមិក្រុកព្នៅ</w:t>
            </w:r>
          </w:p>
        </w:tc>
      </w:tr>
      <w:tr w:rsidR="005A774A" w:rsidRPr="00702BC0" w14:paraId="5E84B093" w14:textId="77777777" w:rsidTr="00765117">
        <w:trPr>
          <w:trHeight w:val="288"/>
        </w:trPr>
        <w:tc>
          <w:tcPr>
            <w:tcW w:w="326" w:type="pct"/>
            <w:shd w:val="clear" w:color="auto" w:fill="auto"/>
            <w:noWrap/>
          </w:tcPr>
          <w:p w14:paraId="587D5856"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5BB2AD5D"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70B1A59E"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6A2BA09F"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484" w:type="pct"/>
            <w:shd w:val="clear" w:color="auto" w:fill="auto"/>
            <w:noWrap/>
          </w:tcPr>
          <w:p w14:paraId="26BDE847" w14:textId="77777777" w:rsidR="005A774A" w:rsidRPr="00C95E11"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72C109A9" w14:textId="77777777" w:rsidTr="00765117">
        <w:trPr>
          <w:trHeight w:val="288"/>
        </w:trPr>
        <w:tc>
          <w:tcPr>
            <w:tcW w:w="326" w:type="pct"/>
            <w:shd w:val="clear" w:color="auto" w:fill="auto"/>
            <w:noWrap/>
          </w:tcPr>
          <w:p w14:paraId="2376EDDE" w14:textId="77777777" w:rsidR="005A774A" w:rsidRPr="00C95E11"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249017CB"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46ED9EC9"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24F16F45" w14:textId="77777777" w:rsidR="005A774A" w:rsidRPr="00C95E11"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484" w:type="pct"/>
            <w:shd w:val="clear" w:color="auto" w:fill="auto"/>
            <w:noWrap/>
          </w:tcPr>
          <w:p w14:paraId="5D467345" w14:textId="77777777" w:rsidR="005A774A" w:rsidRPr="00C95E11" w:rsidRDefault="005A774A" w:rsidP="00765117">
            <w:pPr>
              <w:rPr>
                <w:rFonts w:ascii="Khmer OS Battambang" w:eastAsia="Times New Roman" w:hAnsi="Khmer OS Battambang" w:cs="Khmer OS Battambang"/>
                <w:color w:val="000000"/>
                <w:sz w:val="18"/>
                <w:szCs w:val="18"/>
                <w:lang w:bidi="km-KH"/>
              </w:rPr>
            </w:pPr>
          </w:p>
        </w:tc>
      </w:tr>
    </w:tbl>
    <w:p w14:paraId="729C924D" w14:textId="77777777" w:rsidR="005A774A" w:rsidRPr="009B3786" w:rsidRDefault="005A774A" w:rsidP="005A774A">
      <w:pPr>
        <w:rPr>
          <w:rFonts w:ascii="Khmer OS Battambang" w:eastAsia="Times New Roman" w:hAnsi="Khmer OS Battambang" w:cs="Khmer OS Battambang"/>
          <w:color w:val="000000"/>
          <w:lang w:bidi="km-KH"/>
        </w:rPr>
      </w:pPr>
    </w:p>
    <w:p w14:paraId="7BA58230" w14:textId="77777777" w:rsidR="005A774A" w:rsidRPr="00805B8C" w:rsidRDefault="005A774A" w:rsidP="005A774A">
      <w:pPr>
        <w:rPr>
          <w:rFonts w:ascii="Khmer OS Battambang" w:eastAsia="Times New Roman" w:hAnsi="Khmer OS Battambang" w:cs="Khmer OS Battambang"/>
          <w:b/>
          <w:bCs/>
          <w:lang w:bidi="km-KH"/>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៨</w:t>
      </w:r>
      <w:r w:rsidRPr="00805B8C">
        <w:rPr>
          <w:rFonts w:ascii="Khmer OS Battambang" w:eastAsia="Times New Roman" w:hAnsi="Khmer OS Battambang" w:cs="Khmer OS Battambang" w:hint="cs"/>
          <w:b/>
          <w:bCs/>
          <w:color w:val="000000" w:themeColor="text1"/>
          <w:cs/>
          <w:lang w:bidi="km-KH"/>
        </w:rPr>
        <w:t>)</w:t>
      </w:r>
    </w:p>
    <w:p w14:paraId="17807323" w14:textId="77777777" w:rsidR="005A774A" w:rsidRPr="001547F2" w:rsidRDefault="005A774A" w:rsidP="005A774A">
      <w:pPr>
        <w:rPr>
          <w:rFonts w:ascii="Khmer OS Battambang" w:eastAsia="Times New Roman" w:hAnsi="Khmer OS Battambang" w:cs="Khmer OS Battambang"/>
          <w:lang w:bidi="km-KH"/>
        </w:rPr>
      </w:pPr>
      <w:r w:rsidRPr="00805B8C">
        <w:rPr>
          <w:rFonts w:ascii="Khmer OS Battambang" w:eastAsia="Times New Roman" w:hAnsi="Khmer OS Battambang" w:cs="Khmer OS Battambang" w:hint="cs"/>
          <w:b/>
          <w:bCs/>
          <w:cs/>
          <w:lang w:bidi="km-KH"/>
        </w:rPr>
        <w:t xml:space="preserve">ក្រុម </w:t>
      </w:r>
      <w:r w:rsidRPr="00805B8C">
        <w:rPr>
          <w:rFonts w:ascii="Khmer OS Battambang" w:eastAsia="Times New Roman" w:hAnsi="Khmer OS Battambang" w:cs="Khmer OS Battambang"/>
          <w:b/>
          <w:bCs/>
          <w:lang w:bidi="km-KH"/>
        </w:rPr>
        <w:t>FGD</w:t>
      </w:r>
      <w:r w:rsidRPr="00805B8C">
        <w:rPr>
          <w:rFonts w:ascii="Khmer OS Battambang" w:eastAsia="Times New Roman" w:hAnsi="Khmer OS Battambang" w:cs="Khmer OS Battambang" w:hint="cs"/>
          <w:b/>
          <w:bCs/>
          <w:cs/>
          <w:lang w:bidi="km-KH"/>
        </w:rPr>
        <w:t>៖</w:t>
      </w:r>
      <w:r w:rsidRPr="001547F2">
        <w:rPr>
          <w:rFonts w:ascii="Khmer OS Battambang" w:eastAsia="Times New Roman" w:hAnsi="Khmer OS Battambang" w:cs="Khmer OS Battambang"/>
          <w:lang w:bidi="km-KH"/>
        </w:rPr>
        <w:tab/>
      </w:r>
      <w:r w:rsidRPr="00AD54C5">
        <w:rPr>
          <w:rFonts w:ascii="Khmer OS Battambang" w:eastAsia="Times New Roman" w:hAnsi="Khmer OS Battambang" w:cs="Khmer OS Battambang"/>
          <w:b/>
          <w:bCs/>
          <w:lang w:bidi="km-KH"/>
        </w:rPr>
        <w:t>WASH</w:t>
      </w:r>
      <w:r w:rsidRPr="00AD54C5">
        <w:rPr>
          <w:rFonts w:ascii="Khmer OS Battambang" w:eastAsia="Times New Roman" w:hAnsi="Khmer OS Battambang" w:cs="Khmer OS Battambang" w:hint="cs"/>
          <w:b/>
          <w:bCs/>
          <w:cs/>
          <w:lang w:bidi="km-KH"/>
        </w:rPr>
        <w:t xml:space="preserve"> </w:t>
      </w:r>
      <w:r w:rsidRPr="00AD54C5">
        <w:rPr>
          <w:rFonts w:ascii="Khmer OS Battambang" w:eastAsia="Times New Roman" w:hAnsi="Khmer OS Battambang" w:cs="Khmer OS Battambang" w:hint="cs"/>
          <w:b/>
          <w:bCs/>
          <w:color w:val="000000"/>
          <w:cs/>
          <w:lang w:bidi="km-KH"/>
        </w:rPr>
        <w:t>នៅសាលារៀន</w:t>
      </w:r>
      <w:r>
        <w:rPr>
          <w:rFonts w:ascii="Khmer OS Battambang" w:eastAsia="Times New Roman" w:hAnsi="Khmer OS Battambang" w:cs="Khmer OS Battambang" w:hint="cs"/>
          <w:b/>
          <w:bCs/>
          <w:color w:val="000000"/>
          <w:cs/>
          <w:lang w:bidi="km-KH"/>
        </w:rPr>
        <w:t>ដីភក់ក្តីល្វា</w:t>
      </w:r>
    </w:p>
    <w:p w14:paraId="35CDB765" w14:textId="77777777" w:rsidR="005A774A" w:rsidRPr="00702BC0" w:rsidRDefault="005A774A" w:rsidP="005A774A">
      <w:pPr>
        <w:rPr>
          <w:rFonts w:eastAsia="Times New Roman"/>
          <w:color w:val="000000"/>
          <w:szCs w:val="20"/>
          <w:lang w:bidi="km-KH"/>
        </w:rPr>
      </w:pPr>
      <w:r w:rsidRPr="00805B8C">
        <w:rPr>
          <w:rFonts w:ascii="Khmer OS Battambang" w:eastAsia="Times New Roman" w:hAnsi="Khmer OS Battambang" w:cs="Khmer OS Battambang" w:hint="cs"/>
          <w:b/>
          <w:bCs/>
          <w:cs/>
          <w:lang w:bidi="km-KH"/>
        </w:rPr>
        <w:t>ទីកន្លែង៖</w:t>
      </w:r>
      <w:r>
        <w:rPr>
          <w:rFonts w:ascii="Khmer OS Battambang" w:eastAsia="Times New Roman" w:hAnsi="Khmer OS Battambang" w:cs="Khmer OS Battambang"/>
          <w:cs/>
          <w:lang w:bidi="km-KH"/>
        </w:rPr>
        <w:tab/>
      </w:r>
      <w:r>
        <w:rPr>
          <w:rFonts w:ascii="Khmer OS Battambang" w:eastAsia="Times New Roman" w:hAnsi="Khmer OS Battambang" w:cs="Khmer OS Battambang" w:hint="cs"/>
          <w:color w:val="000000"/>
          <w:cs/>
          <w:lang w:bidi="km-KH"/>
        </w:rPr>
        <w:t>ឃុំត្រពាំងគង ស្រុកសំរោងទង ខេត្តកំពង់ស្ពឺ</w:t>
      </w:r>
    </w:p>
    <w:p w14:paraId="30016194" w14:textId="77777777" w:rsidR="005A774A" w:rsidRPr="00702BC0" w:rsidRDefault="005A774A" w:rsidP="005A774A">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1"/>
        <w:gridCol w:w="2567"/>
        <w:gridCol w:w="1027"/>
        <w:gridCol w:w="2055"/>
        <w:gridCol w:w="3080"/>
      </w:tblGrid>
      <w:tr w:rsidR="005A774A" w:rsidRPr="00702BC0" w14:paraId="27FE4746" w14:textId="77777777" w:rsidTr="00765117">
        <w:trPr>
          <w:trHeight w:val="288"/>
        </w:trPr>
        <w:tc>
          <w:tcPr>
            <w:tcW w:w="327" w:type="pct"/>
            <w:shd w:val="clear" w:color="auto" w:fill="1F497D" w:themeFill="text2"/>
            <w:noWrap/>
            <w:vAlign w:val="center"/>
            <w:hideMark/>
          </w:tcPr>
          <w:p w14:paraId="400933F9" w14:textId="77777777" w:rsidR="005A774A" w:rsidRPr="004001A4" w:rsidRDefault="005A774A"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3C1B9CB1"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0A5705D9"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00" w:type="pct"/>
            <w:shd w:val="clear" w:color="auto" w:fill="1F497D" w:themeFill="text2"/>
            <w:noWrap/>
            <w:vAlign w:val="center"/>
            <w:hideMark/>
          </w:tcPr>
          <w:p w14:paraId="47881D9D"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649" w:type="pct"/>
            <w:shd w:val="clear" w:color="auto" w:fill="1F497D" w:themeFill="text2"/>
            <w:noWrap/>
            <w:vAlign w:val="center"/>
            <w:hideMark/>
          </w:tcPr>
          <w:p w14:paraId="4BE4EA53" w14:textId="77777777" w:rsidR="005A774A" w:rsidRPr="004001A4" w:rsidRDefault="005A774A"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5A774A" w:rsidRPr="00702BC0" w14:paraId="3887F436" w14:textId="77777777" w:rsidTr="00765117">
        <w:trPr>
          <w:trHeight w:val="288"/>
        </w:trPr>
        <w:tc>
          <w:tcPr>
            <w:tcW w:w="327" w:type="pct"/>
            <w:shd w:val="clear" w:color="auto" w:fill="auto"/>
            <w:noWrap/>
            <w:hideMark/>
          </w:tcPr>
          <w:p w14:paraId="61010917"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374" w:type="pct"/>
            <w:shd w:val="clear" w:color="auto" w:fill="auto"/>
            <w:noWrap/>
          </w:tcPr>
          <w:p w14:paraId="7FC6AE30"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វិមល</w:t>
            </w:r>
          </w:p>
        </w:tc>
        <w:tc>
          <w:tcPr>
            <w:tcW w:w="550" w:type="pct"/>
            <w:shd w:val="clear" w:color="auto" w:fill="auto"/>
            <w:noWrap/>
          </w:tcPr>
          <w:p w14:paraId="04156ACA"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44AE8AE5"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649" w:type="pct"/>
            <w:shd w:val="clear" w:color="auto" w:fill="auto"/>
            <w:noWrap/>
          </w:tcPr>
          <w:p w14:paraId="77133FEA"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D969CA">
              <w:rPr>
                <w:rFonts w:ascii="Khmer OS Battambang" w:eastAsia="Times New Roman" w:hAnsi="Khmer OS Battambang" w:cs="Khmer OS Battambang" w:hint="cs"/>
                <w:color w:val="000000"/>
                <w:sz w:val="18"/>
                <w:szCs w:val="18"/>
                <w:cs/>
                <w:lang w:bidi="km-KH"/>
              </w:rPr>
              <w:t>សាលារៀនដីភក់ក្តីល្វា</w:t>
            </w:r>
          </w:p>
        </w:tc>
      </w:tr>
      <w:tr w:rsidR="005A774A" w:rsidRPr="00702BC0" w14:paraId="57FA046D" w14:textId="77777777" w:rsidTr="00765117">
        <w:trPr>
          <w:trHeight w:val="288"/>
        </w:trPr>
        <w:tc>
          <w:tcPr>
            <w:tcW w:w="327" w:type="pct"/>
            <w:shd w:val="clear" w:color="auto" w:fill="auto"/>
            <w:noWrap/>
            <w:hideMark/>
          </w:tcPr>
          <w:p w14:paraId="52B08D5D"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5A2C0924"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 សុធឿន</w:t>
            </w:r>
          </w:p>
        </w:tc>
        <w:tc>
          <w:tcPr>
            <w:tcW w:w="550" w:type="pct"/>
            <w:shd w:val="clear" w:color="auto" w:fill="auto"/>
            <w:noWrap/>
          </w:tcPr>
          <w:p w14:paraId="66679A8B"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2FA0B8FD"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នាយករង</w:t>
            </w:r>
          </w:p>
        </w:tc>
        <w:tc>
          <w:tcPr>
            <w:tcW w:w="1649" w:type="pct"/>
            <w:shd w:val="clear" w:color="auto" w:fill="auto"/>
            <w:noWrap/>
          </w:tcPr>
          <w:p w14:paraId="43E58A5E"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D969CA">
              <w:rPr>
                <w:rFonts w:ascii="Khmer OS Battambang" w:eastAsia="Times New Roman" w:hAnsi="Khmer OS Battambang" w:cs="Khmer OS Battambang" w:hint="cs"/>
                <w:color w:val="000000"/>
                <w:sz w:val="18"/>
                <w:szCs w:val="18"/>
                <w:cs/>
                <w:lang w:bidi="km-KH"/>
              </w:rPr>
              <w:t>សាលារៀនដីភក់ក្តីល្វា</w:t>
            </w:r>
          </w:p>
        </w:tc>
      </w:tr>
      <w:tr w:rsidR="005A774A" w:rsidRPr="00702BC0" w14:paraId="4EE7E7E3" w14:textId="77777777" w:rsidTr="00765117">
        <w:trPr>
          <w:trHeight w:val="288"/>
        </w:trPr>
        <w:tc>
          <w:tcPr>
            <w:tcW w:w="327" w:type="pct"/>
            <w:shd w:val="clear" w:color="auto" w:fill="auto"/>
            <w:noWrap/>
            <w:hideMark/>
          </w:tcPr>
          <w:p w14:paraId="2D889FFE"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6D6E974E"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ភោគ សុភា</w:t>
            </w:r>
          </w:p>
        </w:tc>
        <w:tc>
          <w:tcPr>
            <w:tcW w:w="550" w:type="pct"/>
            <w:shd w:val="clear" w:color="auto" w:fill="auto"/>
            <w:noWrap/>
          </w:tcPr>
          <w:p w14:paraId="46AF88D7"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00" w:type="pct"/>
            <w:shd w:val="clear" w:color="auto" w:fill="auto"/>
            <w:noWrap/>
          </w:tcPr>
          <w:p w14:paraId="57218389"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649" w:type="pct"/>
            <w:shd w:val="clear" w:color="auto" w:fill="auto"/>
            <w:noWrap/>
          </w:tcPr>
          <w:p w14:paraId="3BBFFA08"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D969CA">
              <w:rPr>
                <w:rFonts w:ascii="Khmer OS Battambang" w:eastAsia="Times New Roman" w:hAnsi="Khmer OS Battambang" w:cs="Khmer OS Battambang" w:hint="cs"/>
                <w:color w:val="000000"/>
                <w:sz w:val="18"/>
                <w:szCs w:val="18"/>
                <w:cs/>
                <w:lang w:bidi="km-KH"/>
              </w:rPr>
              <w:t>សាលារៀនដីភក់ក្តីល្វា</w:t>
            </w:r>
          </w:p>
        </w:tc>
      </w:tr>
      <w:tr w:rsidR="005A774A" w:rsidRPr="00702BC0" w14:paraId="371E5F86" w14:textId="77777777" w:rsidTr="00765117">
        <w:trPr>
          <w:trHeight w:val="288"/>
        </w:trPr>
        <w:tc>
          <w:tcPr>
            <w:tcW w:w="327" w:type="pct"/>
            <w:shd w:val="clear" w:color="auto" w:fill="auto"/>
            <w:noWrap/>
            <w:hideMark/>
          </w:tcPr>
          <w:p w14:paraId="31B7C748"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7264EA7F"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ទ្រី លី</w:t>
            </w:r>
          </w:p>
        </w:tc>
        <w:tc>
          <w:tcPr>
            <w:tcW w:w="550" w:type="pct"/>
            <w:shd w:val="clear" w:color="auto" w:fill="auto"/>
            <w:noWrap/>
          </w:tcPr>
          <w:p w14:paraId="24850612"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1E46A4CD"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649" w:type="pct"/>
            <w:shd w:val="clear" w:color="auto" w:fill="auto"/>
            <w:noWrap/>
          </w:tcPr>
          <w:p w14:paraId="172D1229"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D969CA">
              <w:rPr>
                <w:rFonts w:ascii="Khmer OS Battambang" w:eastAsia="Times New Roman" w:hAnsi="Khmer OS Battambang" w:cs="Khmer OS Battambang" w:hint="cs"/>
                <w:color w:val="000000"/>
                <w:sz w:val="18"/>
                <w:szCs w:val="18"/>
                <w:cs/>
                <w:lang w:bidi="km-KH"/>
              </w:rPr>
              <w:t>សាលារៀនដីភក់ក្តីល្វា</w:t>
            </w:r>
          </w:p>
        </w:tc>
      </w:tr>
      <w:tr w:rsidR="005A774A" w:rsidRPr="00702BC0" w14:paraId="248B2170" w14:textId="77777777" w:rsidTr="00765117">
        <w:trPr>
          <w:trHeight w:val="288"/>
        </w:trPr>
        <w:tc>
          <w:tcPr>
            <w:tcW w:w="327" w:type="pct"/>
            <w:shd w:val="clear" w:color="auto" w:fill="auto"/>
            <w:noWrap/>
            <w:hideMark/>
          </w:tcPr>
          <w:p w14:paraId="23436D1A"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6CBD349E"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ទូច ចំរើន</w:t>
            </w:r>
          </w:p>
        </w:tc>
        <w:tc>
          <w:tcPr>
            <w:tcW w:w="550" w:type="pct"/>
            <w:shd w:val="clear" w:color="auto" w:fill="auto"/>
            <w:noWrap/>
          </w:tcPr>
          <w:p w14:paraId="319877C0"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4136DF62"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សហគមន៍</w:t>
            </w:r>
          </w:p>
        </w:tc>
        <w:tc>
          <w:tcPr>
            <w:tcW w:w="1649" w:type="pct"/>
            <w:shd w:val="clear" w:color="auto" w:fill="auto"/>
            <w:noWrap/>
          </w:tcPr>
          <w:p w14:paraId="71249C3F" w14:textId="77777777" w:rsidR="005A774A" w:rsidRPr="00D969CA"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611E1B19" w14:textId="77777777" w:rsidTr="00765117">
        <w:trPr>
          <w:trHeight w:val="288"/>
        </w:trPr>
        <w:tc>
          <w:tcPr>
            <w:tcW w:w="327" w:type="pct"/>
            <w:shd w:val="clear" w:color="auto" w:fill="auto"/>
            <w:noWrap/>
          </w:tcPr>
          <w:p w14:paraId="088E859B"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5EA83C76"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យ៉ុង ចាន់ថុល</w:t>
            </w:r>
          </w:p>
        </w:tc>
        <w:tc>
          <w:tcPr>
            <w:tcW w:w="550" w:type="pct"/>
            <w:shd w:val="clear" w:color="auto" w:fill="auto"/>
            <w:noWrap/>
          </w:tcPr>
          <w:p w14:paraId="77245AB3"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48B86B14"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649" w:type="pct"/>
            <w:shd w:val="clear" w:color="auto" w:fill="auto"/>
            <w:noWrap/>
          </w:tcPr>
          <w:p w14:paraId="65F0C763" w14:textId="77777777" w:rsidR="005A774A" w:rsidRPr="00D969CA"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307D68EF" w14:textId="77777777" w:rsidTr="00765117">
        <w:trPr>
          <w:trHeight w:val="288"/>
        </w:trPr>
        <w:tc>
          <w:tcPr>
            <w:tcW w:w="327" w:type="pct"/>
            <w:shd w:val="clear" w:color="auto" w:fill="auto"/>
            <w:noWrap/>
          </w:tcPr>
          <w:p w14:paraId="5B026AC4"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06C6D57F"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ឃឹម សូរីយ៉ា</w:t>
            </w:r>
          </w:p>
        </w:tc>
        <w:tc>
          <w:tcPr>
            <w:tcW w:w="550" w:type="pct"/>
            <w:shd w:val="clear" w:color="auto" w:fill="auto"/>
            <w:noWrap/>
          </w:tcPr>
          <w:p w14:paraId="14F91905"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00" w:type="pct"/>
            <w:shd w:val="clear" w:color="auto" w:fill="auto"/>
            <w:noWrap/>
          </w:tcPr>
          <w:p w14:paraId="33418AEA"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649" w:type="pct"/>
            <w:shd w:val="clear" w:color="auto" w:fill="auto"/>
            <w:noWrap/>
          </w:tcPr>
          <w:p w14:paraId="747B1263"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D969CA">
              <w:rPr>
                <w:rFonts w:ascii="Khmer OS Battambang" w:eastAsia="Times New Roman" w:hAnsi="Khmer OS Battambang" w:cs="Khmer OS Battambang" w:hint="cs"/>
                <w:color w:val="000000"/>
                <w:sz w:val="18"/>
                <w:szCs w:val="18"/>
                <w:cs/>
                <w:lang w:bidi="km-KH"/>
              </w:rPr>
              <w:t>សាលារៀនដីភក់ក្តីល្វា</w:t>
            </w:r>
          </w:p>
        </w:tc>
      </w:tr>
      <w:tr w:rsidR="005A774A" w:rsidRPr="00702BC0" w14:paraId="2F4D9869" w14:textId="77777777" w:rsidTr="00765117">
        <w:trPr>
          <w:trHeight w:val="288"/>
        </w:trPr>
        <w:tc>
          <w:tcPr>
            <w:tcW w:w="327" w:type="pct"/>
            <w:shd w:val="clear" w:color="auto" w:fill="auto"/>
            <w:noWrap/>
          </w:tcPr>
          <w:p w14:paraId="562F7429"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758832D7"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05135C2B"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52C38D0D"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649" w:type="pct"/>
            <w:shd w:val="clear" w:color="auto" w:fill="auto"/>
            <w:noWrap/>
          </w:tcPr>
          <w:p w14:paraId="330704BD" w14:textId="77777777" w:rsidR="005A774A" w:rsidRPr="00D969CA" w:rsidRDefault="005A774A" w:rsidP="00765117">
            <w:pPr>
              <w:rPr>
                <w:rFonts w:ascii="Khmer OS Battambang" w:eastAsia="Times New Roman" w:hAnsi="Khmer OS Battambang" w:cs="Khmer OS Battambang"/>
                <w:color w:val="000000"/>
                <w:sz w:val="18"/>
                <w:szCs w:val="18"/>
                <w:lang w:bidi="km-KH"/>
              </w:rPr>
            </w:pPr>
          </w:p>
        </w:tc>
      </w:tr>
      <w:tr w:rsidR="005A774A" w:rsidRPr="00702BC0" w14:paraId="56011C6F" w14:textId="77777777" w:rsidTr="00765117">
        <w:trPr>
          <w:trHeight w:val="288"/>
        </w:trPr>
        <w:tc>
          <w:tcPr>
            <w:tcW w:w="327" w:type="pct"/>
            <w:shd w:val="clear" w:color="auto" w:fill="auto"/>
            <w:noWrap/>
          </w:tcPr>
          <w:p w14:paraId="4EDCAE23" w14:textId="77777777" w:rsidR="005A774A" w:rsidRPr="00D969CA" w:rsidRDefault="005A774A"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03116530"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4D638833"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00" w:type="pct"/>
            <w:shd w:val="clear" w:color="auto" w:fill="auto"/>
            <w:noWrap/>
          </w:tcPr>
          <w:p w14:paraId="7E6CFB58" w14:textId="77777777" w:rsidR="005A774A" w:rsidRPr="00D969CA" w:rsidRDefault="005A774A"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ក្រុមវាយតម្លៃ</w:t>
            </w:r>
          </w:p>
        </w:tc>
        <w:tc>
          <w:tcPr>
            <w:tcW w:w="1649" w:type="pct"/>
            <w:shd w:val="clear" w:color="auto" w:fill="auto"/>
            <w:noWrap/>
          </w:tcPr>
          <w:p w14:paraId="35F3689D" w14:textId="77777777" w:rsidR="005A774A" w:rsidRPr="00D969CA" w:rsidRDefault="005A774A" w:rsidP="00765117">
            <w:pPr>
              <w:rPr>
                <w:rFonts w:ascii="Khmer OS Battambang" w:eastAsia="Times New Roman" w:hAnsi="Khmer OS Battambang" w:cs="Khmer OS Battambang"/>
                <w:color w:val="000000"/>
                <w:sz w:val="18"/>
                <w:szCs w:val="18"/>
                <w:lang w:bidi="km-KH"/>
              </w:rPr>
            </w:pPr>
          </w:p>
        </w:tc>
      </w:tr>
    </w:tbl>
    <w:p w14:paraId="03ACC085" w14:textId="77777777" w:rsidR="005A774A" w:rsidRPr="00166F86" w:rsidRDefault="005A774A" w:rsidP="005A774A">
      <w:pPr>
        <w:rPr>
          <w:rFonts w:ascii="Khmer OS Battambang" w:eastAsia="Times New Roman" w:hAnsi="Khmer OS Battambang" w:cs="Khmer OS Battambang"/>
          <w:b/>
          <w:bCs/>
          <w:lang w:bidi="km-KH"/>
        </w:rPr>
      </w:pPr>
    </w:p>
    <w:p w14:paraId="504309D3" w14:textId="606D5381" w:rsidR="00E154FF" w:rsidRDefault="00E154FF" w:rsidP="005A774A">
      <w:pPr>
        <w:rPr>
          <w:rFonts w:cstheme="minorBidi"/>
          <w:lang w:bidi="km-KH"/>
        </w:rPr>
      </w:pPr>
      <w:r>
        <w:rPr>
          <w:rFonts w:cstheme="minorBidi"/>
          <w:lang w:bidi="km-KH"/>
        </w:rPr>
        <w:br w:type="page"/>
      </w:r>
    </w:p>
    <w:p w14:paraId="4B6DD87D" w14:textId="77777777" w:rsidR="00B735DB" w:rsidRDefault="00B735DB" w:rsidP="00B735D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ថ្ងៃទី១</w:t>
      </w:r>
      <w:r>
        <w:rPr>
          <w:rFonts w:ascii="Khmer OS Battambang" w:eastAsia="Times New Roman" w:hAnsi="Khmer OS Battambang" w:cs="Khmer OS Battambang" w:hint="cs"/>
          <w:b/>
          <w:bCs/>
          <w:cs/>
          <w:lang w:bidi="km-KH"/>
        </w:rPr>
        <w:t>៦</w:t>
      </w:r>
      <w:r w:rsidRPr="00285FBC">
        <w:rPr>
          <w:rFonts w:ascii="Khmer OS Battambang" w:eastAsia="Times New Roman" w:hAnsi="Khmer OS Battambang" w:cs="Khmer OS Battambang" w:hint="cs"/>
          <w:b/>
          <w:bCs/>
          <w:cs/>
          <w:lang w:bidi="km-KH"/>
        </w:rPr>
        <w:t xml:space="preserve"> ខែធ្នូ ឆ្នាំ២០២១</w:t>
      </w:r>
    </w:p>
    <w:p w14:paraId="5017018F" w14:textId="77777777" w:rsidR="00B735DB" w:rsidRPr="009B3786" w:rsidRDefault="00B735DB" w:rsidP="00B735DB">
      <w:pPr>
        <w:rPr>
          <w:rFonts w:ascii="Khmer OS Battambang" w:eastAsia="Times New Roman" w:hAnsi="Khmer OS Battambang" w:cs="Khmer OS Battambang"/>
          <w:b/>
          <w:bCs/>
          <w:sz w:val="16"/>
          <w:szCs w:val="16"/>
        </w:rPr>
      </w:pPr>
    </w:p>
    <w:p w14:paraId="1DA3B619"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៩</w:t>
      </w:r>
      <w:r w:rsidRPr="00805B8C">
        <w:rPr>
          <w:rFonts w:ascii="Khmer OS Battambang" w:eastAsia="Times New Roman" w:hAnsi="Khmer OS Battambang" w:cs="Khmer OS Battambang" w:hint="cs"/>
          <w:b/>
          <w:bCs/>
          <w:color w:val="000000" w:themeColor="text1"/>
          <w:cs/>
          <w:lang w:bidi="km-KH"/>
        </w:rPr>
        <w:t>)</w:t>
      </w:r>
    </w:p>
    <w:p w14:paraId="2C8DAD2F" w14:textId="77777777" w:rsidR="00B735DB" w:rsidRPr="00285FBC" w:rsidRDefault="00B735DB" w:rsidP="00B735DB">
      <w:pPr>
        <w:rPr>
          <w:rFonts w:ascii="Khmer OS Battambang" w:eastAsia="Times New Roman" w:hAnsi="Khmer OS Battambang" w:cs="Khmer OS Battambang"/>
          <w:b/>
          <w:bCs/>
          <w:color w:val="000000"/>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285FBC">
        <w:rPr>
          <w:rFonts w:ascii="Khmer OS Battambang" w:eastAsia="Times New Roman" w:hAnsi="Khmer OS Battambang" w:cs="Khmer OS Battambang" w:hint="cs"/>
          <w:b/>
          <w:bCs/>
          <w:color w:val="000000"/>
          <w:cs/>
          <w:lang w:bidi="km-KH"/>
        </w:rPr>
        <w:t>ការផ្គត់ផ្គង់ទឹក</w:t>
      </w:r>
      <w:r>
        <w:rPr>
          <w:rFonts w:ascii="Khmer OS Battambang" w:eastAsia="Times New Roman" w:hAnsi="Khmer OS Battambang" w:cs="Khmer OS Battambang" w:hint="cs"/>
          <w:b/>
          <w:bCs/>
          <w:color w:val="000000"/>
          <w:cs/>
          <w:lang w:bidi="km-KH"/>
        </w:rPr>
        <w:t>នៅក្នុងសហគមន៍</w:t>
      </w:r>
      <w:r w:rsidRPr="00285FBC">
        <w:rPr>
          <w:rFonts w:ascii="Khmer OS Battambang" w:eastAsia="Times New Roman" w:hAnsi="Khmer OS Battambang" w:cs="Khmer OS Battambang" w:hint="cs"/>
          <w:b/>
          <w:bCs/>
          <w:color w:val="000000"/>
          <w:cs/>
          <w:lang w:bidi="km-KH"/>
        </w:rPr>
        <w:t xml:space="preserve"> </w:t>
      </w:r>
      <w:r w:rsidRPr="00285FBC">
        <w:rPr>
          <w:rFonts w:ascii="Khmer OS Battambang" w:eastAsia="Times New Roman" w:hAnsi="Khmer OS Battambang" w:cs="Khmer OS Battambang"/>
          <w:b/>
          <w:bCs/>
          <w:color w:val="000000"/>
          <w:cs/>
          <w:lang w:bidi="km-KH"/>
        </w:rPr>
        <w:t>(</w:t>
      </w:r>
      <w:r w:rsidRPr="00166F86">
        <w:rPr>
          <w:rFonts w:ascii="Khmer OS Battambang" w:eastAsia="Times New Roman" w:hAnsi="Khmer OS Battambang" w:cs="Khmer OS Battambang"/>
          <w:b/>
          <w:bCs/>
          <w:color w:val="000000"/>
          <w:lang w:bidi="km-KH"/>
        </w:rPr>
        <w:t>CWS</w:t>
      </w:r>
      <w:r w:rsidRPr="00285FBC">
        <w:rPr>
          <w:rFonts w:ascii="Khmer OS Battambang" w:eastAsia="Times New Roman" w:hAnsi="Khmer OS Battambang" w:cs="Khmer OS Battambang"/>
          <w:b/>
          <w:bCs/>
          <w:color w:val="000000"/>
          <w:lang w:bidi="km-KH"/>
        </w:rPr>
        <w:t>)</w:t>
      </w:r>
      <w:r w:rsidRPr="00285FBC">
        <w:rPr>
          <w:rFonts w:ascii="Khmer OS Battambang" w:eastAsia="Times New Roman" w:hAnsi="Khmer OS Battambang" w:cs="Khmer OS Battambang" w:hint="cs"/>
          <w:b/>
          <w:bCs/>
          <w:color w:val="000000"/>
          <w:cs/>
          <w:lang w:bidi="km-KH"/>
        </w:rPr>
        <w:t xml:space="preserve"> នៅ</w:t>
      </w:r>
      <w:r>
        <w:rPr>
          <w:rFonts w:ascii="Khmer OS Battambang" w:eastAsia="Times New Roman" w:hAnsi="Khmer OS Battambang" w:cs="Khmer OS Battambang" w:hint="cs"/>
          <w:b/>
          <w:bCs/>
          <w:color w:val="000000"/>
          <w:cs/>
          <w:lang w:bidi="km-KH"/>
        </w:rPr>
        <w:t>សហគមន៍ខ្វាន់</w:t>
      </w:r>
    </w:p>
    <w:p w14:paraId="52399E38" w14:textId="77777777" w:rsidR="00B735DB" w:rsidRPr="00702BC0" w:rsidRDefault="00B735DB" w:rsidP="00B735DB">
      <w:pPr>
        <w:rPr>
          <w:rFonts w:eastAsia="Times New Roman"/>
          <w:b/>
          <w:bCs/>
          <w:color w:val="000000"/>
          <w:szCs w:val="2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ឃុំខ្នុំក្រាំង ស្រុកសំរោងទង ខេត្តកំពង់ស្ពឺ</w:t>
      </w:r>
    </w:p>
    <w:p w14:paraId="0777A263"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568"/>
        <w:gridCol w:w="1027"/>
        <w:gridCol w:w="2363"/>
        <w:gridCol w:w="2772"/>
      </w:tblGrid>
      <w:tr w:rsidR="00B735DB" w:rsidRPr="00702BC0" w14:paraId="52613D21" w14:textId="77777777" w:rsidTr="00765117">
        <w:trPr>
          <w:trHeight w:val="288"/>
        </w:trPr>
        <w:tc>
          <w:tcPr>
            <w:tcW w:w="326" w:type="pct"/>
            <w:shd w:val="clear" w:color="auto" w:fill="1F497D" w:themeFill="text2"/>
            <w:noWrap/>
            <w:vAlign w:val="center"/>
            <w:hideMark/>
          </w:tcPr>
          <w:p w14:paraId="139D73DA"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1A723B67"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2B5DA3A7"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65" w:type="pct"/>
            <w:shd w:val="clear" w:color="auto" w:fill="1F497D" w:themeFill="text2"/>
            <w:noWrap/>
            <w:vAlign w:val="center"/>
            <w:hideMark/>
          </w:tcPr>
          <w:p w14:paraId="425C1137"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84" w:type="pct"/>
            <w:shd w:val="clear" w:color="auto" w:fill="1F497D" w:themeFill="text2"/>
            <w:noWrap/>
            <w:vAlign w:val="center"/>
            <w:hideMark/>
          </w:tcPr>
          <w:p w14:paraId="610D32C3"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4CCE265E" w14:textId="77777777" w:rsidTr="00765117">
        <w:trPr>
          <w:trHeight w:val="288"/>
        </w:trPr>
        <w:tc>
          <w:tcPr>
            <w:tcW w:w="326" w:type="pct"/>
            <w:shd w:val="clear" w:color="auto" w:fill="auto"/>
            <w:noWrap/>
            <w:hideMark/>
          </w:tcPr>
          <w:p w14:paraId="7772F01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374" w:type="pct"/>
            <w:shd w:val="clear" w:color="auto" w:fill="auto"/>
            <w:noWrap/>
          </w:tcPr>
          <w:p w14:paraId="0F7222D7"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ឈឹម សារុំ</w:t>
            </w:r>
          </w:p>
        </w:tc>
        <w:tc>
          <w:tcPr>
            <w:tcW w:w="550" w:type="pct"/>
            <w:shd w:val="clear" w:color="auto" w:fill="auto"/>
            <w:noWrap/>
          </w:tcPr>
          <w:p w14:paraId="28AF3C4B"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65" w:type="pct"/>
            <w:shd w:val="clear" w:color="auto" w:fill="auto"/>
            <w:noWrap/>
          </w:tcPr>
          <w:p w14:paraId="65A8C6D6"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អនុប្រធាន</w:t>
            </w:r>
          </w:p>
        </w:tc>
        <w:tc>
          <w:tcPr>
            <w:tcW w:w="1484" w:type="pct"/>
            <w:shd w:val="clear" w:color="auto" w:fill="auto"/>
            <w:noWrap/>
          </w:tcPr>
          <w:p w14:paraId="16E0E56C" w14:textId="77777777" w:rsidR="00B735DB" w:rsidRPr="00166F86" w:rsidRDefault="00B735DB" w:rsidP="00765117">
            <w:pPr>
              <w:rPr>
                <w:rFonts w:ascii="Khmer OS Battambang" w:eastAsia="Times New Roman" w:hAnsi="Khmer OS Battambang" w:cs="Khmer OS Battambang"/>
                <w:color w:val="000000"/>
                <w:sz w:val="18"/>
                <w:szCs w:val="18"/>
                <w:lang w:bidi="km-KH"/>
              </w:rPr>
            </w:pP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18B3BB7B" w14:textId="77777777" w:rsidTr="00765117">
        <w:trPr>
          <w:trHeight w:val="288"/>
        </w:trPr>
        <w:tc>
          <w:tcPr>
            <w:tcW w:w="326" w:type="pct"/>
            <w:shd w:val="clear" w:color="auto" w:fill="auto"/>
            <w:noWrap/>
            <w:hideMark/>
          </w:tcPr>
          <w:p w14:paraId="1BA2BE9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4D76638C"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ឯក ម៉ៅ</w:t>
            </w:r>
          </w:p>
        </w:tc>
        <w:tc>
          <w:tcPr>
            <w:tcW w:w="550" w:type="pct"/>
            <w:shd w:val="clear" w:color="auto" w:fill="auto"/>
            <w:noWrap/>
          </w:tcPr>
          <w:p w14:paraId="51D5D0A5"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65" w:type="pct"/>
            <w:shd w:val="clear" w:color="auto" w:fill="auto"/>
            <w:noWrap/>
          </w:tcPr>
          <w:p w14:paraId="12B21B2B"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484" w:type="pct"/>
            <w:shd w:val="clear" w:color="auto" w:fill="auto"/>
            <w:noWrap/>
          </w:tcPr>
          <w:p w14:paraId="55C8F033" w14:textId="77777777" w:rsidR="00B735DB" w:rsidRPr="00166F86" w:rsidRDefault="00B735DB" w:rsidP="00765117">
            <w:pPr>
              <w:rPr>
                <w:rFonts w:ascii="Khmer OS Battambang" w:eastAsia="Times New Roman" w:hAnsi="Khmer OS Battambang" w:cs="Khmer OS Battambang"/>
                <w:color w:val="000000"/>
                <w:sz w:val="18"/>
                <w:szCs w:val="18"/>
              </w:rPr>
            </w:pP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3510CA75" w14:textId="77777777" w:rsidTr="00765117">
        <w:trPr>
          <w:trHeight w:val="288"/>
        </w:trPr>
        <w:tc>
          <w:tcPr>
            <w:tcW w:w="326" w:type="pct"/>
            <w:shd w:val="clear" w:color="auto" w:fill="auto"/>
            <w:noWrap/>
            <w:hideMark/>
          </w:tcPr>
          <w:p w14:paraId="422C2730"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32E83D8C"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ស៊ី</w:t>
            </w:r>
          </w:p>
        </w:tc>
        <w:tc>
          <w:tcPr>
            <w:tcW w:w="550" w:type="pct"/>
            <w:shd w:val="clear" w:color="auto" w:fill="auto"/>
            <w:noWrap/>
          </w:tcPr>
          <w:p w14:paraId="128DE6EC"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68E0B503"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ហិរញ្ញវត្ថុ</w:t>
            </w:r>
          </w:p>
        </w:tc>
        <w:tc>
          <w:tcPr>
            <w:tcW w:w="1484" w:type="pct"/>
            <w:shd w:val="clear" w:color="auto" w:fill="auto"/>
            <w:noWrap/>
          </w:tcPr>
          <w:p w14:paraId="0F8D26A9" w14:textId="77777777" w:rsidR="00B735DB" w:rsidRPr="00166F86" w:rsidRDefault="00B735DB" w:rsidP="00765117">
            <w:pPr>
              <w:rPr>
                <w:rFonts w:ascii="Khmer OS Battambang" w:eastAsia="Times New Roman" w:hAnsi="Khmer OS Battambang" w:cs="Khmer OS Battambang"/>
                <w:color w:val="000000"/>
                <w:sz w:val="18"/>
                <w:szCs w:val="18"/>
              </w:rPr>
            </w:pP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7F03AC8D" w14:textId="77777777" w:rsidTr="00765117">
        <w:trPr>
          <w:trHeight w:val="288"/>
        </w:trPr>
        <w:tc>
          <w:tcPr>
            <w:tcW w:w="326" w:type="pct"/>
            <w:shd w:val="clear" w:color="auto" w:fill="auto"/>
            <w:noWrap/>
            <w:hideMark/>
          </w:tcPr>
          <w:p w14:paraId="6033B2A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3A59D42A"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និន សាវុធ</w:t>
            </w:r>
          </w:p>
        </w:tc>
        <w:tc>
          <w:tcPr>
            <w:tcW w:w="550" w:type="pct"/>
            <w:shd w:val="clear" w:color="auto" w:fill="auto"/>
            <w:noWrap/>
          </w:tcPr>
          <w:p w14:paraId="232D0FC6"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65" w:type="pct"/>
            <w:shd w:val="clear" w:color="auto" w:fill="auto"/>
            <w:noWrap/>
          </w:tcPr>
          <w:p w14:paraId="12C2E178"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484" w:type="pct"/>
            <w:shd w:val="clear" w:color="auto" w:fill="auto"/>
            <w:noWrap/>
          </w:tcPr>
          <w:p w14:paraId="59507775" w14:textId="77777777" w:rsidR="00B735DB" w:rsidRPr="00166F86" w:rsidRDefault="00B735DB" w:rsidP="00765117">
            <w:pPr>
              <w:rPr>
                <w:rFonts w:ascii="Khmer OS Battambang" w:eastAsia="Times New Roman" w:hAnsi="Khmer OS Battambang" w:cs="Khmer OS Battambang"/>
                <w:color w:val="000000"/>
                <w:sz w:val="18"/>
                <w:szCs w:val="18"/>
              </w:rPr>
            </w:pP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01D21C91" w14:textId="77777777" w:rsidTr="00765117">
        <w:trPr>
          <w:trHeight w:val="288"/>
        </w:trPr>
        <w:tc>
          <w:tcPr>
            <w:tcW w:w="326" w:type="pct"/>
            <w:shd w:val="clear" w:color="auto" w:fill="auto"/>
            <w:noWrap/>
            <w:hideMark/>
          </w:tcPr>
          <w:p w14:paraId="4AFF9063"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495306D9"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ភឿន ស្រីរ័ត្ន</w:t>
            </w:r>
          </w:p>
        </w:tc>
        <w:tc>
          <w:tcPr>
            <w:tcW w:w="550" w:type="pct"/>
            <w:shd w:val="clear" w:color="auto" w:fill="auto"/>
            <w:noWrap/>
          </w:tcPr>
          <w:p w14:paraId="113A875B"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0D675D57"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4" w:type="pct"/>
            <w:shd w:val="clear" w:color="auto" w:fill="auto"/>
            <w:noWrap/>
          </w:tcPr>
          <w:p w14:paraId="51749DAF"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 xml:space="preserve">អ្នកប្រើប្រាស់ទឹកនៃ </w:t>
            </w: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362D9D28" w14:textId="77777777" w:rsidTr="00765117">
        <w:trPr>
          <w:trHeight w:val="288"/>
        </w:trPr>
        <w:tc>
          <w:tcPr>
            <w:tcW w:w="326" w:type="pct"/>
            <w:shd w:val="clear" w:color="auto" w:fill="auto"/>
            <w:noWrap/>
          </w:tcPr>
          <w:p w14:paraId="749E9FE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0469F1E3"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អ៊ឹម ស្រីឡឹង</w:t>
            </w:r>
          </w:p>
        </w:tc>
        <w:tc>
          <w:tcPr>
            <w:tcW w:w="550" w:type="pct"/>
            <w:shd w:val="clear" w:color="auto" w:fill="auto"/>
            <w:noWrap/>
          </w:tcPr>
          <w:p w14:paraId="6F715114"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65" w:type="pct"/>
            <w:shd w:val="clear" w:color="auto" w:fill="auto"/>
            <w:noWrap/>
          </w:tcPr>
          <w:p w14:paraId="69404E45"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84" w:type="pct"/>
            <w:shd w:val="clear" w:color="auto" w:fill="auto"/>
            <w:noWrap/>
          </w:tcPr>
          <w:p w14:paraId="63079D62"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 xml:space="preserve">អ្នកប្រើប្រាស់ទឹកនៃ </w:t>
            </w: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5E8E7B5E" w14:textId="77777777" w:rsidTr="00765117">
        <w:trPr>
          <w:trHeight w:val="288"/>
        </w:trPr>
        <w:tc>
          <w:tcPr>
            <w:tcW w:w="326" w:type="pct"/>
            <w:shd w:val="clear" w:color="auto" w:fill="auto"/>
            <w:noWrap/>
          </w:tcPr>
          <w:p w14:paraId="0EF2D83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155E1AF7"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ឆាប ចាន់ឌី</w:t>
            </w:r>
          </w:p>
        </w:tc>
        <w:tc>
          <w:tcPr>
            <w:tcW w:w="550" w:type="pct"/>
            <w:shd w:val="clear" w:color="auto" w:fill="auto"/>
            <w:noWrap/>
          </w:tcPr>
          <w:p w14:paraId="563D2CCD"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65" w:type="pct"/>
            <w:shd w:val="clear" w:color="auto" w:fill="auto"/>
            <w:noWrap/>
          </w:tcPr>
          <w:p w14:paraId="03ECA1B9"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p>
        </w:tc>
        <w:tc>
          <w:tcPr>
            <w:tcW w:w="1484" w:type="pct"/>
            <w:shd w:val="clear" w:color="auto" w:fill="auto"/>
            <w:noWrap/>
          </w:tcPr>
          <w:p w14:paraId="2804E33E" w14:textId="77777777" w:rsidR="00B735DB" w:rsidRPr="00166F86" w:rsidRDefault="00B735DB" w:rsidP="00765117">
            <w:pPr>
              <w:rPr>
                <w:rFonts w:ascii="Khmer OS Battambang" w:eastAsia="Times New Roman" w:hAnsi="Khmer OS Battambang" w:cs="Khmer OS Battambang"/>
                <w:color w:val="000000"/>
                <w:sz w:val="18"/>
                <w:szCs w:val="18"/>
              </w:rPr>
            </w:pP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4DB05960" w14:textId="77777777" w:rsidTr="00765117">
        <w:trPr>
          <w:trHeight w:val="288"/>
        </w:trPr>
        <w:tc>
          <w:tcPr>
            <w:tcW w:w="326" w:type="pct"/>
            <w:shd w:val="clear" w:color="auto" w:fill="auto"/>
            <w:noWrap/>
          </w:tcPr>
          <w:p w14:paraId="1B1FA7A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28709295"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ចឹប សារ៉េត</w:t>
            </w:r>
          </w:p>
        </w:tc>
        <w:tc>
          <w:tcPr>
            <w:tcW w:w="550" w:type="pct"/>
            <w:shd w:val="clear" w:color="auto" w:fill="auto"/>
            <w:noWrap/>
          </w:tcPr>
          <w:p w14:paraId="01B425D7" w14:textId="77777777" w:rsidR="00B735DB" w:rsidRPr="00166F86"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65" w:type="pct"/>
            <w:shd w:val="clear" w:color="auto" w:fill="auto"/>
            <w:noWrap/>
          </w:tcPr>
          <w:p w14:paraId="771C560F"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484" w:type="pct"/>
            <w:shd w:val="clear" w:color="auto" w:fill="auto"/>
            <w:noWrap/>
          </w:tcPr>
          <w:p w14:paraId="151E7D0F" w14:textId="77777777" w:rsidR="00B735DB" w:rsidRPr="00166F86"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 xml:space="preserve">អ្នកប្រើប្រាស់ទឹកនៃ </w:t>
            </w:r>
            <w:r w:rsidRPr="00166F86">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ខ្វាន់</w:t>
            </w:r>
          </w:p>
        </w:tc>
      </w:tr>
      <w:tr w:rsidR="00B735DB" w:rsidRPr="00702BC0" w14:paraId="71548B51" w14:textId="77777777" w:rsidTr="00765117">
        <w:trPr>
          <w:trHeight w:val="288"/>
        </w:trPr>
        <w:tc>
          <w:tcPr>
            <w:tcW w:w="326" w:type="pct"/>
            <w:shd w:val="clear" w:color="auto" w:fill="auto"/>
            <w:noWrap/>
          </w:tcPr>
          <w:p w14:paraId="0161A92C"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1AA3A2AD"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12A48857"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4D0F2724"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484" w:type="pct"/>
            <w:shd w:val="clear" w:color="auto" w:fill="auto"/>
            <w:noWrap/>
          </w:tcPr>
          <w:p w14:paraId="595D74BE" w14:textId="77777777" w:rsidR="00B735DB" w:rsidRPr="00B718AB" w:rsidRDefault="00B735DB" w:rsidP="00765117">
            <w:pPr>
              <w:rPr>
                <w:rFonts w:eastAsia="Times New Roman"/>
                <w:color w:val="000000"/>
                <w:sz w:val="16"/>
                <w:szCs w:val="16"/>
              </w:rPr>
            </w:pPr>
          </w:p>
        </w:tc>
      </w:tr>
      <w:tr w:rsidR="00B735DB" w:rsidRPr="00702BC0" w14:paraId="0238F55E" w14:textId="77777777" w:rsidTr="00765117">
        <w:trPr>
          <w:trHeight w:val="288"/>
        </w:trPr>
        <w:tc>
          <w:tcPr>
            <w:tcW w:w="326" w:type="pct"/>
            <w:shd w:val="clear" w:color="auto" w:fill="auto"/>
            <w:noWrap/>
          </w:tcPr>
          <w:p w14:paraId="53718AA6"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១០</w:t>
            </w:r>
          </w:p>
        </w:tc>
        <w:tc>
          <w:tcPr>
            <w:tcW w:w="1374" w:type="pct"/>
            <w:shd w:val="clear" w:color="auto" w:fill="auto"/>
            <w:noWrap/>
          </w:tcPr>
          <w:p w14:paraId="45E0F59F"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623B9D24"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265" w:type="pct"/>
            <w:shd w:val="clear" w:color="auto" w:fill="auto"/>
            <w:noWrap/>
          </w:tcPr>
          <w:p w14:paraId="240859C1"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484" w:type="pct"/>
            <w:shd w:val="clear" w:color="auto" w:fill="auto"/>
            <w:noWrap/>
          </w:tcPr>
          <w:p w14:paraId="6F67F543" w14:textId="77777777" w:rsidR="00B735DB" w:rsidRPr="00B718AB" w:rsidRDefault="00B735DB" w:rsidP="00765117">
            <w:pPr>
              <w:rPr>
                <w:rFonts w:eastAsia="Times New Roman"/>
                <w:color w:val="000000"/>
                <w:sz w:val="16"/>
                <w:szCs w:val="16"/>
              </w:rPr>
            </w:pPr>
          </w:p>
        </w:tc>
      </w:tr>
    </w:tbl>
    <w:p w14:paraId="5E29CB86" w14:textId="77777777" w:rsidR="00B735DB" w:rsidRPr="009B3786" w:rsidRDefault="00B735DB" w:rsidP="00B735DB">
      <w:pPr>
        <w:rPr>
          <w:rFonts w:ascii="Khmer OS Battambang" w:eastAsia="Times New Roman" w:hAnsi="Khmer OS Battambang" w:cs="Khmer OS Battambang"/>
          <w:color w:val="000000"/>
          <w:lang w:bidi="km-KH"/>
        </w:rPr>
      </w:pPr>
    </w:p>
    <w:p w14:paraId="0471AC40"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១០</w:t>
      </w:r>
      <w:r w:rsidRPr="00805B8C">
        <w:rPr>
          <w:rFonts w:ascii="Khmer OS Battambang" w:eastAsia="Times New Roman" w:hAnsi="Khmer OS Battambang" w:cs="Khmer OS Battambang" w:hint="cs"/>
          <w:b/>
          <w:bCs/>
          <w:color w:val="000000" w:themeColor="text1"/>
          <w:cs/>
          <w:lang w:bidi="km-KH"/>
        </w:rPr>
        <w:t>)</w:t>
      </w:r>
    </w:p>
    <w:p w14:paraId="17E9D231" w14:textId="77777777" w:rsidR="00B735DB" w:rsidRPr="00285FBC" w:rsidRDefault="00B735DB" w:rsidP="00B735DB">
      <w:pPr>
        <w:rPr>
          <w:rFonts w:ascii="Khmer OS Battambang" w:eastAsia="Times New Roman" w:hAnsi="Khmer OS Battambang" w:cs="Khmer OS Battambang"/>
          <w:b/>
          <w:bCs/>
          <w:color w:val="000000"/>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b/>
          <w:bCs/>
          <w:color w:val="000000"/>
          <w:cs/>
          <w:lang w:bidi="km-KH"/>
        </w:rPr>
        <w:t>ក្រុមផែនការសុវត្ថិភាពទឹក</w:t>
      </w:r>
      <w:r w:rsidRPr="00285FBC">
        <w:rPr>
          <w:rFonts w:ascii="Khmer OS Battambang" w:eastAsia="Times New Roman" w:hAnsi="Khmer OS Battambang" w:cs="Khmer OS Battambang" w:hint="cs"/>
          <w:b/>
          <w:bCs/>
          <w:color w:val="000000"/>
          <w:cs/>
          <w:lang w:bidi="km-KH"/>
        </w:rPr>
        <w:t xml:space="preserve"> </w:t>
      </w:r>
      <w:r w:rsidRPr="00285FBC">
        <w:rPr>
          <w:rFonts w:ascii="Khmer OS Battambang" w:eastAsia="Times New Roman" w:hAnsi="Khmer OS Battambang" w:cs="Khmer OS Battambang"/>
          <w:b/>
          <w:bCs/>
          <w:color w:val="000000"/>
          <w:cs/>
          <w:lang w:bidi="km-KH"/>
        </w:rPr>
        <w:t>(</w:t>
      </w:r>
      <w:r w:rsidRPr="0075026F">
        <w:rPr>
          <w:rFonts w:ascii="Khmer OS Battambang" w:eastAsia="Times New Roman" w:hAnsi="Khmer OS Battambang" w:cs="Khmer OS Battambang"/>
          <w:b/>
          <w:bCs/>
          <w:color w:val="000000"/>
          <w:lang w:bidi="km-KH"/>
        </w:rPr>
        <w:t>WSPT</w:t>
      </w:r>
      <w:r w:rsidRPr="00285FBC">
        <w:rPr>
          <w:rFonts w:ascii="Khmer OS Battambang" w:eastAsia="Times New Roman" w:hAnsi="Khmer OS Battambang" w:cs="Khmer OS Battambang"/>
          <w:b/>
          <w:bCs/>
          <w:color w:val="000000"/>
          <w:lang w:bidi="km-KH"/>
        </w:rPr>
        <w:t>)</w:t>
      </w:r>
      <w:r w:rsidRPr="00285FBC">
        <w:rPr>
          <w:rFonts w:ascii="Khmer OS Battambang" w:eastAsia="Times New Roman" w:hAnsi="Khmer OS Battambang" w:cs="Khmer OS Battambang" w:hint="cs"/>
          <w:b/>
          <w:bCs/>
          <w:color w:val="000000"/>
          <w:cs/>
          <w:lang w:bidi="km-KH"/>
        </w:rPr>
        <w:t xml:space="preserve"> </w:t>
      </w:r>
      <w:r>
        <w:rPr>
          <w:rFonts w:ascii="Khmer OS Battambang" w:eastAsia="Times New Roman" w:hAnsi="Khmer OS Battambang" w:cs="Khmer OS Battambang" w:hint="cs"/>
          <w:b/>
          <w:bCs/>
          <w:color w:val="000000"/>
          <w:cs/>
          <w:lang w:bidi="km-KH"/>
        </w:rPr>
        <w:t>នៃឃុំខ្នុំក្រាំង</w:t>
      </w:r>
    </w:p>
    <w:p w14:paraId="00316B76" w14:textId="77777777" w:rsidR="00B735DB" w:rsidRPr="00702BC0" w:rsidRDefault="00B735DB" w:rsidP="00B735DB">
      <w:pPr>
        <w:rPr>
          <w:rFonts w:eastAsia="Times New Roman"/>
          <w:b/>
          <w:bCs/>
          <w:color w:val="000000"/>
          <w:szCs w:val="2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ឃុំខ្នុំក្រាំង ស្រុកសំរោងទង ខេត្តកំពង់ស្ពឺ</w:t>
      </w:r>
    </w:p>
    <w:p w14:paraId="02F43030"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567"/>
        <w:gridCol w:w="1027"/>
        <w:gridCol w:w="2158"/>
        <w:gridCol w:w="2978"/>
      </w:tblGrid>
      <w:tr w:rsidR="00B735DB" w:rsidRPr="00702BC0" w14:paraId="1945F646" w14:textId="77777777" w:rsidTr="00765117">
        <w:trPr>
          <w:trHeight w:val="288"/>
        </w:trPr>
        <w:tc>
          <w:tcPr>
            <w:tcW w:w="327" w:type="pct"/>
            <w:shd w:val="clear" w:color="auto" w:fill="1F497D" w:themeFill="text2"/>
            <w:noWrap/>
            <w:vAlign w:val="center"/>
            <w:hideMark/>
          </w:tcPr>
          <w:p w14:paraId="6CE95C41"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374" w:type="pct"/>
            <w:shd w:val="clear" w:color="auto" w:fill="1F497D" w:themeFill="text2"/>
            <w:noWrap/>
            <w:vAlign w:val="center"/>
            <w:hideMark/>
          </w:tcPr>
          <w:p w14:paraId="4F852861"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50" w:type="pct"/>
            <w:shd w:val="clear" w:color="auto" w:fill="1F497D" w:themeFill="text2"/>
            <w:noWrap/>
            <w:vAlign w:val="center"/>
            <w:hideMark/>
          </w:tcPr>
          <w:p w14:paraId="426AF81D"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55" w:type="pct"/>
            <w:shd w:val="clear" w:color="auto" w:fill="1F497D" w:themeFill="text2"/>
            <w:noWrap/>
            <w:vAlign w:val="center"/>
            <w:hideMark/>
          </w:tcPr>
          <w:p w14:paraId="1CBD5970"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594" w:type="pct"/>
            <w:shd w:val="clear" w:color="auto" w:fill="1F497D" w:themeFill="text2"/>
            <w:noWrap/>
            <w:vAlign w:val="center"/>
            <w:hideMark/>
          </w:tcPr>
          <w:p w14:paraId="271CDC8E"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426E620E" w14:textId="77777777" w:rsidTr="00765117">
        <w:trPr>
          <w:trHeight w:val="288"/>
        </w:trPr>
        <w:tc>
          <w:tcPr>
            <w:tcW w:w="327" w:type="pct"/>
            <w:shd w:val="clear" w:color="auto" w:fill="auto"/>
            <w:noWrap/>
            <w:hideMark/>
          </w:tcPr>
          <w:p w14:paraId="2C05A83C"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374" w:type="pct"/>
            <w:shd w:val="clear" w:color="auto" w:fill="auto"/>
            <w:noWrap/>
          </w:tcPr>
          <w:p w14:paraId="7013C03D"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ផេង សៀ</w:t>
            </w:r>
          </w:p>
        </w:tc>
        <w:tc>
          <w:tcPr>
            <w:tcW w:w="550" w:type="pct"/>
            <w:shd w:val="clear" w:color="auto" w:fill="auto"/>
            <w:noWrap/>
          </w:tcPr>
          <w:p w14:paraId="40C2D813"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0DE82AB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មេឃុំ</w:t>
            </w:r>
          </w:p>
        </w:tc>
        <w:tc>
          <w:tcPr>
            <w:tcW w:w="1594" w:type="pct"/>
            <w:shd w:val="clear" w:color="auto" w:fill="auto"/>
            <w:noWrap/>
          </w:tcPr>
          <w:p w14:paraId="1EBC8CB3"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hint="cs"/>
                <w:color w:val="000000"/>
                <w:sz w:val="18"/>
                <w:szCs w:val="18"/>
                <w:cs/>
                <w:lang w:bidi="km-KH"/>
              </w:rPr>
              <w:t>ឃុំខ្នុំក្រាំង</w:t>
            </w:r>
          </w:p>
        </w:tc>
      </w:tr>
      <w:tr w:rsidR="00B735DB" w:rsidRPr="00702BC0" w14:paraId="4BB8C9B3" w14:textId="77777777" w:rsidTr="00765117">
        <w:trPr>
          <w:trHeight w:val="288"/>
        </w:trPr>
        <w:tc>
          <w:tcPr>
            <w:tcW w:w="327" w:type="pct"/>
            <w:shd w:val="clear" w:color="auto" w:fill="auto"/>
            <w:noWrap/>
            <w:hideMark/>
          </w:tcPr>
          <w:p w14:paraId="1FB48150"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374" w:type="pct"/>
            <w:shd w:val="clear" w:color="auto" w:fill="auto"/>
            <w:noWrap/>
          </w:tcPr>
          <w:p w14:paraId="6AD1A5D0"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វ៉ន វិត</w:t>
            </w:r>
          </w:p>
        </w:tc>
        <w:tc>
          <w:tcPr>
            <w:tcW w:w="550" w:type="pct"/>
            <w:shd w:val="clear" w:color="auto" w:fill="auto"/>
            <w:noWrap/>
          </w:tcPr>
          <w:p w14:paraId="07D30EE8"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46EF94F3"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ជំទប់ទី១</w:t>
            </w:r>
          </w:p>
        </w:tc>
        <w:tc>
          <w:tcPr>
            <w:tcW w:w="1594" w:type="pct"/>
            <w:shd w:val="clear" w:color="auto" w:fill="auto"/>
            <w:noWrap/>
          </w:tcPr>
          <w:p w14:paraId="703210BB"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hint="cs"/>
                <w:color w:val="000000"/>
                <w:sz w:val="18"/>
                <w:szCs w:val="18"/>
                <w:cs/>
                <w:lang w:bidi="km-KH"/>
              </w:rPr>
              <w:t>ឃុំខ្នុំក្រាំង</w:t>
            </w:r>
          </w:p>
        </w:tc>
      </w:tr>
      <w:tr w:rsidR="00B735DB" w:rsidRPr="00702BC0" w14:paraId="5BFD0AEE" w14:textId="77777777" w:rsidTr="00765117">
        <w:trPr>
          <w:trHeight w:val="288"/>
        </w:trPr>
        <w:tc>
          <w:tcPr>
            <w:tcW w:w="327" w:type="pct"/>
            <w:shd w:val="clear" w:color="auto" w:fill="auto"/>
            <w:noWrap/>
            <w:hideMark/>
          </w:tcPr>
          <w:p w14:paraId="0B1EA3E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374" w:type="pct"/>
            <w:shd w:val="clear" w:color="auto" w:fill="auto"/>
            <w:noWrap/>
          </w:tcPr>
          <w:p w14:paraId="3183BB60"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ឈុំ ម៉ែន</w:t>
            </w:r>
          </w:p>
        </w:tc>
        <w:tc>
          <w:tcPr>
            <w:tcW w:w="550" w:type="pct"/>
            <w:shd w:val="clear" w:color="auto" w:fill="auto"/>
            <w:noWrap/>
          </w:tcPr>
          <w:p w14:paraId="25B82A84"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2543DF39"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ជំទប់ទី២</w:t>
            </w:r>
          </w:p>
        </w:tc>
        <w:tc>
          <w:tcPr>
            <w:tcW w:w="1594" w:type="pct"/>
            <w:shd w:val="clear" w:color="auto" w:fill="auto"/>
            <w:noWrap/>
          </w:tcPr>
          <w:p w14:paraId="37D75C4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hint="cs"/>
                <w:color w:val="000000"/>
                <w:sz w:val="18"/>
                <w:szCs w:val="18"/>
                <w:cs/>
                <w:lang w:bidi="km-KH"/>
              </w:rPr>
              <w:t>ឃុំខ្នុំក្រាំង</w:t>
            </w:r>
          </w:p>
        </w:tc>
      </w:tr>
      <w:tr w:rsidR="00B735DB" w:rsidRPr="00702BC0" w14:paraId="1E608D6D" w14:textId="77777777" w:rsidTr="00765117">
        <w:trPr>
          <w:trHeight w:val="288"/>
        </w:trPr>
        <w:tc>
          <w:tcPr>
            <w:tcW w:w="327" w:type="pct"/>
            <w:shd w:val="clear" w:color="auto" w:fill="auto"/>
            <w:noWrap/>
            <w:hideMark/>
          </w:tcPr>
          <w:p w14:paraId="15992A33"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374" w:type="pct"/>
            <w:shd w:val="clear" w:color="auto" w:fill="auto"/>
            <w:noWrap/>
          </w:tcPr>
          <w:p w14:paraId="2FF4A2EC"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អ៊ឹម ឈឿង</w:t>
            </w:r>
          </w:p>
        </w:tc>
        <w:tc>
          <w:tcPr>
            <w:tcW w:w="550" w:type="pct"/>
            <w:shd w:val="clear" w:color="auto" w:fill="auto"/>
            <w:noWrap/>
          </w:tcPr>
          <w:p w14:paraId="571AFAA5"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410E6DA6"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61914DB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hint="cs"/>
                <w:color w:val="000000"/>
                <w:sz w:val="18"/>
                <w:szCs w:val="18"/>
                <w:cs/>
                <w:lang w:bidi="km-KH"/>
              </w:rPr>
              <w:t>ឃុំខ្នុំក្រាំង</w:t>
            </w:r>
          </w:p>
        </w:tc>
      </w:tr>
      <w:tr w:rsidR="00B735DB" w:rsidRPr="00702BC0" w14:paraId="169BC80E" w14:textId="77777777" w:rsidTr="00765117">
        <w:trPr>
          <w:trHeight w:val="288"/>
        </w:trPr>
        <w:tc>
          <w:tcPr>
            <w:tcW w:w="327" w:type="pct"/>
            <w:shd w:val="clear" w:color="auto" w:fill="auto"/>
            <w:noWrap/>
            <w:hideMark/>
          </w:tcPr>
          <w:p w14:paraId="791E5DC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374" w:type="pct"/>
            <w:shd w:val="clear" w:color="auto" w:fill="auto"/>
            <w:noWrap/>
          </w:tcPr>
          <w:p w14:paraId="1D0134BA"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មឿន ធឿន</w:t>
            </w:r>
          </w:p>
        </w:tc>
        <w:tc>
          <w:tcPr>
            <w:tcW w:w="550" w:type="pct"/>
            <w:shd w:val="clear" w:color="auto" w:fill="auto"/>
            <w:noWrap/>
          </w:tcPr>
          <w:p w14:paraId="52508056"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755848FE"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56F52BBD"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hint="cs"/>
                <w:color w:val="000000"/>
                <w:sz w:val="18"/>
                <w:szCs w:val="18"/>
                <w:cs/>
                <w:lang w:bidi="km-KH"/>
              </w:rPr>
              <w:t>ឃុំខ្នុំក្រាំង</w:t>
            </w:r>
          </w:p>
        </w:tc>
      </w:tr>
      <w:tr w:rsidR="00B735DB" w:rsidRPr="00702BC0" w14:paraId="1573B0D9" w14:textId="77777777" w:rsidTr="00765117">
        <w:trPr>
          <w:trHeight w:val="288"/>
        </w:trPr>
        <w:tc>
          <w:tcPr>
            <w:tcW w:w="327" w:type="pct"/>
            <w:shd w:val="clear" w:color="auto" w:fill="auto"/>
            <w:noWrap/>
          </w:tcPr>
          <w:p w14:paraId="7156851E"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374" w:type="pct"/>
            <w:shd w:val="clear" w:color="auto" w:fill="auto"/>
            <w:noWrap/>
          </w:tcPr>
          <w:p w14:paraId="1F3DCD68"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កុយ ណៃ</w:t>
            </w:r>
          </w:p>
        </w:tc>
        <w:tc>
          <w:tcPr>
            <w:tcW w:w="550" w:type="pct"/>
            <w:shd w:val="clear" w:color="auto" w:fill="auto"/>
            <w:noWrap/>
          </w:tcPr>
          <w:p w14:paraId="20FDCBDA"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43821F18"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71EFBEB2"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1F999BC2" w14:textId="77777777" w:rsidTr="00765117">
        <w:trPr>
          <w:trHeight w:val="288"/>
        </w:trPr>
        <w:tc>
          <w:tcPr>
            <w:tcW w:w="327" w:type="pct"/>
            <w:shd w:val="clear" w:color="auto" w:fill="auto"/>
            <w:noWrap/>
          </w:tcPr>
          <w:p w14:paraId="125423D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374" w:type="pct"/>
            <w:shd w:val="clear" w:color="auto" w:fill="auto"/>
            <w:noWrap/>
          </w:tcPr>
          <w:p w14:paraId="40EEB822"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គឹមសាង</w:t>
            </w:r>
          </w:p>
        </w:tc>
        <w:tc>
          <w:tcPr>
            <w:tcW w:w="550" w:type="pct"/>
            <w:shd w:val="clear" w:color="auto" w:fill="auto"/>
            <w:noWrap/>
          </w:tcPr>
          <w:p w14:paraId="211AB477"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1889F0FB"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7EEE860D"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6FEA0A8B" w14:textId="77777777" w:rsidTr="00765117">
        <w:trPr>
          <w:trHeight w:val="288"/>
        </w:trPr>
        <w:tc>
          <w:tcPr>
            <w:tcW w:w="327" w:type="pct"/>
            <w:shd w:val="clear" w:color="auto" w:fill="auto"/>
            <w:noWrap/>
          </w:tcPr>
          <w:p w14:paraId="62F91ED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374" w:type="pct"/>
            <w:shd w:val="clear" w:color="auto" w:fill="auto"/>
            <w:noWrap/>
          </w:tcPr>
          <w:p w14:paraId="0A21153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ឆឹង មន</w:t>
            </w:r>
          </w:p>
        </w:tc>
        <w:tc>
          <w:tcPr>
            <w:tcW w:w="550" w:type="pct"/>
            <w:shd w:val="clear" w:color="auto" w:fill="auto"/>
            <w:noWrap/>
          </w:tcPr>
          <w:p w14:paraId="3238BE05"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45DE9F22"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594" w:type="pct"/>
            <w:shd w:val="clear" w:color="auto" w:fill="auto"/>
            <w:noWrap/>
          </w:tcPr>
          <w:p w14:paraId="088BA29D"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0A7B6A05" w14:textId="77777777" w:rsidTr="00765117">
        <w:trPr>
          <w:trHeight w:val="288"/>
        </w:trPr>
        <w:tc>
          <w:tcPr>
            <w:tcW w:w="327" w:type="pct"/>
            <w:shd w:val="clear" w:color="auto" w:fill="auto"/>
            <w:noWrap/>
          </w:tcPr>
          <w:p w14:paraId="00A3687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374" w:type="pct"/>
            <w:shd w:val="clear" w:color="auto" w:fill="auto"/>
            <w:noWrap/>
          </w:tcPr>
          <w:p w14:paraId="17EB5B59"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លន់ ស្រីលក្ខណ៍</w:t>
            </w:r>
          </w:p>
        </w:tc>
        <w:tc>
          <w:tcPr>
            <w:tcW w:w="550" w:type="pct"/>
            <w:shd w:val="clear" w:color="auto" w:fill="auto"/>
            <w:noWrap/>
          </w:tcPr>
          <w:p w14:paraId="3B1C2F10"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434653F7"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7C0FF01C"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6058765B" w14:textId="77777777" w:rsidTr="00765117">
        <w:trPr>
          <w:trHeight w:val="288"/>
        </w:trPr>
        <w:tc>
          <w:tcPr>
            <w:tcW w:w="327" w:type="pct"/>
            <w:shd w:val="clear" w:color="auto" w:fill="auto"/>
            <w:noWrap/>
          </w:tcPr>
          <w:p w14:paraId="3B9F016E"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១០</w:t>
            </w:r>
          </w:p>
        </w:tc>
        <w:tc>
          <w:tcPr>
            <w:tcW w:w="1374" w:type="pct"/>
            <w:shd w:val="clear" w:color="auto" w:fill="auto"/>
            <w:noWrap/>
          </w:tcPr>
          <w:p w14:paraId="5E06BAF7"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សុទ្ធ វ៉ាន់</w:t>
            </w:r>
          </w:p>
        </w:tc>
        <w:tc>
          <w:tcPr>
            <w:tcW w:w="550" w:type="pct"/>
            <w:shd w:val="clear" w:color="auto" w:fill="auto"/>
            <w:noWrap/>
          </w:tcPr>
          <w:p w14:paraId="433F860C"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77065EE9"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594" w:type="pct"/>
            <w:shd w:val="clear" w:color="auto" w:fill="auto"/>
            <w:noWrap/>
          </w:tcPr>
          <w:p w14:paraId="4A7407B5"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29C4DDBF" w14:textId="77777777" w:rsidTr="00765117">
        <w:trPr>
          <w:trHeight w:val="288"/>
        </w:trPr>
        <w:tc>
          <w:tcPr>
            <w:tcW w:w="327" w:type="pct"/>
            <w:shd w:val="clear" w:color="auto" w:fill="auto"/>
            <w:noWrap/>
          </w:tcPr>
          <w:p w14:paraId="3CC1657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១១</w:t>
            </w:r>
          </w:p>
        </w:tc>
        <w:tc>
          <w:tcPr>
            <w:tcW w:w="1374" w:type="pct"/>
            <w:shd w:val="clear" w:color="auto" w:fill="auto"/>
            <w:noWrap/>
          </w:tcPr>
          <w:p w14:paraId="625E48FD"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ដឹក សារឿន</w:t>
            </w:r>
          </w:p>
        </w:tc>
        <w:tc>
          <w:tcPr>
            <w:tcW w:w="550" w:type="pct"/>
            <w:shd w:val="clear" w:color="auto" w:fill="auto"/>
            <w:noWrap/>
          </w:tcPr>
          <w:p w14:paraId="56230C0B"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1991DEA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0C18AD81"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28AB308C" w14:textId="77777777" w:rsidTr="00765117">
        <w:trPr>
          <w:trHeight w:val="288"/>
        </w:trPr>
        <w:tc>
          <w:tcPr>
            <w:tcW w:w="327" w:type="pct"/>
            <w:shd w:val="clear" w:color="auto" w:fill="auto"/>
            <w:noWrap/>
          </w:tcPr>
          <w:p w14:paraId="007B9E7D"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១២</w:t>
            </w:r>
          </w:p>
        </w:tc>
        <w:tc>
          <w:tcPr>
            <w:tcW w:w="1374" w:type="pct"/>
            <w:shd w:val="clear" w:color="auto" w:fill="auto"/>
            <w:noWrap/>
          </w:tcPr>
          <w:p w14:paraId="217BDA6F"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 សុខ</w:t>
            </w:r>
          </w:p>
        </w:tc>
        <w:tc>
          <w:tcPr>
            <w:tcW w:w="550" w:type="pct"/>
            <w:shd w:val="clear" w:color="auto" w:fill="auto"/>
            <w:noWrap/>
          </w:tcPr>
          <w:p w14:paraId="27779092"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30F1F184"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594" w:type="pct"/>
            <w:shd w:val="clear" w:color="auto" w:fill="auto"/>
            <w:noWrap/>
          </w:tcPr>
          <w:p w14:paraId="4CCB2730"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640A9AAF" w14:textId="77777777" w:rsidTr="00765117">
        <w:trPr>
          <w:trHeight w:val="288"/>
        </w:trPr>
        <w:tc>
          <w:tcPr>
            <w:tcW w:w="327" w:type="pct"/>
            <w:shd w:val="clear" w:color="auto" w:fill="auto"/>
            <w:noWrap/>
          </w:tcPr>
          <w:p w14:paraId="4A722D65"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១៣</w:t>
            </w:r>
          </w:p>
        </w:tc>
        <w:tc>
          <w:tcPr>
            <w:tcW w:w="1374" w:type="pct"/>
            <w:shd w:val="clear" w:color="auto" w:fill="auto"/>
            <w:noWrap/>
          </w:tcPr>
          <w:p w14:paraId="194460EC"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សារុន វណ្ណៈ</w:t>
            </w:r>
          </w:p>
        </w:tc>
        <w:tc>
          <w:tcPr>
            <w:tcW w:w="550" w:type="pct"/>
            <w:shd w:val="clear" w:color="auto" w:fill="auto"/>
            <w:noWrap/>
          </w:tcPr>
          <w:p w14:paraId="6F47006B"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11E7FC0A" w14:textId="77777777" w:rsidR="00B735DB" w:rsidRPr="0075026F"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594" w:type="pct"/>
            <w:shd w:val="clear" w:color="auto" w:fill="auto"/>
            <w:noWrap/>
          </w:tcPr>
          <w:p w14:paraId="0BBCC628" w14:textId="77777777" w:rsidR="00B735DB" w:rsidRPr="0075026F" w:rsidRDefault="00B735DB" w:rsidP="00765117">
            <w:pPr>
              <w:rPr>
                <w:rFonts w:ascii="Khmer OS Battambang" w:eastAsia="Times New Roman" w:hAnsi="Khmer OS Battambang" w:cs="Khmer OS Battambang"/>
                <w:color w:val="000000"/>
                <w:sz w:val="18"/>
                <w:szCs w:val="18"/>
                <w:lang w:bidi="km-KH"/>
              </w:rPr>
            </w:pPr>
            <w:r w:rsidRPr="0075026F">
              <w:rPr>
                <w:rFonts w:ascii="Khmer OS Battambang" w:eastAsia="Times New Roman" w:hAnsi="Khmer OS Battambang" w:cs="Khmer OS Battambang"/>
                <w:color w:val="000000"/>
                <w:sz w:val="18"/>
                <w:szCs w:val="18"/>
                <w:lang w:bidi="km-KH"/>
              </w:rPr>
              <w:t>WSPT</w:t>
            </w:r>
            <w:r>
              <w:rPr>
                <w:rFonts w:ascii="Khmer OS Battambang" w:eastAsia="Times New Roman" w:hAnsi="Khmer OS Battambang" w:cs="Khmer OS Battambang" w:hint="cs"/>
                <w:color w:val="000000"/>
                <w:sz w:val="18"/>
                <w:szCs w:val="18"/>
                <w:cs/>
                <w:lang w:bidi="km-KH"/>
              </w:rPr>
              <w:t xml:space="preserve"> </w:t>
            </w:r>
            <w:r w:rsidRPr="0075026F">
              <w:rPr>
                <w:rFonts w:ascii="Khmer OS Battambang" w:eastAsia="Times New Roman" w:hAnsi="Khmer OS Battambang" w:cs="Khmer OS Battambang" w:hint="cs"/>
                <w:color w:val="000000"/>
                <w:sz w:val="18"/>
                <w:szCs w:val="18"/>
                <w:cs/>
                <w:lang w:bidi="km-KH"/>
              </w:rPr>
              <w:t>ខ្នុំក្រាំង</w:t>
            </w:r>
          </w:p>
        </w:tc>
      </w:tr>
      <w:tr w:rsidR="00B735DB" w:rsidRPr="00702BC0" w14:paraId="2926FD8D" w14:textId="77777777" w:rsidTr="00765117">
        <w:trPr>
          <w:trHeight w:val="288"/>
        </w:trPr>
        <w:tc>
          <w:tcPr>
            <w:tcW w:w="327" w:type="pct"/>
            <w:shd w:val="clear" w:color="auto" w:fill="auto"/>
            <w:noWrap/>
          </w:tcPr>
          <w:p w14:paraId="05DD2796"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១៤</w:t>
            </w:r>
          </w:p>
        </w:tc>
        <w:tc>
          <w:tcPr>
            <w:tcW w:w="1374" w:type="pct"/>
            <w:shd w:val="clear" w:color="auto" w:fill="auto"/>
            <w:noWrap/>
          </w:tcPr>
          <w:p w14:paraId="10444A36"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សុខា</w:t>
            </w:r>
          </w:p>
        </w:tc>
        <w:tc>
          <w:tcPr>
            <w:tcW w:w="550" w:type="pct"/>
            <w:shd w:val="clear" w:color="auto" w:fill="auto"/>
            <w:noWrap/>
          </w:tcPr>
          <w:p w14:paraId="26DFAD3F"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6E060321"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594" w:type="pct"/>
            <w:shd w:val="clear" w:color="auto" w:fill="auto"/>
            <w:noWrap/>
          </w:tcPr>
          <w:p w14:paraId="77B3007F" w14:textId="77777777" w:rsidR="00B735DB" w:rsidRPr="0075026F" w:rsidRDefault="00B735DB" w:rsidP="00765117">
            <w:pPr>
              <w:rPr>
                <w:rFonts w:ascii="Khmer OS Battambang" w:eastAsia="Times New Roman" w:hAnsi="Khmer OS Battambang" w:cs="Khmer OS Battambang"/>
                <w:color w:val="000000"/>
                <w:sz w:val="18"/>
                <w:szCs w:val="18"/>
                <w:lang w:bidi="km-KH"/>
              </w:rPr>
            </w:pPr>
          </w:p>
        </w:tc>
      </w:tr>
      <w:tr w:rsidR="00B735DB" w:rsidRPr="00702BC0" w14:paraId="1D56B569" w14:textId="77777777" w:rsidTr="00765117">
        <w:trPr>
          <w:trHeight w:val="288"/>
        </w:trPr>
        <w:tc>
          <w:tcPr>
            <w:tcW w:w="327" w:type="pct"/>
            <w:shd w:val="clear" w:color="auto" w:fill="auto"/>
            <w:noWrap/>
          </w:tcPr>
          <w:p w14:paraId="57D9D5F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១៥</w:t>
            </w:r>
          </w:p>
        </w:tc>
        <w:tc>
          <w:tcPr>
            <w:tcW w:w="1374" w:type="pct"/>
            <w:shd w:val="clear" w:color="auto" w:fill="auto"/>
            <w:noWrap/>
          </w:tcPr>
          <w:p w14:paraId="5AF2A3CC"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ហៃ</w:t>
            </w:r>
          </w:p>
        </w:tc>
        <w:tc>
          <w:tcPr>
            <w:tcW w:w="550" w:type="pct"/>
            <w:shd w:val="clear" w:color="auto" w:fill="auto"/>
            <w:noWrap/>
          </w:tcPr>
          <w:p w14:paraId="2982A9FE"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14C049CC"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594" w:type="pct"/>
            <w:shd w:val="clear" w:color="auto" w:fill="auto"/>
            <w:noWrap/>
          </w:tcPr>
          <w:p w14:paraId="2FDBC664" w14:textId="77777777" w:rsidR="00B735DB" w:rsidRPr="00B718AB" w:rsidRDefault="00B735DB" w:rsidP="00765117">
            <w:pPr>
              <w:rPr>
                <w:rFonts w:eastAsia="Times New Roman"/>
                <w:color w:val="000000"/>
                <w:sz w:val="16"/>
                <w:szCs w:val="16"/>
              </w:rPr>
            </w:pPr>
          </w:p>
        </w:tc>
      </w:tr>
    </w:tbl>
    <w:p w14:paraId="227A30C6" w14:textId="77777777" w:rsidR="00B735DB" w:rsidRDefault="00B735DB" w:rsidP="00B735D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ថ្ងៃទី១</w:t>
      </w:r>
      <w:r>
        <w:rPr>
          <w:rFonts w:ascii="Khmer OS Battambang" w:eastAsia="Times New Roman" w:hAnsi="Khmer OS Battambang" w:cs="Khmer OS Battambang" w:hint="cs"/>
          <w:b/>
          <w:bCs/>
          <w:cs/>
          <w:lang w:bidi="km-KH"/>
        </w:rPr>
        <w:t>៧</w:t>
      </w:r>
      <w:r w:rsidRPr="00285FBC">
        <w:rPr>
          <w:rFonts w:ascii="Khmer OS Battambang" w:eastAsia="Times New Roman" w:hAnsi="Khmer OS Battambang" w:cs="Khmer OS Battambang" w:hint="cs"/>
          <w:b/>
          <w:bCs/>
          <w:cs/>
          <w:lang w:bidi="km-KH"/>
        </w:rPr>
        <w:t xml:space="preserve"> ខែធ្នូ ឆ្នាំ២០២១</w:t>
      </w:r>
    </w:p>
    <w:p w14:paraId="44ADD52D" w14:textId="77777777" w:rsidR="00B735DB" w:rsidRPr="009B3786" w:rsidRDefault="00B735DB" w:rsidP="00B735DB">
      <w:pPr>
        <w:rPr>
          <w:rFonts w:ascii="Khmer OS Battambang" w:eastAsia="Times New Roman" w:hAnsi="Khmer OS Battambang" w:cs="Khmer OS Battambang"/>
          <w:b/>
          <w:bCs/>
          <w:sz w:val="16"/>
          <w:szCs w:val="16"/>
          <w:lang w:bidi="km-KH"/>
        </w:rPr>
      </w:pPr>
    </w:p>
    <w:p w14:paraId="5BD7F07E"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១១</w:t>
      </w:r>
      <w:r w:rsidRPr="00805B8C">
        <w:rPr>
          <w:rFonts w:ascii="Khmer OS Battambang" w:eastAsia="Times New Roman" w:hAnsi="Khmer OS Battambang" w:cs="Khmer OS Battambang" w:hint="cs"/>
          <w:b/>
          <w:bCs/>
          <w:color w:val="000000" w:themeColor="text1"/>
          <w:cs/>
          <w:lang w:bidi="km-KH"/>
        </w:rPr>
        <w:t>)</w:t>
      </w:r>
    </w:p>
    <w:p w14:paraId="0632071D"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A16F4B">
        <w:rPr>
          <w:rFonts w:ascii="Khmer OS Battambang" w:eastAsia="Times New Roman" w:hAnsi="Khmer OS Battambang" w:cs="Cordia New"/>
          <w:b/>
          <w:bCs/>
          <w:caps/>
          <w:color w:val="000000"/>
          <w:szCs w:val="28"/>
          <w:lang w:bidi="th-TH"/>
        </w:rPr>
        <w:t>Wash</w:t>
      </w:r>
      <w:r>
        <w:rPr>
          <w:rFonts w:ascii="Khmer OS Battambang" w:eastAsia="Times New Roman" w:hAnsi="Khmer OS Battambang" w:cs="Cordia New"/>
          <w:b/>
          <w:bCs/>
          <w:color w:val="000000"/>
          <w:szCs w:val="28"/>
          <w:lang w:bidi="th-TH"/>
        </w:rPr>
        <w:t xml:space="preserve"> </w:t>
      </w:r>
      <w:r>
        <w:rPr>
          <w:rFonts w:ascii="Khmer OS Battambang" w:eastAsia="Times New Roman" w:hAnsi="Khmer OS Battambang" w:cs="Khmer OS Battambang" w:hint="cs"/>
          <w:b/>
          <w:bCs/>
          <w:color w:val="000000"/>
          <w:cs/>
          <w:lang w:bidi="km-KH"/>
        </w:rPr>
        <w:t>នៅសាលារៀនគិរីសេះ ស</w:t>
      </w:r>
    </w:p>
    <w:p w14:paraId="4847A83F" w14:textId="77777777" w:rsidR="00B735DB" w:rsidRPr="00702BC0" w:rsidRDefault="00B735DB" w:rsidP="00B735DB">
      <w:pPr>
        <w:rPr>
          <w:rFonts w:eastAsia="Times New Roman"/>
          <w:b/>
          <w:bCs/>
          <w:color w:val="000000"/>
          <w:szCs w:val="20"/>
        </w:rPr>
      </w:pPr>
      <w:r w:rsidRPr="00805B8C">
        <w:rPr>
          <w:rFonts w:ascii="Khmer OS Battambang" w:eastAsia="Times New Roman" w:hAnsi="Khmer OS Battambang" w:cs="Khmer OS Battambang" w:hint="cs"/>
          <w:b/>
          <w:bCs/>
          <w:color w:val="000000"/>
          <w:cs/>
          <w:lang w:bidi="km-KH"/>
        </w:rPr>
        <w:lastRenderedPageBreak/>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ឃុំតាំងក្រួច ស្រុកសំរោងទង ខេត្តកំពង់ស្ពឺ</w:t>
      </w:r>
    </w:p>
    <w:p w14:paraId="000E4205" w14:textId="77777777" w:rsidR="00B735DB" w:rsidRPr="00702BC0" w:rsidRDefault="00B735DB" w:rsidP="00B735DB">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85"/>
        <w:gridCol w:w="2804"/>
        <w:gridCol w:w="953"/>
        <w:gridCol w:w="2456"/>
        <w:gridCol w:w="2542"/>
      </w:tblGrid>
      <w:tr w:rsidR="00B735DB" w:rsidRPr="00702BC0" w14:paraId="243FDEDF" w14:textId="77777777" w:rsidTr="00765117">
        <w:trPr>
          <w:trHeight w:val="288"/>
        </w:trPr>
        <w:tc>
          <w:tcPr>
            <w:tcW w:w="313" w:type="pct"/>
            <w:shd w:val="clear" w:color="auto" w:fill="1F497D" w:themeFill="text2"/>
            <w:noWrap/>
            <w:vAlign w:val="center"/>
            <w:hideMark/>
          </w:tcPr>
          <w:p w14:paraId="3E077815"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01" w:type="pct"/>
            <w:shd w:val="clear" w:color="auto" w:fill="1F497D" w:themeFill="text2"/>
            <w:noWrap/>
            <w:vAlign w:val="center"/>
            <w:hideMark/>
          </w:tcPr>
          <w:p w14:paraId="3F96954C"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10" w:type="pct"/>
            <w:shd w:val="clear" w:color="auto" w:fill="1F497D" w:themeFill="text2"/>
            <w:noWrap/>
            <w:vAlign w:val="center"/>
            <w:hideMark/>
          </w:tcPr>
          <w:p w14:paraId="0EEA59A8"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315" w:type="pct"/>
            <w:shd w:val="clear" w:color="auto" w:fill="1F497D" w:themeFill="text2"/>
            <w:noWrap/>
            <w:vAlign w:val="center"/>
            <w:hideMark/>
          </w:tcPr>
          <w:p w14:paraId="4F7E3BBA"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61" w:type="pct"/>
            <w:shd w:val="clear" w:color="auto" w:fill="1F497D" w:themeFill="text2"/>
            <w:noWrap/>
            <w:vAlign w:val="center"/>
            <w:hideMark/>
          </w:tcPr>
          <w:p w14:paraId="38C6232A"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27E09C67" w14:textId="77777777" w:rsidTr="00765117">
        <w:trPr>
          <w:trHeight w:val="288"/>
        </w:trPr>
        <w:tc>
          <w:tcPr>
            <w:tcW w:w="313" w:type="pct"/>
            <w:shd w:val="clear" w:color="auto" w:fill="auto"/>
            <w:noWrap/>
            <w:hideMark/>
          </w:tcPr>
          <w:p w14:paraId="4155D7F8"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01" w:type="pct"/>
            <w:shd w:val="clear" w:color="auto" w:fill="auto"/>
            <w:noWrap/>
          </w:tcPr>
          <w:p w14:paraId="154B1F76"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ឈុន រ៉ាចា</w:t>
            </w:r>
          </w:p>
        </w:tc>
        <w:tc>
          <w:tcPr>
            <w:tcW w:w="510" w:type="pct"/>
            <w:shd w:val="clear" w:color="auto" w:fill="auto"/>
            <w:noWrap/>
          </w:tcPr>
          <w:p w14:paraId="7E02A796"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ប</w:t>
            </w:r>
          </w:p>
        </w:tc>
        <w:tc>
          <w:tcPr>
            <w:tcW w:w="1315" w:type="pct"/>
            <w:shd w:val="clear" w:color="auto" w:fill="auto"/>
            <w:noWrap/>
          </w:tcPr>
          <w:p w14:paraId="46E42EC3"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61" w:type="pct"/>
            <w:shd w:val="clear" w:color="auto" w:fill="auto"/>
            <w:noWrap/>
          </w:tcPr>
          <w:p w14:paraId="3AE2BFB0" w14:textId="77777777" w:rsidR="00B735DB" w:rsidRPr="006F77E3" w:rsidRDefault="00B735DB" w:rsidP="00765117">
            <w:pPr>
              <w:rPr>
                <w:rFonts w:ascii="Khmer OS Battambang" w:eastAsia="Times New Roman" w:hAnsi="Khmer OS Battambang" w:cs="Khmer OS Battambang"/>
                <w:color w:val="000000"/>
                <w:sz w:val="18"/>
                <w:szCs w:val="18"/>
              </w:rPr>
            </w:pPr>
            <w:r w:rsidRPr="00BE1A7F">
              <w:rPr>
                <w:rFonts w:ascii="Khmer OS Battambang" w:eastAsia="Times New Roman" w:hAnsi="Khmer OS Battambang" w:cs="Khmer OS Battambang" w:hint="cs"/>
                <w:color w:val="000000"/>
                <w:sz w:val="18"/>
                <w:szCs w:val="18"/>
                <w:cs/>
                <w:lang w:bidi="km-KH"/>
              </w:rPr>
              <w:t>សាលារៀនគិរីសេះ ស</w:t>
            </w:r>
          </w:p>
        </w:tc>
      </w:tr>
      <w:tr w:rsidR="00B735DB" w:rsidRPr="00702BC0" w14:paraId="301F46E8" w14:textId="77777777" w:rsidTr="00765117">
        <w:trPr>
          <w:trHeight w:val="288"/>
        </w:trPr>
        <w:tc>
          <w:tcPr>
            <w:tcW w:w="313" w:type="pct"/>
            <w:shd w:val="clear" w:color="auto" w:fill="auto"/>
            <w:noWrap/>
            <w:hideMark/>
          </w:tcPr>
          <w:p w14:paraId="6EDCF09C"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01" w:type="pct"/>
            <w:shd w:val="clear" w:color="auto" w:fill="auto"/>
            <w:noWrap/>
          </w:tcPr>
          <w:p w14:paraId="2D077EAB" w14:textId="77777777" w:rsidR="00B735DB" w:rsidRPr="006F77E3"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យឹម សារ៉ន</w:t>
            </w:r>
          </w:p>
        </w:tc>
        <w:tc>
          <w:tcPr>
            <w:tcW w:w="510" w:type="pct"/>
            <w:shd w:val="clear" w:color="auto" w:fill="auto"/>
            <w:noWrap/>
          </w:tcPr>
          <w:p w14:paraId="1393327A"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ប</w:t>
            </w:r>
          </w:p>
        </w:tc>
        <w:tc>
          <w:tcPr>
            <w:tcW w:w="1315" w:type="pct"/>
            <w:shd w:val="clear" w:color="auto" w:fill="auto"/>
            <w:noWrap/>
          </w:tcPr>
          <w:p w14:paraId="11042952" w14:textId="77777777" w:rsidR="00B735DB" w:rsidRPr="006F77E3"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61" w:type="pct"/>
            <w:shd w:val="clear" w:color="auto" w:fill="auto"/>
            <w:noWrap/>
          </w:tcPr>
          <w:p w14:paraId="67B1EEB3" w14:textId="77777777" w:rsidR="00B735DB" w:rsidRPr="006F77E3" w:rsidRDefault="00B735DB" w:rsidP="00765117">
            <w:pPr>
              <w:rPr>
                <w:rFonts w:ascii="Khmer OS Battambang" w:eastAsia="Times New Roman" w:hAnsi="Khmer OS Battambang" w:cs="Khmer OS Battambang"/>
                <w:color w:val="000000"/>
                <w:sz w:val="18"/>
                <w:szCs w:val="18"/>
              </w:rPr>
            </w:pPr>
            <w:r w:rsidRPr="00BE1A7F">
              <w:rPr>
                <w:rFonts w:ascii="Khmer OS Battambang" w:eastAsia="Times New Roman" w:hAnsi="Khmer OS Battambang" w:cs="Khmer OS Battambang" w:hint="cs"/>
                <w:color w:val="000000"/>
                <w:sz w:val="18"/>
                <w:szCs w:val="18"/>
                <w:cs/>
                <w:lang w:bidi="km-KH"/>
              </w:rPr>
              <w:t>សាលារៀនគិរីសេះ ស</w:t>
            </w:r>
          </w:p>
        </w:tc>
      </w:tr>
      <w:tr w:rsidR="00B735DB" w:rsidRPr="00702BC0" w14:paraId="7284DA4B" w14:textId="77777777" w:rsidTr="00765117">
        <w:trPr>
          <w:trHeight w:val="288"/>
        </w:trPr>
        <w:tc>
          <w:tcPr>
            <w:tcW w:w="313" w:type="pct"/>
            <w:shd w:val="clear" w:color="auto" w:fill="auto"/>
            <w:noWrap/>
            <w:hideMark/>
          </w:tcPr>
          <w:p w14:paraId="3AF0121D"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01" w:type="pct"/>
            <w:shd w:val="clear" w:color="auto" w:fill="auto"/>
            <w:noWrap/>
          </w:tcPr>
          <w:p w14:paraId="26F3C897"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 ស្រីខែ</w:t>
            </w:r>
          </w:p>
        </w:tc>
        <w:tc>
          <w:tcPr>
            <w:tcW w:w="510" w:type="pct"/>
            <w:shd w:val="clear" w:color="auto" w:fill="auto"/>
            <w:noWrap/>
          </w:tcPr>
          <w:p w14:paraId="71630B77"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315" w:type="pct"/>
            <w:shd w:val="clear" w:color="auto" w:fill="auto"/>
            <w:noWrap/>
          </w:tcPr>
          <w:p w14:paraId="7FBBC06C" w14:textId="77777777" w:rsidR="00B735DB" w:rsidRPr="006F77E3"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61" w:type="pct"/>
            <w:shd w:val="clear" w:color="auto" w:fill="auto"/>
            <w:noWrap/>
          </w:tcPr>
          <w:p w14:paraId="60D1FA86"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BE1A7F">
              <w:rPr>
                <w:rFonts w:ascii="Khmer OS Battambang" w:eastAsia="Times New Roman" w:hAnsi="Khmer OS Battambang" w:cs="Khmer OS Battambang" w:hint="cs"/>
                <w:color w:val="000000"/>
                <w:sz w:val="18"/>
                <w:szCs w:val="18"/>
                <w:cs/>
                <w:lang w:bidi="km-KH"/>
              </w:rPr>
              <w:t>សាលារៀនគិរីសេះ ស</w:t>
            </w:r>
          </w:p>
        </w:tc>
      </w:tr>
      <w:tr w:rsidR="00B735DB" w:rsidRPr="00702BC0" w14:paraId="2CBF194F" w14:textId="77777777" w:rsidTr="00765117">
        <w:trPr>
          <w:trHeight w:val="288"/>
        </w:trPr>
        <w:tc>
          <w:tcPr>
            <w:tcW w:w="313" w:type="pct"/>
            <w:shd w:val="clear" w:color="auto" w:fill="auto"/>
            <w:noWrap/>
            <w:hideMark/>
          </w:tcPr>
          <w:p w14:paraId="6DB7537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01" w:type="pct"/>
            <w:shd w:val="clear" w:color="auto" w:fill="auto"/>
            <w:noWrap/>
          </w:tcPr>
          <w:p w14:paraId="2D0B30D7"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ចឹង ចឹម</w:t>
            </w:r>
          </w:p>
        </w:tc>
        <w:tc>
          <w:tcPr>
            <w:tcW w:w="510" w:type="pct"/>
            <w:shd w:val="clear" w:color="auto" w:fill="auto"/>
            <w:noWrap/>
          </w:tcPr>
          <w:p w14:paraId="215D6BC5"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ប</w:t>
            </w:r>
          </w:p>
        </w:tc>
        <w:tc>
          <w:tcPr>
            <w:tcW w:w="1315" w:type="pct"/>
            <w:shd w:val="clear" w:color="auto" w:fill="auto"/>
            <w:noWrap/>
          </w:tcPr>
          <w:p w14:paraId="17FC18DE"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តំណាងសហគមន៍</w:t>
            </w:r>
          </w:p>
        </w:tc>
        <w:tc>
          <w:tcPr>
            <w:tcW w:w="1361" w:type="pct"/>
            <w:shd w:val="clear" w:color="auto" w:fill="auto"/>
            <w:noWrap/>
          </w:tcPr>
          <w:p w14:paraId="3D52CE3F"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ភូមិឱនាងហ៊ីង</w:t>
            </w:r>
          </w:p>
        </w:tc>
      </w:tr>
      <w:tr w:rsidR="00B735DB" w:rsidRPr="00702BC0" w14:paraId="62F954E1" w14:textId="77777777" w:rsidTr="00765117">
        <w:trPr>
          <w:trHeight w:val="288"/>
        </w:trPr>
        <w:tc>
          <w:tcPr>
            <w:tcW w:w="313" w:type="pct"/>
            <w:shd w:val="clear" w:color="auto" w:fill="auto"/>
            <w:noWrap/>
            <w:hideMark/>
          </w:tcPr>
          <w:p w14:paraId="3A3ABE0C"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01" w:type="pct"/>
            <w:shd w:val="clear" w:color="auto" w:fill="auto"/>
            <w:noWrap/>
          </w:tcPr>
          <w:p w14:paraId="7A999DBC" w14:textId="77777777" w:rsidR="00B735DB" w:rsidRPr="006F77E3"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ចាន់ ភារម្យ</w:t>
            </w:r>
          </w:p>
        </w:tc>
        <w:tc>
          <w:tcPr>
            <w:tcW w:w="510" w:type="pct"/>
            <w:shd w:val="clear" w:color="auto" w:fill="auto"/>
            <w:noWrap/>
          </w:tcPr>
          <w:p w14:paraId="72452B28"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315" w:type="pct"/>
            <w:shd w:val="clear" w:color="auto" w:fill="auto"/>
            <w:noWrap/>
          </w:tcPr>
          <w:p w14:paraId="62959318"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ប្រធានសហគមន៍</w:t>
            </w:r>
          </w:p>
        </w:tc>
        <w:tc>
          <w:tcPr>
            <w:tcW w:w="1361" w:type="pct"/>
            <w:shd w:val="clear" w:color="auto" w:fill="auto"/>
            <w:noWrap/>
          </w:tcPr>
          <w:p w14:paraId="1F38D969" w14:textId="77777777" w:rsidR="00B735DB" w:rsidRPr="006F77E3"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ភូមិឱនាងហ៊ីង</w:t>
            </w:r>
          </w:p>
        </w:tc>
      </w:tr>
      <w:tr w:rsidR="00B735DB" w:rsidRPr="00702BC0" w14:paraId="0D1DCD4B" w14:textId="77777777" w:rsidTr="00765117">
        <w:trPr>
          <w:trHeight w:val="288"/>
        </w:trPr>
        <w:tc>
          <w:tcPr>
            <w:tcW w:w="313" w:type="pct"/>
            <w:shd w:val="clear" w:color="auto" w:fill="auto"/>
            <w:noWrap/>
            <w:hideMark/>
          </w:tcPr>
          <w:p w14:paraId="123A1D5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01" w:type="pct"/>
            <w:shd w:val="clear" w:color="auto" w:fill="auto"/>
            <w:noWrap/>
          </w:tcPr>
          <w:p w14:paraId="5A8592FC"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សៀង សុខា</w:t>
            </w:r>
          </w:p>
        </w:tc>
        <w:tc>
          <w:tcPr>
            <w:tcW w:w="510" w:type="pct"/>
            <w:shd w:val="clear" w:color="auto" w:fill="auto"/>
            <w:noWrap/>
          </w:tcPr>
          <w:p w14:paraId="5164C6B5"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ប</w:t>
            </w:r>
          </w:p>
        </w:tc>
        <w:tc>
          <w:tcPr>
            <w:tcW w:w="1315" w:type="pct"/>
            <w:shd w:val="clear" w:color="auto" w:fill="auto"/>
            <w:noWrap/>
          </w:tcPr>
          <w:p w14:paraId="2227DC95"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ក្រុមវាយតម្លៃ</w:t>
            </w:r>
          </w:p>
        </w:tc>
        <w:tc>
          <w:tcPr>
            <w:tcW w:w="1361" w:type="pct"/>
            <w:shd w:val="clear" w:color="auto" w:fill="auto"/>
            <w:noWrap/>
          </w:tcPr>
          <w:p w14:paraId="6E45F6E6" w14:textId="77777777" w:rsidR="00B735DB" w:rsidRPr="006F77E3" w:rsidRDefault="00B735DB" w:rsidP="00765117">
            <w:pPr>
              <w:rPr>
                <w:rFonts w:ascii="Khmer OS Battambang" w:eastAsia="Times New Roman" w:hAnsi="Khmer OS Battambang" w:cs="Khmer OS Battambang"/>
                <w:color w:val="000000"/>
                <w:sz w:val="18"/>
                <w:szCs w:val="18"/>
              </w:rPr>
            </w:pPr>
          </w:p>
        </w:tc>
      </w:tr>
      <w:tr w:rsidR="00B735DB" w:rsidRPr="00702BC0" w14:paraId="13D83C8E" w14:textId="77777777" w:rsidTr="00765117">
        <w:trPr>
          <w:trHeight w:val="288"/>
        </w:trPr>
        <w:tc>
          <w:tcPr>
            <w:tcW w:w="313" w:type="pct"/>
            <w:shd w:val="clear" w:color="auto" w:fill="auto"/>
            <w:noWrap/>
          </w:tcPr>
          <w:p w14:paraId="4B5973E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501" w:type="pct"/>
            <w:shd w:val="clear" w:color="auto" w:fill="auto"/>
            <w:noWrap/>
          </w:tcPr>
          <w:p w14:paraId="41C09E4A"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សាំង ហៃ</w:t>
            </w:r>
          </w:p>
        </w:tc>
        <w:tc>
          <w:tcPr>
            <w:tcW w:w="510" w:type="pct"/>
            <w:shd w:val="clear" w:color="auto" w:fill="auto"/>
            <w:noWrap/>
          </w:tcPr>
          <w:p w14:paraId="15856543"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ប</w:t>
            </w:r>
          </w:p>
        </w:tc>
        <w:tc>
          <w:tcPr>
            <w:tcW w:w="1315" w:type="pct"/>
            <w:shd w:val="clear" w:color="auto" w:fill="auto"/>
            <w:noWrap/>
          </w:tcPr>
          <w:p w14:paraId="398A6FCA" w14:textId="77777777" w:rsidR="00B735DB" w:rsidRPr="006F77E3" w:rsidRDefault="00B735DB" w:rsidP="00765117">
            <w:pPr>
              <w:rPr>
                <w:rFonts w:ascii="Khmer OS Battambang" w:eastAsia="Times New Roman" w:hAnsi="Khmer OS Battambang" w:cs="Khmer OS Battambang"/>
                <w:color w:val="000000"/>
                <w:sz w:val="18"/>
                <w:szCs w:val="18"/>
              </w:rPr>
            </w:pPr>
            <w:r w:rsidRPr="006F77E3">
              <w:rPr>
                <w:rFonts w:ascii="Khmer OS Battambang" w:eastAsia="Times New Roman" w:hAnsi="Khmer OS Battambang" w:cs="Khmer OS Battambang"/>
                <w:color w:val="000000"/>
                <w:sz w:val="18"/>
                <w:szCs w:val="18"/>
                <w:cs/>
                <w:lang w:bidi="km-KH"/>
              </w:rPr>
              <w:t>ក្រុមវាយតម្លៃ</w:t>
            </w:r>
          </w:p>
        </w:tc>
        <w:tc>
          <w:tcPr>
            <w:tcW w:w="1361" w:type="pct"/>
            <w:shd w:val="clear" w:color="auto" w:fill="auto"/>
            <w:noWrap/>
          </w:tcPr>
          <w:p w14:paraId="0EEF77EB" w14:textId="77777777" w:rsidR="00B735DB" w:rsidRPr="006F77E3" w:rsidRDefault="00B735DB" w:rsidP="00765117">
            <w:pPr>
              <w:rPr>
                <w:rFonts w:ascii="Khmer OS Battambang" w:eastAsia="Times New Roman" w:hAnsi="Khmer OS Battambang" w:cs="Khmer OS Battambang"/>
                <w:color w:val="000000"/>
                <w:sz w:val="18"/>
                <w:szCs w:val="18"/>
              </w:rPr>
            </w:pPr>
          </w:p>
        </w:tc>
      </w:tr>
    </w:tbl>
    <w:p w14:paraId="6997C051" w14:textId="77777777" w:rsidR="00B735DB" w:rsidRPr="006F77E3" w:rsidRDefault="00B735DB" w:rsidP="00B735DB">
      <w:pPr>
        <w:rPr>
          <w:rFonts w:ascii="Khmer OS Battambang" w:eastAsia="Times New Roman" w:hAnsi="Khmer OS Battambang" w:cs="Khmer OS Battambang"/>
          <w:color w:val="000000"/>
          <w:lang w:bidi="km-KH"/>
        </w:rPr>
      </w:pPr>
    </w:p>
    <w:p w14:paraId="7DB9CE1F"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១២</w:t>
      </w:r>
      <w:r w:rsidRPr="00805B8C">
        <w:rPr>
          <w:rFonts w:ascii="Khmer OS Battambang" w:eastAsia="Times New Roman" w:hAnsi="Khmer OS Battambang" w:cs="Khmer OS Battambang" w:hint="cs"/>
          <w:b/>
          <w:bCs/>
          <w:color w:val="000000" w:themeColor="text1"/>
          <w:cs/>
          <w:lang w:bidi="km-KH"/>
        </w:rPr>
        <w:t>)</w:t>
      </w:r>
    </w:p>
    <w:p w14:paraId="5C256E46"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A16F4B">
        <w:rPr>
          <w:rFonts w:ascii="Khmer OS Battambang" w:eastAsia="Times New Roman" w:hAnsi="Khmer OS Battambang" w:cs="Cordia New"/>
          <w:b/>
          <w:bCs/>
          <w:caps/>
          <w:color w:val="000000"/>
          <w:szCs w:val="28"/>
          <w:lang w:bidi="th-TH"/>
        </w:rPr>
        <w:t>Wash</w:t>
      </w:r>
      <w:r>
        <w:rPr>
          <w:rFonts w:ascii="Khmer OS Battambang" w:eastAsia="Times New Roman" w:hAnsi="Khmer OS Battambang" w:cs="Cordia New"/>
          <w:b/>
          <w:bCs/>
          <w:color w:val="000000"/>
          <w:szCs w:val="28"/>
          <w:lang w:bidi="th-TH"/>
        </w:rPr>
        <w:t xml:space="preserve"> </w:t>
      </w:r>
      <w:r>
        <w:rPr>
          <w:rFonts w:ascii="Khmer OS Battambang" w:eastAsia="Times New Roman" w:hAnsi="Khmer OS Battambang" w:cs="Khmer OS Battambang" w:hint="cs"/>
          <w:b/>
          <w:bCs/>
          <w:color w:val="000000"/>
          <w:cs/>
          <w:lang w:bidi="km-KH"/>
        </w:rPr>
        <w:t>នៅកន្លែងថែទាំសុខភាពក្រួចមាស</w:t>
      </w:r>
    </w:p>
    <w:p w14:paraId="23046CBE" w14:textId="77777777" w:rsidR="00B735DB" w:rsidRPr="00702BC0" w:rsidRDefault="00B735DB" w:rsidP="00B735DB">
      <w:pPr>
        <w:rPr>
          <w:rFonts w:eastAsia="Times New Roman"/>
          <w:b/>
          <w:bCs/>
          <w:color w:val="000000"/>
          <w:szCs w:val="2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ឃុំតាំងក្រួច ស្រុកសំរោងទង ខេត្តកំពង់ស្ពឺ</w:t>
      </w:r>
    </w:p>
    <w:p w14:paraId="7BCC6B6B" w14:textId="77777777" w:rsidR="00B735DB" w:rsidRPr="00702BC0" w:rsidRDefault="00B735DB" w:rsidP="00B735DB">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79"/>
        <w:gridCol w:w="2872"/>
        <w:gridCol w:w="984"/>
        <w:gridCol w:w="2375"/>
        <w:gridCol w:w="2530"/>
      </w:tblGrid>
      <w:tr w:rsidR="00B735DB" w:rsidRPr="00702BC0" w14:paraId="6C47AA57" w14:textId="77777777" w:rsidTr="00765117">
        <w:trPr>
          <w:trHeight w:val="288"/>
        </w:trPr>
        <w:tc>
          <w:tcPr>
            <w:tcW w:w="316" w:type="pct"/>
            <w:shd w:val="clear" w:color="auto" w:fill="1F497D" w:themeFill="text2"/>
            <w:noWrap/>
            <w:vAlign w:val="center"/>
            <w:hideMark/>
          </w:tcPr>
          <w:p w14:paraId="6C41E320"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36B33B2F"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14F25DF5"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77" w:type="pct"/>
            <w:shd w:val="clear" w:color="auto" w:fill="1F497D" w:themeFill="text2"/>
            <w:noWrap/>
            <w:vAlign w:val="center"/>
            <w:hideMark/>
          </w:tcPr>
          <w:p w14:paraId="310B385A"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167D9EF4"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3A801D02" w14:textId="77777777" w:rsidTr="00765117">
        <w:trPr>
          <w:trHeight w:val="288"/>
        </w:trPr>
        <w:tc>
          <w:tcPr>
            <w:tcW w:w="316" w:type="pct"/>
            <w:shd w:val="clear" w:color="auto" w:fill="auto"/>
            <w:noWrap/>
            <w:hideMark/>
          </w:tcPr>
          <w:p w14:paraId="145EB22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43" w:type="pct"/>
            <w:shd w:val="clear" w:color="auto" w:fill="auto"/>
            <w:noWrap/>
          </w:tcPr>
          <w:p w14:paraId="0FE6822E"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ឈឿន ដាលីន</w:t>
            </w:r>
          </w:p>
        </w:tc>
        <w:tc>
          <w:tcPr>
            <w:tcW w:w="532" w:type="pct"/>
            <w:shd w:val="clear" w:color="auto" w:fill="auto"/>
            <w:noWrap/>
          </w:tcPr>
          <w:p w14:paraId="191CCEAB"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1313331"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ប្រធាន</w:t>
            </w:r>
          </w:p>
        </w:tc>
        <w:tc>
          <w:tcPr>
            <w:tcW w:w="1331" w:type="pct"/>
            <w:shd w:val="clear" w:color="auto" w:fill="auto"/>
            <w:noWrap/>
          </w:tcPr>
          <w:p w14:paraId="578593B3"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19D0E875" w14:textId="77777777" w:rsidTr="00765117">
        <w:trPr>
          <w:trHeight w:val="288"/>
        </w:trPr>
        <w:tc>
          <w:tcPr>
            <w:tcW w:w="316" w:type="pct"/>
            <w:shd w:val="clear" w:color="auto" w:fill="auto"/>
            <w:noWrap/>
            <w:hideMark/>
          </w:tcPr>
          <w:p w14:paraId="5FE5B90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43" w:type="pct"/>
            <w:shd w:val="clear" w:color="auto" w:fill="auto"/>
            <w:noWrap/>
          </w:tcPr>
          <w:p w14:paraId="0AF74F0E"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យន់ សូឡា</w:t>
            </w:r>
          </w:p>
        </w:tc>
        <w:tc>
          <w:tcPr>
            <w:tcW w:w="532" w:type="pct"/>
            <w:shd w:val="clear" w:color="auto" w:fill="auto"/>
            <w:noWrap/>
          </w:tcPr>
          <w:p w14:paraId="4CA090F2"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46E56AFB"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6A45FB91"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21340CB1" w14:textId="77777777" w:rsidTr="00765117">
        <w:trPr>
          <w:trHeight w:val="288"/>
        </w:trPr>
        <w:tc>
          <w:tcPr>
            <w:tcW w:w="316" w:type="pct"/>
            <w:shd w:val="clear" w:color="auto" w:fill="auto"/>
            <w:noWrap/>
            <w:hideMark/>
          </w:tcPr>
          <w:p w14:paraId="7E7290DD"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43" w:type="pct"/>
            <w:shd w:val="clear" w:color="auto" w:fill="auto"/>
            <w:noWrap/>
          </w:tcPr>
          <w:p w14:paraId="0C2C6F9D"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ចរិយា</w:t>
            </w:r>
          </w:p>
        </w:tc>
        <w:tc>
          <w:tcPr>
            <w:tcW w:w="532" w:type="pct"/>
            <w:shd w:val="clear" w:color="auto" w:fill="auto"/>
            <w:noWrap/>
          </w:tcPr>
          <w:p w14:paraId="1FC2A14B"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8B28A20"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446992DD"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10AF1327" w14:textId="77777777" w:rsidTr="00765117">
        <w:trPr>
          <w:trHeight w:val="288"/>
        </w:trPr>
        <w:tc>
          <w:tcPr>
            <w:tcW w:w="316" w:type="pct"/>
            <w:shd w:val="clear" w:color="auto" w:fill="auto"/>
            <w:noWrap/>
            <w:hideMark/>
          </w:tcPr>
          <w:p w14:paraId="64D7A50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43" w:type="pct"/>
            <w:shd w:val="clear" w:color="auto" w:fill="auto"/>
            <w:noWrap/>
          </w:tcPr>
          <w:p w14:paraId="3FE42A95"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 ភារៈ</w:t>
            </w:r>
          </w:p>
        </w:tc>
        <w:tc>
          <w:tcPr>
            <w:tcW w:w="532" w:type="pct"/>
            <w:shd w:val="clear" w:color="auto" w:fill="auto"/>
            <w:noWrap/>
          </w:tcPr>
          <w:p w14:paraId="2F4272D1"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233B89DA"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3E244670"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08529AD7" w14:textId="77777777" w:rsidTr="00765117">
        <w:trPr>
          <w:trHeight w:val="288"/>
        </w:trPr>
        <w:tc>
          <w:tcPr>
            <w:tcW w:w="316" w:type="pct"/>
            <w:shd w:val="clear" w:color="auto" w:fill="auto"/>
            <w:noWrap/>
            <w:hideMark/>
          </w:tcPr>
          <w:p w14:paraId="277E783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43" w:type="pct"/>
            <w:shd w:val="clear" w:color="auto" w:fill="auto"/>
            <w:noWrap/>
          </w:tcPr>
          <w:p w14:paraId="39D5AC0B"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ហ៊ុយ ពេជ្រពិសី</w:t>
            </w:r>
          </w:p>
        </w:tc>
        <w:tc>
          <w:tcPr>
            <w:tcW w:w="532" w:type="pct"/>
            <w:shd w:val="clear" w:color="auto" w:fill="auto"/>
            <w:noWrap/>
          </w:tcPr>
          <w:p w14:paraId="5535FD55"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13448FD5"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484E8BB6"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7CDF55AC" w14:textId="77777777" w:rsidTr="00765117">
        <w:trPr>
          <w:trHeight w:val="288"/>
        </w:trPr>
        <w:tc>
          <w:tcPr>
            <w:tcW w:w="316" w:type="pct"/>
            <w:shd w:val="clear" w:color="auto" w:fill="auto"/>
            <w:noWrap/>
            <w:hideMark/>
          </w:tcPr>
          <w:p w14:paraId="640AD5C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43" w:type="pct"/>
            <w:shd w:val="clear" w:color="auto" w:fill="auto"/>
            <w:noWrap/>
          </w:tcPr>
          <w:p w14:paraId="0EB87C41"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 សុផានី</w:t>
            </w:r>
          </w:p>
        </w:tc>
        <w:tc>
          <w:tcPr>
            <w:tcW w:w="532" w:type="pct"/>
            <w:shd w:val="clear" w:color="auto" w:fill="auto"/>
            <w:noWrap/>
          </w:tcPr>
          <w:p w14:paraId="5683833B"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E4E626D"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7022A9F7"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62A9ED12" w14:textId="77777777" w:rsidTr="00765117">
        <w:trPr>
          <w:trHeight w:val="288"/>
        </w:trPr>
        <w:tc>
          <w:tcPr>
            <w:tcW w:w="316" w:type="pct"/>
            <w:shd w:val="clear" w:color="auto" w:fill="auto"/>
            <w:noWrap/>
            <w:hideMark/>
          </w:tcPr>
          <w:p w14:paraId="1EE6ABE3"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543" w:type="pct"/>
            <w:shd w:val="clear" w:color="auto" w:fill="auto"/>
            <w:noWrap/>
          </w:tcPr>
          <w:p w14:paraId="125CD572"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សេក ណុន</w:t>
            </w:r>
          </w:p>
        </w:tc>
        <w:tc>
          <w:tcPr>
            <w:tcW w:w="532" w:type="pct"/>
            <w:shd w:val="clear" w:color="auto" w:fill="auto"/>
            <w:noWrap/>
          </w:tcPr>
          <w:p w14:paraId="0E752FD0"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285FBC">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40B7F749" w14:textId="77777777" w:rsidR="00B735DB" w:rsidRPr="006F77E3"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31" w:type="pct"/>
            <w:shd w:val="clear" w:color="auto" w:fill="auto"/>
            <w:noWrap/>
          </w:tcPr>
          <w:p w14:paraId="6C967240" w14:textId="77777777" w:rsidR="00B735DB" w:rsidRPr="006F77E3" w:rsidRDefault="00B735DB" w:rsidP="00765117">
            <w:pPr>
              <w:rPr>
                <w:rFonts w:ascii="Khmer OS Battambang" w:eastAsia="Times New Roman" w:hAnsi="Khmer OS Battambang" w:cs="Khmer OS Battambang"/>
                <w:color w:val="000000"/>
                <w:sz w:val="18"/>
                <w:szCs w:val="18"/>
                <w:lang w:bidi="km-KH"/>
              </w:rPr>
            </w:pPr>
            <w:r w:rsidRPr="006F77E3">
              <w:rPr>
                <w:rFonts w:ascii="Khmer OS Battambang" w:eastAsia="Times New Roman" w:hAnsi="Khmer OS Battambang" w:cs="Khmer OS Battambang" w:hint="cs"/>
                <w:color w:val="000000"/>
                <w:sz w:val="18"/>
                <w:szCs w:val="18"/>
                <w:cs/>
                <w:lang w:bidi="km-KH"/>
              </w:rPr>
              <w:t>កន្លែងថែទាំសុខភាពក្រួចមាស</w:t>
            </w:r>
          </w:p>
        </w:tc>
      </w:tr>
      <w:tr w:rsidR="00B735DB" w:rsidRPr="00702BC0" w14:paraId="117FEF5D" w14:textId="77777777" w:rsidTr="00765117">
        <w:trPr>
          <w:trHeight w:val="288"/>
        </w:trPr>
        <w:tc>
          <w:tcPr>
            <w:tcW w:w="316" w:type="pct"/>
            <w:shd w:val="clear" w:color="auto" w:fill="auto"/>
            <w:noWrap/>
          </w:tcPr>
          <w:p w14:paraId="2BF8B41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543" w:type="pct"/>
            <w:shd w:val="clear" w:color="auto" w:fill="auto"/>
            <w:noWrap/>
          </w:tcPr>
          <w:p w14:paraId="7F20B28F"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246F159B"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549CA650"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18A51E16" w14:textId="77777777" w:rsidR="00B735DB" w:rsidRPr="00B718AB" w:rsidRDefault="00B735DB" w:rsidP="00765117">
            <w:pPr>
              <w:rPr>
                <w:rFonts w:eastAsia="Times New Roman"/>
                <w:color w:val="000000"/>
                <w:sz w:val="16"/>
                <w:szCs w:val="16"/>
              </w:rPr>
            </w:pPr>
          </w:p>
        </w:tc>
      </w:tr>
      <w:tr w:rsidR="00B735DB" w:rsidRPr="00702BC0" w14:paraId="1D1955A2" w14:textId="77777777" w:rsidTr="00765117">
        <w:trPr>
          <w:trHeight w:val="288"/>
        </w:trPr>
        <w:tc>
          <w:tcPr>
            <w:tcW w:w="316" w:type="pct"/>
            <w:shd w:val="clear" w:color="auto" w:fill="auto"/>
            <w:noWrap/>
          </w:tcPr>
          <w:p w14:paraId="740E6D3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543" w:type="pct"/>
            <w:shd w:val="clear" w:color="auto" w:fill="auto"/>
            <w:noWrap/>
          </w:tcPr>
          <w:p w14:paraId="687FE9A8"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0E33D1CA"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7503DA3E"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2FD86EA4" w14:textId="77777777" w:rsidR="00B735DB" w:rsidRPr="00B718AB" w:rsidRDefault="00B735DB" w:rsidP="00765117">
            <w:pPr>
              <w:rPr>
                <w:rFonts w:eastAsia="Times New Roman"/>
                <w:color w:val="000000"/>
                <w:sz w:val="16"/>
                <w:szCs w:val="16"/>
              </w:rPr>
            </w:pPr>
          </w:p>
        </w:tc>
      </w:tr>
    </w:tbl>
    <w:p w14:paraId="6FF6E956" w14:textId="77777777" w:rsidR="00B735DB" w:rsidRPr="00702BC0" w:rsidRDefault="00B735DB" w:rsidP="00B735DB">
      <w:pPr>
        <w:rPr>
          <w:szCs w:val="20"/>
        </w:rPr>
      </w:pPr>
    </w:p>
    <w:p w14:paraId="6E627F00" w14:textId="77777777" w:rsidR="00B735DB" w:rsidRDefault="00B735DB" w:rsidP="00B735DB">
      <w:pPr>
        <w:spacing w:after="160" w:line="259" w:lineRule="auto"/>
        <w:rPr>
          <w:rFonts w:ascii="Khmer OS Battambang" w:eastAsia="Times New Roman" w:hAnsi="Khmer OS Battambang" w:cs="Khmer OS Battambang"/>
          <w:b/>
          <w:bCs/>
          <w:cs/>
          <w:lang w:bidi="km-KH"/>
        </w:rPr>
      </w:pPr>
      <w:r>
        <w:rPr>
          <w:rFonts w:ascii="Khmer OS Battambang" w:eastAsia="Times New Roman" w:hAnsi="Khmer OS Battambang" w:cs="Khmer OS Battambang"/>
          <w:b/>
          <w:bCs/>
          <w:cs/>
          <w:lang w:bidi="km-KH"/>
        </w:rPr>
        <w:br w:type="page"/>
      </w:r>
    </w:p>
    <w:p w14:paraId="53AF1F74" w14:textId="77777777" w:rsidR="00B735DB" w:rsidRDefault="00B735DB" w:rsidP="00B735D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w:t>
      </w:r>
      <w:r>
        <w:rPr>
          <w:rFonts w:ascii="Khmer OS Battambang" w:eastAsia="Times New Roman" w:hAnsi="Khmer OS Battambang" w:cs="Khmer OS Battambang" w:hint="cs"/>
          <w:b/>
          <w:bCs/>
          <w:cs/>
          <w:lang w:bidi="km-KH"/>
        </w:rPr>
        <w:t>២០</w:t>
      </w:r>
      <w:r w:rsidRPr="00285FBC">
        <w:rPr>
          <w:rFonts w:ascii="Khmer OS Battambang" w:eastAsia="Times New Roman" w:hAnsi="Khmer OS Battambang" w:cs="Khmer OS Battambang" w:hint="cs"/>
          <w:b/>
          <w:bCs/>
          <w:cs/>
          <w:lang w:bidi="km-KH"/>
        </w:rPr>
        <w:t xml:space="preserve"> ខែធ្នូ ឆ្នាំ២០២១</w:t>
      </w:r>
    </w:p>
    <w:p w14:paraId="00569A1C" w14:textId="77777777" w:rsidR="00B735DB" w:rsidRPr="009B3786" w:rsidRDefault="00B735DB" w:rsidP="00B735DB">
      <w:pPr>
        <w:rPr>
          <w:rFonts w:ascii="Khmer OS Battambang" w:eastAsia="Times New Roman" w:hAnsi="Khmer OS Battambang" w:cs="Khmer OS Battambang"/>
          <w:b/>
          <w:bCs/>
          <w:sz w:val="16"/>
          <w:szCs w:val="16"/>
          <w:lang w:bidi="km-KH"/>
        </w:rPr>
      </w:pPr>
    </w:p>
    <w:p w14:paraId="1562C60B"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១៣</w:t>
      </w:r>
      <w:r w:rsidRPr="00805B8C">
        <w:rPr>
          <w:rFonts w:ascii="Khmer OS Battambang" w:eastAsia="Times New Roman" w:hAnsi="Khmer OS Battambang" w:cs="Khmer OS Battambang" w:hint="cs"/>
          <w:b/>
          <w:bCs/>
          <w:color w:val="000000" w:themeColor="text1"/>
          <w:cs/>
          <w:lang w:bidi="km-KH"/>
        </w:rPr>
        <w:t>)</w:t>
      </w:r>
    </w:p>
    <w:p w14:paraId="09544B60"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 xml:space="preserve">ការផ្គត់ផ្គង់ទឹកឯកជន </w:t>
      </w:r>
      <w:r>
        <w:rPr>
          <w:rFonts w:ascii="Khmer OS Battambang" w:eastAsia="Times New Roman" w:hAnsi="Khmer OS Battambang" w:cs="Khmer OS Battambang"/>
          <w:color w:val="000000"/>
          <w:cs/>
          <w:lang w:bidi="km-KH"/>
        </w:rPr>
        <w:t>–</w:t>
      </w:r>
      <w:r>
        <w:rPr>
          <w:rFonts w:ascii="Khmer OS Battambang" w:eastAsia="Times New Roman" w:hAnsi="Khmer OS Battambang" w:cs="Khmer OS Battambang" w:hint="cs"/>
          <w:color w:val="000000"/>
          <w:cs/>
          <w:lang w:bidi="km-KH"/>
        </w:rPr>
        <w:t xml:space="preserve"> រោងចក្រ អ៊ាង ម៉ាប់</w:t>
      </w:r>
    </w:p>
    <w:p w14:paraId="01DC4647"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ឃុំស្រង់ ស្រុកគងពិសី ខេត្តកំពង់ស្ពឺ</w:t>
      </w:r>
    </w:p>
    <w:p w14:paraId="7A80B164"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0"/>
        <w:gridCol w:w="2884"/>
        <w:gridCol w:w="994"/>
        <w:gridCol w:w="1988"/>
        <w:gridCol w:w="2884"/>
      </w:tblGrid>
      <w:tr w:rsidR="00B735DB" w:rsidRPr="00702BC0" w14:paraId="68D1BF49" w14:textId="77777777" w:rsidTr="00765117">
        <w:trPr>
          <w:trHeight w:val="288"/>
        </w:trPr>
        <w:tc>
          <w:tcPr>
            <w:tcW w:w="316" w:type="pct"/>
            <w:shd w:val="clear" w:color="auto" w:fill="1F497D" w:themeFill="text2"/>
            <w:noWrap/>
            <w:vAlign w:val="center"/>
            <w:hideMark/>
          </w:tcPr>
          <w:p w14:paraId="3622440C"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4" w:type="pct"/>
            <w:shd w:val="clear" w:color="auto" w:fill="1F497D" w:themeFill="text2"/>
            <w:noWrap/>
            <w:vAlign w:val="center"/>
            <w:hideMark/>
          </w:tcPr>
          <w:p w14:paraId="5B994092"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214F146E"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064" w:type="pct"/>
            <w:shd w:val="clear" w:color="auto" w:fill="1F497D" w:themeFill="text2"/>
            <w:noWrap/>
            <w:vAlign w:val="center"/>
            <w:hideMark/>
          </w:tcPr>
          <w:p w14:paraId="71CF8F4F"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544" w:type="pct"/>
            <w:shd w:val="clear" w:color="auto" w:fill="1F497D" w:themeFill="text2"/>
            <w:noWrap/>
            <w:vAlign w:val="center"/>
            <w:hideMark/>
          </w:tcPr>
          <w:p w14:paraId="42B9B140"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1A004B1E" w14:textId="77777777" w:rsidTr="00765117">
        <w:trPr>
          <w:trHeight w:val="288"/>
        </w:trPr>
        <w:tc>
          <w:tcPr>
            <w:tcW w:w="316" w:type="pct"/>
            <w:shd w:val="clear" w:color="auto" w:fill="auto"/>
            <w:noWrap/>
            <w:hideMark/>
          </w:tcPr>
          <w:p w14:paraId="51A447F5"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44" w:type="pct"/>
            <w:noWrap/>
          </w:tcPr>
          <w:p w14:paraId="2669662F" w14:textId="77777777" w:rsidR="00B735DB" w:rsidRPr="001B54CE" w:rsidRDefault="00B735DB" w:rsidP="00765117">
            <w:pPr>
              <w:rPr>
                <w:rFonts w:ascii="Khmer OS Battambang" w:eastAsia="Times New Roman" w:hAnsi="Khmer OS Battambang" w:cs="Khmer OS Battambang"/>
                <w:color w:val="000000"/>
                <w:sz w:val="18"/>
                <w:szCs w:val="18"/>
              </w:rPr>
            </w:pPr>
            <w:r w:rsidRPr="00BE1A7F">
              <w:rPr>
                <w:rFonts w:ascii="Khmer OS Battambang" w:eastAsia="Times New Roman" w:hAnsi="Khmer OS Battambang" w:cs="Khmer OS Battambang" w:hint="cs"/>
                <w:color w:val="000000"/>
                <w:sz w:val="18"/>
                <w:szCs w:val="18"/>
                <w:cs/>
                <w:lang w:bidi="km-KH"/>
              </w:rPr>
              <w:t>អ៊ាង ម៉ាប់</w:t>
            </w:r>
          </w:p>
        </w:tc>
        <w:tc>
          <w:tcPr>
            <w:tcW w:w="532" w:type="pct"/>
            <w:shd w:val="clear" w:color="auto" w:fill="auto"/>
            <w:noWrap/>
          </w:tcPr>
          <w:p w14:paraId="3481ED4B"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77793660"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ម្ចាស់កម្មសិទ្ធិ</w:t>
            </w:r>
          </w:p>
        </w:tc>
        <w:tc>
          <w:tcPr>
            <w:tcW w:w="1544" w:type="pct"/>
            <w:shd w:val="clear" w:color="auto" w:fill="auto"/>
            <w:noWrap/>
          </w:tcPr>
          <w:p w14:paraId="002802CE" w14:textId="77777777" w:rsidR="00B735DB" w:rsidRPr="00BE1A7F" w:rsidRDefault="00B735DB" w:rsidP="00765117">
            <w:pPr>
              <w:rPr>
                <w:rFonts w:ascii="Khmer OS Battambang" w:eastAsia="Times New Roman" w:hAnsi="Khmer OS Battambang" w:cs="Khmer OS Battambang"/>
                <w:color w:val="000000"/>
                <w:sz w:val="18"/>
                <w:szCs w:val="18"/>
                <w:lang w:bidi="km-KH"/>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5F18CA9C" w14:textId="77777777" w:rsidTr="00765117">
        <w:trPr>
          <w:trHeight w:val="288"/>
        </w:trPr>
        <w:tc>
          <w:tcPr>
            <w:tcW w:w="316" w:type="pct"/>
            <w:shd w:val="clear" w:color="auto" w:fill="auto"/>
            <w:noWrap/>
            <w:hideMark/>
          </w:tcPr>
          <w:p w14:paraId="184E6CC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44" w:type="pct"/>
            <w:noWrap/>
          </w:tcPr>
          <w:p w14:paraId="13B0F7CE"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លាង ចឹម</w:t>
            </w:r>
          </w:p>
        </w:tc>
        <w:tc>
          <w:tcPr>
            <w:tcW w:w="532" w:type="pct"/>
            <w:shd w:val="clear" w:color="auto" w:fill="auto"/>
            <w:noWrap/>
          </w:tcPr>
          <w:p w14:paraId="071F6520"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064" w:type="pct"/>
            <w:shd w:val="clear" w:color="auto" w:fill="auto"/>
            <w:noWrap/>
          </w:tcPr>
          <w:p w14:paraId="5A7726A4"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ភរិយា</w:t>
            </w:r>
          </w:p>
        </w:tc>
        <w:tc>
          <w:tcPr>
            <w:tcW w:w="1544" w:type="pct"/>
            <w:shd w:val="clear" w:color="auto" w:fill="auto"/>
            <w:noWrap/>
          </w:tcPr>
          <w:p w14:paraId="28123F72"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1D94D0D7" w14:textId="77777777" w:rsidTr="00765117">
        <w:trPr>
          <w:trHeight w:val="288"/>
        </w:trPr>
        <w:tc>
          <w:tcPr>
            <w:tcW w:w="316" w:type="pct"/>
            <w:shd w:val="clear" w:color="auto" w:fill="auto"/>
            <w:noWrap/>
            <w:hideMark/>
          </w:tcPr>
          <w:p w14:paraId="5521A67A"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44" w:type="pct"/>
            <w:noWrap/>
          </w:tcPr>
          <w:p w14:paraId="06FC6E1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តុប សារឹម</w:t>
            </w:r>
          </w:p>
        </w:tc>
        <w:tc>
          <w:tcPr>
            <w:tcW w:w="532" w:type="pct"/>
            <w:shd w:val="clear" w:color="auto" w:fill="auto"/>
            <w:noWrap/>
          </w:tcPr>
          <w:p w14:paraId="1D172A3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064" w:type="pct"/>
            <w:shd w:val="clear" w:color="auto" w:fill="auto"/>
            <w:noWrap/>
          </w:tcPr>
          <w:p w14:paraId="1CBA4D2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544" w:type="pct"/>
            <w:shd w:val="clear" w:color="auto" w:fill="auto"/>
            <w:noWrap/>
          </w:tcPr>
          <w:p w14:paraId="322DAEBA"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67F13493" w14:textId="77777777" w:rsidTr="00765117">
        <w:trPr>
          <w:trHeight w:val="288"/>
        </w:trPr>
        <w:tc>
          <w:tcPr>
            <w:tcW w:w="316" w:type="pct"/>
            <w:shd w:val="clear" w:color="auto" w:fill="auto"/>
            <w:noWrap/>
            <w:hideMark/>
          </w:tcPr>
          <w:p w14:paraId="711C9594"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44" w:type="pct"/>
            <w:noWrap/>
          </w:tcPr>
          <w:p w14:paraId="70A347EC"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នន ម៉ៅ</w:t>
            </w:r>
          </w:p>
        </w:tc>
        <w:tc>
          <w:tcPr>
            <w:tcW w:w="532" w:type="pct"/>
            <w:shd w:val="clear" w:color="auto" w:fill="auto"/>
            <w:noWrap/>
          </w:tcPr>
          <w:p w14:paraId="430B1DFF"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1C8AA3D1"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កម្មករ</w:t>
            </w:r>
          </w:p>
        </w:tc>
        <w:tc>
          <w:tcPr>
            <w:tcW w:w="1544" w:type="pct"/>
            <w:shd w:val="clear" w:color="auto" w:fill="auto"/>
            <w:noWrap/>
          </w:tcPr>
          <w:p w14:paraId="0DBB5D26"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16321A41" w14:textId="77777777" w:rsidTr="00765117">
        <w:trPr>
          <w:trHeight w:val="288"/>
        </w:trPr>
        <w:tc>
          <w:tcPr>
            <w:tcW w:w="316" w:type="pct"/>
            <w:shd w:val="clear" w:color="auto" w:fill="auto"/>
            <w:noWrap/>
            <w:hideMark/>
          </w:tcPr>
          <w:p w14:paraId="2B7AC6F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44" w:type="pct"/>
            <w:noWrap/>
          </w:tcPr>
          <w:p w14:paraId="202FCA39"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អ៊ុក សុខន</w:t>
            </w:r>
          </w:p>
        </w:tc>
        <w:tc>
          <w:tcPr>
            <w:tcW w:w="532" w:type="pct"/>
            <w:shd w:val="clear" w:color="auto" w:fill="auto"/>
            <w:noWrap/>
          </w:tcPr>
          <w:p w14:paraId="646DB409"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5FA0BA79"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កម្មករ</w:t>
            </w:r>
          </w:p>
        </w:tc>
        <w:tc>
          <w:tcPr>
            <w:tcW w:w="1544" w:type="pct"/>
            <w:shd w:val="clear" w:color="auto" w:fill="auto"/>
            <w:noWrap/>
          </w:tcPr>
          <w:p w14:paraId="341EA1CE"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698D1D9B" w14:textId="77777777" w:rsidTr="00765117">
        <w:trPr>
          <w:trHeight w:val="288"/>
        </w:trPr>
        <w:tc>
          <w:tcPr>
            <w:tcW w:w="316" w:type="pct"/>
            <w:shd w:val="clear" w:color="auto" w:fill="auto"/>
            <w:noWrap/>
            <w:hideMark/>
          </w:tcPr>
          <w:p w14:paraId="1B25EED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44" w:type="pct"/>
            <w:noWrap/>
          </w:tcPr>
          <w:p w14:paraId="194906BA"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ឡុង ហៀក</w:t>
            </w:r>
          </w:p>
        </w:tc>
        <w:tc>
          <w:tcPr>
            <w:tcW w:w="532" w:type="pct"/>
            <w:shd w:val="clear" w:color="auto" w:fill="auto"/>
            <w:noWrap/>
          </w:tcPr>
          <w:p w14:paraId="2193C5C5"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3D16D2E2"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កម្មករ</w:t>
            </w:r>
          </w:p>
        </w:tc>
        <w:tc>
          <w:tcPr>
            <w:tcW w:w="1544" w:type="pct"/>
            <w:shd w:val="clear" w:color="auto" w:fill="auto"/>
            <w:noWrap/>
          </w:tcPr>
          <w:p w14:paraId="2FA50A69"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617E097C" w14:textId="77777777" w:rsidTr="00765117">
        <w:trPr>
          <w:trHeight w:val="288"/>
        </w:trPr>
        <w:tc>
          <w:tcPr>
            <w:tcW w:w="316" w:type="pct"/>
            <w:shd w:val="clear" w:color="auto" w:fill="auto"/>
            <w:noWrap/>
            <w:hideMark/>
          </w:tcPr>
          <w:p w14:paraId="65B5BDBD"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544" w:type="pct"/>
            <w:noWrap/>
          </w:tcPr>
          <w:p w14:paraId="083CF439"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ស្វាយ រដ្ឋ</w:t>
            </w:r>
          </w:p>
        </w:tc>
        <w:tc>
          <w:tcPr>
            <w:tcW w:w="532" w:type="pct"/>
            <w:shd w:val="clear" w:color="auto" w:fill="auto"/>
            <w:noWrap/>
          </w:tcPr>
          <w:p w14:paraId="2571EC2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1E7D458C"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កម្មករ</w:t>
            </w:r>
          </w:p>
        </w:tc>
        <w:tc>
          <w:tcPr>
            <w:tcW w:w="1544" w:type="pct"/>
            <w:shd w:val="clear" w:color="auto" w:fill="auto"/>
            <w:noWrap/>
          </w:tcPr>
          <w:p w14:paraId="46E1DA3C" w14:textId="77777777" w:rsidR="00B735DB" w:rsidRPr="00B718AB" w:rsidRDefault="00B735DB" w:rsidP="00765117">
            <w:pPr>
              <w:rPr>
                <w:rFonts w:eastAsia="Times New Roman"/>
                <w:color w:val="000000"/>
                <w:sz w:val="16"/>
                <w:szCs w:val="16"/>
              </w:rPr>
            </w:pPr>
            <w:r w:rsidRPr="00BE1A7F">
              <w:rPr>
                <w:rFonts w:ascii="Khmer OS Battambang" w:eastAsia="Times New Roman" w:hAnsi="Khmer OS Battambang" w:cs="Khmer OS Battambang" w:hint="cs"/>
                <w:color w:val="000000"/>
                <w:sz w:val="18"/>
                <w:szCs w:val="18"/>
                <w:cs/>
                <w:lang w:bidi="km-KH"/>
              </w:rPr>
              <w:t>ការផ្គត់ផ្គង់ទឹក អ៊ាង ម៉ាប់</w:t>
            </w:r>
          </w:p>
        </w:tc>
      </w:tr>
      <w:tr w:rsidR="00B735DB" w:rsidRPr="00702BC0" w14:paraId="6508BCA2" w14:textId="77777777" w:rsidTr="00765117">
        <w:trPr>
          <w:trHeight w:val="288"/>
        </w:trPr>
        <w:tc>
          <w:tcPr>
            <w:tcW w:w="316" w:type="pct"/>
            <w:shd w:val="clear" w:color="auto" w:fill="auto"/>
            <w:noWrap/>
          </w:tcPr>
          <w:p w14:paraId="3B3EC425"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544" w:type="pct"/>
            <w:noWrap/>
          </w:tcPr>
          <w:p w14:paraId="71F7A112"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សុផល</w:t>
            </w:r>
          </w:p>
        </w:tc>
        <w:tc>
          <w:tcPr>
            <w:tcW w:w="532" w:type="pct"/>
            <w:shd w:val="clear" w:color="auto" w:fill="auto"/>
            <w:noWrap/>
          </w:tcPr>
          <w:p w14:paraId="43EB236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064" w:type="pct"/>
            <w:shd w:val="clear" w:color="auto" w:fill="auto"/>
            <w:noWrap/>
          </w:tcPr>
          <w:p w14:paraId="2EB9132F" w14:textId="77777777" w:rsidR="00B735DB" w:rsidRPr="001B54CE" w:rsidRDefault="00B735DB" w:rsidP="00765117">
            <w:pPr>
              <w:rPr>
                <w:rFonts w:ascii="Khmer OS Battambang" w:eastAsia="Times New Roman" w:hAnsi="Khmer OS Battambang" w:cs="Khmer OS Battambang"/>
                <w:color w:val="000000"/>
                <w:sz w:val="18"/>
                <w:szCs w:val="18"/>
              </w:rPr>
            </w:pPr>
          </w:p>
        </w:tc>
        <w:tc>
          <w:tcPr>
            <w:tcW w:w="1544" w:type="pct"/>
            <w:shd w:val="clear" w:color="auto" w:fill="auto"/>
            <w:noWrap/>
          </w:tcPr>
          <w:p w14:paraId="0D21CED7" w14:textId="77777777" w:rsidR="00B735DB" w:rsidRPr="00B718AB" w:rsidRDefault="00B735DB" w:rsidP="00765117">
            <w:pPr>
              <w:rPr>
                <w:rFonts w:eastAsia="Times New Roman"/>
                <w:color w:val="000000"/>
                <w:sz w:val="16"/>
                <w:szCs w:val="16"/>
              </w:rPr>
            </w:pPr>
          </w:p>
        </w:tc>
      </w:tr>
      <w:tr w:rsidR="00B735DB" w:rsidRPr="00702BC0" w14:paraId="3A06759A" w14:textId="77777777" w:rsidTr="00765117">
        <w:trPr>
          <w:trHeight w:val="288"/>
        </w:trPr>
        <w:tc>
          <w:tcPr>
            <w:tcW w:w="316" w:type="pct"/>
            <w:shd w:val="clear" w:color="auto" w:fill="auto"/>
            <w:noWrap/>
          </w:tcPr>
          <w:p w14:paraId="1B398B5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544" w:type="pct"/>
            <w:shd w:val="clear" w:color="auto" w:fill="auto"/>
            <w:noWrap/>
          </w:tcPr>
          <w:p w14:paraId="09A33F15"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56B7BE20"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064" w:type="pct"/>
            <w:shd w:val="clear" w:color="auto" w:fill="auto"/>
            <w:noWrap/>
          </w:tcPr>
          <w:p w14:paraId="6205C5FD"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544" w:type="pct"/>
            <w:shd w:val="clear" w:color="auto" w:fill="auto"/>
            <w:noWrap/>
          </w:tcPr>
          <w:p w14:paraId="12895820" w14:textId="77777777" w:rsidR="00B735DB" w:rsidRPr="00B718AB" w:rsidRDefault="00B735DB" w:rsidP="00765117">
            <w:pPr>
              <w:rPr>
                <w:rFonts w:eastAsia="Times New Roman"/>
                <w:color w:val="000000"/>
                <w:sz w:val="16"/>
                <w:szCs w:val="16"/>
              </w:rPr>
            </w:pPr>
          </w:p>
        </w:tc>
      </w:tr>
      <w:tr w:rsidR="00B735DB" w:rsidRPr="00702BC0" w14:paraId="121CC6D9" w14:textId="77777777" w:rsidTr="00765117">
        <w:trPr>
          <w:trHeight w:val="288"/>
        </w:trPr>
        <w:tc>
          <w:tcPr>
            <w:tcW w:w="316" w:type="pct"/>
            <w:shd w:val="clear" w:color="auto" w:fill="auto"/>
            <w:noWrap/>
          </w:tcPr>
          <w:p w14:paraId="24DA74B5"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១០</w:t>
            </w:r>
          </w:p>
        </w:tc>
        <w:tc>
          <w:tcPr>
            <w:tcW w:w="1544" w:type="pct"/>
            <w:shd w:val="clear" w:color="auto" w:fill="auto"/>
            <w:noWrap/>
          </w:tcPr>
          <w:p w14:paraId="6BBBFC79"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25D19B0E"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ប</w:t>
            </w:r>
          </w:p>
        </w:tc>
        <w:tc>
          <w:tcPr>
            <w:tcW w:w="1064" w:type="pct"/>
            <w:shd w:val="clear" w:color="auto" w:fill="auto"/>
            <w:noWrap/>
          </w:tcPr>
          <w:p w14:paraId="75362D8B" w14:textId="77777777" w:rsidR="00B735DB" w:rsidRPr="00B718AB" w:rsidRDefault="00B735DB" w:rsidP="00765117">
            <w:pPr>
              <w:rPr>
                <w:rFonts w:eastAsia="Times New Roman"/>
                <w:color w:val="000000"/>
                <w:sz w:val="16"/>
                <w:szCs w:val="16"/>
              </w:rPr>
            </w:pPr>
            <w:r w:rsidRPr="00285FBC">
              <w:rPr>
                <w:rFonts w:ascii="Khmer OS Battambang" w:eastAsia="Times New Roman" w:hAnsi="Khmer OS Battambang" w:cs="Khmer OS Battambang"/>
                <w:color w:val="000000"/>
                <w:sz w:val="18"/>
                <w:szCs w:val="18"/>
                <w:cs/>
                <w:lang w:bidi="km-KH"/>
              </w:rPr>
              <w:t>ក្រុមវាយតម្លៃ</w:t>
            </w:r>
          </w:p>
        </w:tc>
        <w:tc>
          <w:tcPr>
            <w:tcW w:w="1544" w:type="pct"/>
            <w:shd w:val="clear" w:color="auto" w:fill="auto"/>
            <w:noWrap/>
          </w:tcPr>
          <w:p w14:paraId="3A7E15F2" w14:textId="77777777" w:rsidR="00B735DB" w:rsidRPr="00B718AB" w:rsidRDefault="00B735DB" w:rsidP="00765117">
            <w:pPr>
              <w:rPr>
                <w:rFonts w:eastAsia="Times New Roman"/>
                <w:color w:val="000000"/>
                <w:sz w:val="16"/>
                <w:szCs w:val="16"/>
              </w:rPr>
            </w:pPr>
          </w:p>
        </w:tc>
      </w:tr>
    </w:tbl>
    <w:p w14:paraId="750535D1" w14:textId="77777777" w:rsidR="00B735DB" w:rsidRPr="00530D39" w:rsidRDefault="00B735DB" w:rsidP="00B735DB">
      <w:pPr>
        <w:rPr>
          <w:rFonts w:ascii="Khmer OS Battambang" w:eastAsia="Times New Roman" w:hAnsi="Khmer OS Battambang" w:cs="Khmer OS Battambang"/>
          <w:color w:val="000000"/>
          <w:lang w:bidi="km-KH"/>
        </w:rPr>
      </w:pPr>
    </w:p>
    <w:p w14:paraId="63EE7B99"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១៤</w:t>
      </w:r>
      <w:r w:rsidRPr="00805B8C">
        <w:rPr>
          <w:rFonts w:ascii="Khmer OS Battambang" w:eastAsia="Times New Roman" w:hAnsi="Khmer OS Battambang" w:cs="Khmer OS Battambang" w:hint="cs"/>
          <w:b/>
          <w:bCs/>
          <w:color w:val="000000" w:themeColor="text1"/>
          <w:cs/>
          <w:lang w:bidi="km-KH"/>
        </w:rPr>
        <w:t>)</w:t>
      </w:r>
    </w:p>
    <w:p w14:paraId="4F089358"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1B54CE">
        <w:rPr>
          <w:rFonts w:ascii="Khmer OS Battambang" w:eastAsia="Times New Roman" w:hAnsi="Khmer OS Battambang" w:cs="Khmer OS Battambang" w:hint="cs"/>
          <w:b/>
          <w:bCs/>
          <w:color w:val="000000"/>
          <w:cs/>
          <w:lang w:bidi="km-KH"/>
        </w:rPr>
        <w:t>ក្រុមធ្វើផែនការសុវត្ថិភាពទឹកនៃឃុំស្រង់</w:t>
      </w:r>
    </w:p>
    <w:p w14:paraId="17096CFD"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ឃុំស្រង់ ស្រុកគងពិសី ខេត្តកំពង់ស្ពឺ</w:t>
      </w:r>
    </w:p>
    <w:p w14:paraId="5FA6ED77" w14:textId="77777777" w:rsidR="00B735DB" w:rsidRPr="00702BC0" w:rsidRDefault="00B735DB" w:rsidP="00B735DB">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684"/>
        <w:gridCol w:w="2187"/>
      </w:tblGrid>
      <w:tr w:rsidR="00B735DB" w:rsidRPr="00702BC0" w14:paraId="41E6DC75" w14:textId="77777777" w:rsidTr="00765117">
        <w:trPr>
          <w:trHeight w:val="288"/>
        </w:trPr>
        <w:tc>
          <w:tcPr>
            <w:tcW w:w="316" w:type="pct"/>
            <w:shd w:val="clear" w:color="auto" w:fill="1F497D" w:themeFill="text2"/>
            <w:noWrap/>
            <w:vAlign w:val="center"/>
            <w:hideMark/>
          </w:tcPr>
          <w:p w14:paraId="21F0D9FB"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2FE72D4E"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52C1C8E0"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437" w:type="pct"/>
            <w:shd w:val="clear" w:color="auto" w:fill="1F497D" w:themeFill="text2"/>
            <w:noWrap/>
            <w:vAlign w:val="center"/>
            <w:hideMark/>
          </w:tcPr>
          <w:p w14:paraId="6F441469"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171" w:type="pct"/>
            <w:shd w:val="clear" w:color="auto" w:fill="1F497D" w:themeFill="text2"/>
            <w:noWrap/>
            <w:vAlign w:val="center"/>
            <w:hideMark/>
          </w:tcPr>
          <w:p w14:paraId="21CFF496"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2B2AFEF6" w14:textId="77777777" w:rsidTr="00765117">
        <w:trPr>
          <w:trHeight w:val="288"/>
        </w:trPr>
        <w:tc>
          <w:tcPr>
            <w:tcW w:w="316" w:type="pct"/>
            <w:shd w:val="clear" w:color="auto" w:fill="auto"/>
            <w:noWrap/>
            <w:hideMark/>
          </w:tcPr>
          <w:p w14:paraId="50A456A9"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w:t>
            </w:r>
          </w:p>
        </w:tc>
        <w:tc>
          <w:tcPr>
            <w:tcW w:w="1543" w:type="pct"/>
            <w:noWrap/>
          </w:tcPr>
          <w:p w14:paraId="4B9D6949"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ឆន ស្រ៊ាង</w:t>
            </w:r>
          </w:p>
        </w:tc>
        <w:tc>
          <w:tcPr>
            <w:tcW w:w="532" w:type="pct"/>
            <w:shd w:val="clear" w:color="auto" w:fill="auto"/>
            <w:noWrap/>
          </w:tcPr>
          <w:p w14:paraId="70DCF1D4"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673649D3"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មេភូមិ</w:t>
            </w:r>
          </w:p>
        </w:tc>
        <w:tc>
          <w:tcPr>
            <w:tcW w:w="1171" w:type="pct"/>
            <w:shd w:val="clear" w:color="auto" w:fill="auto"/>
            <w:noWrap/>
          </w:tcPr>
          <w:p w14:paraId="28BB0E94"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ភូមិស្លា</w:t>
            </w:r>
          </w:p>
        </w:tc>
      </w:tr>
      <w:tr w:rsidR="00B735DB" w:rsidRPr="00702BC0" w14:paraId="1ABD471A" w14:textId="77777777" w:rsidTr="00765117">
        <w:trPr>
          <w:trHeight w:val="288"/>
        </w:trPr>
        <w:tc>
          <w:tcPr>
            <w:tcW w:w="316" w:type="pct"/>
            <w:shd w:val="clear" w:color="auto" w:fill="auto"/>
            <w:noWrap/>
            <w:hideMark/>
          </w:tcPr>
          <w:p w14:paraId="2B83E9E0"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២</w:t>
            </w:r>
          </w:p>
        </w:tc>
        <w:tc>
          <w:tcPr>
            <w:tcW w:w="1543" w:type="pct"/>
            <w:noWrap/>
          </w:tcPr>
          <w:p w14:paraId="7EB00D4A"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ងែត នឿន</w:t>
            </w:r>
          </w:p>
        </w:tc>
        <w:tc>
          <w:tcPr>
            <w:tcW w:w="532" w:type="pct"/>
            <w:shd w:val="clear" w:color="auto" w:fill="auto"/>
            <w:noWrap/>
          </w:tcPr>
          <w:p w14:paraId="42FAC4B2"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2958C16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អនុភូមិ</w:t>
            </w:r>
          </w:p>
        </w:tc>
        <w:tc>
          <w:tcPr>
            <w:tcW w:w="1171" w:type="pct"/>
            <w:shd w:val="clear" w:color="auto" w:fill="auto"/>
            <w:noWrap/>
          </w:tcPr>
          <w:p w14:paraId="4D002CA3"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ភូមិស្វាយ</w:t>
            </w:r>
          </w:p>
        </w:tc>
      </w:tr>
      <w:tr w:rsidR="00B735DB" w:rsidRPr="00702BC0" w14:paraId="03707CF5" w14:textId="77777777" w:rsidTr="00765117">
        <w:trPr>
          <w:trHeight w:val="288"/>
        </w:trPr>
        <w:tc>
          <w:tcPr>
            <w:tcW w:w="316" w:type="pct"/>
            <w:shd w:val="clear" w:color="auto" w:fill="auto"/>
            <w:noWrap/>
            <w:hideMark/>
          </w:tcPr>
          <w:p w14:paraId="6A5D7AC6"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៣</w:t>
            </w:r>
          </w:p>
        </w:tc>
        <w:tc>
          <w:tcPr>
            <w:tcW w:w="1543" w:type="pct"/>
            <w:noWrap/>
          </w:tcPr>
          <w:p w14:paraId="1F3BDEF7"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ម៊ុយ វី</w:t>
            </w:r>
          </w:p>
        </w:tc>
        <w:tc>
          <w:tcPr>
            <w:tcW w:w="532" w:type="pct"/>
            <w:shd w:val="clear" w:color="auto" w:fill="auto"/>
            <w:noWrap/>
          </w:tcPr>
          <w:p w14:paraId="56E565D2"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39801D0E"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មេភូមិ</w:t>
            </w:r>
          </w:p>
        </w:tc>
        <w:tc>
          <w:tcPr>
            <w:tcW w:w="1171" w:type="pct"/>
            <w:shd w:val="clear" w:color="auto" w:fill="auto"/>
            <w:noWrap/>
          </w:tcPr>
          <w:p w14:paraId="02E76DEB"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ភូមិត្របែករូង</w:t>
            </w:r>
          </w:p>
        </w:tc>
      </w:tr>
      <w:tr w:rsidR="00B735DB" w:rsidRPr="00702BC0" w14:paraId="7FB42F6A" w14:textId="77777777" w:rsidTr="00765117">
        <w:trPr>
          <w:trHeight w:val="288"/>
        </w:trPr>
        <w:tc>
          <w:tcPr>
            <w:tcW w:w="316" w:type="pct"/>
            <w:shd w:val="clear" w:color="auto" w:fill="auto"/>
            <w:noWrap/>
            <w:hideMark/>
          </w:tcPr>
          <w:p w14:paraId="0D76796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៤</w:t>
            </w:r>
          </w:p>
        </w:tc>
        <w:tc>
          <w:tcPr>
            <w:tcW w:w="1543" w:type="pct"/>
            <w:noWrap/>
          </w:tcPr>
          <w:p w14:paraId="151C504F"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 មាន</w:t>
            </w:r>
          </w:p>
        </w:tc>
        <w:tc>
          <w:tcPr>
            <w:tcW w:w="532" w:type="pct"/>
            <w:shd w:val="clear" w:color="auto" w:fill="auto"/>
            <w:noWrap/>
          </w:tcPr>
          <w:p w14:paraId="7A41A081"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F</w:t>
            </w:r>
          </w:p>
        </w:tc>
        <w:tc>
          <w:tcPr>
            <w:tcW w:w="1437" w:type="pct"/>
            <w:shd w:val="clear" w:color="auto" w:fill="auto"/>
            <w:noWrap/>
          </w:tcPr>
          <w:p w14:paraId="42B76717"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អនុភូមិ</w:t>
            </w:r>
          </w:p>
        </w:tc>
        <w:tc>
          <w:tcPr>
            <w:tcW w:w="1171" w:type="pct"/>
            <w:shd w:val="clear" w:color="auto" w:fill="auto"/>
            <w:noWrap/>
          </w:tcPr>
          <w:p w14:paraId="10FAC715"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ភូមិថ្លុកដូន ស</w:t>
            </w:r>
          </w:p>
        </w:tc>
      </w:tr>
      <w:tr w:rsidR="00B735DB" w:rsidRPr="00702BC0" w14:paraId="67A5AD92" w14:textId="77777777" w:rsidTr="00765117">
        <w:trPr>
          <w:trHeight w:val="288"/>
        </w:trPr>
        <w:tc>
          <w:tcPr>
            <w:tcW w:w="316" w:type="pct"/>
            <w:shd w:val="clear" w:color="auto" w:fill="auto"/>
            <w:noWrap/>
            <w:hideMark/>
          </w:tcPr>
          <w:p w14:paraId="3E8BFDF4"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៥</w:t>
            </w:r>
          </w:p>
        </w:tc>
        <w:tc>
          <w:tcPr>
            <w:tcW w:w="1543" w:type="pct"/>
            <w:noWrap/>
          </w:tcPr>
          <w:p w14:paraId="1B9A4AA4"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ទូច វឿន</w:t>
            </w:r>
          </w:p>
        </w:tc>
        <w:tc>
          <w:tcPr>
            <w:tcW w:w="532" w:type="pct"/>
            <w:shd w:val="clear" w:color="auto" w:fill="auto"/>
            <w:noWrap/>
          </w:tcPr>
          <w:p w14:paraId="092E369F"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4CF21859"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មេភូមិ</w:t>
            </w:r>
          </w:p>
        </w:tc>
        <w:tc>
          <w:tcPr>
            <w:tcW w:w="1171" w:type="pct"/>
            <w:shd w:val="clear" w:color="auto" w:fill="auto"/>
            <w:noWrap/>
          </w:tcPr>
          <w:p w14:paraId="7E9CFD13"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ភូមិឱតាវ៉ាម</w:t>
            </w:r>
          </w:p>
        </w:tc>
      </w:tr>
      <w:tr w:rsidR="00B735DB" w:rsidRPr="00702BC0" w14:paraId="60F09C78" w14:textId="77777777" w:rsidTr="00765117">
        <w:trPr>
          <w:trHeight w:val="288"/>
        </w:trPr>
        <w:tc>
          <w:tcPr>
            <w:tcW w:w="316" w:type="pct"/>
            <w:shd w:val="clear" w:color="auto" w:fill="auto"/>
            <w:noWrap/>
            <w:hideMark/>
          </w:tcPr>
          <w:p w14:paraId="5A00BAFD"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៦</w:t>
            </w:r>
          </w:p>
        </w:tc>
        <w:tc>
          <w:tcPr>
            <w:tcW w:w="1543" w:type="pct"/>
            <w:noWrap/>
          </w:tcPr>
          <w:p w14:paraId="69126CE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ឃឹម សុខា</w:t>
            </w:r>
          </w:p>
        </w:tc>
        <w:tc>
          <w:tcPr>
            <w:tcW w:w="532" w:type="pct"/>
            <w:shd w:val="clear" w:color="auto" w:fill="auto"/>
            <w:noWrap/>
          </w:tcPr>
          <w:p w14:paraId="02E8B077"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F</w:t>
            </w:r>
          </w:p>
        </w:tc>
        <w:tc>
          <w:tcPr>
            <w:tcW w:w="1437" w:type="pct"/>
            <w:shd w:val="clear" w:color="auto" w:fill="auto"/>
            <w:noWrap/>
          </w:tcPr>
          <w:p w14:paraId="33C670D7"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ជនបង្គោល</w:t>
            </w:r>
          </w:p>
        </w:tc>
        <w:tc>
          <w:tcPr>
            <w:tcW w:w="1171" w:type="pct"/>
            <w:shd w:val="clear" w:color="auto" w:fill="auto"/>
            <w:noWrap/>
          </w:tcPr>
          <w:p w14:paraId="5EE3B70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ភូមិស្រង់</w:t>
            </w:r>
          </w:p>
        </w:tc>
      </w:tr>
      <w:tr w:rsidR="00B735DB" w:rsidRPr="00702BC0" w14:paraId="716A94E6" w14:textId="77777777" w:rsidTr="00765117">
        <w:trPr>
          <w:trHeight w:val="288"/>
        </w:trPr>
        <w:tc>
          <w:tcPr>
            <w:tcW w:w="316" w:type="pct"/>
            <w:shd w:val="clear" w:color="auto" w:fill="auto"/>
            <w:noWrap/>
            <w:hideMark/>
          </w:tcPr>
          <w:p w14:paraId="09AF9225"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៧</w:t>
            </w:r>
          </w:p>
        </w:tc>
        <w:tc>
          <w:tcPr>
            <w:tcW w:w="1543" w:type="pct"/>
            <w:noWrap/>
          </w:tcPr>
          <w:p w14:paraId="2F865428"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ពេជ្រ វឿ</w:t>
            </w:r>
          </w:p>
        </w:tc>
        <w:tc>
          <w:tcPr>
            <w:tcW w:w="532" w:type="pct"/>
            <w:shd w:val="clear" w:color="auto" w:fill="auto"/>
            <w:noWrap/>
          </w:tcPr>
          <w:p w14:paraId="4F575DA5"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65B057FC"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ជំនួយការភូមិ</w:t>
            </w:r>
          </w:p>
        </w:tc>
        <w:tc>
          <w:tcPr>
            <w:tcW w:w="1171" w:type="pct"/>
            <w:shd w:val="clear" w:color="auto" w:fill="auto"/>
            <w:noWrap/>
          </w:tcPr>
          <w:p w14:paraId="392C3E9B"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ភូមិស្វាយជ្រុំ</w:t>
            </w:r>
          </w:p>
        </w:tc>
      </w:tr>
      <w:tr w:rsidR="00B735DB" w:rsidRPr="00702BC0" w14:paraId="128C6B26" w14:textId="77777777" w:rsidTr="00765117">
        <w:trPr>
          <w:trHeight w:val="288"/>
        </w:trPr>
        <w:tc>
          <w:tcPr>
            <w:tcW w:w="316" w:type="pct"/>
            <w:shd w:val="clear" w:color="auto" w:fill="auto"/>
            <w:noWrap/>
          </w:tcPr>
          <w:p w14:paraId="20DF3E8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៨</w:t>
            </w:r>
          </w:p>
        </w:tc>
        <w:tc>
          <w:tcPr>
            <w:tcW w:w="1543" w:type="pct"/>
            <w:noWrap/>
          </w:tcPr>
          <w:p w14:paraId="2F6EAE5D"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ខន</w:t>
            </w:r>
          </w:p>
        </w:tc>
        <w:tc>
          <w:tcPr>
            <w:tcW w:w="532" w:type="pct"/>
            <w:shd w:val="clear" w:color="auto" w:fill="auto"/>
            <w:noWrap/>
          </w:tcPr>
          <w:p w14:paraId="44240026"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34268DE5"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171" w:type="pct"/>
            <w:shd w:val="clear" w:color="auto" w:fill="auto"/>
            <w:noWrap/>
          </w:tcPr>
          <w:p w14:paraId="461E46BC"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ភូមិដូនតី</w:t>
            </w:r>
          </w:p>
        </w:tc>
      </w:tr>
      <w:tr w:rsidR="00B735DB" w:rsidRPr="00702BC0" w14:paraId="225BBD21" w14:textId="77777777" w:rsidTr="00765117">
        <w:trPr>
          <w:trHeight w:val="288"/>
        </w:trPr>
        <w:tc>
          <w:tcPr>
            <w:tcW w:w="316" w:type="pct"/>
            <w:shd w:val="clear" w:color="auto" w:fill="auto"/>
            <w:noWrap/>
          </w:tcPr>
          <w:p w14:paraId="2FF743E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៩</w:t>
            </w:r>
          </w:p>
        </w:tc>
        <w:tc>
          <w:tcPr>
            <w:tcW w:w="1543" w:type="pct"/>
            <w:noWrap/>
          </w:tcPr>
          <w:p w14:paraId="3BF4F07A"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ឡេង សុឃីម</w:t>
            </w:r>
          </w:p>
        </w:tc>
        <w:tc>
          <w:tcPr>
            <w:tcW w:w="532" w:type="pct"/>
            <w:shd w:val="clear" w:color="auto" w:fill="auto"/>
            <w:noWrap/>
          </w:tcPr>
          <w:p w14:paraId="3EBA3FF4"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0A343FFF"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ជំនួយការ</w:t>
            </w:r>
          </w:p>
        </w:tc>
        <w:tc>
          <w:tcPr>
            <w:tcW w:w="1171" w:type="pct"/>
            <w:shd w:val="clear" w:color="auto" w:fill="auto"/>
            <w:noWrap/>
          </w:tcPr>
          <w:p w14:paraId="1187D0A3"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ភូមិស្រែមាន់</w:t>
            </w:r>
          </w:p>
        </w:tc>
      </w:tr>
      <w:tr w:rsidR="00B735DB" w:rsidRPr="00702BC0" w14:paraId="2DC0B32C" w14:textId="77777777" w:rsidTr="00765117">
        <w:trPr>
          <w:trHeight w:val="288"/>
        </w:trPr>
        <w:tc>
          <w:tcPr>
            <w:tcW w:w="316" w:type="pct"/>
            <w:shd w:val="clear" w:color="auto" w:fill="auto"/>
            <w:noWrap/>
          </w:tcPr>
          <w:p w14:paraId="34737281"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១០</w:t>
            </w:r>
          </w:p>
        </w:tc>
        <w:tc>
          <w:tcPr>
            <w:tcW w:w="1543" w:type="pct"/>
            <w:noWrap/>
          </w:tcPr>
          <w:p w14:paraId="4BFC9EB2"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ម៉ម ចាន់នីត</w:t>
            </w:r>
          </w:p>
        </w:tc>
        <w:tc>
          <w:tcPr>
            <w:tcW w:w="532" w:type="pct"/>
            <w:shd w:val="clear" w:color="auto" w:fill="auto"/>
            <w:noWrap/>
          </w:tcPr>
          <w:p w14:paraId="3560F8B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F</w:t>
            </w:r>
          </w:p>
        </w:tc>
        <w:tc>
          <w:tcPr>
            <w:tcW w:w="1437" w:type="pct"/>
            <w:shd w:val="clear" w:color="auto" w:fill="auto"/>
            <w:noWrap/>
          </w:tcPr>
          <w:p w14:paraId="64326D74"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ជំនួយការ</w:t>
            </w:r>
          </w:p>
        </w:tc>
        <w:tc>
          <w:tcPr>
            <w:tcW w:w="1171" w:type="pct"/>
            <w:shd w:val="clear" w:color="auto" w:fill="auto"/>
            <w:noWrap/>
          </w:tcPr>
          <w:p w14:paraId="7D9DE755"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hint="cs"/>
                <w:color w:val="000000"/>
                <w:sz w:val="18"/>
                <w:szCs w:val="18"/>
                <w:cs/>
                <w:lang w:bidi="km-KH"/>
              </w:rPr>
              <w:t>ឃុំស្រង់</w:t>
            </w:r>
          </w:p>
        </w:tc>
      </w:tr>
      <w:tr w:rsidR="00B735DB" w:rsidRPr="00702BC0" w14:paraId="2B82DC10" w14:textId="77777777" w:rsidTr="00765117">
        <w:trPr>
          <w:trHeight w:val="288"/>
        </w:trPr>
        <w:tc>
          <w:tcPr>
            <w:tcW w:w="316" w:type="pct"/>
            <w:shd w:val="clear" w:color="auto" w:fill="auto"/>
            <w:noWrap/>
          </w:tcPr>
          <w:p w14:paraId="54A66C3C"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១១</w:t>
            </w:r>
          </w:p>
        </w:tc>
        <w:tc>
          <w:tcPr>
            <w:tcW w:w="1543" w:type="pct"/>
            <w:noWrap/>
          </w:tcPr>
          <w:p w14:paraId="0F931E0E"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សុខ នន</w:t>
            </w:r>
          </w:p>
        </w:tc>
        <w:tc>
          <w:tcPr>
            <w:tcW w:w="532" w:type="pct"/>
            <w:shd w:val="clear" w:color="auto" w:fill="auto"/>
            <w:noWrap/>
          </w:tcPr>
          <w:p w14:paraId="19F4B3EA"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F</w:t>
            </w:r>
          </w:p>
        </w:tc>
        <w:tc>
          <w:tcPr>
            <w:tcW w:w="1437" w:type="pct"/>
            <w:shd w:val="clear" w:color="auto" w:fill="auto"/>
            <w:noWrap/>
          </w:tcPr>
          <w:p w14:paraId="5BA6CDA8"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ជំទប់ទី២</w:t>
            </w:r>
          </w:p>
        </w:tc>
        <w:tc>
          <w:tcPr>
            <w:tcW w:w="1171" w:type="pct"/>
            <w:shd w:val="clear" w:color="auto" w:fill="auto"/>
            <w:noWrap/>
          </w:tcPr>
          <w:p w14:paraId="292C81F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hint="cs"/>
                <w:color w:val="000000"/>
                <w:sz w:val="18"/>
                <w:szCs w:val="18"/>
                <w:cs/>
                <w:lang w:bidi="km-KH"/>
              </w:rPr>
              <w:t>ឃុំស្រង់</w:t>
            </w:r>
          </w:p>
        </w:tc>
      </w:tr>
      <w:tr w:rsidR="00B735DB" w:rsidRPr="00702BC0" w14:paraId="5243658B" w14:textId="77777777" w:rsidTr="00765117">
        <w:trPr>
          <w:trHeight w:val="288"/>
        </w:trPr>
        <w:tc>
          <w:tcPr>
            <w:tcW w:w="316" w:type="pct"/>
            <w:shd w:val="clear" w:color="auto" w:fill="auto"/>
            <w:noWrap/>
          </w:tcPr>
          <w:p w14:paraId="56412AE7"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១២</w:t>
            </w:r>
          </w:p>
        </w:tc>
        <w:tc>
          <w:tcPr>
            <w:tcW w:w="1543" w:type="pct"/>
            <w:noWrap/>
          </w:tcPr>
          <w:p w14:paraId="1D17B8A3"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 ម៉េង</w:t>
            </w:r>
          </w:p>
        </w:tc>
        <w:tc>
          <w:tcPr>
            <w:tcW w:w="532" w:type="pct"/>
            <w:shd w:val="clear" w:color="auto" w:fill="auto"/>
            <w:noWrap/>
          </w:tcPr>
          <w:p w14:paraId="3212FB17"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1D376BD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មេឃុំ</w:t>
            </w:r>
          </w:p>
        </w:tc>
        <w:tc>
          <w:tcPr>
            <w:tcW w:w="1171" w:type="pct"/>
            <w:shd w:val="clear" w:color="auto" w:fill="auto"/>
            <w:noWrap/>
          </w:tcPr>
          <w:p w14:paraId="7230B95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hint="cs"/>
                <w:color w:val="000000"/>
                <w:sz w:val="18"/>
                <w:szCs w:val="18"/>
                <w:cs/>
                <w:lang w:bidi="km-KH"/>
              </w:rPr>
              <w:t>ឃុំស្រង់</w:t>
            </w:r>
          </w:p>
        </w:tc>
      </w:tr>
      <w:tr w:rsidR="00B735DB" w:rsidRPr="00702BC0" w14:paraId="04780AB9" w14:textId="77777777" w:rsidTr="00765117">
        <w:trPr>
          <w:trHeight w:val="288"/>
        </w:trPr>
        <w:tc>
          <w:tcPr>
            <w:tcW w:w="316" w:type="pct"/>
            <w:shd w:val="clear" w:color="auto" w:fill="auto"/>
            <w:noWrap/>
          </w:tcPr>
          <w:p w14:paraId="7E9B7A02"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១៣</w:t>
            </w:r>
          </w:p>
        </w:tc>
        <w:tc>
          <w:tcPr>
            <w:tcW w:w="1543" w:type="pct"/>
            <w:noWrap/>
          </w:tcPr>
          <w:p w14:paraId="2DA489E0"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ឆួម ថុច</w:t>
            </w:r>
          </w:p>
        </w:tc>
        <w:tc>
          <w:tcPr>
            <w:tcW w:w="532" w:type="pct"/>
            <w:shd w:val="clear" w:color="auto" w:fill="auto"/>
            <w:noWrap/>
          </w:tcPr>
          <w:p w14:paraId="1C4A26A0"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M</w:t>
            </w:r>
          </w:p>
        </w:tc>
        <w:tc>
          <w:tcPr>
            <w:tcW w:w="1437" w:type="pct"/>
            <w:shd w:val="clear" w:color="auto" w:fill="auto"/>
            <w:noWrap/>
          </w:tcPr>
          <w:p w14:paraId="63B89034"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ស្មៀនឃុំ</w:t>
            </w:r>
          </w:p>
        </w:tc>
        <w:tc>
          <w:tcPr>
            <w:tcW w:w="1171" w:type="pct"/>
            <w:shd w:val="clear" w:color="auto" w:fill="auto"/>
            <w:noWrap/>
          </w:tcPr>
          <w:p w14:paraId="3A81110E"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hint="cs"/>
                <w:color w:val="000000"/>
                <w:sz w:val="18"/>
                <w:szCs w:val="18"/>
                <w:cs/>
                <w:lang w:bidi="km-KH"/>
              </w:rPr>
              <w:t>ឃុំស្រង់</w:t>
            </w:r>
          </w:p>
        </w:tc>
      </w:tr>
      <w:tr w:rsidR="00B735DB" w:rsidRPr="00702BC0" w14:paraId="17AF4AC2" w14:textId="77777777" w:rsidTr="00765117">
        <w:trPr>
          <w:trHeight w:val="288"/>
        </w:trPr>
        <w:tc>
          <w:tcPr>
            <w:tcW w:w="316" w:type="pct"/>
            <w:shd w:val="clear" w:color="auto" w:fill="auto"/>
            <w:noWrap/>
          </w:tcPr>
          <w:p w14:paraId="0C401D5F"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១៤</w:t>
            </w:r>
          </w:p>
        </w:tc>
        <w:tc>
          <w:tcPr>
            <w:tcW w:w="1543" w:type="pct"/>
            <w:shd w:val="clear" w:color="auto" w:fill="auto"/>
            <w:noWrap/>
          </w:tcPr>
          <w:p w14:paraId="12B387E7"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0C7159DA"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ប</w:t>
            </w:r>
          </w:p>
        </w:tc>
        <w:tc>
          <w:tcPr>
            <w:tcW w:w="1437" w:type="pct"/>
            <w:shd w:val="clear" w:color="auto" w:fill="auto"/>
            <w:noWrap/>
          </w:tcPr>
          <w:p w14:paraId="7390A4C2"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ក្រុមវាយតម្លៃ</w:t>
            </w:r>
          </w:p>
        </w:tc>
        <w:tc>
          <w:tcPr>
            <w:tcW w:w="1171" w:type="pct"/>
            <w:shd w:val="clear" w:color="auto" w:fill="auto"/>
            <w:noWrap/>
          </w:tcPr>
          <w:p w14:paraId="0F0D98E5" w14:textId="77777777" w:rsidR="00B735DB" w:rsidRPr="001B54CE" w:rsidRDefault="00B735DB" w:rsidP="00765117">
            <w:pPr>
              <w:rPr>
                <w:rFonts w:ascii="Khmer OS Battambang" w:eastAsia="Times New Roman" w:hAnsi="Khmer OS Battambang" w:cs="Khmer OS Battambang"/>
                <w:color w:val="000000"/>
                <w:sz w:val="18"/>
                <w:szCs w:val="18"/>
              </w:rPr>
            </w:pPr>
          </w:p>
        </w:tc>
      </w:tr>
      <w:tr w:rsidR="00B735DB" w:rsidRPr="00702BC0" w14:paraId="094F01FD" w14:textId="77777777" w:rsidTr="00765117">
        <w:trPr>
          <w:trHeight w:val="288"/>
        </w:trPr>
        <w:tc>
          <w:tcPr>
            <w:tcW w:w="316" w:type="pct"/>
            <w:shd w:val="clear" w:color="auto" w:fill="auto"/>
            <w:noWrap/>
          </w:tcPr>
          <w:p w14:paraId="3AD3A57B"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១៥</w:t>
            </w:r>
          </w:p>
        </w:tc>
        <w:tc>
          <w:tcPr>
            <w:tcW w:w="1543" w:type="pct"/>
            <w:shd w:val="clear" w:color="auto" w:fill="auto"/>
            <w:noWrap/>
          </w:tcPr>
          <w:p w14:paraId="64803194"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24FAE910"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ប</w:t>
            </w:r>
          </w:p>
        </w:tc>
        <w:tc>
          <w:tcPr>
            <w:tcW w:w="1437" w:type="pct"/>
            <w:shd w:val="clear" w:color="auto" w:fill="auto"/>
            <w:noWrap/>
          </w:tcPr>
          <w:p w14:paraId="48CBCCAD"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ក្រុមវាយតម្លៃ</w:t>
            </w:r>
          </w:p>
        </w:tc>
        <w:tc>
          <w:tcPr>
            <w:tcW w:w="1171" w:type="pct"/>
            <w:shd w:val="clear" w:color="auto" w:fill="auto"/>
            <w:noWrap/>
          </w:tcPr>
          <w:p w14:paraId="4D77D5B9" w14:textId="77777777" w:rsidR="00B735DB" w:rsidRPr="001B54CE" w:rsidRDefault="00B735DB" w:rsidP="00765117">
            <w:pPr>
              <w:rPr>
                <w:rFonts w:ascii="Khmer OS Battambang" w:eastAsia="Times New Roman" w:hAnsi="Khmer OS Battambang" w:cs="Khmer OS Battambang"/>
                <w:color w:val="000000"/>
                <w:sz w:val="18"/>
                <w:szCs w:val="18"/>
              </w:rPr>
            </w:pPr>
          </w:p>
        </w:tc>
      </w:tr>
    </w:tbl>
    <w:p w14:paraId="370BE9FA"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១៥</w:t>
      </w:r>
      <w:r w:rsidRPr="00805B8C">
        <w:rPr>
          <w:rFonts w:ascii="Khmer OS Battambang" w:eastAsia="Times New Roman" w:hAnsi="Khmer OS Battambang" w:cs="Khmer OS Battambang" w:hint="cs"/>
          <w:b/>
          <w:bCs/>
          <w:color w:val="000000" w:themeColor="text1"/>
          <w:cs/>
          <w:lang w:bidi="km-KH"/>
        </w:rPr>
        <w:t>)</w:t>
      </w:r>
    </w:p>
    <w:p w14:paraId="5F1BF5F5"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530D39">
        <w:rPr>
          <w:rFonts w:ascii="Khmer OS Battambang" w:eastAsia="Times New Roman" w:hAnsi="Khmer OS Battambang" w:cs="Khmer OS Battambang"/>
          <w:b/>
          <w:bCs/>
          <w:color w:val="000000"/>
        </w:rPr>
        <w:t>WASH</w:t>
      </w:r>
      <w:r w:rsidRPr="00530D39">
        <w:rPr>
          <w:rFonts w:ascii="Khmer OS Battambang" w:eastAsia="Times New Roman" w:hAnsi="Khmer OS Battambang" w:cs="Khmer OS Battambang" w:hint="cs"/>
          <w:b/>
          <w:bCs/>
          <w:color w:val="000000"/>
        </w:rPr>
        <w:t xml:space="preserve"> </w:t>
      </w:r>
      <w:r>
        <w:rPr>
          <w:rFonts w:ascii="Khmer OS Battambang" w:eastAsia="Times New Roman" w:hAnsi="Khmer OS Battambang" w:cs="Khmer OS Battambang" w:hint="cs"/>
          <w:b/>
          <w:bCs/>
          <w:color w:val="000000"/>
          <w:cs/>
          <w:lang w:bidi="km-KH"/>
        </w:rPr>
        <w:t>នៃសាលារៀនអង្គតាភេម</w:t>
      </w:r>
    </w:p>
    <w:p w14:paraId="4EB7A58C"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ឃុំស្រង់ ស្រុកគងពិសី ខេត្តកំពង់ស្ពឺ</w:t>
      </w:r>
    </w:p>
    <w:p w14:paraId="7656DB20"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385"/>
        <w:gridCol w:w="2486"/>
      </w:tblGrid>
      <w:tr w:rsidR="00B735DB" w:rsidRPr="00702BC0" w14:paraId="1CDD1B46" w14:textId="77777777" w:rsidTr="00765117">
        <w:trPr>
          <w:trHeight w:val="288"/>
        </w:trPr>
        <w:tc>
          <w:tcPr>
            <w:tcW w:w="316" w:type="pct"/>
            <w:shd w:val="clear" w:color="auto" w:fill="1F497D" w:themeFill="text2"/>
            <w:noWrap/>
            <w:vAlign w:val="center"/>
            <w:hideMark/>
          </w:tcPr>
          <w:p w14:paraId="7D2150B5"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lastRenderedPageBreak/>
              <w:t>ល.រ.</w:t>
            </w:r>
          </w:p>
        </w:tc>
        <w:tc>
          <w:tcPr>
            <w:tcW w:w="1543" w:type="pct"/>
            <w:shd w:val="clear" w:color="auto" w:fill="1F497D" w:themeFill="text2"/>
            <w:noWrap/>
            <w:vAlign w:val="center"/>
            <w:hideMark/>
          </w:tcPr>
          <w:p w14:paraId="02223A27"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761D8A29"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77" w:type="pct"/>
            <w:shd w:val="clear" w:color="auto" w:fill="1F497D" w:themeFill="text2"/>
            <w:noWrap/>
            <w:vAlign w:val="center"/>
            <w:hideMark/>
          </w:tcPr>
          <w:p w14:paraId="664A363D"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480FAFEE"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00EC10D9" w14:textId="77777777" w:rsidTr="00765117">
        <w:trPr>
          <w:trHeight w:val="288"/>
        </w:trPr>
        <w:tc>
          <w:tcPr>
            <w:tcW w:w="316" w:type="pct"/>
            <w:shd w:val="clear" w:color="auto" w:fill="auto"/>
            <w:noWrap/>
            <w:hideMark/>
          </w:tcPr>
          <w:p w14:paraId="696C0FCA"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43" w:type="pct"/>
            <w:noWrap/>
          </w:tcPr>
          <w:p w14:paraId="71A69D89"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វរ</w:t>
            </w:r>
          </w:p>
        </w:tc>
        <w:tc>
          <w:tcPr>
            <w:tcW w:w="532" w:type="pct"/>
            <w:shd w:val="clear" w:color="auto" w:fill="auto"/>
            <w:noWrap/>
          </w:tcPr>
          <w:p w14:paraId="1FF672DA"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CA0E631"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31" w:type="pct"/>
            <w:shd w:val="clear" w:color="auto" w:fill="auto"/>
            <w:noWrap/>
          </w:tcPr>
          <w:p w14:paraId="53ABCD33"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5E74545E" w14:textId="77777777" w:rsidTr="00765117">
        <w:trPr>
          <w:trHeight w:val="288"/>
        </w:trPr>
        <w:tc>
          <w:tcPr>
            <w:tcW w:w="316" w:type="pct"/>
            <w:shd w:val="clear" w:color="auto" w:fill="auto"/>
            <w:noWrap/>
            <w:hideMark/>
          </w:tcPr>
          <w:p w14:paraId="7B4EF6D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43" w:type="pct"/>
            <w:noWrap/>
          </w:tcPr>
          <w:p w14:paraId="1F60CE82"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ជឿន សុផា</w:t>
            </w:r>
          </w:p>
        </w:tc>
        <w:tc>
          <w:tcPr>
            <w:tcW w:w="532" w:type="pct"/>
            <w:shd w:val="clear" w:color="auto" w:fill="auto"/>
            <w:noWrap/>
          </w:tcPr>
          <w:p w14:paraId="5FDF10FD"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B9BA9DB"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6DCFF845"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30597E89" w14:textId="77777777" w:rsidTr="00765117">
        <w:trPr>
          <w:trHeight w:val="288"/>
        </w:trPr>
        <w:tc>
          <w:tcPr>
            <w:tcW w:w="316" w:type="pct"/>
            <w:shd w:val="clear" w:color="auto" w:fill="auto"/>
            <w:noWrap/>
            <w:hideMark/>
          </w:tcPr>
          <w:p w14:paraId="2FD58A2B"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43" w:type="pct"/>
            <w:noWrap/>
          </w:tcPr>
          <w:p w14:paraId="2E225C4E"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 សុណា</w:t>
            </w:r>
          </w:p>
        </w:tc>
        <w:tc>
          <w:tcPr>
            <w:tcW w:w="532" w:type="pct"/>
            <w:shd w:val="clear" w:color="auto" w:fill="auto"/>
            <w:noWrap/>
          </w:tcPr>
          <w:p w14:paraId="773BD727"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4DB9E38F"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6F5BD078"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437623F0" w14:textId="77777777" w:rsidTr="00765117">
        <w:trPr>
          <w:trHeight w:val="288"/>
        </w:trPr>
        <w:tc>
          <w:tcPr>
            <w:tcW w:w="316" w:type="pct"/>
            <w:shd w:val="clear" w:color="auto" w:fill="auto"/>
            <w:noWrap/>
            <w:hideMark/>
          </w:tcPr>
          <w:p w14:paraId="745819D2"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43" w:type="pct"/>
            <w:noWrap/>
          </w:tcPr>
          <w:p w14:paraId="72E37523"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 ស្រីលាភ</w:t>
            </w:r>
          </w:p>
        </w:tc>
        <w:tc>
          <w:tcPr>
            <w:tcW w:w="532" w:type="pct"/>
            <w:shd w:val="clear" w:color="auto" w:fill="auto"/>
            <w:noWrap/>
          </w:tcPr>
          <w:p w14:paraId="1B11B6A1"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1197FC28"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0EB150D1"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2BFB6D45" w14:textId="77777777" w:rsidTr="00765117">
        <w:trPr>
          <w:trHeight w:val="288"/>
        </w:trPr>
        <w:tc>
          <w:tcPr>
            <w:tcW w:w="316" w:type="pct"/>
            <w:shd w:val="clear" w:color="auto" w:fill="auto"/>
            <w:noWrap/>
            <w:hideMark/>
          </w:tcPr>
          <w:p w14:paraId="264D8901"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43" w:type="pct"/>
            <w:noWrap/>
          </w:tcPr>
          <w:p w14:paraId="078DA48A"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ផុន សំអាត</w:t>
            </w:r>
          </w:p>
        </w:tc>
        <w:tc>
          <w:tcPr>
            <w:tcW w:w="532" w:type="pct"/>
            <w:shd w:val="clear" w:color="auto" w:fill="auto"/>
            <w:noWrap/>
          </w:tcPr>
          <w:p w14:paraId="5FEDE5F2"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77" w:type="pct"/>
            <w:shd w:val="clear" w:color="auto" w:fill="auto"/>
            <w:noWrap/>
          </w:tcPr>
          <w:p w14:paraId="449B6E5F"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19E61D36"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0765F27E" w14:textId="77777777" w:rsidTr="00765117">
        <w:trPr>
          <w:trHeight w:val="288"/>
        </w:trPr>
        <w:tc>
          <w:tcPr>
            <w:tcW w:w="316" w:type="pct"/>
            <w:shd w:val="clear" w:color="auto" w:fill="auto"/>
            <w:noWrap/>
            <w:hideMark/>
          </w:tcPr>
          <w:p w14:paraId="679BC2EF"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43" w:type="pct"/>
            <w:noWrap/>
          </w:tcPr>
          <w:p w14:paraId="5D9246FB"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ណាវី</w:t>
            </w:r>
          </w:p>
        </w:tc>
        <w:tc>
          <w:tcPr>
            <w:tcW w:w="532" w:type="pct"/>
            <w:shd w:val="clear" w:color="auto" w:fill="auto"/>
            <w:noWrap/>
          </w:tcPr>
          <w:p w14:paraId="4FB9E433"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29744A47"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6D523FC9"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2B953249" w14:textId="77777777" w:rsidTr="00765117">
        <w:trPr>
          <w:trHeight w:val="288"/>
        </w:trPr>
        <w:tc>
          <w:tcPr>
            <w:tcW w:w="316" w:type="pct"/>
            <w:shd w:val="clear" w:color="auto" w:fill="auto"/>
            <w:noWrap/>
            <w:hideMark/>
          </w:tcPr>
          <w:p w14:paraId="6D14719C"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543" w:type="pct"/>
            <w:noWrap/>
          </w:tcPr>
          <w:p w14:paraId="44576376"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លក្ខិណា</w:t>
            </w:r>
          </w:p>
        </w:tc>
        <w:tc>
          <w:tcPr>
            <w:tcW w:w="532" w:type="pct"/>
            <w:shd w:val="clear" w:color="auto" w:fill="auto"/>
            <w:noWrap/>
          </w:tcPr>
          <w:p w14:paraId="678F6E05"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047CB2F3"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3EE9D4CA"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75E9A7DB" w14:textId="77777777" w:rsidTr="00765117">
        <w:trPr>
          <w:trHeight w:val="288"/>
        </w:trPr>
        <w:tc>
          <w:tcPr>
            <w:tcW w:w="316" w:type="pct"/>
            <w:shd w:val="clear" w:color="auto" w:fill="auto"/>
            <w:noWrap/>
          </w:tcPr>
          <w:p w14:paraId="15B6D963"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543" w:type="pct"/>
            <w:noWrap/>
          </w:tcPr>
          <w:p w14:paraId="22BE6DA7"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សារឿន</w:t>
            </w:r>
          </w:p>
        </w:tc>
        <w:tc>
          <w:tcPr>
            <w:tcW w:w="532" w:type="pct"/>
            <w:shd w:val="clear" w:color="auto" w:fill="auto"/>
            <w:noWrap/>
          </w:tcPr>
          <w:p w14:paraId="7E816C77"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462B1867"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7E53F4F7"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34270F65" w14:textId="77777777" w:rsidTr="00765117">
        <w:trPr>
          <w:trHeight w:val="288"/>
        </w:trPr>
        <w:tc>
          <w:tcPr>
            <w:tcW w:w="316" w:type="pct"/>
            <w:shd w:val="clear" w:color="auto" w:fill="auto"/>
            <w:noWrap/>
          </w:tcPr>
          <w:p w14:paraId="1FD96DC7"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543" w:type="pct"/>
            <w:noWrap/>
          </w:tcPr>
          <w:p w14:paraId="73553073" w14:textId="77777777" w:rsidR="00B735DB" w:rsidRPr="00530D39"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ភានី</w:t>
            </w:r>
          </w:p>
        </w:tc>
        <w:tc>
          <w:tcPr>
            <w:tcW w:w="532" w:type="pct"/>
            <w:shd w:val="clear" w:color="auto" w:fill="auto"/>
            <w:noWrap/>
          </w:tcPr>
          <w:p w14:paraId="26309EB8"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3245C4E6" w14:textId="77777777" w:rsidR="00B735DB" w:rsidRPr="00530D39"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31" w:type="pct"/>
            <w:shd w:val="clear" w:color="auto" w:fill="auto"/>
            <w:noWrap/>
          </w:tcPr>
          <w:p w14:paraId="399F6D0B"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hint="cs"/>
                <w:color w:val="000000"/>
                <w:sz w:val="18"/>
                <w:szCs w:val="18"/>
                <w:cs/>
                <w:lang w:bidi="km-KH"/>
              </w:rPr>
              <w:t>សាលារៀនអង្គតាភេម</w:t>
            </w:r>
          </w:p>
        </w:tc>
      </w:tr>
      <w:tr w:rsidR="00B735DB" w:rsidRPr="00702BC0" w14:paraId="62C9C1AE" w14:textId="77777777" w:rsidTr="00765117">
        <w:trPr>
          <w:trHeight w:val="288"/>
        </w:trPr>
        <w:tc>
          <w:tcPr>
            <w:tcW w:w="316" w:type="pct"/>
            <w:shd w:val="clear" w:color="auto" w:fill="auto"/>
            <w:noWrap/>
          </w:tcPr>
          <w:p w14:paraId="59866BB5"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១០</w:t>
            </w:r>
          </w:p>
        </w:tc>
        <w:tc>
          <w:tcPr>
            <w:tcW w:w="1543" w:type="pct"/>
            <w:shd w:val="clear" w:color="auto" w:fill="auto"/>
            <w:noWrap/>
          </w:tcPr>
          <w:p w14:paraId="14DEECAD"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472A6E3B"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41D3AEEA"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70EA2CE8" w14:textId="77777777" w:rsidR="00B735DB" w:rsidRPr="00530D39" w:rsidRDefault="00B735DB" w:rsidP="00765117">
            <w:pPr>
              <w:rPr>
                <w:rFonts w:ascii="Khmer OS Battambang" w:eastAsia="Times New Roman" w:hAnsi="Khmer OS Battambang" w:cs="Khmer OS Battambang"/>
                <w:color w:val="000000"/>
                <w:sz w:val="18"/>
                <w:szCs w:val="18"/>
              </w:rPr>
            </w:pPr>
          </w:p>
        </w:tc>
      </w:tr>
      <w:tr w:rsidR="00B735DB" w:rsidRPr="00702BC0" w14:paraId="0EA839E2" w14:textId="77777777" w:rsidTr="00765117">
        <w:trPr>
          <w:trHeight w:val="288"/>
        </w:trPr>
        <w:tc>
          <w:tcPr>
            <w:tcW w:w="316" w:type="pct"/>
            <w:shd w:val="clear" w:color="auto" w:fill="auto"/>
            <w:noWrap/>
          </w:tcPr>
          <w:p w14:paraId="711824B9" w14:textId="77777777" w:rsidR="00B735DB" w:rsidRPr="00B718AB" w:rsidRDefault="00B735DB"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១១</w:t>
            </w:r>
          </w:p>
        </w:tc>
        <w:tc>
          <w:tcPr>
            <w:tcW w:w="1543" w:type="pct"/>
            <w:shd w:val="clear" w:color="auto" w:fill="auto"/>
            <w:noWrap/>
          </w:tcPr>
          <w:p w14:paraId="4645B85B"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7BBE4B4E"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4E5BDDC8" w14:textId="77777777" w:rsidR="00B735DB" w:rsidRPr="00530D39"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3558119B" w14:textId="77777777" w:rsidR="00B735DB" w:rsidRPr="00530D39" w:rsidRDefault="00B735DB" w:rsidP="00765117">
            <w:pPr>
              <w:rPr>
                <w:rFonts w:ascii="Khmer OS Battambang" w:eastAsia="Times New Roman" w:hAnsi="Khmer OS Battambang" w:cs="Khmer OS Battambang"/>
                <w:color w:val="000000"/>
                <w:sz w:val="18"/>
                <w:szCs w:val="18"/>
              </w:rPr>
            </w:pPr>
          </w:p>
        </w:tc>
      </w:tr>
    </w:tbl>
    <w:p w14:paraId="66C14D05" w14:textId="77777777" w:rsidR="00B735DB" w:rsidRPr="00530D39" w:rsidRDefault="00B735DB" w:rsidP="00B735DB">
      <w:pPr>
        <w:rPr>
          <w:rFonts w:ascii="Khmer OS Battambang" w:eastAsia="Times New Roman" w:hAnsi="Khmer OS Battambang" w:cs="Khmer OS Battambang"/>
          <w:color w:val="000000"/>
          <w:lang w:bidi="km-KH"/>
        </w:rPr>
      </w:pPr>
    </w:p>
    <w:p w14:paraId="20B4A251" w14:textId="77777777" w:rsidR="00B735DB" w:rsidRDefault="00B735DB" w:rsidP="00B735D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w:t>
      </w:r>
      <w:r>
        <w:rPr>
          <w:rFonts w:ascii="Khmer OS Battambang" w:eastAsia="Times New Roman" w:hAnsi="Khmer OS Battambang" w:cs="Khmer OS Battambang" w:hint="cs"/>
          <w:b/>
          <w:bCs/>
          <w:cs/>
          <w:lang w:bidi="km-KH"/>
        </w:rPr>
        <w:t>២១</w:t>
      </w:r>
      <w:r w:rsidRPr="00285FBC">
        <w:rPr>
          <w:rFonts w:ascii="Khmer OS Battambang" w:eastAsia="Times New Roman" w:hAnsi="Khmer OS Battambang" w:cs="Khmer OS Battambang" w:hint="cs"/>
          <w:b/>
          <w:bCs/>
          <w:cs/>
          <w:lang w:bidi="km-KH"/>
        </w:rPr>
        <w:t xml:space="preserve"> ខែធ្នូ ឆ្នាំ២០២១</w:t>
      </w:r>
    </w:p>
    <w:p w14:paraId="4CC3CDAC" w14:textId="77777777" w:rsidR="00B735DB" w:rsidRPr="009B3786" w:rsidRDefault="00B735DB" w:rsidP="00B735DB">
      <w:pPr>
        <w:rPr>
          <w:rFonts w:ascii="Khmer OS Battambang" w:eastAsia="Times New Roman" w:hAnsi="Khmer OS Battambang" w:cs="Khmer OS Battambang"/>
          <w:b/>
          <w:bCs/>
          <w:sz w:val="16"/>
          <w:szCs w:val="16"/>
          <w:lang w:bidi="km-KH"/>
        </w:rPr>
      </w:pPr>
    </w:p>
    <w:p w14:paraId="0EB62DEF"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១៦</w:t>
      </w:r>
      <w:r w:rsidRPr="00805B8C">
        <w:rPr>
          <w:rFonts w:ascii="Khmer OS Battambang" w:eastAsia="Times New Roman" w:hAnsi="Khmer OS Battambang" w:cs="Khmer OS Battambang" w:hint="cs"/>
          <w:b/>
          <w:bCs/>
          <w:color w:val="000000" w:themeColor="text1"/>
          <w:cs/>
          <w:lang w:bidi="km-KH"/>
        </w:rPr>
        <w:t>)</w:t>
      </w:r>
    </w:p>
    <w:p w14:paraId="7E0CD342"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530D39">
        <w:rPr>
          <w:rFonts w:ascii="Khmer OS Battambang" w:eastAsia="Times New Roman" w:hAnsi="Khmer OS Battambang" w:cs="Khmer OS Battambang" w:hint="cs"/>
          <w:b/>
          <w:bCs/>
          <w:color w:val="000000"/>
          <w:cs/>
          <w:lang w:bidi="km-KH"/>
        </w:rPr>
        <w:t xml:space="preserve">ការផ្គត់ផ្គង់ទឹកនៅក្នុងសហគមន៍ </w:t>
      </w:r>
      <w:r w:rsidRPr="00530D39">
        <w:rPr>
          <w:rFonts w:ascii="Khmer OS Battambang" w:eastAsia="Times New Roman" w:hAnsi="Khmer OS Battambang" w:cs="Khmer OS Battambang"/>
          <w:b/>
          <w:bCs/>
          <w:color w:val="000000"/>
          <w:cs/>
          <w:lang w:bidi="km-KH"/>
        </w:rPr>
        <w:t>(</w:t>
      </w:r>
      <w:r w:rsidRPr="00530D39">
        <w:rPr>
          <w:rFonts w:ascii="Khmer OS Battambang" w:eastAsia="Times New Roman" w:hAnsi="Khmer OS Battambang" w:cs="Khmer OS Battambang"/>
          <w:b/>
          <w:bCs/>
          <w:color w:val="000000"/>
          <w:lang w:bidi="km-KH"/>
        </w:rPr>
        <w:t xml:space="preserve">CWS) </w:t>
      </w:r>
      <w:r w:rsidRPr="00530D39">
        <w:rPr>
          <w:rFonts w:ascii="Khmer OS Battambang" w:eastAsia="Times New Roman" w:hAnsi="Khmer OS Battambang" w:cs="Khmer OS Battambang" w:hint="cs"/>
          <w:b/>
          <w:bCs/>
          <w:color w:val="000000"/>
          <w:cs/>
          <w:lang w:bidi="km-KH"/>
        </w:rPr>
        <w:t>នៃឃុំអង្គតាផល</w:t>
      </w:r>
    </w:p>
    <w:p w14:paraId="4D1175F9"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ឃុំកក់ ស្រុកគងពិសី ខេត្តកំពង់ស្ពឺ</w:t>
      </w:r>
    </w:p>
    <w:p w14:paraId="31E7B9FC" w14:textId="77777777" w:rsidR="00B735DB" w:rsidRPr="00702BC0" w:rsidRDefault="00B735DB" w:rsidP="00B735DB">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2"/>
        <w:gridCol w:w="1074"/>
        <w:gridCol w:w="2307"/>
        <w:gridCol w:w="2486"/>
      </w:tblGrid>
      <w:tr w:rsidR="00B735DB" w:rsidRPr="00702BC0" w14:paraId="10FFA0F2" w14:textId="77777777" w:rsidTr="00765117">
        <w:trPr>
          <w:trHeight w:val="288"/>
        </w:trPr>
        <w:tc>
          <w:tcPr>
            <w:tcW w:w="316" w:type="pct"/>
            <w:shd w:val="clear" w:color="auto" w:fill="1F497D" w:themeFill="text2"/>
            <w:noWrap/>
            <w:vAlign w:val="center"/>
            <w:hideMark/>
          </w:tcPr>
          <w:p w14:paraId="21D6BAEF"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45CE3A1E"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75" w:type="pct"/>
            <w:shd w:val="clear" w:color="auto" w:fill="1F497D" w:themeFill="text2"/>
            <w:noWrap/>
            <w:vAlign w:val="center"/>
            <w:hideMark/>
          </w:tcPr>
          <w:p w14:paraId="13985BD4"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35" w:type="pct"/>
            <w:shd w:val="clear" w:color="auto" w:fill="1F497D" w:themeFill="text2"/>
            <w:noWrap/>
            <w:vAlign w:val="center"/>
            <w:hideMark/>
          </w:tcPr>
          <w:p w14:paraId="5707A011"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5A949406"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17EDB85B" w14:textId="77777777" w:rsidTr="00765117">
        <w:trPr>
          <w:trHeight w:val="288"/>
        </w:trPr>
        <w:tc>
          <w:tcPr>
            <w:tcW w:w="316" w:type="pct"/>
            <w:shd w:val="clear" w:color="auto" w:fill="auto"/>
            <w:noWrap/>
            <w:hideMark/>
          </w:tcPr>
          <w:p w14:paraId="39CE1392"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w:t>
            </w:r>
          </w:p>
        </w:tc>
        <w:tc>
          <w:tcPr>
            <w:tcW w:w="1543" w:type="pct"/>
            <w:noWrap/>
          </w:tcPr>
          <w:p w14:paraId="31D18F99"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សុខ សារិន</w:t>
            </w:r>
          </w:p>
        </w:tc>
        <w:tc>
          <w:tcPr>
            <w:tcW w:w="575" w:type="pct"/>
            <w:shd w:val="clear" w:color="auto" w:fill="auto"/>
            <w:noWrap/>
            <w:hideMark/>
          </w:tcPr>
          <w:p w14:paraId="4F7EA5F7"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hideMark/>
          </w:tcPr>
          <w:p w14:paraId="48B1D63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ប្រធានសហគមន៍</w:t>
            </w:r>
          </w:p>
        </w:tc>
        <w:tc>
          <w:tcPr>
            <w:tcW w:w="1331" w:type="pct"/>
            <w:shd w:val="clear" w:color="auto" w:fill="auto"/>
            <w:noWrap/>
            <w:hideMark/>
          </w:tcPr>
          <w:p w14:paraId="6973BB84" w14:textId="77777777" w:rsidR="00B735DB" w:rsidRPr="001B54CE" w:rsidRDefault="00B735DB"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w:t>
            </w: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5FEE6DC5" w14:textId="77777777" w:rsidTr="00765117">
        <w:trPr>
          <w:trHeight w:val="288"/>
        </w:trPr>
        <w:tc>
          <w:tcPr>
            <w:tcW w:w="316" w:type="pct"/>
            <w:shd w:val="clear" w:color="auto" w:fill="auto"/>
            <w:noWrap/>
            <w:hideMark/>
          </w:tcPr>
          <w:p w14:paraId="15C64923"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២</w:t>
            </w:r>
          </w:p>
        </w:tc>
        <w:tc>
          <w:tcPr>
            <w:tcW w:w="1543" w:type="pct"/>
            <w:noWrap/>
          </w:tcPr>
          <w:p w14:paraId="72F08187"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ងែត វណ្ណៈ</w:t>
            </w:r>
          </w:p>
        </w:tc>
        <w:tc>
          <w:tcPr>
            <w:tcW w:w="575" w:type="pct"/>
            <w:shd w:val="clear" w:color="auto" w:fill="auto"/>
            <w:noWrap/>
          </w:tcPr>
          <w:p w14:paraId="0FA612A1"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7125644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331" w:type="pct"/>
            <w:shd w:val="clear" w:color="auto" w:fill="auto"/>
            <w:noWrap/>
          </w:tcPr>
          <w:p w14:paraId="4284138A"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w:t>
            </w: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265A0BF7" w14:textId="77777777" w:rsidTr="00765117">
        <w:trPr>
          <w:trHeight w:val="288"/>
        </w:trPr>
        <w:tc>
          <w:tcPr>
            <w:tcW w:w="316" w:type="pct"/>
            <w:shd w:val="clear" w:color="auto" w:fill="auto"/>
            <w:noWrap/>
            <w:hideMark/>
          </w:tcPr>
          <w:p w14:paraId="58F61A32"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៣</w:t>
            </w:r>
          </w:p>
        </w:tc>
        <w:tc>
          <w:tcPr>
            <w:tcW w:w="1543" w:type="pct"/>
            <w:noWrap/>
          </w:tcPr>
          <w:p w14:paraId="7457E520"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 សន</w:t>
            </w:r>
          </w:p>
        </w:tc>
        <w:tc>
          <w:tcPr>
            <w:tcW w:w="575" w:type="pct"/>
            <w:shd w:val="clear" w:color="auto" w:fill="auto"/>
            <w:noWrap/>
          </w:tcPr>
          <w:p w14:paraId="6AFDEB38"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2A35A115"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p>
        </w:tc>
        <w:tc>
          <w:tcPr>
            <w:tcW w:w="1331" w:type="pct"/>
            <w:shd w:val="clear" w:color="auto" w:fill="auto"/>
            <w:noWrap/>
          </w:tcPr>
          <w:p w14:paraId="66715F1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w:t>
            </w: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4AA7A165" w14:textId="77777777" w:rsidTr="00765117">
        <w:trPr>
          <w:trHeight w:val="288"/>
        </w:trPr>
        <w:tc>
          <w:tcPr>
            <w:tcW w:w="316" w:type="pct"/>
            <w:shd w:val="clear" w:color="auto" w:fill="auto"/>
            <w:noWrap/>
            <w:hideMark/>
          </w:tcPr>
          <w:p w14:paraId="6789B9F3"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៤</w:t>
            </w:r>
          </w:p>
        </w:tc>
        <w:tc>
          <w:tcPr>
            <w:tcW w:w="1543" w:type="pct"/>
            <w:noWrap/>
          </w:tcPr>
          <w:p w14:paraId="29AF9A76"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 ម៉ៅ</w:t>
            </w:r>
          </w:p>
        </w:tc>
        <w:tc>
          <w:tcPr>
            <w:tcW w:w="575" w:type="pct"/>
            <w:shd w:val="clear" w:color="auto" w:fill="auto"/>
            <w:noWrap/>
          </w:tcPr>
          <w:p w14:paraId="50C56C05"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35" w:type="pct"/>
            <w:shd w:val="clear" w:color="auto" w:fill="auto"/>
            <w:noWrap/>
          </w:tcPr>
          <w:p w14:paraId="40CDDCC6"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p>
        </w:tc>
        <w:tc>
          <w:tcPr>
            <w:tcW w:w="1331" w:type="pct"/>
            <w:shd w:val="clear" w:color="auto" w:fill="auto"/>
            <w:noWrap/>
          </w:tcPr>
          <w:p w14:paraId="349B736B"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w:t>
            </w: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05A529E1" w14:textId="77777777" w:rsidTr="00765117">
        <w:trPr>
          <w:trHeight w:val="288"/>
        </w:trPr>
        <w:tc>
          <w:tcPr>
            <w:tcW w:w="316" w:type="pct"/>
            <w:shd w:val="clear" w:color="auto" w:fill="auto"/>
            <w:noWrap/>
            <w:hideMark/>
          </w:tcPr>
          <w:p w14:paraId="1BE76B26"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៥</w:t>
            </w:r>
          </w:p>
        </w:tc>
        <w:tc>
          <w:tcPr>
            <w:tcW w:w="1543" w:type="pct"/>
            <w:noWrap/>
          </w:tcPr>
          <w:p w14:paraId="180640E9"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ឆៃ ហឿន</w:t>
            </w:r>
          </w:p>
        </w:tc>
        <w:tc>
          <w:tcPr>
            <w:tcW w:w="575" w:type="pct"/>
            <w:shd w:val="clear" w:color="auto" w:fill="auto"/>
            <w:noWrap/>
          </w:tcPr>
          <w:p w14:paraId="42F4F5A6"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4A80B453"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p>
        </w:tc>
        <w:tc>
          <w:tcPr>
            <w:tcW w:w="1331" w:type="pct"/>
            <w:shd w:val="clear" w:color="auto" w:fill="auto"/>
            <w:noWrap/>
          </w:tcPr>
          <w:p w14:paraId="4692B7E2" w14:textId="77777777" w:rsidR="00B735DB" w:rsidRPr="001B54CE" w:rsidRDefault="00B735DB" w:rsidP="00765117">
            <w:pPr>
              <w:rPr>
                <w:rFonts w:ascii="Khmer OS Battambang" w:eastAsia="Times New Roman" w:hAnsi="Khmer OS Battambang" w:cs="Khmer OS Battambang"/>
                <w:color w:val="000000"/>
                <w:sz w:val="18"/>
                <w:szCs w:val="18"/>
              </w:rPr>
            </w:pP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48BEFF18" w14:textId="77777777" w:rsidTr="00765117">
        <w:trPr>
          <w:trHeight w:val="288"/>
        </w:trPr>
        <w:tc>
          <w:tcPr>
            <w:tcW w:w="316" w:type="pct"/>
            <w:shd w:val="clear" w:color="auto" w:fill="auto"/>
            <w:noWrap/>
            <w:hideMark/>
          </w:tcPr>
          <w:p w14:paraId="2C4448DF"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៦</w:t>
            </w:r>
          </w:p>
        </w:tc>
        <w:tc>
          <w:tcPr>
            <w:tcW w:w="1543" w:type="pct"/>
            <w:noWrap/>
          </w:tcPr>
          <w:p w14:paraId="52AC6C53"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ឡុង ថយ</w:t>
            </w:r>
          </w:p>
        </w:tc>
        <w:tc>
          <w:tcPr>
            <w:tcW w:w="575" w:type="pct"/>
            <w:shd w:val="clear" w:color="auto" w:fill="auto"/>
            <w:noWrap/>
          </w:tcPr>
          <w:p w14:paraId="3BC499C6"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35" w:type="pct"/>
            <w:shd w:val="clear" w:color="auto" w:fill="auto"/>
            <w:noWrap/>
          </w:tcPr>
          <w:p w14:paraId="004C10CF"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331" w:type="pct"/>
            <w:shd w:val="clear" w:color="auto" w:fill="auto"/>
            <w:noWrap/>
          </w:tcPr>
          <w:p w14:paraId="012D7A7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អ្នកប្រើប្រាស់ទឹក</w:t>
            </w:r>
          </w:p>
        </w:tc>
      </w:tr>
      <w:tr w:rsidR="00B735DB" w:rsidRPr="00702BC0" w14:paraId="6DDD8661" w14:textId="77777777" w:rsidTr="00765117">
        <w:trPr>
          <w:trHeight w:val="288"/>
        </w:trPr>
        <w:tc>
          <w:tcPr>
            <w:tcW w:w="316" w:type="pct"/>
            <w:shd w:val="clear" w:color="auto" w:fill="auto"/>
            <w:noWrap/>
            <w:hideMark/>
          </w:tcPr>
          <w:p w14:paraId="624D0CDA"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៧</w:t>
            </w:r>
          </w:p>
        </w:tc>
        <w:tc>
          <w:tcPr>
            <w:tcW w:w="1543" w:type="pct"/>
            <w:noWrap/>
          </w:tcPr>
          <w:p w14:paraId="40F2F125"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ណៅ យ៉ាត់</w:t>
            </w:r>
          </w:p>
        </w:tc>
        <w:tc>
          <w:tcPr>
            <w:tcW w:w="575" w:type="pct"/>
            <w:shd w:val="clear" w:color="auto" w:fill="auto"/>
            <w:noWrap/>
          </w:tcPr>
          <w:p w14:paraId="4319EC23"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35" w:type="pct"/>
            <w:shd w:val="clear" w:color="auto" w:fill="auto"/>
            <w:noWrap/>
          </w:tcPr>
          <w:p w14:paraId="5484D06F"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331" w:type="pct"/>
            <w:shd w:val="clear" w:color="auto" w:fill="auto"/>
            <w:noWrap/>
          </w:tcPr>
          <w:p w14:paraId="063D0460"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អ្នកប្រើប្រាស់ទឹក</w:t>
            </w:r>
          </w:p>
        </w:tc>
      </w:tr>
      <w:tr w:rsidR="00B735DB" w:rsidRPr="00702BC0" w14:paraId="0AF5BA5F" w14:textId="77777777" w:rsidTr="00765117">
        <w:trPr>
          <w:trHeight w:val="288"/>
        </w:trPr>
        <w:tc>
          <w:tcPr>
            <w:tcW w:w="316" w:type="pct"/>
            <w:shd w:val="clear" w:color="auto" w:fill="auto"/>
            <w:noWrap/>
          </w:tcPr>
          <w:p w14:paraId="66791738"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៨</w:t>
            </w:r>
          </w:p>
        </w:tc>
        <w:tc>
          <w:tcPr>
            <w:tcW w:w="1543" w:type="pct"/>
            <w:noWrap/>
          </w:tcPr>
          <w:p w14:paraId="4E7CB368"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សេប ឌី</w:t>
            </w:r>
          </w:p>
        </w:tc>
        <w:tc>
          <w:tcPr>
            <w:tcW w:w="575" w:type="pct"/>
            <w:shd w:val="clear" w:color="auto" w:fill="auto"/>
            <w:noWrap/>
          </w:tcPr>
          <w:p w14:paraId="20FB847C"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35" w:type="pct"/>
            <w:shd w:val="clear" w:color="auto" w:fill="auto"/>
            <w:noWrap/>
          </w:tcPr>
          <w:p w14:paraId="6C164B82"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331" w:type="pct"/>
            <w:shd w:val="clear" w:color="auto" w:fill="auto"/>
            <w:noWrap/>
          </w:tcPr>
          <w:p w14:paraId="2E5B987D"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អ្នកប្រើប្រាស់ទឹក</w:t>
            </w:r>
          </w:p>
        </w:tc>
      </w:tr>
      <w:tr w:rsidR="00B735DB" w:rsidRPr="00702BC0" w14:paraId="6E6B0393" w14:textId="77777777" w:rsidTr="00765117">
        <w:trPr>
          <w:trHeight w:val="288"/>
        </w:trPr>
        <w:tc>
          <w:tcPr>
            <w:tcW w:w="316" w:type="pct"/>
            <w:shd w:val="clear" w:color="auto" w:fill="auto"/>
            <w:noWrap/>
          </w:tcPr>
          <w:p w14:paraId="0FFB8284"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៩</w:t>
            </w:r>
          </w:p>
        </w:tc>
        <w:tc>
          <w:tcPr>
            <w:tcW w:w="1543" w:type="pct"/>
            <w:noWrap/>
          </w:tcPr>
          <w:p w14:paraId="3ECAB7AD"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សេប រ៉ានី</w:t>
            </w:r>
          </w:p>
        </w:tc>
        <w:tc>
          <w:tcPr>
            <w:tcW w:w="575" w:type="pct"/>
            <w:shd w:val="clear" w:color="auto" w:fill="auto"/>
            <w:noWrap/>
          </w:tcPr>
          <w:p w14:paraId="01F54AC2"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35" w:type="pct"/>
            <w:shd w:val="clear" w:color="auto" w:fill="auto"/>
            <w:noWrap/>
          </w:tcPr>
          <w:p w14:paraId="3A419EF6"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331" w:type="pct"/>
            <w:shd w:val="clear" w:color="auto" w:fill="auto"/>
            <w:noWrap/>
          </w:tcPr>
          <w:p w14:paraId="027C1CD7" w14:textId="77777777" w:rsidR="00B735DB" w:rsidRPr="001B54CE"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អ្នកប្រើប្រាស់ទឹក</w:t>
            </w:r>
          </w:p>
        </w:tc>
      </w:tr>
      <w:tr w:rsidR="00B735DB" w:rsidRPr="00702BC0" w14:paraId="081842D7" w14:textId="77777777" w:rsidTr="00765117">
        <w:trPr>
          <w:trHeight w:val="288"/>
        </w:trPr>
        <w:tc>
          <w:tcPr>
            <w:tcW w:w="316" w:type="pct"/>
            <w:shd w:val="clear" w:color="auto" w:fill="auto"/>
            <w:noWrap/>
          </w:tcPr>
          <w:p w14:paraId="1A750356"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១០</w:t>
            </w:r>
          </w:p>
        </w:tc>
        <w:tc>
          <w:tcPr>
            <w:tcW w:w="1543" w:type="pct"/>
            <w:noWrap/>
          </w:tcPr>
          <w:p w14:paraId="160DB810"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មិល សិន</w:t>
            </w:r>
          </w:p>
        </w:tc>
        <w:tc>
          <w:tcPr>
            <w:tcW w:w="575" w:type="pct"/>
            <w:shd w:val="clear" w:color="auto" w:fill="auto"/>
            <w:noWrap/>
          </w:tcPr>
          <w:p w14:paraId="275AEBAC"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660FDF41" w14:textId="77777777" w:rsidR="00B735DB" w:rsidRPr="001B54CE"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សមាជិក</w:t>
            </w:r>
          </w:p>
        </w:tc>
        <w:tc>
          <w:tcPr>
            <w:tcW w:w="1331" w:type="pct"/>
            <w:shd w:val="clear" w:color="auto" w:fill="auto"/>
            <w:noWrap/>
          </w:tcPr>
          <w:p w14:paraId="09F49C2E"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rPr>
              <w:t>CWS</w:t>
            </w:r>
            <w:r>
              <w:rPr>
                <w:rFonts w:ascii="Khmer OS Battambang" w:eastAsia="Times New Roman" w:hAnsi="Khmer OS Battambang" w:cs="Khmer OS Battambang" w:hint="cs"/>
                <w:color w:val="000000"/>
                <w:sz w:val="18"/>
                <w:szCs w:val="18"/>
                <w:cs/>
                <w:lang w:bidi="km-KH"/>
              </w:rPr>
              <w:t xml:space="preserve"> </w:t>
            </w:r>
            <w:r w:rsidRPr="00530D39">
              <w:rPr>
                <w:rFonts w:ascii="Khmer OS Battambang" w:eastAsia="Times New Roman" w:hAnsi="Khmer OS Battambang" w:cs="Khmer OS Battambang"/>
                <w:color w:val="000000"/>
                <w:sz w:val="18"/>
                <w:szCs w:val="18"/>
                <w:cs/>
                <w:lang w:bidi="km-KH"/>
              </w:rPr>
              <w:t>អង្គតាផល</w:t>
            </w:r>
          </w:p>
        </w:tc>
      </w:tr>
      <w:tr w:rsidR="00B735DB" w:rsidRPr="00702BC0" w14:paraId="33132E27" w14:textId="77777777" w:rsidTr="00765117">
        <w:trPr>
          <w:trHeight w:val="288"/>
        </w:trPr>
        <w:tc>
          <w:tcPr>
            <w:tcW w:w="316" w:type="pct"/>
            <w:shd w:val="clear" w:color="auto" w:fill="auto"/>
            <w:noWrap/>
          </w:tcPr>
          <w:p w14:paraId="25C8F970" w14:textId="77777777" w:rsidR="00B735DB" w:rsidRPr="001B54CE"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១១</w:t>
            </w:r>
          </w:p>
        </w:tc>
        <w:tc>
          <w:tcPr>
            <w:tcW w:w="1543" w:type="pct"/>
            <w:shd w:val="clear" w:color="auto" w:fill="auto"/>
            <w:noWrap/>
          </w:tcPr>
          <w:p w14:paraId="2A161488"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សុខា</w:t>
            </w:r>
          </w:p>
        </w:tc>
        <w:tc>
          <w:tcPr>
            <w:tcW w:w="575" w:type="pct"/>
            <w:shd w:val="clear" w:color="auto" w:fill="auto"/>
            <w:noWrap/>
          </w:tcPr>
          <w:p w14:paraId="2C1E6CE4"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2644253F"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1F55A121" w14:textId="77777777" w:rsidR="00B735DB" w:rsidRPr="001B54CE" w:rsidRDefault="00B735DB" w:rsidP="00765117">
            <w:pPr>
              <w:rPr>
                <w:rFonts w:ascii="Khmer OS Battambang" w:eastAsia="Times New Roman" w:hAnsi="Khmer OS Battambang" w:cs="Khmer OS Battambang"/>
                <w:color w:val="000000"/>
                <w:sz w:val="18"/>
                <w:szCs w:val="18"/>
              </w:rPr>
            </w:pPr>
          </w:p>
        </w:tc>
      </w:tr>
      <w:tr w:rsidR="00B735DB" w:rsidRPr="00702BC0" w14:paraId="2F9B2A66" w14:textId="77777777" w:rsidTr="00765117">
        <w:trPr>
          <w:trHeight w:val="288"/>
        </w:trPr>
        <w:tc>
          <w:tcPr>
            <w:tcW w:w="316" w:type="pct"/>
            <w:shd w:val="clear" w:color="auto" w:fill="auto"/>
            <w:noWrap/>
          </w:tcPr>
          <w:p w14:paraId="01DE6CBB" w14:textId="77777777" w:rsidR="00B735DB" w:rsidRPr="001B54CE" w:rsidRDefault="00B735DB"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១២</w:t>
            </w:r>
          </w:p>
        </w:tc>
        <w:tc>
          <w:tcPr>
            <w:tcW w:w="1543" w:type="pct"/>
            <w:shd w:val="clear" w:color="auto" w:fill="auto"/>
            <w:noWrap/>
          </w:tcPr>
          <w:p w14:paraId="4CFDFE40"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ហៃ</w:t>
            </w:r>
          </w:p>
        </w:tc>
        <w:tc>
          <w:tcPr>
            <w:tcW w:w="575" w:type="pct"/>
            <w:shd w:val="clear" w:color="auto" w:fill="auto"/>
            <w:noWrap/>
          </w:tcPr>
          <w:p w14:paraId="470FBF8F"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35" w:type="pct"/>
            <w:shd w:val="clear" w:color="auto" w:fill="auto"/>
            <w:noWrap/>
          </w:tcPr>
          <w:p w14:paraId="4234A76B" w14:textId="77777777" w:rsidR="00B735DB" w:rsidRPr="001B54CE"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79077EDF" w14:textId="77777777" w:rsidR="00B735DB" w:rsidRPr="001B54CE" w:rsidRDefault="00B735DB" w:rsidP="00765117">
            <w:pPr>
              <w:rPr>
                <w:rFonts w:ascii="Khmer OS Battambang" w:eastAsia="Times New Roman" w:hAnsi="Khmer OS Battambang" w:cs="Khmer OS Battambang"/>
                <w:color w:val="000000"/>
                <w:sz w:val="18"/>
                <w:szCs w:val="18"/>
              </w:rPr>
            </w:pPr>
          </w:p>
        </w:tc>
      </w:tr>
    </w:tbl>
    <w:p w14:paraId="6EB6486B" w14:textId="77777777" w:rsidR="00B735DB" w:rsidRPr="001C13F7" w:rsidRDefault="00B735DB" w:rsidP="00B735DB">
      <w:pPr>
        <w:rPr>
          <w:rFonts w:ascii="Khmer OS Battambang" w:eastAsia="Times New Roman" w:hAnsi="Khmer OS Battambang" w:cs="Khmer OS Battambang"/>
          <w:color w:val="000000"/>
          <w:lang w:bidi="km-KH"/>
        </w:rPr>
      </w:pPr>
    </w:p>
    <w:p w14:paraId="62052801"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១៧</w:t>
      </w:r>
      <w:r w:rsidRPr="00805B8C">
        <w:rPr>
          <w:rFonts w:ascii="Khmer OS Battambang" w:eastAsia="Times New Roman" w:hAnsi="Khmer OS Battambang" w:cs="Khmer OS Battambang" w:hint="cs"/>
          <w:b/>
          <w:bCs/>
          <w:color w:val="000000" w:themeColor="text1"/>
          <w:cs/>
          <w:lang w:bidi="km-KH"/>
        </w:rPr>
        <w:t>)</w:t>
      </w:r>
    </w:p>
    <w:p w14:paraId="7ADCA75F"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b/>
          <w:bCs/>
          <w:color w:val="000000"/>
          <w:cs/>
          <w:lang w:bidi="km-KH"/>
        </w:rPr>
        <w:t>ក្រុមធ្វើផែនការសុវត្ថិភាព</w:t>
      </w:r>
      <w:r w:rsidRPr="00530D39">
        <w:rPr>
          <w:rFonts w:ascii="Khmer OS Battambang" w:eastAsia="Times New Roman" w:hAnsi="Khmer OS Battambang" w:cs="Khmer OS Battambang" w:hint="cs"/>
          <w:b/>
          <w:bCs/>
          <w:color w:val="000000"/>
          <w:cs/>
          <w:lang w:bidi="km-KH"/>
        </w:rPr>
        <w:t>ទឹកនៃឃុំ</w:t>
      </w:r>
      <w:r>
        <w:rPr>
          <w:rFonts w:ascii="Khmer OS Battambang" w:eastAsia="Times New Roman" w:hAnsi="Khmer OS Battambang" w:cs="Khmer OS Battambang" w:hint="cs"/>
          <w:b/>
          <w:bCs/>
          <w:color w:val="000000"/>
          <w:cs/>
          <w:lang w:bidi="km-KH"/>
        </w:rPr>
        <w:t>កក់</w:t>
      </w:r>
    </w:p>
    <w:p w14:paraId="7E0DCEC2"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ឃុំកក់ ស្រុកគងពិសី ខេត្តកំពង់ស្ពឺ</w:t>
      </w:r>
    </w:p>
    <w:p w14:paraId="72C1F45D"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84"/>
        <w:gridCol w:w="2862"/>
        <w:gridCol w:w="1102"/>
        <w:gridCol w:w="2326"/>
        <w:gridCol w:w="2466"/>
      </w:tblGrid>
      <w:tr w:rsidR="00B735DB" w:rsidRPr="00702BC0" w14:paraId="47E5337B" w14:textId="77777777" w:rsidTr="00765117">
        <w:trPr>
          <w:trHeight w:val="288"/>
        </w:trPr>
        <w:tc>
          <w:tcPr>
            <w:tcW w:w="313" w:type="pct"/>
            <w:shd w:val="clear" w:color="auto" w:fill="1F497D" w:themeFill="text2"/>
            <w:noWrap/>
            <w:vAlign w:val="center"/>
            <w:hideMark/>
          </w:tcPr>
          <w:p w14:paraId="15C898C9" w14:textId="77777777" w:rsidR="00B735DB" w:rsidRPr="001C13F7" w:rsidRDefault="00B735DB" w:rsidP="00765117">
            <w:pPr>
              <w:jc w:val="center"/>
              <w:rPr>
                <w:rFonts w:ascii="Khmer OS Battambang" w:eastAsia="Times New Roman" w:hAnsi="Khmer OS Battambang" w:cs="Khmer OS Battambang"/>
                <w:b/>
                <w:color w:val="FFFFFF" w:themeColor="background1"/>
                <w:sz w:val="18"/>
                <w:szCs w:val="18"/>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32" w:type="pct"/>
            <w:shd w:val="clear" w:color="auto" w:fill="1F497D" w:themeFill="text2"/>
            <w:noWrap/>
            <w:vAlign w:val="center"/>
            <w:hideMark/>
          </w:tcPr>
          <w:p w14:paraId="4B9A1A61" w14:textId="77777777" w:rsidR="00B735DB" w:rsidRPr="001C13F7" w:rsidRDefault="00B735DB" w:rsidP="00765117">
            <w:pPr>
              <w:jc w:val="center"/>
              <w:rPr>
                <w:rFonts w:ascii="Khmer OS Battambang" w:eastAsia="Times New Roman" w:hAnsi="Khmer OS Battambang" w:cs="Khmer OS Battambang"/>
                <w:b/>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90" w:type="pct"/>
            <w:shd w:val="clear" w:color="auto" w:fill="1F497D" w:themeFill="text2"/>
            <w:noWrap/>
            <w:vAlign w:val="center"/>
            <w:hideMark/>
          </w:tcPr>
          <w:p w14:paraId="71F2E064" w14:textId="77777777" w:rsidR="00B735DB" w:rsidRPr="001C13F7" w:rsidRDefault="00B735DB" w:rsidP="00765117">
            <w:pPr>
              <w:jc w:val="center"/>
              <w:rPr>
                <w:rFonts w:ascii="Khmer OS Battambang" w:eastAsia="Times New Roman" w:hAnsi="Khmer OS Battambang" w:cs="Khmer OS Battambang"/>
                <w:b/>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ភេទ</w:t>
            </w:r>
          </w:p>
        </w:tc>
        <w:tc>
          <w:tcPr>
            <w:tcW w:w="1245" w:type="pct"/>
            <w:shd w:val="clear" w:color="auto" w:fill="1F497D" w:themeFill="text2"/>
            <w:noWrap/>
            <w:vAlign w:val="center"/>
            <w:hideMark/>
          </w:tcPr>
          <w:p w14:paraId="0D973E6A" w14:textId="77777777" w:rsidR="00B735DB" w:rsidRPr="001C13F7" w:rsidRDefault="00B735DB" w:rsidP="00765117">
            <w:pPr>
              <w:jc w:val="center"/>
              <w:rPr>
                <w:rFonts w:ascii="Khmer OS Battambang" w:eastAsia="Times New Roman" w:hAnsi="Khmer OS Battambang" w:cs="Khmer OS Battambang"/>
                <w:b/>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20" w:type="pct"/>
            <w:shd w:val="clear" w:color="auto" w:fill="1F497D" w:themeFill="text2"/>
            <w:noWrap/>
            <w:vAlign w:val="center"/>
            <w:hideMark/>
          </w:tcPr>
          <w:p w14:paraId="7E421323" w14:textId="77777777" w:rsidR="00B735DB" w:rsidRPr="001C13F7" w:rsidRDefault="00B735DB" w:rsidP="00765117">
            <w:pPr>
              <w:jc w:val="center"/>
              <w:rPr>
                <w:rFonts w:ascii="Khmer OS Battambang" w:eastAsia="Times New Roman" w:hAnsi="Khmer OS Battambang" w:cs="Khmer OS Battambang"/>
                <w:b/>
                <w:color w:val="FFFFFF" w:themeColor="background1"/>
                <w:sz w:val="18"/>
                <w:szCs w:val="18"/>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5CC5883A" w14:textId="77777777" w:rsidTr="00765117">
        <w:trPr>
          <w:trHeight w:val="288"/>
        </w:trPr>
        <w:tc>
          <w:tcPr>
            <w:tcW w:w="313" w:type="pct"/>
            <w:shd w:val="clear" w:color="auto" w:fill="auto"/>
            <w:noWrap/>
            <w:hideMark/>
          </w:tcPr>
          <w:p w14:paraId="3EF4C2A3"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w:t>
            </w:r>
          </w:p>
        </w:tc>
        <w:tc>
          <w:tcPr>
            <w:tcW w:w="1532" w:type="pct"/>
            <w:noWrap/>
          </w:tcPr>
          <w:p w14:paraId="4EDBAF98"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កែវ ពិសី</w:t>
            </w:r>
          </w:p>
        </w:tc>
        <w:tc>
          <w:tcPr>
            <w:tcW w:w="590" w:type="pct"/>
            <w:shd w:val="clear" w:color="auto" w:fill="auto"/>
            <w:noWrap/>
            <w:hideMark/>
          </w:tcPr>
          <w:p w14:paraId="5CEC45E4"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45" w:type="pct"/>
            <w:shd w:val="clear" w:color="auto" w:fill="auto"/>
            <w:noWrap/>
            <w:hideMark/>
          </w:tcPr>
          <w:p w14:paraId="6F421657"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មេឃុំ</w:t>
            </w:r>
          </w:p>
        </w:tc>
        <w:tc>
          <w:tcPr>
            <w:tcW w:w="1320" w:type="pct"/>
            <w:shd w:val="clear" w:color="auto" w:fill="auto"/>
            <w:noWrap/>
            <w:hideMark/>
          </w:tcPr>
          <w:p w14:paraId="555FF1A1" w14:textId="77777777" w:rsidR="00B735DB" w:rsidRPr="001C13F7" w:rsidRDefault="00B735DB" w:rsidP="00765117">
            <w:pPr>
              <w:rPr>
                <w:rFonts w:ascii="Khmer OS Battambang" w:eastAsia="Times New Roman" w:hAnsi="Khmer OS Battambang" w:cs="Khmer OS Battambang"/>
                <w:color w:val="000000"/>
                <w:sz w:val="18"/>
                <w:szCs w:val="18"/>
              </w:rPr>
            </w:pPr>
            <w:r w:rsidRPr="001C13F7">
              <w:rPr>
                <w:rFonts w:ascii="Khmer OS Battambang" w:eastAsia="Times New Roman" w:hAnsi="Khmer OS Battambang" w:cs="Khmer OS Battambang"/>
                <w:color w:val="000000"/>
                <w:sz w:val="18"/>
                <w:szCs w:val="18"/>
                <w:cs/>
                <w:lang w:bidi="km-KH"/>
              </w:rPr>
              <w:t>ឃុំកក់</w:t>
            </w:r>
          </w:p>
        </w:tc>
      </w:tr>
      <w:tr w:rsidR="00B735DB" w:rsidRPr="00702BC0" w14:paraId="3CAE814D" w14:textId="77777777" w:rsidTr="00765117">
        <w:trPr>
          <w:trHeight w:val="288"/>
        </w:trPr>
        <w:tc>
          <w:tcPr>
            <w:tcW w:w="313" w:type="pct"/>
            <w:shd w:val="clear" w:color="auto" w:fill="auto"/>
            <w:noWrap/>
            <w:hideMark/>
          </w:tcPr>
          <w:p w14:paraId="2107F1A3"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២</w:t>
            </w:r>
          </w:p>
        </w:tc>
        <w:tc>
          <w:tcPr>
            <w:tcW w:w="1532" w:type="pct"/>
            <w:noWrap/>
          </w:tcPr>
          <w:p w14:paraId="48CDC884"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ហន</w:t>
            </w:r>
          </w:p>
        </w:tc>
        <w:tc>
          <w:tcPr>
            <w:tcW w:w="590" w:type="pct"/>
            <w:shd w:val="clear" w:color="auto" w:fill="auto"/>
            <w:noWrap/>
          </w:tcPr>
          <w:p w14:paraId="199242AD"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1B14AEB5"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ក្រុមប្រឹក្សាឃុំ</w:t>
            </w:r>
          </w:p>
        </w:tc>
        <w:tc>
          <w:tcPr>
            <w:tcW w:w="1320" w:type="pct"/>
            <w:shd w:val="clear" w:color="auto" w:fill="auto"/>
            <w:noWrap/>
          </w:tcPr>
          <w:p w14:paraId="037F10A7" w14:textId="77777777" w:rsidR="00B735DB" w:rsidRPr="001C13F7" w:rsidRDefault="00B735DB" w:rsidP="00765117">
            <w:pPr>
              <w:rPr>
                <w:rFonts w:ascii="Khmer OS Battambang" w:eastAsia="Times New Roman" w:hAnsi="Khmer OS Battambang" w:cs="Khmer OS Battambang"/>
                <w:color w:val="000000"/>
                <w:sz w:val="18"/>
                <w:szCs w:val="18"/>
              </w:rPr>
            </w:pPr>
            <w:r w:rsidRPr="001C13F7">
              <w:rPr>
                <w:rFonts w:ascii="Khmer OS Battambang" w:eastAsia="Times New Roman" w:hAnsi="Khmer OS Battambang" w:cs="Khmer OS Battambang"/>
                <w:color w:val="000000"/>
                <w:sz w:val="18"/>
                <w:szCs w:val="18"/>
                <w:cs/>
                <w:lang w:bidi="km-KH"/>
              </w:rPr>
              <w:t>ឃុំកក់</w:t>
            </w:r>
          </w:p>
        </w:tc>
      </w:tr>
      <w:tr w:rsidR="00B735DB" w:rsidRPr="00702BC0" w14:paraId="6EC7E380" w14:textId="77777777" w:rsidTr="00765117">
        <w:trPr>
          <w:trHeight w:val="288"/>
        </w:trPr>
        <w:tc>
          <w:tcPr>
            <w:tcW w:w="313" w:type="pct"/>
            <w:shd w:val="clear" w:color="auto" w:fill="auto"/>
            <w:noWrap/>
            <w:hideMark/>
          </w:tcPr>
          <w:p w14:paraId="0DA34E61"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៣</w:t>
            </w:r>
          </w:p>
        </w:tc>
        <w:tc>
          <w:tcPr>
            <w:tcW w:w="1532" w:type="pct"/>
            <w:noWrap/>
          </w:tcPr>
          <w:p w14:paraId="4D0285D3"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កុង ណេង</w:t>
            </w:r>
          </w:p>
        </w:tc>
        <w:tc>
          <w:tcPr>
            <w:tcW w:w="590" w:type="pct"/>
            <w:shd w:val="clear" w:color="auto" w:fill="auto"/>
            <w:noWrap/>
          </w:tcPr>
          <w:p w14:paraId="74D4DE65"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2564B45E"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ក្រុមប្រឹក្សាឃុំ</w:t>
            </w:r>
          </w:p>
        </w:tc>
        <w:tc>
          <w:tcPr>
            <w:tcW w:w="1320" w:type="pct"/>
            <w:shd w:val="clear" w:color="auto" w:fill="auto"/>
            <w:noWrap/>
          </w:tcPr>
          <w:p w14:paraId="23682E60" w14:textId="77777777" w:rsidR="00B735DB" w:rsidRPr="001C13F7" w:rsidRDefault="00B735DB" w:rsidP="00765117">
            <w:pPr>
              <w:rPr>
                <w:rFonts w:ascii="Khmer OS Battambang" w:eastAsia="Times New Roman" w:hAnsi="Khmer OS Battambang" w:cs="Khmer OS Battambang"/>
                <w:color w:val="000000"/>
                <w:sz w:val="18"/>
                <w:szCs w:val="18"/>
              </w:rPr>
            </w:pPr>
            <w:r w:rsidRPr="001C13F7">
              <w:rPr>
                <w:rFonts w:ascii="Khmer OS Battambang" w:eastAsia="Times New Roman" w:hAnsi="Khmer OS Battambang" w:cs="Khmer OS Battambang"/>
                <w:color w:val="000000"/>
                <w:sz w:val="18"/>
                <w:szCs w:val="18"/>
                <w:cs/>
                <w:lang w:bidi="km-KH"/>
              </w:rPr>
              <w:t>ឃុំកក់</w:t>
            </w:r>
          </w:p>
        </w:tc>
      </w:tr>
      <w:tr w:rsidR="00B735DB" w:rsidRPr="00702BC0" w14:paraId="4CCDE421" w14:textId="77777777" w:rsidTr="00765117">
        <w:trPr>
          <w:trHeight w:val="288"/>
        </w:trPr>
        <w:tc>
          <w:tcPr>
            <w:tcW w:w="313" w:type="pct"/>
            <w:shd w:val="clear" w:color="auto" w:fill="auto"/>
            <w:noWrap/>
            <w:hideMark/>
          </w:tcPr>
          <w:p w14:paraId="056FA269"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៤</w:t>
            </w:r>
          </w:p>
        </w:tc>
        <w:tc>
          <w:tcPr>
            <w:tcW w:w="1532" w:type="pct"/>
            <w:noWrap/>
          </w:tcPr>
          <w:p w14:paraId="26B641D4"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សុខ សារិន</w:t>
            </w:r>
          </w:p>
        </w:tc>
        <w:tc>
          <w:tcPr>
            <w:tcW w:w="590" w:type="pct"/>
            <w:shd w:val="clear" w:color="auto" w:fill="auto"/>
            <w:noWrap/>
          </w:tcPr>
          <w:p w14:paraId="390837E2"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0B54B917"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4C4D4E9E"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អង្គតាផល</w:t>
            </w:r>
          </w:p>
        </w:tc>
      </w:tr>
      <w:tr w:rsidR="00B735DB" w:rsidRPr="00702BC0" w14:paraId="3B47B9B6" w14:textId="77777777" w:rsidTr="00765117">
        <w:trPr>
          <w:trHeight w:val="288"/>
        </w:trPr>
        <w:tc>
          <w:tcPr>
            <w:tcW w:w="313" w:type="pct"/>
            <w:shd w:val="clear" w:color="auto" w:fill="auto"/>
            <w:noWrap/>
            <w:hideMark/>
          </w:tcPr>
          <w:p w14:paraId="11B5B2F0"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lastRenderedPageBreak/>
              <w:t>៥</w:t>
            </w:r>
          </w:p>
        </w:tc>
        <w:tc>
          <w:tcPr>
            <w:tcW w:w="1532" w:type="pct"/>
            <w:noWrap/>
          </w:tcPr>
          <w:p w14:paraId="029E58B7"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ឆៃ ហឿន</w:t>
            </w:r>
          </w:p>
        </w:tc>
        <w:tc>
          <w:tcPr>
            <w:tcW w:w="590" w:type="pct"/>
            <w:shd w:val="clear" w:color="auto" w:fill="auto"/>
            <w:noWrap/>
          </w:tcPr>
          <w:p w14:paraId="0FBE0873"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0856DE74"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07A0B4E0"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អង្គតាផល</w:t>
            </w:r>
          </w:p>
        </w:tc>
      </w:tr>
      <w:tr w:rsidR="00B735DB" w:rsidRPr="00702BC0" w14:paraId="3BC8F22E" w14:textId="77777777" w:rsidTr="00765117">
        <w:trPr>
          <w:trHeight w:val="288"/>
        </w:trPr>
        <w:tc>
          <w:tcPr>
            <w:tcW w:w="313" w:type="pct"/>
            <w:shd w:val="clear" w:color="auto" w:fill="auto"/>
            <w:noWrap/>
            <w:hideMark/>
          </w:tcPr>
          <w:p w14:paraId="49AC47C5"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៦</w:t>
            </w:r>
          </w:p>
        </w:tc>
        <w:tc>
          <w:tcPr>
            <w:tcW w:w="1532" w:type="pct"/>
            <w:noWrap/>
          </w:tcPr>
          <w:p w14:paraId="714A236F"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មិល សិន</w:t>
            </w:r>
          </w:p>
        </w:tc>
        <w:tc>
          <w:tcPr>
            <w:tcW w:w="590" w:type="pct"/>
            <w:shd w:val="clear" w:color="auto" w:fill="auto"/>
            <w:noWrap/>
          </w:tcPr>
          <w:p w14:paraId="443E557B"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266228C6"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1EC30CA6"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អង្គតាផល</w:t>
            </w:r>
          </w:p>
        </w:tc>
      </w:tr>
      <w:tr w:rsidR="00B735DB" w:rsidRPr="00702BC0" w14:paraId="1AC4F7B9" w14:textId="77777777" w:rsidTr="00765117">
        <w:trPr>
          <w:trHeight w:val="288"/>
        </w:trPr>
        <w:tc>
          <w:tcPr>
            <w:tcW w:w="313" w:type="pct"/>
            <w:shd w:val="clear" w:color="auto" w:fill="auto"/>
            <w:noWrap/>
            <w:hideMark/>
          </w:tcPr>
          <w:p w14:paraId="26FF9931"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៧</w:t>
            </w:r>
          </w:p>
        </w:tc>
        <w:tc>
          <w:tcPr>
            <w:tcW w:w="1532" w:type="pct"/>
            <w:noWrap/>
          </w:tcPr>
          <w:p w14:paraId="36A4B568"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ឃឹម សន</w:t>
            </w:r>
          </w:p>
        </w:tc>
        <w:tc>
          <w:tcPr>
            <w:tcW w:w="590" w:type="pct"/>
            <w:shd w:val="clear" w:color="auto" w:fill="auto"/>
            <w:noWrap/>
          </w:tcPr>
          <w:p w14:paraId="67D030FE"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45" w:type="pct"/>
            <w:shd w:val="clear" w:color="auto" w:fill="auto"/>
            <w:noWrap/>
          </w:tcPr>
          <w:p w14:paraId="38F474CA"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15312E2C"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ជើងភ្នំ</w:t>
            </w:r>
          </w:p>
        </w:tc>
      </w:tr>
      <w:tr w:rsidR="00B735DB" w:rsidRPr="00702BC0" w14:paraId="240478B1" w14:textId="77777777" w:rsidTr="00765117">
        <w:trPr>
          <w:trHeight w:val="288"/>
        </w:trPr>
        <w:tc>
          <w:tcPr>
            <w:tcW w:w="313" w:type="pct"/>
            <w:shd w:val="clear" w:color="auto" w:fill="auto"/>
            <w:noWrap/>
          </w:tcPr>
          <w:p w14:paraId="11602E5B"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៨</w:t>
            </w:r>
          </w:p>
        </w:tc>
        <w:tc>
          <w:tcPr>
            <w:tcW w:w="1532" w:type="pct"/>
            <w:noWrap/>
          </w:tcPr>
          <w:p w14:paraId="31DF0ABD"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ខាត់ សូវ</w:t>
            </w:r>
          </w:p>
        </w:tc>
        <w:tc>
          <w:tcPr>
            <w:tcW w:w="590" w:type="pct"/>
            <w:shd w:val="clear" w:color="auto" w:fill="auto"/>
            <w:noWrap/>
          </w:tcPr>
          <w:p w14:paraId="54ABB88B"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45" w:type="pct"/>
            <w:shd w:val="clear" w:color="auto" w:fill="auto"/>
            <w:noWrap/>
          </w:tcPr>
          <w:p w14:paraId="5AD39C10"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0316FD6A"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ឬស្សីវល្លិ៍</w:t>
            </w:r>
          </w:p>
        </w:tc>
      </w:tr>
      <w:tr w:rsidR="00B735DB" w:rsidRPr="00702BC0" w14:paraId="307527E8" w14:textId="77777777" w:rsidTr="00765117">
        <w:trPr>
          <w:trHeight w:val="288"/>
        </w:trPr>
        <w:tc>
          <w:tcPr>
            <w:tcW w:w="313" w:type="pct"/>
            <w:shd w:val="clear" w:color="auto" w:fill="auto"/>
            <w:noWrap/>
          </w:tcPr>
          <w:p w14:paraId="5A96E615"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៩</w:t>
            </w:r>
          </w:p>
        </w:tc>
        <w:tc>
          <w:tcPr>
            <w:tcW w:w="1532" w:type="pct"/>
            <w:noWrap/>
          </w:tcPr>
          <w:p w14:paraId="6A05A4EB" w14:textId="77777777" w:rsidR="00B735DB" w:rsidRPr="001C13F7"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មិល ធី</w:t>
            </w:r>
          </w:p>
        </w:tc>
        <w:tc>
          <w:tcPr>
            <w:tcW w:w="590" w:type="pct"/>
            <w:shd w:val="clear" w:color="auto" w:fill="auto"/>
            <w:noWrap/>
          </w:tcPr>
          <w:p w14:paraId="7594BDC9"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45" w:type="pct"/>
            <w:shd w:val="clear" w:color="auto" w:fill="auto"/>
            <w:noWrap/>
          </w:tcPr>
          <w:p w14:paraId="6641AFDE"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សមាជិក</w:t>
            </w:r>
            <w:r w:rsidRPr="001C13F7">
              <w:rPr>
                <w:rFonts w:ascii="Khmer OS Battambang" w:eastAsia="Times New Roman" w:hAnsi="Khmer OS Battambang" w:cs="Khmer OS Battambang"/>
                <w:color w:val="000000"/>
                <w:sz w:val="18"/>
                <w:szCs w:val="18"/>
              </w:rPr>
              <w:t xml:space="preserve"> WSP</w:t>
            </w:r>
          </w:p>
        </w:tc>
        <w:tc>
          <w:tcPr>
            <w:tcW w:w="1320" w:type="pct"/>
            <w:shd w:val="clear" w:color="auto" w:fill="auto"/>
            <w:noWrap/>
          </w:tcPr>
          <w:p w14:paraId="0104CE90" w14:textId="77777777" w:rsidR="00B735DB" w:rsidRPr="001C13F7"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ឬស្សីវល្លិ៍</w:t>
            </w:r>
          </w:p>
        </w:tc>
      </w:tr>
      <w:tr w:rsidR="00B735DB" w:rsidRPr="00702BC0" w14:paraId="62CB8913" w14:textId="77777777" w:rsidTr="00765117">
        <w:trPr>
          <w:trHeight w:val="288"/>
        </w:trPr>
        <w:tc>
          <w:tcPr>
            <w:tcW w:w="313" w:type="pct"/>
            <w:shd w:val="clear" w:color="auto" w:fill="auto"/>
            <w:noWrap/>
          </w:tcPr>
          <w:p w14:paraId="1988AE99"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១០</w:t>
            </w:r>
          </w:p>
        </w:tc>
        <w:tc>
          <w:tcPr>
            <w:tcW w:w="1532" w:type="pct"/>
            <w:shd w:val="clear" w:color="auto" w:fill="auto"/>
            <w:noWrap/>
          </w:tcPr>
          <w:p w14:paraId="2B9EF538"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សុខា</w:t>
            </w:r>
          </w:p>
        </w:tc>
        <w:tc>
          <w:tcPr>
            <w:tcW w:w="590" w:type="pct"/>
            <w:shd w:val="clear" w:color="auto" w:fill="auto"/>
            <w:noWrap/>
          </w:tcPr>
          <w:p w14:paraId="0C322812"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7B37F7A4"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320" w:type="pct"/>
            <w:shd w:val="clear" w:color="auto" w:fill="auto"/>
            <w:noWrap/>
          </w:tcPr>
          <w:p w14:paraId="2D244082" w14:textId="77777777" w:rsidR="00B735DB" w:rsidRPr="001C13F7" w:rsidRDefault="00B735DB" w:rsidP="00765117">
            <w:pPr>
              <w:rPr>
                <w:rFonts w:ascii="Khmer OS Battambang" w:eastAsia="Times New Roman" w:hAnsi="Khmer OS Battambang" w:cs="Khmer OS Battambang"/>
                <w:color w:val="000000"/>
                <w:sz w:val="18"/>
                <w:szCs w:val="18"/>
              </w:rPr>
            </w:pPr>
          </w:p>
        </w:tc>
      </w:tr>
      <w:tr w:rsidR="00B735DB" w:rsidRPr="00702BC0" w14:paraId="4BAF4E31" w14:textId="77777777" w:rsidTr="00765117">
        <w:trPr>
          <w:trHeight w:val="288"/>
        </w:trPr>
        <w:tc>
          <w:tcPr>
            <w:tcW w:w="313" w:type="pct"/>
            <w:shd w:val="clear" w:color="auto" w:fill="auto"/>
            <w:noWrap/>
          </w:tcPr>
          <w:p w14:paraId="3556938A" w14:textId="77777777" w:rsidR="00B735DB" w:rsidRPr="001C13F7" w:rsidRDefault="00B735DB" w:rsidP="00765117">
            <w:pPr>
              <w:rPr>
                <w:rFonts w:ascii="Khmer OS Battambang" w:eastAsia="Times New Roman" w:hAnsi="Khmer OS Battambang" w:cs="Khmer OS Battambang"/>
                <w:color w:val="000000"/>
                <w:sz w:val="18"/>
                <w:szCs w:val="18"/>
              </w:rPr>
            </w:pPr>
            <w:r w:rsidRPr="001B54CE">
              <w:rPr>
                <w:rFonts w:ascii="Khmer OS Battambang" w:eastAsia="Times New Roman" w:hAnsi="Khmer OS Battambang" w:cs="Khmer OS Battambang"/>
                <w:color w:val="000000"/>
                <w:sz w:val="18"/>
                <w:szCs w:val="18"/>
                <w:cs/>
                <w:lang w:bidi="km-KH"/>
              </w:rPr>
              <w:t>១១</w:t>
            </w:r>
          </w:p>
        </w:tc>
        <w:tc>
          <w:tcPr>
            <w:tcW w:w="1532" w:type="pct"/>
            <w:shd w:val="clear" w:color="auto" w:fill="auto"/>
            <w:noWrap/>
          </w:tcPr>
          <w:p w14:paraId="5566F5B7"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សាំង ហៃ</w:t>
            </w:r>
          </w:p>
        </w:tc>
        <w:tc>
          <w:tcPr>
            <w:tcW w:w="590" w:type="pct"/>
            <w:shd w:val="clear" w:color="auto" w:fill="auto"/>
            <w:noWrap/>
          </w:tcPr>
          <w:p w14:paraId="69ED4C7D"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ប</w:t>
            </w:r>
          </w:p>
        </w:tc>
        <w:tc>
          <w:tcPr>
            <w:tcW w:w="1245" w:type="pct"/>
            <w:shd w:val="clear" w:color="auto" w:fill="auto"/>
            <w:noWrap/>
          </w:tcPr>
          <w:p w14:paraId="4F9C3D89" w14:textId="77777777" w:rsidR="00B735DB" w:rsidRPr="001C13F7" w:rsidRDefault="00B735DB" w:rsidP="00765117">
            <w:pPr>
              <w:rPr>
                <w:rFonts w:ascii="Khmer OS Battambang" w:eastAsia="Times New Roman" w:hAnsi="Khmer OS Battambang" w:cs="Khmer OS Battambang"/>
                <w:color w:val="000000"/>
                <w:sz w:val="18"/>
                <w:szCs w:val="18"/>
              </w:rPr>
            </w:pPr>
            <w:r w:rsidRPr="00285FBC">
              <w:rPr>
                <w:rFonts w:ascii="Khmer OS Battambang" w:eastAsia="Times New Roman" w:hAnsi="Khmer OS Battambang" w:cs="Khmer OS Battambang"/>
                <w:color w:val="000000"/>
                <w:sz w:val="18"/>
                <w:szCs w:val="18"/>
                <w:cs/>
                <w:lang w:bidi="km-KH"/>
              </w:rPr>
              <w:t>ក្រុមវាយតម្លៃ</w:t>
            </w:r>
          </w:p>
        </w:tc>
        <w:tc>
          <w:tcPr>
            <w:tcW w:w="1320" w:type="pct"/>
            <w:shd w:val="clear" w:color="auto" w:fill="auto"/>
            <w:noWrap/>
          </w:tcPr>
          <w:p w14:paraId="37F1A0B7" w14:textId="77777777" w:rsidR="00B735DB" w:rsidRPr="001C13F7" w:rsidRDefault="00B735DB" w:rsidP="00765117">
            <w:pPr>
              <w:rPr>
                <w:rFonts w:ascii="Khmer OS Battambang" w:eastAsia="Times New Roman" w:hAnsi="Khmer OS Battambang" w:cs="Khmer OS Battambang"/>
                <w:color w:val="000000"/>
                <w:sz w:val="18"/>
                <w:szCs w:val="18"/>
              </w:rPr>
            </w:pPr>
          </w:p>
        </w:tc>
      </w:tr>
    </w:tbl>
    <w:p w14:paraId="1F57931B" w14:textId="77777777" w:rsidR="00B735DB" w:rsidRPr="006C6184" w:rsidRDefault="00B735DB" w:rsidP="00B735DB">
      <w:pPr>
        <w:rPr>
          <w:rFonts w:ascii="Khmer OS Battambang" w:eastAsia="Times New Roman" w:hAnsi="Khmer OS Battambang" w:cs="Khmer OS Battambang"/>
          <w:b/>
          <w:bCs/>
          <w:lang w:bidi="km-KH"/>
        </w:rPr>
      </w:pPr>
    </w:p>
    <w:p w14:paraId="7DB33C76" w14:textId="77777777" w:rsidR="00B735DB" w:rsidRDefault="00B735DB" w:rsidP="00B735D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w:t>
      </w:r>
      <w:r>
        <w:rPr>
          <w:rFonts w:ascii="Khmer OS Battambang" w:eastAsia="Times New Roman" w:hAnsi="Khmer OS Battambang" w:cs="Khmer OS Battambang" w:hint="cs"/>
          <w:b/>
          <w:bCs/>
          <w:cs/>
          <w:lang w:bidi="km-KH"/>
        </w:rPr>
        <w:t>២២</w:t>
      </w:r>
      <w:r w:rsidRPr="00285FBC">
        <w:rPr>
          <w:rFonts w:ascii="Khmer OS Battambang" w:eastAsia="Times New Roman" w:hAnsi="Khmer OS Battambang" w:cs="Khmer OS Battambang" w:hint="cs"/>
          <w:b/>
          <w:bCs/>
          <w:cs/>
          <w:lang w:bidi="km-KH"/>
        </w:rPr>
        <w:t xml:space="preserve"> ខែធ្នូ ឆ្នាំ២០២១</w:t>
      </w:r>
    </w:p>
    <w:p w14:paraId="602369E9" w14:textId="77777777" w:rsidR="00B735DB" w:rsidRPr="009B3786" w:rsidRDefault="00B735DB" w:rsidP="00B735DB">
      <w:pPr>
        <w:rPr>
          <w:rFonts w:ascii="Khmer OS Battambang" w:eastAsia="Times New Roman" w:hAnsi="Khmer OS Battambang" w:cs="Khmer OS Battambang"/>
          <w:b/>
          <w:bCs/>
          <w:sz w:val="16"/>
          <w:szCs w:val="16"/>
          <w:lang w:bidi="km-KH"/>
        </w:rPr>
      </w:pPr>
    </w:p>
    <w:p w14:paraId="49A2F0FA" w14:textId="77777777" w:rsidR="00B735DB" w:rsidRPr="00805B8C" w:rsidRDefault="00B735DB" w:rsidP="00B735D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១៨</w:t>
      </w:r>
      <w:r w:rsidRPr="00805B8C">
        <w:rPr>
          <w:rFonts w:ascii="Khmer OS Battambang" w:eastAsia="Times New Roman" w:hAnsi="Khmer OS Battambang" w:cs="Khmer OS Battambang" w:hint="cs"/>
          <w:b/>
          <w:bCs/>
          <w:color w:val="000000" w:themeColor="text1"/>
          <w:cs/>
          <w:lang w:bidi="km-KH"/>
        </w:rPr>
        <w:t>)</w:t>
      </w:r>
    </w:p>
    <w:p w14:paraId="0B037ECA" w14:textId="77777777" w:rsidR="00B735DB" w:rsidRPr="00285FBC" w:rsidRDefault="00B735DB" w:rsidP="00B735D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6C6184">
        <w:rPr>
          <w:rFonts w:ascii="Khmer OS Battambang" w:eastAsia="Times New Roman" w:hAnsi="Khmer OS Battambang" w:cs="Khmer OS Battambang" w:hint="cs"/>
          <w:color w:val="000000"/>
          <w:cs/>
          <w:lang w:bidi="km-KH"/>
        </w:rPr>
        <w:t>ការផ្គត់ផ្គង់ទឹកឯកជន</w:t>
      </w:r>
    </w:p>
    <w:p w14:paraId="2023C84D" w14:textId="77777777" w:rsidR="00B735DB" w:rsidRPr="00702BC0" w:rsidRDefault="00B735DB" w:rsidP="00B735D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ឃុំលំពង់ ស្រុកបាទី ខេត្តតាកែវ</w:t>
      </w:r>
    </w:p>
    <w:p w14:paraId="17C7FF4D" w14:textId="77777777" w:rsidR="00B735DB" w:rsidRPr="00702BC0" w:rsidRDefault="00B735DB" w:rsidP="00B735D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785"/>
        <w:gridCol w:w="1093"/>
        <w:gridCol w:w="2187"/>
        <w:gridCol w:w="2684"/>
      </w:tblGrid>
      <w:tr w:rsidR="00B735DB" w:rsidRPr="00702BC0" w14:paraId="271A35EA" w14:textId="77777777" w:rsidTr="00765117">
        <w:trPr>
          <w:trHeight w:val="288"/>
        </w:trPr>
        <w:tc>
          <w:tcPr>
            <w:tcW w:w="316" w:type="pct"/>
            <w:shd w:val="clear" w:color="auto" w:fill="1F497D" w:themeFill="text2"/>
            <w:noWrap/>
            <w:vAlign w:val="center"/>
            <w:hideMark/>
          </w:tcPr>
          <w:p w14:paraId="6E99F1D4" w14:textId="77777777" w:rsidR="00B735DB" w:rsidRPr="00B718AB" w:rsidRDefault="00B735D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491" w:type="pct"/>
            <w:shd w:val="clear" w:color="auto" w:fill="1F497D" w:themeFill="text2"/>
            <w:noWrap/>
            <w:vAlign w:val="center"/>
            <w:hideMark/>
          </w:tcPr>
          <w:p w14:paraId="22DF4F73"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85" w:type="pct"/>
            <w:shd w:val="clear" w:color="auto" w:fill="1F497D" w:themeFill="text2"/>
            <w:noWrap/>
            <w:vAlign w:val="center"/>
            <w:hideMark/>
          </w:tcPr>
          <w:p w14:paraId="6BF7A4F3"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71" w:type="pct"/>
            <w:shd w:val="clear" w:color="auto" w:fill="1F497D" w:themeFill="text2"/>
            <w:noWrap/>
            <w:vAlign w:val="center"/>
            <w:hideMark/>
          </w:tcPr>
          <w:p w14:paraId="167FE4A2"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37" w:type="pct"/>
            <w:shd w:val="clear" w:color="auto" w:fill="1F497D" w:themeFill="text2"/>
            <w:noWrap/>
            <w:vAlign w:val="center"/>
            <w:hideMark/>
          </w:tcPr>
          <w:p w14:paraId="4372D31F" w14:textId="77777777" w:rsidR="00B735DB" w:rsidRPr="00B718AB" w:rsidRDefault="00B735D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B735DB" w:rsidRPr="00702BC0" w14:paraId="31F24160" w14:textId="77777777" w:rsidTr="00765117">
        <w:trPr>
          <w:trHeight w:val="288"/>
        </w:trPr>
        <w:tc>
          <w:tcPr>
            <w:tcW w:w="316" w:type="pct"/>
            <w:shd w:val="clear" w:color="auto" w:fill="auto"/>
            <w:noWrap/>
            <w:hideMark/>
          </w:tcPr>
          <w:p w14:paraId="339309D5"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១</w:t>
            </w:r>
          </w:p>
        </w:tc>
        <w:tc>
          <w:tcPr>
            <w:tcW w:w="1491" w:type="pct"/>
            <w:noWrap/>
            <w:hideMark/>
          </w:tcPr>
          <w:p w14:paraId="2AECF038"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 វាសនា</w:t>
            </w:r>
          </w:p>
        </w:tc>
        <w:tc>
          <w:tcPr>
            <w:tcW w:w="585" w:type="pct"/>
            <w:shd w:val="clear" w:color="auto" w:fill="auto"/>
            <w:noWrap/>
            <w:hideMark/>
          </w:tcPr>
          <w:p w14:paraId="5EC864E4"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48D362C8"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ម្ចាស់កម្មសិទ្ធិ</w:t>
            </w:r>
          </w:p>
        </w:tc>
        <w:tc>
          <w:tcPr>
            <w:tcW w:w="1437" w:type="pct"/>
            <w:shd w:val="clear" w:color="auto" w:fill="auto"/>
            <w:noWrap/>
            <w:hideMark/>
          </w:tcPr>
          <w:p w14:paraId="70817855"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រោងចក្រផ្គត់ផ្គង់ទឹក</w:t>
            </w:r>
          </w:p>
        </w:tc>
      </w:tr>
      <w:tr w:rsidR="00B735DB" w:rsidRPr="00702BC0" w14:paraId="6F35FEAC" w14:textId="77777777" w:rsidTr="00765117">
        <w:trPr>
          <w:trHeight w:val="288"/>
        </w:trPr>
        <w:tc>
          <w:tcPr>
            <w:tcW w:w="316" w:type="pct"/>
            <w:shd w:val="clear" w:color="auto" w:fill="auto"/>
            <w:noWrap/>
            <w:hideMark/>
          </w:tcPr>
          <w:p w14:paraId="35C2DA50"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២</w:t>
            </w:r>
          </w:p>
        </w:tc>
        <w:tc>
          <w:tcPr>
            <w:tcW w:w="1491" w:type="pct"/>
            <w:noWrap/>
            <w:hideMark/>
          </w:tcPr>
          <w:p w14:paraId="0F3E121F"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ងឹម សាន</w:t>
            </w:r>
          </w:p>
        </w:tc>
        <w:tc>
          <w:tcPr>
            <w:tcW w:w="585" w:type="pct"/>
            <w:shd w:val="clear" w:color="auto" w:fill="auto"/>
            <w:noWrap/>
            <w:hideMark/>
          </w:tcPr>
          <w:p w14:paraId="5B49E7AE"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3D49F5CC"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កសិករ</w:t>
            </w:r>
          </w:p>
        </w:tc>
        <w:tc>
          <w:tcPr>
            <w:tcW w:w="1437" w:type="pct"/>
            <w:shd w:val="clear" w:color="auto" w:fill="auto"/>
            <w:noWrap/>
            <w:hideMark/>
          </w:tcPr>
          <w:p w14:paraId="5967690D"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B735DB" w:rsidRPr="00702BC0" w14:paraId="45FCD1B5" w14:textId="77777777" w:rsidTr="00765117">
        <w:trPr>
          <w:trHeight w:val="288"/>
        </w:trPr>
        <w:tc>
          <w:tcPr>
            <w:tcW w:w="316" w:type="pct"/>
            <w:shd w:val="clear" w:color="auto" w:fill="auto"/>
            <w:noWrap/>
            <w:hideMark/>
          </w:tcPr>
          <w:p w14:paraId="0577FC5B"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៣</w:t>
            </w:r>
          </w:p>
        </w:tc>
        <w:tc>
          <w:tcPr>
            <w:tcW w:w="1491" w:type="pct"/>
            <w:noWrap/>
            <w:hideMark/>
          </w:tcPr>
          <w:p w14:paraId="6718E9E0"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ទេស ពៅ</w:t>
            </w:r>
          </w:p>
        </w:tc>
        <w:tc>
          <w:tcPr>
            <w:tcW w:w="585" w:type="pct"/>
            <w:shd w:val="clear" w:color="auto" w:fill="auto"/>
            <w:noWrap/>
            <w:hideMark/>
          </w:tcPr>
          <w:p w14:paraId="41D126C5"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0FC918BA"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37" w:type="pct"/>
            <w:shd w:val="clear" w:color="auto" w:fill="auto"/>
            <w:noWrap/>
            <w:hideMark/>
          </w:tcPr>
          <w:p w14:paraId="30C66426"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រោងចក្រផ្គត់ផ្គង់ទឹក</w:t>
            </w:r>
          </w:p>
        </w:tc>
      </w:tr>
      <w:tr w:rsidR="00B735DB" w:rsidRPr="00702BC0" w14:paraId="1370065C" w14:textId="77777777" w:rsidTr="00765117">
        <w:trPr>
          <w:trHeight w:val="288"/>
        </w:trPr>
        <w:tc>
          <w:tcPr>
            <w:tcW w:w="316" w:type="pct"/>
            <w:shd w:val="clear" w:color="auto" w:fill="auto"/>
            <w:noWrap/>
            <w:hideMark/>
          </w:tcPr>
          <w:p w14:paraId="0F05E6AC"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៤</w:t>
            </w:r>
          </w:p>
        </w:tc>
        <w:tc>
          <w:tcPr>
            <w:tcW w:w="1491" w:type="pct"/>
            <w:noWrap/>
            <w:hideMark/>
          </w:tcPr>
          <w:p w14:paraId="706F06C2" w14:textId="77777777" w:rsidR="00B735DB" w:rsidRPr="006C6184" w:rsidRDefault="00B735D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គង់ ធួន</w:t>
            </w:r>
          </w:p>
        </w:tc>
        <w:tc>
          <w:tcPr>
            <w:tcW w:w="585" w:type="pct"/>
            <w:shd w:val="clear" w:color="auto" w:fill="auto"/>
            <w:noWrap/>
            <w:hideMark/>
          </w:tcPr>
          <w:p w14:paraId="6E633C1B"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7005CCEB"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437" w:type="pct"/>
            <w:shd w:val="clear" w:color="auto" w:fill="auto"/>
            <w:noWrap/>
            <w:hideMark/>
          </w:tcPr>
          <w:p w14:paraId="29934FFB"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B735DB" w:rsidRPr="00702BC0" w14:paraId="7674B94F" w14:textId="77777777" w:rsidTr="00765117">
        <w:trPr>
          <w:trHeight w:val="288"/>
        </w:trPr>
        <w:tc>
          <w:tcPr>
            <w:tcW w:w="316" w:type="pct"/>
            <w:shd w:val="clear" w:color="auto" w:fill="auto"/>
            <w:noWrap/>
            <w:hideMark/>
          </w:tcPr>
          <w:p w14:paraId="4BB0B769"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៥</w:t>
            </w:r>
          </w:p>
        </w:tc>
        <w:tc>
          <w:tcPr>
            <w:tcW w:w="1491" w:type="pct"/>
            <w:noWrap/>
            <w:hideMark/>
          </w:tcPr>
          <w:p w14:paraId="557915A1"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 ខន</w:t>
            </w:r>
          </w:p>
        </w:tc>
        <w:tc>
          <w:tcPr>
            <w:tcW w:w="585" w:type="pct"/>
            <w:shd w:val="clear" w:color="auto" w:fill="auto"/>
            <w:noWrap/>
            <w:hideMark/>
          </w:tcPr>
          <w:p w14:paraId="213F9D34"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207E93F5"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437" w:type="pct"/>
            <w:shd w:val="clear" w:color="auto" w:fill="auto"/>
            <w:noWrap/>
            <w:hideMark/>
          </w:tcPr>
          <w:p w14:paraId="32FEDD18"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B735DB" w:rsidRPr="00702BC0" w14:paraId="11C654C8" w14:textId="77777777" w:rsidTr="00765117">
        <w:trPr>
          <w:trHeight w:val="288"/>
        </w:trPr>
        <w:tc>
          <w:tcPr>
            <w:tcW w:w="316" w:type="pct"/>
            <w:shd w:val="clear" w:color="auto" w:fill="auto"/>
            <w:noWrap/>
            <w:hideMark/>
          </w:tcPr>
          <w:p w14:paraId="76F5F27F"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៦</w:t>
            </w:r>
          </w:p>
        </w:tc>
        <w:tc>
          <w:tcPr>
            <w:tcW w:w="1491" w:type="pct"/>
            <w:noWrap/>
            <w:hideMark/>
          </w:tcPr>
          <w:p w14:paraId="5464FA6E"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 ខាន</w:t>
            </w:r>
          </w:p>
        </w:tc>
        <w:tc>
          <w:tcPr>
            <w:tcW w:w="585" w:type="pct"/>
            <w:shd w:val="clear" w:color="auto" w:fill="auto"/>
            <w:noWrap/>
            <w:hideMark/>
          </w:tcPr>
          <w:p w14:paraId="40E83763"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27A19A3F" w14:textId="77777777" w:rsidR="00B735DB" w:rsidRPr="006C6184" w:rsidRDefault="00B735D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1437" w:type="pct"/>
            <w:shd w:val="clear" w:color="auto" w:fill="auto"/>
            <w:noWrap/>
            <w:hideMark/>
          </w:tcPr>
          <w:p w14:paraId="7DA72F16"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B735DB" w:rsidRPr="00702BC0" w14:paraId="7655E7ED" w14:textId="77777777" w:rsidTr="00765117">
        <w:trPr>
          <w:trHeight w:val="288"/>
        </w:trPr>
        <w:tc>
          <w:tcPr>
            <w:tcW w:w="316" w:type="pct"/>
            <w:shd w:val="clear" w:color="auto" w:fill="auto"/>
            <w:noWrap/>
            <w:hideMark/>
          </w:tcPr>
          <w:p w14:paraId="00AF44D1"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៧</w:t>
            </w:r>
          </w:p>
        </w:tc>
        <w:tc>
          <w:tcPr>
            <w:tcW w:w="1491" w:type="pct"/>
            <w:shd w:val="clear" w:color="auto" w:fill="auto"/>
            <w:noWrap/>
            <w:hideMark/>
          </w:tcPr>
          <w:p w14:paraId="5EEFB654"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សៀង សុខា</w:t>
            </w:r>
          </w:p>
        </w:tc>
        <w:tc>
          <w:tcPr>
            <w:tcW w:w="585" w:type="pct"/>
            <w:shd w:val="clear" w:color="auto" w:fill="auto"/>
            <w:noWrap/>
            <w:hideMark/>
          </w:tcPr>
          <w:p w14:paraId="2D329B65"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hideMark/>
          </w:tcPr>
          <w:p w14:paraId="09803FB2"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ក្រុមវាយតម្លៃ</w:t>
            </w:r>
          </w:p>
        </w:tc>
        <w:tc>
          <w:tcPr>
            <w:tcW w:w="1437" w:type="pct"/>
            <w:shd w:val="clear" w:color="auto" w:fill="auto"/>
            <w:noWrap/>
            <w:hideMark/>
          </w:tcPr>
          <w:p w14:paraId="18184684" w14:textId="77777777" w:rsidR="00B735DB" w:rsidRPr="006C6184" w:rsidRDefault="00B735DB" w:rsidP="00765117">
            <w:pPr>
              <w:rPr>
                <w:rFonts w:ascii="Khmer OS Battambang" w:eastAsia="Times New Roman" w:hAnsi="Khmer OS Battambang" w:cs="Khmer OS Battambang"/>
                <w:color w:val="000000"/>
                <w:sz w:val="18"/>
                <w:szCs w:val="18"/>
              </w:rPr>
            </w:pPr>
          </w:p>
        </w:tc>
      </w:tr>
      <w:tr w:rsidR="00B735DB" w:rsidRPr="00702BC0" w14:paraId="65A8DFA2" w14:textId="77777777" w:rsidTr="00765117">
        <w:trPr>
          <w:trHeight w:val="288"/>
        </w:trPr>
        <w:tc>
          <w:tcPr>
            <w:tcW w:w="316" w:type="pct"/>
            <w:shd w:val="clear" w:color="auto" w:fill="auto"/>
            <w:noWrap/>
          </w:tcPr>
          <w:p w14:paraId="58AF7538"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៨</w:t>
            </w:r>
          </w:p>
        </w:tc>
        <w:tc>
          <w:tcPr>
            <w:tcW w:w="1491" w:type="pct"/>
            <w:shd w:val="clear" w:color="auto" w:fill="auto"/>
            <w:noWrap/>
          </w:tcPr>
          <w:p w14:paraId="5E30C493"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សាំង ហៃ</w:t>
            </w:r>
          </w:p>
        </w:tc>
        <w:tc>
          <w:tcPr>
            <w:tcW w:w="585" w:type="pct"/>
            <w:shd w:val="clear" w:color="auto" w:fill="auto"/>
            <w:noWrap/>
          </w:tcPr>
          <w:p w14:paraId="0FF23670"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5A1F23E7" w14:textId="77777777" w:rsidR="00B735DB" w:rsidRPr="006C6184" w:rsidRDefault="00B735D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ក្រុមវាយតម្លៃ</w:t>
            </w:r>
          </w:p>
        </w:tc>
        <w:tc>
          <w:tcPr>
            <w:tcW w:w="1437" w:type="pct"/>
            <w:shd w:val="clear" w:color="auto" w:fill="auto"/>
            <w:noWrap/>
          </w:tcPr>
          <w:p w14:paraId="77B13E1D" w14:textId="77777777" w:rsidR="00B735DB" w:rsidRPr="006C6184" w:rsidRDefault="00B735DB" w:rsidP="00765117">
            <w:pPr>
              <w:rPr>
                <w:rFonts w:ascii="Khmer OS Battambang" w:eastAsia="Times New Roman" w:hAnsi="Khmer OS Battambang" w:cs="Khmer OS Battambang"/>
                <w:color w:val="000000"/>
                <w:sz w:val="18"/>
                <w:szCs w:val="18"/>
              </w:rPr>
            </w:pPr>
          </w:p>
        </w:tc>
      </w:tr>
    </w:tbl>
    <w:p w14:paraId="1A9848DC" w14:textId="77777777" w:rsidR="00B735DB" w:rsidRPr="00702BC0" w:rsidRDefault="00B735DB" w:rsidP="00B735DB">
      <w:pPr>
        <w:rPr>
          <w:rFonts w:eastAsia="Times New Roman"/>
          <w:b/>
          <w:bCs/>
          <w:color w:val="000000"/>
          <w:szCs w:val="20"/>
        </w:rPr>
      </w:pPr>
    </w:p>
    <w:p w14:paraId="5D296D9A" w14:textId="58CA9BC0" w:rsidR="00862FFB" w:rsidRDefault="00862FFB" w:rsidP="005A774A">
      <w:pPr>
        <w:rPr>
          <w:rFonts w:cstheme="minorBidi"/>
          <w:lang w:bidi="km-KH"/>
        </w:rPr>
      </w:pPr>
      <w:r>
        <w:rPr>
          <w:rFonts w:cstheme="minorBidi"/>
          <w:lang w:bidi="km-KH"/>
        </w:rPr>
        <w:br w:type="page"/>
      </w:r>
    </w:p>
    <w:p w14:paraId="186FFC3E" w14:textId="77777777" w:rsidR="00862FFB" w:rsidRPr="00805B8C" w:rsidRDefault="00862FFB" w:rsidP="00862FF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lastRenderedPageBreak/>
        <w:t>បញ្ជីកិច្ចសម្ភាសន៍ប្រជាជន (</w:t>
      </w:r>
      <w:r>
        <w:rPr>
          <w:rFonts w:ascii="Khmer OS Battambang" w:eastAsia="Times New Roman" w:hAnsi="Khmer OS Battambang" w:cs="Khmer OS Battambang" w:hint="cs"/>
          <w:b/>
          <w:bCs/>
          <w:color w:val="000000" w:themeColor="text1"/>
          <w:cs/>
          <w:lang w:bidi="km-KH"/>
        </w:rPr>
        <w:t>១៩</w:t>
      </w:r>
      <w:r w:rsidRPr="00805B8C">
        <w:rPr>
          <w:rFonts w:ascii="Khmer OS Battambang" w:eastAsia="Times New Roman" w:hAnsi="Khmer OS Battambang" w:cs="Khmer OS Battambang" w:hint="cs"/>
          <w:b/>
          <w:bCs/>
          <w:color w:val="000000" w:themeColor="text1"/>
          <w:cs/>
          <w:lang w:bidi="km-KH"/>
        </w:rPr>
        <w:t>)</w:t>
      </w:r>
    </w:p>
    <w:p w14:paraId="1B2CA81F" w14:textId="77777777" w:rsidR="00862FFB" w:rsidRPr="00285FBC" w:rsidRDefault="00862FFB" w:rsidP="00862FF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ក្រុមអ្នកប្រើប្រាស់ទឹក</w:t>
      </w:r>
    </w:p>
    <w:p w14:paraId="1B3A7FAF" w14:textId="77777777" w:rsidR="00862FFB" w:rsidRPr="00702BC0" w:rsidRDefault="00862FFB" w:rsidP="00862FF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ឃុំលំពង់ ស្រុកបាទី ខេត្តតាកែវ</w:t>
      </w:r>
    </w:p>
    <w:p w14:paraId="2E412EEC" w14:textId="77777777" w:rsidR="00862FFB" w:rsidRPr="00702BC0" w:rsidRDefault="00862FFB" w:rsidP="00862FF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59"/>
        <w:gridCol w:w="3220"/>
        <w:gridCol w:w="1222"/>
        <w:gridCol w:w="2554"/>
        <w:gridCol w:w="1685"/>
      </w:tblGrid>
      <w:tr w:rsidR="00862FFB" w:rsidRPr="00702BC0" w14:paraId="555E694D" w14:textId="77777777" w:rsidTr="00765117">
        <w:trPr>
          <w:trHeight w:val="288"/>
        </w:trPr>
        <w:tc>
          <w:tcPr>
            <w:tcW w:w="353" w:type="pct"/>
            <w:shd w:val="clear" w:color="auto" w:fill="1F497D" w:themeFill="text2"/>
            <w:noWrap/>
            <w:vAlign w:val="center"/>
            <w:hideMark/>
          </w:tcPr>
          <w:p w14:paraId="15B1DF1D" w14:textId="77777777" w:rsidR="00862FFB" w:rsidRPr="00B718AB" w:rsidRDefault="00862FF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724" w:type="pct"/>
            <w:shd w:val="clear" w:color="auto" w:fill="1F497D" w:themeFill="text2"/>
            <w:noWrap/>
            <w:vAlign w:val="center"/>
            <w:hideMark/>
          </w:tcPr>
          <w:p w14:paraId="63C92B08"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54" w:type="pct"/>
            <w:shd w:val="clear" w:color="auto" w:fill="1F497D" w:themeFill="text2"/>
            <w:noWrap/>
            <w:vAlign w:val="center"/>
            <w:hideMark/>
          </w:tcPr>
          <w:p w14:paraId="3784C765"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367" w:type="pct"/>
            <w:shd w:val="clear" w:color="auto" w:fill="1F497D" w:themeFill="text2"/>
            <w:noWrap/>
            <w:vAlign w:val="center"/>
            <w:hideMark/>
          </w:tcPr>
          <w:p w14:paraId="7BE24055"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902" w:type="pct"/>
            <w:shd w:val="clear" w:color="auto" w:fill="1F497D" w:themeFill="text2"/>
            <w:noWrap/>
            <w:vAlign w:val="center"/>
            <w:hideMark/>
          </w:tcPr>
          <w:p w14:paraId="31CB0A7F"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862FFB" w:rsidRPr="00702BC0" w14:paraId="6D4FD4AC" w14:textId="77777777" w:rsidTr="00765117">
        <w:trPr>
          <w:trHeight w:val="288"/>
        </w:trPr>
        <w:tc>
          <w:tcPr>
            <w:tcW w:w="353" w:type="pct"/>
            <w:shd w:val="clear" w:color="auto" w:fill="auto"/>
            <w:noWrap/>
            <w:hideMark/>
          </w:tcPr>
          <w:p w14:paraId="21FA8D89"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១</w:t>
            </w:r>
          </w:p>
        </w:tc>
        <w:tc>
          <w:tcPr>
            <w:tcW w:w="1724" w:type="pct"/>
            <w:noWrap/>
            <w:hideMark/>
          </w:tcPr>
          <w:p w14:paraId="24147D17" w14:textId="77777777" w:rsidR="00862FFB" w:rsidRPr="006C6184"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សុត យ៉ាត</w:t>
            </w:r>
          </w:p>
        </w:tc>
        <w:tc>
          <w:tcPr>
            <w:tcW w:w="654" w:type="pct"/>
            <w:shd w:val="clear" w:color="auto" w:fill="auto"/>
            <w:noWrap/>
            <w:hideMark/>
          </w:tcPr>
          <w:p w14:paraId="410F974C"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367" w:type="pct"/>
            <w:shd w:val="clear" w:color="auto" w:fill="auto"/>
            <w:noWrap/>
            <w:hideMark/>
          </w:tcPr>
          <w:p w14:paraId="0E2C2471"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902" w:type="pct"/>
            <w:shd w:val="clear" w:color="auto" w:fill="auto"/>
            <w:noWrap/>
            <w:hideMark/>
          </w:tcPr>
          <w:p w14:paraId="4E7EB0C2"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862FFB" w:rsidRPr="00702BC0" w14:paraId="3374AC46" w14:textId="77777777" w:rsidTr="00765117">
        <w:trPr>
          <w:trHeight w:val="288"/>
        </w:trPr>
        <w:tc>
          <w:tcPr>
            <w:tcW w:w="353" w:type="pct"/>
            <w:shd w:val="clear" w:color="auto" w:fill="auto"/>
            <w:noWrap/>
            <w:hideMark/>
          </w:tcPr>
          <w:p w14:paraId="2A9EAE4A"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២</w:t>
            </w:r>
          </w:p>
        </w:tc>
        <w:tc>
          <w:tcPr>
            <w:tcW w:w="1724" w:type="pct"/>
            <w:noWrap/>
            <w:hideMark/>
          </w:tcPr>
          <w:p w14:paraId="249124A0" w14:textId="77777777" w:rsidR="00862FFB" w:rsidRPr="006C6184"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វៀច ខាន</w:t>
            </w:r>
          </w:p>
        </w:tc>
        <w:tc>
          <w:tcPr>
            <w:tcW w:w="654" w:type="pct"/>
            <w:shd w:val="clear" w:color="auto" w:fill="auto"/>
            <w:noWrap/>
            <w:hideMark/>
          </w:tcPr>
          <w:p w14:paraId="6F36DC7F"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367" w:type="pct"/>
            <w:shd w:val="clear" w:color="auto" w:fill="auto"/>
            <w:noWrap/>
            <w:hideMark/>
          </w:tcPr>
          <w:p w14:paraId="26B5F431"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902" w:type="pct"/>
            <w:shd w:val="clear" w:color="auto" w:fill="auto"/>
            <w:noWrap/>
            <w:hideMark/>
          </w:tcPr>
          <w:p w14:paraId="2D65BF9D"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862FFB" w:rsidRPr="00702BC0" w14:paraId="6237B877" w14:textId="77777777" w:rsidTr="00765117">
        <w:trPr>
          <w:trHeight w:val="288"/>
        </w:trPr>
        <w:tc>
          <w:tcPr>
            <w:tcW w:w="353" w:type="pct"/>
            <w:shd w:val="clear" w:color="auto" w:fill="auto"/>
            <w:noWrap/>
            <w:hideMark/>
          </w:tcPr>
          <w:p w14:paraId="1E01C2C9"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៣</w:t>
            </w:r>
          </w:p>
        </w:tc>
        <w:tc>
          <w:tcPr>
            <w:tcW w:w="1724" w:type="pct"/>
            <w:noWrap/>
            <w:hideMark/>
          </w:tcPr>
          <w:p w14:paraId="449A6C31" w14:textId="77777777" w:rsidR="00862FFB" w:rsidRPr="006C6184"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ខាត់ ពៅ</w:t>
            </w:r>
          </w:p>
        </w:tc>
        <w:tc>
          <w:tcPr>
            <w:tcW w:w="654" w:type="pct"/>
            <w:shd w:val="clear" w:color="auto" w:fill="auto"/>
            <w:noWrap/>
            <w:hideMark/>
          </w:tcPr>
          <w:p w14:paraId="73355F1A"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367" w:type="pct"/>
            <w:shd w:val="clear" w:color="auto" w:fill="auto"/>
            <w:noWrap/>
            <w:hideMark/>
          </w:tcPr>
          <w:p w14:paraId="618E5756"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902" w:type="pct"/>
            <w:shd w:val="clear" w:color="auto" w:fill="auto"/>
            <w:noWrap/>
            <w:hideMark/>
          </w:tcPr>
          <w:p w14:paraId="2CB977DA"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862FFB" w:rsidRPr="00702BC0" w14:paraId="70C94999" w14:textId="77777777" w:rsidTr="00765117">
        <w:trPr>
          <w:trHeight w:val="288"/>
        </w:trPr>
        <w:tc>
          <w:tcPr>
            <w:tcW w:w="353" w:type="pct"/>
            <w:shd w:val="clear" w:color="auto" w:fill="auto"/>
            <w:noWrap/>
            <w:hideMark/>
          </w:tcPr>
          <w:p w14:paraId="0EAC9802"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៤</w:t>
            </w:r>
          </w:p>
        </w:tc>
        <w:tc>
          <w:tcPr>
            <w:tcW w:w="1724" w:type="pct"/>
            <w:noWrap/>
            <w:hideMark/>
          </w:tcPr>
          <w:p w14:paraId="0E5031FD" w14:textId="77777777" w:rsidR="00862FFB" w:rsidRPr="006C6184"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ផន លី</w:t>
            </w:r>
          </w:p>
        </w:tc>
        <w:tc>
          <w:tcPr>
            <w:tcW w:w="654" w:type="pct"/>
            <w:shd w:val="clear" w:color="auto" w:fill="auto"/>
            <w:noWrap/>
            <w:hideMark/>
          </w:tcPr>
          <w:p w14:paraId="359A5F4C"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367" w:type="pct"/>
            <w:shd w:val="clear" w:color="auto" w:fill="auto"/>
            <w:noWrap/>
            <w:hideMark/>
          </w:tcPr>
          <w:p w14:paraId="7E46BCC6"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902" w:type="pct"/>
            <w:shd w:val="clear" w:color="auto" w:fill="auto"/>
            <w:noWrap/>
            <w:hideMark/>
          </w:tcPr>
          <w:p w14:paraId="7AC4F3C8"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862FFB" w:rsidRPr="00702BC0" w14:paraId="0386034B" w14:textId="77777777" w:rsidTr="00765117">
        <w:trPr>
          <w:trHeight w:val="288"/>
        </w:trPr>
        <w:tc>
          <w:tcPr>
            <w:tcW w:w="353" w:type="pct"/>
            <w:shd w:val="clear" w:color="auto" w:fill="auto"/>
            <w:noWrap/>
            <w:hideMark/>
          </w:tcPr>
          <w:p w14:paraId="75195BDA"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៥</w:t>
            </w:r>
          </w:p>
        </w:tc>
        <w:tc>
          <w:tcPr>
            <w:tcW w:w="1724" w:type="pct"/>
            <w:noWrap/>
            <w:hideMark/>
          </w:tcPr>
          <w:p w14:paraId="68E5C256" w14:textId="77777777" w:rsidR="00862FFB" w:rsidRPr="006C6184"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នុត រ័ត្ននា</w:t>
            </w:r>
          </w:p>
        </w:tc>
        <w:tc>
          <w:tcPr>
            <w:tcW w:w="654" w:type="pct"/>
            <w:shd w:val="clear" w:color="auto" w:fill="auto"/>
            <w:noWrap/>
            <w:hideMark/>
          </w:tcPr>
          <w:p w14:paraId="515D5F18"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367" w:type="pct"/>
            <w:shd w:val="clear" w:color="auto" w:fill="auto"/>
            <w:noWrap/>
            <w:hideMark/>
          </w:tcPr>
          <w:p w14:paraId="0615ED3F" w14:textId="77777777" w:rsidR="00862FFB" w:rsidRPr="006C6184"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កសិករ</w:t>
            </w:r>
          </w:p>
        </w:tc>
        <w:tc>
          <w:tcPr>
            <w:tcW w:w="902" w:type="pct"/>
            <w:shd w:val="clear" w:color="auto" w:fill="auto"/>
            <w:noWrap/>
            <w:hideMark/>
          </w:tcPr>
          <w:p w14:paraId="123B2EFB"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rPr>
              <w:t> </w:t>
            </w:r>
          </w:p>
        </w:tc>
      </w:tr>
      <w:tr w:rsidR="00862FFB" w:rsidRPr="00702BC0" w14:paraId="56C3818F" w14:textId="77777777" w:rsidTr="00765117">
        <w:trPr>
          <w:trHeight w:val="288"/>
        </w:trPr>
        <w:tc>
          <w:tcPr>
            <w:tcW w:w="353" w:type="pct"/>
            <w:shd w:val="clear" w:color="auto" w:fill="auto"/>
            <w:noWrap/>
            <w:hideMark/>
          </w:tcPr>
          <w:p w14:paraId="4738F8E3"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៦</w:t>
            </w:r>
          </w:p>
        </w:tc>
        <w:tc>
          <w:tcPr>
            <w:tcW w:w="1724" w:type="pct"/>
            <w:shd w:val="clear" w:color="auto" w:fill="auto"/>
            <w:noWrap/>
            <w:hideMark/>
          </w:tcPr>
          <w:p w14:paraId="6FB0EF7C"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សៀង សុខា</w:t>
            </w:r>
          </w:p>
        </w:tc>
        <w:tc>
          <w:tcPr>
            <w:tcW w:w="654" w:type="pct"/>
            <w:shd w:val="clear" w:color="auto" w:fill="auto"/>
            <w:noWrap/>
            <w:hideMark/>
          </w:tcPr>
          <w:p w14:paraId="71E04BC6"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367" w:type="pct"/>
            <w:shd w:val="clear" w:color="auto" w:fill="auto"/>
            <w:noWrap/>
            <w:hideMark/>
          </w:tcPr>
          <w:p w14:paraId="44C7E224"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ក្រុមវាយតម្លៃ</w:t>
            </w:r>
          </w:p>
        </w:tc>
        <w:tc>
          <w:tcPr>
            <w:tcW w:w="902" w:type="pct"/>
            <w:shd w:val="clear" w:color="auto" w:fill="auto"/>
            <w:noWrap/>
            <w:hideMark/>
          </w:tcPr>
          <w:p w14:paraId="433B589E" w14:textId="77777777" w:rsidR="00862FFB" w:rsidRPr="006C6184" w:rsidRDefault="00862FFB" w:rsidP="00765117">
            <w:pPr>
              <w:rPr>
                <w:rFonts w:ascii="Khmer OS Battambang" w:eastAsia="Times New Roman" w:hAnsi="Khmer OS Battambang" w:cs="Khmer OS Battambang"/>
                <w:color w:val="000000"/>
                <w:sz w:val="18"/>
                <w:szCs w:val="18"/>
              </w:rPr>
            </w:pPr>
          </w:p>
        </w:tc>
      </w:tr>
      <w:tr w:rsidR="00862FFB" w:rsidRPr="00702BC0" w14:paraId="1A8049FE" w14:textId="77777777" w:rsidTr="00765117">
        <w:trPr>
          <w:trHeight w:val="288"/>
        </w:trPr>
        <w:tc>
          <w:tcPr>
            <w:tcW w:w="353" w:type="pct"/>
            <w:shd w:val="clear" w:color="auto" w:fill="auto"/>
            <w:noWrap/>
          </w:tcPr>
          <w:p w14:paraId="254E34D3"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៧</w:t>
            </w:r>
          </w:p>
        </w:tc>
        <w:tc>
          <w:tcPr>
            <w:tcW w:w="1724" w:type="pct"/>
            <w:shd w:val="clear" w:color="auto" w:fill="auto"/>
            <w:noWrap/>
          </w:tcPr>
          <w:p w14:paraId="444D4F61"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សាំង ហៃ</w:t>
            </w:r>
          </w:p>
        </w:tc>
        <w:tc>
          <w:tcPr>
            <w:tcW w:w="654" w:type="pct"/>
            <w:shd w:val="clear" w:color="auto" w:fill="auto"/>
            <w:noWrap/>
          </w:tcPr>
          <w:p w14:paraId="64EB1613"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ប</w:t>
            </w:r>
          </w:p>
        </w:tc>
        <w:tc>
          <w:tcPr>
            <w:tcW w:w="1367" w:type="pct"/>
            <w:shd w:val="clear" w:color="auto" w:fill="auto"/>
            <w:noWrap/>
          </w:tcPr>
          <w:p w14:paraId="29BACEF0" w14:textId="77777777" w:rsidR="00862FFB" w:rsidRPr="006C6184" w:rsidRDefault="00862FFB" w:rsidP="00765117">
            <w:pPr>
              <w:rPr>
                <w:rFonts w:ascii="Khmer OS Battambang" w:eastAsia="Times New Roman" w:hAnsi="Khmer OS Battambang" w:cs="Khmer OS Battambang"/>
                <w:color w:val="000000"/>
                <w:sz w:val="18"/>
                <w:szCs w:val="18"/>
              </w:rPr>
            </w:pPr>
            <w:r w:rsidRPr="006C6184">
              <w:rPr>
                <w:rFonts w:ascii="Khmer OS Battambang" w:eastAsia="Times New Roman" w:hAnsi="Khmer OS Battambang" w:cs="Khmer OS Battambang"/>
                <w:color w:val="000000"/>
                <w:sz w:val="18"/>
                <w:szCs w:val="18"/>
                <w:cs/>
                <w:lang w:bidi="km-KH"/>
              </w:rPr>
              <w:t>ក្រុមវាយតម្លៃ</w:t>
            </w:r>
          </w:p>
        </w:tc>
        <w:tc>
          <w:tcPr>
            <w:tcW w:w="902" w:type="pct"/>
            <w:shd w:val="clear" w:color="auto" w:fill="auto"/>
            <w:noWrap/>
          </w:tcPr>
          <w:p w14:paraId="7EA1A693" w14:textId="77777777" w:rsidR="00862FFB" w:rsidRPr="006C6184" w:rsidRDefault="00862FFB" w:rsidP="00765117">
            <w:pPr>
              <w:rPr>
                <w:rFonts w:ascii="Khmer OS Battambang" w:eastAsia="Times New Roman" w:hAnsi="Khmer OS Battambang" w:cs="Khmer OS Battambang"/>
                <w:color w:val="000000"/>
                <w:sz w:val="18"/>
                <w:szCs w:val="18"/>
              </w:rPr>
            </w:pPr>
          </w:p>
        </w:tc>
      </w:tr>
    </w:tbl>
    <w:p w14:paraId="46A36107" w14:textId="77777777" w:rsidR="00862FFB" w:rsidRPr="00702BC0" w:rsidRDefault="00862FFB" w:rsidP="00862FFB">
      <w:pPr>
        <w:rPr>
          <w:szCs w:val="20"/>
        </w:rPr>
      </w:pPr>
    </w:p>
    <w:p w14:paraId="04CE1586" w14:textId="77777777" w:rsidR="00862FFB" w:rsidRDefault="00862FFB" w:rsidP="00862FFB">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w:t>
      </w:r>
      <w:r>
        <w:rPr>
          <w:rFonts w:ascii="Khmer OS Battambang" w:eastAsia="Times New Roman" w:hAnsi="Khmer OS Battambang" w:cs="Khmer OS Battambang" w:hint="cs"/>
          <w:b/>
          <w:bCs/>
          <w:cs/>
          <w:lang w:bidi="km-KH"/>
        </w:rPr>
        <w:t>២៣</w:t>
      </w:r>
      <w:r w:rsidRPr="00285FBC">
        <w:rPr>
          <w:rFonts w:ascii="Khmer OS Battambang" w:eastAsia="Times New Roman" w:hAnsi="Khmer OS Battambang" w:cs="Khmer OS Battambang" w:hint="cs"/>
          <w:b/>
          <w:bCs/>
          <w:cs/>
          <w:lang w:bidi="km-KH"/>
        </w:rPr>
        <w:t xml:space="preserve"> ខែធ្នូ ឆ្នាំ២០២១</w:t>
      </w:r>
    </w:p>
    <w:p w14:paraId="711C7032" w14:textId="77777777" w:rsidR="00862FFB" w:rsidRPr="009B3786" w:rsidRDefault="00862FFB" w:rsidP="00862FFB">
      <w:pPr>
        <w:rPr>
          <w:rFonts w:ascii="Khmer OS Battambang" w:eastAsia="Times New Roman" w:hAnsi="Khmer OS Battambang" w:cs="Khmer OS Battambang"/>
          <w:b/>
          <w:bCs/>
          <w:sz w:val="16"/>
          <w:szCs w:val="16"/>
          <w:lang w:bidi="km-KH"/>
        </w:rPr>
      </w:pPr>
    </w:p>
    <w:p w14:paraId="6B09290B" w14:textId="77777777" w:rsidR="00862FFB" w:rsidRPr="00805B8C" w:rsidRDefault="00862FFB" w:rsidP="00862FFB">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២០</w:t>
      </w:r>
      <w:r w:rsidRPr="00805B8C">
        <w:rPr>
          <w:rFonts w:ascii="Khmer OS Battambang" w:eastAsia="Times New Roman" w:hAnsi="Khmer OS Battambang" w:cs="Khmer OS Battambang" w:hint="cs"/>
          <w:b/>
          <w:bCs/>
          <w:color w:val="000000" w:themeColor="text1"/>
          <w:cs/>
          <w:lang w:bidi="km-KH"/>
        </w:rPr>
        <w:t>)</w:t>
      </w:r>
    </w:p>
    <w:p w14:paraId="59788700" w14:textId="77777777" w:rsidR="00862FFB" w:rsidRPr="00285FBC" w:rsidRDefault="00862FFB" w:rsidP="00862FFB">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សាលាបឋមសិក្សាអង្គរកា</w:t>
      </w:r>
    </w:p>
    <w:p w14:paraId="7FDFFC83" w14:textId="77777777" w:rsidR="00862FFB" w:rsidRPr="00702BC0" w:rsidRDefault="00862FFB" w:rsidP="00862FFB">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ឃុំត្រពាំងធំខាងជើង ស្រុកត្រាំកក់ ខេត្តតាកែវ</w:t>
      </w:r>
    </w:p>
    <w:p w14:paraId="4EE734E9" w14:textId="77777777" w:rsidR="00862FFB" w:rsidRPr="00702BC0" w:rsidRDefault="00862FFB" w:rsidP="00862FFB">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26"/>
        <w:gridCol w:w="2798"/>
        <w:gridCol w:w="1186"/>
        <w:gridCol w:w="2225"/>
        <w:gridCol w:w="2505"/>
      </w:tblGrid>
      <w:tr w:rsidR="00862FFB" w:rsidRPr="00702BC0" w14:paraId="0192458F" w14:textId="77777777" w:rsidTr="00765117">
        <w:trPr>
          <w:trHeight w:val="288"/>
        </w:trPr>
        <w:tc>
          <w:tcPr>
            <w:tcW w:w="335" w:type="pct"/>
            <w:shd w:val="clear" w:color="auto" w:fill="1F497D" w:themeFill="text2"/>
            <w:noWrap/>
            <w:vAlign w:val="center"/>
            <w:hideMark/>
          </w:tcPr>
          <w:p w14:paraId="16E5AA49" w14:textId="77777777" w:rsidR="00862FFB" w:rsidRPr="00B718AB" w:rsidRDefault="00862FFB"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498" w:type="pct"/>
            <w:shd w:val="clear" w:color="auto" w:fill="1F497D" w:themeFill="text2"/>
            <w:noWrap/>
            <w:vAlign w:val="center"/>
            <w:hideMark/>
          </w:tcPr>
          <w:p w14:paraId="03C26B9E"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35" w:type="pct"/>
            <w:shd w:val="clear" w:color="auto" w:fill="1F497D" w:themeFill="text2"/>
            <w:noWrap/>
            <w:vAlign w:val="center"/>
            <w:hideMark/>
          </w:tcPr>
          <w:p w14:paraId="54A74F9C"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91" w:type="pct"/>
            <w:shd w:val="clear" w:color="auto" w:fill="1F497D" w:themeFill="text2"/>
            <w:noWrap/>
            <w:vAlign w:val="center"/>
            <w:hideMark/>
          </w:tcPr>
          <w:p w14:paraId="31A5EAE4"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41" w:type="pct"/>
            <w:shd w:val="clear" w:color="auto" w:fill="1F497D" w:themeFill="text2"/>
            <w:noWrap/>
            <w:vAlign w:val="center"/>
            <w:hideMark/>
          </w:tcPr>
          <w:p w14:paraId="4530F0CA" w14:textId="77777777" w:rsidR="00862FFB" w:rsidRPr="00B718AB" w:rsidRDefault="00862FFB"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862FFB" w:rsidRPr="00702BC0" w14:paraId="3B420FC8" w14:textId="77777777" w:rsidTr="00765117">
        <w:trPr>
          <w:trHeight w:val="288"/>
        </w:trPr>
        <w:tc>
          <w:tcPr>
            <w:tcW w:w="335" w:type="pct"/>
            <w:shd w:val="clear" w:color="auto" w:fill="auto"/>
            <w:noWrap/>
            <w:hideMark/>
          </w:tcPr>
          <w:p w14:paraId="6383400F"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w:t>
            </w:r>
          </w:p>
        </w:tc>
        <w:tc>
          <w:tcPr>
            <w:tcW w:w="1498" w:type="pct"/>
            <w:noWrap/>
          </w:tcPr>
          <w:p w14:paraId="3D3D79BC"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ឯក ឈឹម</w:t>
            </w:r>
          </w:p>
        </w:tc>
        <w:tc>
          <w:tcPr>
            <w:tcW w:w="635" w:type="pct"/>
            <w:shd w:val="clear" w:color="auto" w:fill="auto"/>
            <w:noWrap/>
          </w:tcPr>
          <w:p w14:paraId="7A73F104"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4CF230D8"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41" w:type="pct"/>
            <w:shd w:val="clear" w:color="auto" w:fill="auto"/>
            <w:noWrap/>
          </w:tcPr>
          <w:p w14:paraId="0248BB32" w14:textId="77777777" w:rsidR="00862FFB" w:rsidRPr="009B3786" w:rsidRDefault="00862FFB"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1DF32BFF" w14:textId="77777777" w:rsidTr="00765117">
        <w:trPr>
          <w:trHeight w:val="288"/>
        </w:trPr>
        <w:tc>
          <w:tcPr>
            <w:tcW w:w="335" w:type="pct"/>
            <w:shd w:val="clear" w:color="auto" w:fill="auto"/>
            <w:noWrap/>
            <w:hideMark/>
          </w:tcPr>
          <w:p w14:paraId="70644259"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២</w:t>
            </w:r>
          </w:p>
        </w:tc>
        <w:tc>
          <w:tcPr>
            <w:tcW w:w="1498" w:type="pct"/>
            <w:noWrap/>
          </w:tcPr>
          <w:p w14:paraId="5152473E"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សិដ្ឋ សុផល</w:t>
            </w:r>
          </w:p>
        </w:tc>
        <w:tc>
          <w:tcPr>
            <w:tcW w:w="635" w:type="pct"/>
            <w:shd w:val="clear" w:color="auto" w:fill="auto"/>
            <w:noWrap/>
          </w:tcPr>
          <w:p w14:paraId="5C83F98D"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4E0982DE"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5DEE6706"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412D0DBE" w14:textId="77777777" w:rsidTr="00765117">
        <w:trPr>
          <w:trHeight w:val="288"/>
        </w:trPr>
        <w:tc>
          <w:tcPr>
            <w:tcW w:w="335" w:type="pct"/>
            <w:shd w:val="clear" w:color="auto" w:fill="auto"/>
            <w:noWrap/>
            <w:hideMark/>
          </w:tcPr>
          <w:p w14:paraId="14EB8ECF"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៣</w:t>
            </w:r>
          </w:p>
        </w:tc>
        <w:tc>
          <w:tcPr>
            <w:tcW w:w="1498" w:type="pct"/>
            <w:noWrap/>
          </w:tcPr>
          <w:p w14:paraId="2BD26561"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ហិច ងន់</w:t>
            </w:r>
          </w:p>
        </w:tc>
        <w:tc>
          <w:tcPr>
            <w:tcW w:w="635" w:type="pct"/>
            <w:shd w:val="clear" w:color="auto" w:fill="auto"/>
            <w:noWrap/>
          </w:tcPr>
          <w:p w14:paraId="41880D56"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1B746094"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បណ្ណារក្ស</w:t>
            </w:r>
          </w:p>
        </w:tc>
        <w:tc>
          <w:tcPr>
            <w:tcW w:w="1341" w:type="pct"/>
            <w:shd w:val="clear" w:color="auto" w:fill="auto"/>
            <w:noWrap/>
          </w:tcPr>
          <w:p w14:paraId="5AA9DA6A"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3E121FA8" w14:textId="77777777" w:rsidTr="00765117">
        <w:trPr>
          <w:trHeight w:val="288"/>
        </w:trPr>
        <w:tc>
          <w:tcPr>
            <w:tcW w:w="335" w:type="pct"/>
            <w:shd w:val="clear" w:color="auto" w:fill="auto"/>
            <w:noWrap/>
            <w:hideMark/>
          </w:tcPr>
          <w:p w14:paraId="787507D0"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៤</w:t>
            </w:r>
          </w:p>
        </w:tc>
        <w:tc>
          <w:tcPr>
            <w:tcW w:w="1498" w:type="pct"/>
            <w:noWrap/>
          </w:tcPr>
          <w:p w14:paraId="3CB9B5F1"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 ឡុង</w:t>
            </w:r>
          </w:p>
        </w:tc>
        <w:tc>
          <w:tcPr>
            <w:tcW w:w="635" w:type="pct"/>
            <w:shd w:val="clear" w:color="auto" w:fill="auto"/>
            <w:noWrap/>
          </w:tcPr>
          <w:p w14:paraId="3B85B04C"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12C933F8"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4BDB7B33"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7E767A28" w14:textId="77777777" w:rsidTr="00765117">
        <w:trPr>
          <w:trHeight w:val="288"/>
        </w:trPr>
        <w:tc>
          <w:tcPr>
            <w:tcW w:w="335" w:type="pct"/>
            <w:shd w:val="clear" w:color="auto" w:fill="auto"/>
            <w:noWrap/>
            <w:hideMark/>
          </w:tcPr>
          <w:p w14:paraId="5855387C"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៥</w:t>
            </w:r>
          </w:p>
        </w:tc>
        <w:tc>
          <w:tcPr>
            <w:tcW w:w="1498" w:type="pct"/>
            <w:noWrap/>
          </w:tcPr>
          <w:p w14:paraId="5864DFB0"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ខែម រិន</w:t>
            </w:r>
          </w:p>
        </w:tc>
        <w:tc>
          <w:tcPr>
            <w:tcW w:w="635" w:type="pct"/>
            <w:shd w:val="clear" w:color="auto" w:fill="auto"/>
            <w:noWrap/>
          </w:tcPr>
          <w:p w14:paraId="30E63955"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ស</w:t>
            </w:r>
          </w:p>
        </w:tc>
        <w:tc>
          <w:tcPr>
            <w:tcW w:w="1191" w:type="pct"/>
            <w:shd w:val="clear" w:color="auto" w:fill="auto"/>
            <w:noWrap/>
          </w:tcPr>
          <w:p w14:paraId="0B3235EB"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204B2927"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588F4358" w14:textId="77777777" w:rsidTr="00765117">
        <w:trPr>
          <w:trHeight w:val="288"/>
        </w:trPr>
        <w:tc>
          <w:tcPr>
            <w:tcW w:w="335" w:type="pct"/>
            <w:shd w:val="clear" w:color="auto" w:fill="auto"/>
            <w:noWrap/>
            <w:hideMark/>
          </w:tcPr>
          <w:p w14:paraId="22394B31"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៦</w:t>
            </w:r>
          </w:p>
        </w:tc>
        <w:tc>
          <w:tcPr>
            <w:tcW w:w="1498" w:type="pct"/>
            <w:noWrap/>
          </w:tcPr>
          <w:p w14:paraId="0B06579E"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មក់ សុផាន់ណា</w:t>
            </w:r>
          </w:p>
        </w:tc>
        <w:tc>
          <w:tcPr>
            <w:tcW w:w="635" w:type="pct"/>
            <w:shd w:val="clear" w:color="auto" w:fill="auto"/>
            <w:noWrap/>
          </w:tcPr>
          <w:p w14:paraId="0D5C0073"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1D89EA29"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4EE8EB14"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77950A0C" w14:textId="77777777" w:rsidTr="00765117">
        <w:trPr>
          <w:trHeight w:val="288"/>
        </w:trPr>
        <w:tc>
          <w:tcPr>
            <w:tcW w:w="335" w:type="pct"/>
            <w:shd w:val="clear" w:color="auto" w:fill="auto"/>
            <w:noWrap/>
          </w:tcPr>
          <w:p w14:paraId="0B176216"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៧</w:t>
            </w:r>
          </w:p>
        </w:tc>
        <w:tc>
          <w:tcPr>
            <w:tcW w:w="1498" w:type="pct"/>
            <w:noWrap/>
          </w:tcPr>
          <w:p w14:paraId="1B1A94AD" w14:textId="77777777" w:rsidR="00862FFB" w:rsidRPr="009B3786" w:rsidRDefault="00862FFB"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ម៉ម សុភា</w:t>
            </w:r>
          </w:p>
        </w:tc>
        <w:tc>
          <w:tcPr>
            <w:tcW w:w="635" w:type="pct"/>
            <w:shd w:val="clear" w:color="auto" w:fill="auto"/>
            <w:noWrap/>
          </w:tcPr>
          <w:p w14:paraId="65C66A8A"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ស</w:t>
            </w:r>
          </w:p>
        </w:tc>
        <w:tc>
          <w:tcPr>
            <w:tcW w:w="1191" w:type="pct"/>
            <w:shd w:val="clear" w:color="auto" w:fill="auto"/>
            <w:noWrap/>
          </w:tcPr>
          <w:p w14:paraId="07F22B18"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706BEDF7"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23A9FEF1" w14:textId="77777777" w:rsidTr="00765117">
        <w:trPr>
          <w:trHeight w:val="288"/>
        </w:trPr>
        <w:tc>
          <w:tcPr>
            <w:tcW w:w="335" w:type="pct"/>
            <w:shd w:val="clear" w:color="auto" w:fill="auto"/>
            <w:noWrap/>
          </w:tcPr>
          <w:p w14:paraId="2BAF6F2A"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៨</w:t>
            </w:r>
          </w:p>
        </w:tc>
        <w:tc>
          <w:tcPr>
            <w:tcW w:w="1498" w:type="pct"/>
            <w:noWrap/>
          </w:tcPr>
          <w:p w14:paraId="04485B07"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ឃុយ សាខន</w:t>
            </w:r>
          </w:p>
        </w:tc>
        <w:tc>
          <w:tcPr>
            <w:tcW w:w="635" w:type="pct"/>
            <w:shd w:val="clear" w:color="auto" w:fill="auto"/>
            <w:noWrap/>
          </w:tcPr>
          <w:p w14:paraId="66D8DAEE"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ស</w:t>
            </w:r>
          </w:p>
        </w:tc>
        <w:tc>
          <w:tcPr>
            <w:tcW w:w="1191" w:type="pct"/>
            <w:shd w:val="clear" w:color="auto" w:fill="auto"/>
            <w:noWrap/>
          </w:tcPr>
          <w:p w14:paraId="2853CFED" w14:textId="77777777" w:rsidR="00862FFB" w:rsidRPr="009B3786" w:rsidRDefault="00862FFB"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គ្រូបង្រៀន</w:t>
            </w:r>
          </w:p>
        </w:tc>
        <w:tc>
          <w:tcPr>
            <w:tcW w:w="1341" w:type="pct"/>
            <w:shd w:val="clear" w:color="auto" w:fill="auto"/>
            <w:noWrap/>
          </w:tcPr>
          <w:p w14:paraId="325C8D6B"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hint="cs"/>
                <w:color w:val="000000"/>
                <w:sz w:val="18"/>
                <w:szCs w:val="18"/>
                <w:cs/>
                <w:lang w:bidi="km-KH"/>
              </w:rPr>
              <w:t>សាលារៀនអង្គរកា</w:t>
            </w:r>
          </w:p>
        </w:tc>
      </w:tr>
      <w:tr w:rsidR="00862FFB" w:rsidRPr="00702BC0" w14:paraId="2C6161B6" w14:textId="77777777" w:rsidTr="00765117">
        <w:trPr>
          <w:trHeight w:val="288"/>
        </w:trPr>
        <w:tc>
          <w:tcPr>
            <w:tcW w:w="335" w:type="pct"/>
            <w:shd w:val="clear" w:color="auto" w:fill="auto"/>
            <w:noWrap/>
          </w:tcPr>
          <w:p w14:paraId="4BA61873"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៩</w:t>
            </w:r>
          </w:p>
        </w:tc>
        <w:tc>
          <w:tcPr>
            <w:tcW w:w="1498" w:type="pct"/>
            <w:shd w:val="clear" w:color="auto" w:fill="auto"/>
            <w:noWrap/>
            <w:hideMark/>
          </w:tcPr>
          <w:p w14:paraId="3E04D6C2"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សៀង សុខា</w:t>
            </w:r>
          </w:p>
        </w:tc>
        <w:tc>
          <w:tcPr>
            <w:tcW w:w="635" w:type="pct"/>
            <w:shd w:val="clear" w:color="auto" w:fill="auto"/>
            <w:noWrap/>
            <w:hideMark/>
          </w:tcPr>
          <w:p w14:paraId="5AAFA84B"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hideMark/>
          </w:tcPr>
          <w:p w14:paraId="1FD81A97"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ក្រុមវាយតម្លៃ</w:t>
            </w:r>
          </w:p>
        </w:tc>
        <w:tc>
          <w:tcPr>
            <w:tcW w:w="1341" w:type="pct"/>
            <w:shd w:val="clear" w:color="auto" w:fill="auto"/>
            <w:noWrap/>
            <w:hideMark/>
          </w:tcPr>
          <w:p w14:paraId="4080E86D" w14:textId="77777777" w:rsidR="00862FFB" w:rsidRPr="009B3786" w:rsidRDefault="00862FFB" w:rsidP="00765117">
            <w:pPr>
              <w:rPr>
                <w:rFonts w:ascii="Khmer OS Battambang" w:eastAsia="Times New Roman" w:hAnsi="Khmer OS Battambang" w:cs="Khmer OS Battambang"/>
                <w:color w:val="000000"/>
                <w:sz w:val="18"/>
                <w:szCs w:val="18"/>
              </w:rPr>
            </w:pPr>
          </w:p>
        </w:tc>
      </w:tr>
      <w:tr w:rsidR="00862FFB" w:rsidRPr="00702BC0" w14:paraId="12110565" w14:textId="77777777" w:rsidTr="00765117">
        <w:trPr>
          <w:trHeight w:val="288"/>
        </w:trPr>
        <w:tc>
          <w:tcPr>
            <w:tcW w:w="335" w:type="pct"/>
            <w:shd w:val="clear" w:color="auto" w:fill="auto"/>
            <w:noWrap/>
          </w:tcPr>
          <w:p w14:paraId="2EEE3ADD" w14:textId="77777777" w:rsidR="00862FFB" w:rsidRPr="00B718AB" w:rsidRDefault="00862FFB"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១០</w:t>
            </w:r>
          </w:p>
        </w:tc>
        <w:tc>
          <w:tcPr>
            <w:tcW w:w="1498" w:type="pct"/>
            <w:shd w:val="clear" w:color="auto" w:fill="auto"/>
            <w:noWrap/>
          </w:tcPr>
          <w:p w14:paraId="04550F86"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សាំង ហៃ</w:t>
            </w:r>
          </w:p>
        </w:tc>
        <w:tc>
          <w:tcPr>
            <w:tcW w:w="635" w:type="pct"/>
            <w:shd w:val="clear" w:color="auto" w:fill="auto"/>
            <w:noWrap/>
          </w:tcPr>
          <w:p w14:paraId="4E4135FC"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ប</w:t>
            </w:r>
          </w:p>
        </w:tc>
        <w:tc>
          <w:tcPr>
            <w:tcW w:w="1191" w:type="pct"/>
            <w:shd w:val="clear" w:color="auto" w:fill="auto"/>
            <w:noWrap/>
          </w:tcPr>
          <w:p w14:paraId="36C0E821" w14:textId="77777777" w:rsidR="00862FFB" w:rsidRPr="009B3786" w:rsidRDefault="00862FFB" w:rsidP="00765117">
            <w:pPr>
              <w:rPr>
                <w:rFonts w:ascii="Khmer OS Battambang" w:eastAsia="Times New Roman" w:hAnsi="Khmer OS Battambang" w:cs="Khmer OS Battambang"/>
                <w:color w:val="000000"/>
                <w:sz w:val="18"/>
                <w:szCs w:val="18"/>
              </w:rPr>
            </w:pPr>
            <w:r w:rsidRPr="009B3786">
              <w:rPr>
                <w:rFonts w:ascii="Khmer OS Battambang" w:eastAsia="Times New Roman" w:hAnsi="Khmer OS Battambang" w:cs="Khmer OS Battambang"/>
                <w:color w:val="000000"/>
                <w:sz w:val="18"/>
                <w:szCs w:val="18"/>
                <w:cs/>
                <w:lang w:bidi="km-KH"/>
              </w:rPr>
              <w:t>ក្រុមវាយតម្លៃ</w:t>
            </w:r>
          </w:p>
        </w:tc>
        <w:tc>
          <w:tcPr>
            <w:tcW w:w="1341" w:type="pct"/>
            <w:shd w:val="clear" w:color="auto" w:fill="auto"/>
            <w:noWrap/>
          </w:tcPr>
          <w:p w14:paraId="2195FCD4" w14:textId="77777777" w:rsidR="00862FFB" w:rsidRPr="009B3786" w:rsidRDefault="00862FFB" w:rsidP="00765117">
            <w:pPr>
              <w:rPr>
                <w:rFonts w:ascii="Khmer OS Battambang" w:eastAsia="Times New Roman" w:hAnsi="Khmer OS Battambang" w:cs="Khmer OS Battambang"/>
                <w:color w:val="000000"/>
                <w:sz w:val="18"/>
                <w:szCs w:val="18"/>
              </w:rPr>
            </w:pPr>
          </w:p>
        </w:tc>
      </w:tr>
    </w:tbl>
    <w:p w14:paraId="3208A5E5" w14:textId="77777777" w:rsidR="00862FFB" w:rsidRPr="00702BC0" w:rsidRDefault="00862FFB" w:rsidP="00862FFB">
      <w:pPr>
        <w:rPr>
          <w:rFonts w:eastAsia="Times New Roman"/>
          <w:b/>
          <w:bCs/>
          <w:color w:val="000000"/>
          <w:szCs w:val="20"/>
        </w:rPr>
      </w:pPr>
    </w:p>
    <w:p w14:paraId="6FC5F5B4" w14:textId="71DC9439" w:rsidR="0012626E" w:rsidRDefault="0012626E" w:rsidP="005A774A">
      <w:pPr>
        <w:rPr>
          <w:rFonts w:cstheme="minorBidi"/>
          <w:lang w:bidi="km-KH"/>
        </w:rPr>
      </w:pPr>
      <w:r>
        <w:rPr>
          <w:rFonts w:cstheme="minorBidi"/>
          <w:lang w:bidi="km-KH"/>
        </w:rPr>
        <w:br w:type="page"/>
      </w:r>
    </w:p>
    <w:p w14:paraId="4F189C38" w14:textId="77777777" w:rsidR="0012626E" w:rsidRPr="00805B8C" w:rsidRDefault="0012626E" w:rsidP="0012626E">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lastRenderedPageBreak/>
        <w:t>បញ្ជីកិច្ចសម្ភាសន៍ប្រជាជន (</w:t>
      </w:r>
      <w:r>
        <w:rPr>
          <w:rFonts w:ascii="Khmer OS Battambang" w:eastAsia="Times New Roman" w:hAnsi="Khmer OS Battambang" w:cs="Khmer OS Battambang" w:hint="cs"/>
          <w:b/>
          <w:bCs/>
          <w:color w:val="000000" w:themeColor="text1"/>
          <w:cs/>
          <w:lang w:bidi="km-KH"/>
        </w:rPr>
        <w:t>២១</w:t>
      </w:r>
      <w:r w:rsidRPr="00805B8C">
        <w:rPr>
          <w:rFonts w:ascii="Khmer OS Battambang" w:eastAsia="Times New Roman" w:hAnsi="Khmer OS Battambang" w:cs="Khmer OS Battambang" w:hint="cs"/>
          <w:b/>
          <w:bCs/>
          <w:color w:val="000000" w:themeColor="text1"/>
          <w:cs/>
          <w:lang w:bidi="km-KH"/>
        </w:rPr>
        <w:t>)</w:t>
      </w:r>
    </w:p>
    <w:p w14:paraId="7E2DF6FE" w14:textId="77777777" w:rsidR="0012626E" w:rsidRPr="00285FBC" w:rsidRDefault="0012626E" w:rsidP="0012626E">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មណ្ឌលសុខភាពព្រៃស្បាត</w:t>
      </w:r>
    </w:p>
    <w:p w14:paraId="446968A2" w14:textId="77777777" w:rsidR="0012626E" w:rsidRPr="00702BC0" w:rsidRDefault="0012626E" w:rsidP="0012626E">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ឃុំតាភេម ស្រុកត្រាំកក់ ខេត្តតាកែវ</w:t>
      </w:r>
    </w:p>
    <w:p w14:paraId="1ADFDA28" w14:textId="77777777" w:rsidR="0012626E" w:rsidRPr="00702BC0" w:rsidRDefault="0012626E" w:rsidP="0012626E">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88"/>
        <w:gridCol w:w="3064"/>
        <w:gridCol w:w="1130"/>
        <w:gridCol w:w="2419"/>
        <w:gridCol w:w="2139"/>
      </w:tblGrid>
      <w:tr w:rsidR="0012626E" w:rsidRPr="00702BC0" w14:paraId="62FBF390" w14:textId="77777777" w:rsidTr="00765117">
        <w:trPr>
          <w:trHeight w:val="288"/>
        </w:trPr>
        <w:tc>
          <w:tcPr>
            <w:tcW w:w="315" w:type="pct"/>
            <w:shd w:val="clear" w:color="auto" w:fill="1F497D" w:themeFill="text2"/>
            <w:noWrap/>
            <w:vAlign w:val="center"/>
            <w:hideMark/>
          </w:tcPr>
          <w:p w14:paraId="18C0F911" w14:textId="77777777" w:rsidR="0012626E" w:rsidRPr="00B718AB" w:rsidRDefault="0012626E"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640" w:type="pct"/>
            <w:shd w:val="clear" w:color="auto" w:fill="1F497D" w:themeFill="text2"/>
            <w:noWrap/>
            <w:vAlign w:val="center"/>
            <w:hideMark/>
          </w:tcPr>
          <w:p w14:paraId="3E1FAE0F"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606547B8"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95" w:type="pct"/>
            <w:shd w:val="clear" w:color="auto" w:fill="1F497D" w:themeFill="text2"/>
            <w:noWrap/>
            <w:vAlign w:val="center"/>
            <w:hideMark/>
          </w:tcPr>
          <w:p w14:paraId="287D489E"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145" w:type="pct"/>
            <w:shd w:val="clear" w:color="auto" w:fill="1F497D" w:themeFill="text2"/>
            <w:noWrap/>
            <w:vAlign w:val="center"/>
            <w:hideMark/>
          </w:tcPr>
          <w:p w14:paraId="6957A904"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12626E" w:rsidRPr="00702BC0" w14:paraId="1DECAE62" w14:textId="77777777" w:rsidTr="00765117">
        <w:trPr>
          <w:trHeight w:val="288"/>
        </w:trPr>
        <w:tc>
          <w:tcPr>
            <w:tcW w:w="315" w:type="pct"/>
            <w:shd w:val="clear" w:color="auto" w:fill="auto"/>
            <w:noWrap/>
            <w:hideMark/>
          </w:tcPr>
          <w:p w14:paraId="76BBD7D7"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w:t>
            </w:r>
          </w:p>
        </w:tc>
        <w:tc>
          <w:tcPr>
            <w:tcW w:w="1640" w:type="pct"/>
            <w:noWrap/>
          </w:tcPr>
          <w:p w14:paraId="1F544EF7"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សុផុន</w:t>
            </w:r>
          </w:p>
        </w:tc>
        <w:tc>
          <w:tcPr>
            <w:tcW w:w="605" w:type="pct"/>
            <w:shd w:val="clear" w:color="auto" w:fill="auto"/>
            <w:noWrap/>
          </w:tcPr>
          <w:p w14:paraId="006616F3"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295" w:type="pct"/>
            <w:shd w:val="clear" w:color="auto" w:fill="auto"/>
            <w:noWrap/>
          </w:tcPr>
          <w:p w14:paraId="678B2B1C"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នាយក</w:t>
            </w:r>
          </w:p>
        </w:tc>
        <w:tc>
          <w:tcPr>
            <w:tcW w:w="1145" w:type="pct"/>
            <w:shd w:val="clear" w:color="auto" w:fill="auto"/>
            <w:noWrap/>
          </w:tcPr>
          <w:p w14:paraId="6101D246" w14:textId="77777777" w:rsidR="0012626E" w:rsidRPr="00C63EFE" w:rsidRDefault="0012626E" w:rsidP="00765117">
            <w:pPr>
              <w:rPr>
                <w:rFonts w:ascii="Khmer OS Battambang" w:eastAsia="Times New Roman" w:hAnsi="Khmer OS Battambang" w:cs="Khmer OS Battambang"/>
                <w:color w:val="000000"/>
                <w:sz w:val="18"/>
                <w:szCs w:val="18"/>
                <w:lang w:bidi="km-KH"/>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42FF3304" w14:textId="77777777" w:rsidTr="00765117">
        <w:trPr>
          <w:trHeight w:val="288"/>
        </w:trPr>
        <w:tc>
          <w:tcPr>
            <w:tcW w:w="315" w:type="pct"/>
            <w:shd w:val="clear" w:color="auto" w:fill="auto"/>
            <w:noWrap/>
            <w:hideMark/>
          </w:tcPr>
          <w:p w14:paraId="1BEAAF1C"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២</w:t>
            </w:r>
          </w:p>
        </w:tc>
        <w:tc>
          <w:tcPr>
            <w:tcW w:w="1640" w:type="pct"/>
            <w:noWrap/>
          </w:tcPr>
          <w:p w14:paraId="154C7FEB"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ទូច</w:t>
            </w:r>
          </w:p>
        </w:tc>
        <w:tc>
          <w:tcPr>
            <w:tcW w:w="605" w:type="pct"/>
            <w:shd w:val="clear" w:color="auto" w:fill="auto"/>
            <w:noWrap/>
          </w:tcPr>
          <w:p w14:paraId="32D41D6F"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0E79F49C"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77A9AA82"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44D17C69" w14:textId="77777777" w:rsidTr="00765117">
        <w:trPr>
          <w:trHeight w:val="288"/>
        </w:trPr>
        <w:tc>
          <w:tcPr>
            <w:tcW w:w="315" w:type="pct"/>
            <w:shd w:val="clear" w:color="auto" w:fill="auto"/>
            <w:noWrap/>
            <w:hideMark/>
          </w:tcPr>
          <w:p w14:paraId="5354E89C"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៣</w:t>
            </w:r>
          </w:p>
        </w:tc>
        <w:tc>
          <w:tcPr>
            <w:tcW w:w="1640" w:type="pct"/>
            <w:noWrap/>
          </w:tcPr>
          <w:p w14:paraId="7B6C7F6F"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សំអូន</w:t>
            </w:r>
          </w:p>
        </w:tc>
        <w:tc>
          <w:tcPr>
            <w:tcW w:w="605" w:type="pct"/>
            <w:shd w:val="clear" w:color="auto" w:fill="auto"/>
            <w:noWrap/>
          </w:tcPr>
          <w:p w14:paraId="0C61D291"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1FD7C74A"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340527B8"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6FF5B00E" w14:textId="77777777" w:rsidTr="00765117">
        <w:trPr>
          <w:trHeight w:val="288"/>
        </w:trPr>
        <w:tc>
          <w:tcPr>
            <w:tcW w:w="315" w:type="pct"/>
            <w:shd w:val="clear" w:color="auto" w:fill="auto"/>
            <w:noWrap/>
            <w:hideMark/>
          </w:tcPr>
          <w:p w14:paraId="339E9552"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៤</w:t>
            </w:r>
          </w:p>
        </w:tc>
        <w:tc>
          <w:tcPr>
            <w:tcW w:w="1640" w:type="pct"/>
            <w:noWrap/>
          </w:tcPr>
          <w:p w14:paraId="65D34813"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យ៉ាន ឌឿន</w:t>
            </w:r>
          </w:p>
        </w:tc>
        <w:tc>
          <w:tcPr>
            <w:tcW w:w="605" w:type="pct"/>
            <w:shd w:val="clear" w:color="auto" w:fill="auto"/>
            <w:noWrap/>
          </w:tcPr>
          <w:p w14:paraId="7580E035"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ប</w:t>
            </w:r>
          </w:p>
        </w:tc>
        <w:tc>
          <w:tcPr>
            <w:tcW w:w="1295" w:type="pct"/>
            <w:shd w:val="clear" w:color="auto" w:fill="auto"/>
            <w:noWrap/>
          </w:tcPr>
          <w:p w14:paraId="6C265341"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1554C426"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5FA75DF8" w14:textId="77777777" w:rsidTr="00765117">
        <w:trPr>
          <w:trHeight w:val="288"/>
        </w:trPr>
        <w:tc>
          <w:tcPr>
            <w:tcW w:w="315" w:type="pct"/>
            <w:shd w:val="clear" w:color="auto" w:fill="auto"/>
            <w:noWrap/>
            <w:hideMark/>
          </w:tcPr>
          <w:p w14:paraId="3F700983"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៥</w:t>
            </w:r>
          </w:p>
        </w:tc>
        <w:tc>
          <w:tcPr>
            <w:tcW w:w="1640" w:type="pct"/>
            <w:noWrap/>
          </w:tcPr>
          <w:p w14:paraId="4829CD51"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ខឹម ឈុននី</w:t>
            </w:r>
          </w:p>
        </w:tc>
        <w:tc>
          <w:tcPr>
            <w:tcW w:w="605" w:type="pct"/>
            <w:shd w:val="clear" w:color="auto" w:fill="auto"/>
            <w:noWrap/>
          </w:tcPr>
          <w:p w14:paraId="06B67764"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210EFE70"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5743D0A0"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513E4EE1" w14:textId="77777777" w:rsidTr="00765117">
        <w:trPr>
          <w:trHeight w:val="288"/>
        </w:trPr>
        <w:tc>
          <w:tcPr>
            <w:tcW w:w="315" w:type="pct"/>
            <w:shd w:val="clear" w:color="auto" w:fill="auto"/>
            <w:noWrap/>
            <w:hideMark/>
          </w:tcPr>
          <w:p w14:paraId="32CCD6C0"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៦</w:t>
            </w:r>
          </w:p>
        </w:tc>
        <w:tc>
          <w:tcPr>
            <w:tcW w:w="1640" w:type="pct"/>
            <w:noWrap/>
          </w:tcPr>
          <w:p w14:paraId="77574D8D"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ហៀក ឆវី</w:t>
            </w:r>
          </w:p>
        </w:tc>
        <w:tc>
          <w:tcPr>
            <w:tcW w:w="605" w:type="pct"/>
            <w:shd w:val="clear" w:color="auto" w:fill="auto"/>
            <w:noWrap/>
          </w:tcPr>
          <w:p w14:paraId="6B471733"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2151FED5"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61A9FC3B"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461A4874" w14:textId="77777777" w:rsidTr="00765117">
        <w:trPr>
          <w:trHeight w:val="288"/>
        </w:trPr>
        <w:tc>
          <w:tcPr>
            <w:tcW w:w="315" w:type="pct"/>
            <w:shd w:val="clear" w:color="auto" w:fill="auto"/>
            <w:noWrap/>
          </w:tcPr>
          <w:p w14:paraId="5E64F9B5"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៧</w:t>
            </w:r>
          </w:p>
        </w:tc>
        <w:tc>
          <w:tcPr>
            <w:tcW w:w="1640" w:type="pct"/>
            <w:noWrap/>
          </w:tcPr>
          <w:p w14:paraId="62CC8B24"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រស់ បូណា</w:t>
            </w:r>
          </w:p>
        </w:tc>
        <w:tc>
          <w:tcPr>
            <w:tcW w:w="605" w:type="pct"/>
            <w:shd w:val="clear" w:color="auto" w:fill="auto"/>
            <w:noWrap/>
          </w:tcPr>
          <w:p w14:paraId="5C02BD9E"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7031328F"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2A6D81D3"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178376E1" w14:textId="77777777" w:rsidTr="00765117">
        <w:trPr>
          <w:trHeight w:val="288"/>
        </w:trPr>
        <w:tc>
          <w:tcPr>
            <w:tcW w:w="315" w:type="pct"/>
            <w:shd w:val="clear" w:color="auto" w:fill="auto"/>
            <w:noWrap/>
          </w:tcPr>
          <w:p w14:paraId="795A6AF2"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៨</w:t>
            </w:r>
          </w:p>
        </w:tc>
        <w:tc>
          <w:tcPr>
            <w:tcW w:w="1640" w:type="pct"/>
            <w:noWrap/>
          </w:tcPr>
          <w:p w14:paraId="1CC5B9D5" w14:textId="77777777" w:rsidR="0012626E" w:rsidRPr="003226B2"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ភោគ សម្ផស្ស</w:t>
            </w:r>
          </w:p>
        </w:tc>
        <w:tc>
          <w:tcPr>
            <w:tcW w:w="605" w:type="pct"/>
            <w:shd w:val="clear" w:color="auto" w:fill="auto"/>
            <w:noWrap/>
          </w:tcPr>
          <w:p w14:paraId="6876D3DA" w14:textId="77777777" w:rsidR="0012626E" w:rsidRPr="003226B2" w:rsidRDefault="0012626E" w:rsidP="00765117">
            <w:pPr>
              <w:rPr>
                <w:rFonts w:ascii="Khmer OS Battambang" w:eastAsia="Times New Roman" w:hAnsi="Khmer OS Battambang" w:cs="Khmer OS Battambang"/>
                <w:color w:val="000000"/>
                <w:sz w:val="18"/>
                <w:szCs w:val="18"/>
              </w:rPr>
            </w:pPr>
            <w:r>
              <w:rPr>
                <w:rFonts w:ascii="Khmer OS Battambang" w:eastAsia="Times New Roman" w:hAnsi="Khmer OS Battambang" w:cs="Khmer OS Battambang" w:hint="cs"/>
                <w:color w:val="000000"/>
                <w:sz w:val="18"/>
                <w:szCs w:val="18"/>
                <w:cs/>
                <w:lang w:bidi="km-KH"/>
              </w:rPr>
              <w:t>ស</w:t>
            </w:r>
          </w:p>
        </w:tc>
        <w:tc>
          <w:tcPr>
            <w:tcW w:w="1295" w:type="pct"/>
            <w:shd w:val="clear" w:color="auto" w:fill="auto"/>
            <w:noWrap/>
          </w:tcPr>
          <w:p w14:paraId="31AA4A3B" w14:textId="77777777" w:rsidR="0012626E" w:rsidRPr="003226B2" w:rsidRDefault="0012626E" w:rsidP="00765117">
            <w:pPr>
              <w:rPr>
                <w:rFonts w:ascii="Khmer OS Battambang" w:eastAsia="Times New Roman" w:hAnsi="Khmer OS Battambang" w:cs="Khmer OS Battambang"/>
                <w:color w:val="000000"/>
                <w:sz w:val="18"/>
                <w:szCs w:val="18"/>
                <w:lang w:bidi="km-KH"/>
              </w:rPr>
            </w:pPr>
            <w:r w:rsidRPr="003226B2">
              <w:rPr>
                <w:rFonts w:ascii="Khmer OS Battambang" w:eastAsia="Times New Roman" w:hAnsi="Khmer OS Battambang" w:cs="Khmer OS Battambang"/>
                <w:color w:val="000000"/>
                <w:sz w:val="18"/>
                <w:szCs w:val="18"/>
                <w:cs/>
                <w:lang w:bidi="km-KH"/>
              </w:rPr>
              <w:t>បុគ្គលិក</w:t>
            </w:r>
          </w:p>
        </w:tc>
        <w:tc>
          <w:tcPr>
            <w:tcW w:w="1145" w:type="pct"/>
            <w:shd w:val="clear" w:color="auto" w:fill="auto"/>
            <w:noWrap/>
          </w:tcPr>
          <w:p w14:paraId="6CEE92D2" w14:textId="77777777" w:rsidR="0012626E" w:rsidRPr="00B718AB" w:rsidRDefault="0012626E" w:rsidP="00765117">
            <w:pPr>
              <w:rPr>
                <w:rFonts w:eastAsia="Times New Roman"/>
                <w:color w:val="000000"/>
                <w:sz w:val="16"/>
                <w:szCs w:val="16"/>
              </w:rPr>
            </w:pPr>
            <w:r w:rsidRPr="00C63EFE">
              <w:rPr>
                <w:rFonts w:ascii="Khmer OS Battambang" w:eastAsia="Times New Roman" w:hAnsi="Khmer OS Battambang" w:cs="Khmer OS Battambang" w:hint="cs"/>
                <w:color w:val="000000"/>
                <w:sz w:val="18"/>
                <w:szCs w:val="18"/>
                <w:cs/>
                <w:lang w:bidi="km-KH"/>
              </w:rPr>
              <w:t>មណ្ឌលសុខភាពព្រៃស្បាត</w:t>
            </w:r>
          </w:p>
        </w:tc>
      </w:tr>
      <w:tr w:rsidR="0012626E" w:rsidRPr="00702BC0" w14:paraId="6DDD46DD" w14:textId="77777777" w:rsidTr="00765117">
        <w:trPr>
          <w:trHeight w:val="288"/>
        </w:trPr>
        <w:tc>
          <w:tcPr>
            <w:tcW w:w="315" w:type="pct"/>
            <w:shd w:val="clear" w:color="auto" w:fill="auto"/>
            <w:noWrap/>
          </w:tcPr>
          <w:p w14:paraId="2974617E"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៩</w:t>
            </w:r>
          </w:p>
        </w:tc>
        <w:tc>
          <w:tcPr>
            <w:tcW w:w="1640" w:type="pct"/>
            <w:shd w:val="clear" w:color="auto" w:fill="auto"/>
            <w:noWrap/>
          </w:tcPr>
          <w:p w14:paraId="70CCEAC0"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0056A8A3"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295" w:type="pct"/>
            <w:shd w:val="clear" w:color="auto" w:fill="auto"/>
            <w:noWrap/>
          </w:tcPr>
          <w:p w14:paraId="17902373"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145" w:type="pct"/>
            <w:shd w:val="clear" w:color="auto" w:fill="auto"/>
            <w:noWrap/>
          </w:tcPr>
          <w:p w14:paraId="0FACA908" w14:textId="77777777" w:rsidR="0012626E" w:rsidRPr="00B718AB" w:rsidRDefault="0012626E" w:rsidP="00765117">
            <w:pPr>
              <w:rPr>
                <w:rFonts w:eastAsia="Times New Roman"/>
                <w:color w:val="000000"/>
                <w:sz w:val="16"/>
                <w:szCs w:val="16"/>
              </w:rPr>
            </w:pPr>
          </w:p>
        </w:tc>
      </w:tr>
      <w:tr w:rsidR="0012626E" w:rsidRPr="00702BC0" w14:paraId="3F9F015A" w14:textId="77777777" w:rsidTr="00765117">
        <w:trPr>
          <w:trHeight w:val="288"/>
        </w:trPr>
        <w:tc>
          <w:tcPr>
            <w:tcW w:w="315" w:type="pct"/>
            <w:shd w:val="clear" w:color="auto" w:fill="auto"/>
            <w:noWrap/>
          </w:tcPr>
          <w:p w14:paraId="5CF49010"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១០</w:t>
            </w:r>
          </w:p>
        </w:tc>
        <w:tc>
          <w:tcPr>
            <w:tcW w:w="1640" w:type="pct"/>
            <w:shd w:val="clear" w:color="auto" w:fill="auto"/>
            <w:noWrap/>
          </w:tcPr>
          <w:p w14:paraId="2D47AAED"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31751C44"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295" w:type="pct"/>
            <w:shd w:val="clear" w:color="auto" w:fill="auto"/>
            <w:noWrap/>
          </w:tcPr>
          <w:p w14:paraId="74CA3232"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145" w:type="pct"/>
            <w:shd w:val="clear" w:color="auto" w:fill="auto"/>
            <w:noWrap/>
          </w:tcPr>
          <w:p w14:paraId="0BF48BAC" w14:textId="77777777" w:rsidR="0012626E" w:rsidRPr="00B718AB" w:rsidRDefault="0012626E" w:rsidP="00765117">
            <w:pPr>
              <w:rPr>
                <w:rFonts w:eastAsia="Times New Roman"/>
                <w:color w:val="000000"/>
                <w:sz w:val="16"/>
                <w:szCs w:val="16"/>
              </w:rPr>
            </w:pPr>
          </w:p>
        </w:tc>
      </w:tr>
    </w:tbl>
    <w:p w14:paraId="5203B88E" w14:textId="77777777" w:rsidR="0012626E" w:rsidRPr="00702BC0" w:rsidRDefault="0012626E" w:rsidP="0012626E">
      <w:pPr>
        <w:rPr>
          <w:szCs w:val="20"/>
        </w:rPr>
      </w:pPr>
    </w:p>
    <w:p w14:paraId="73CBF7C6" w14:textId="77777777" w:rsidR="0012626E" w:rsidRPr="00805B8C" w:rsidRDefault="0012626E" w:rsidP="0012626E">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២២</w:t>
      </w:r>
      <w:r w:rsidRPr="00805B8C">
        <w:rPr>
          <w:rFonts w:ascii="Khmer OS Battambang" w:eastAsia="Times New Roman" w:hAnsi="Khmer OS Battambang" w:cs="Khmer OS Battambang" w:hint="cs"/>
          <w:b/>
          <w:bCs/>
          <w:color w:val="000000" w:themeColor="text1"/>
          <w:cs/>
          <w:lang w:bidi="km-KH"/>
        </w:rPr>
        <w:t>)</w:t>
      </w:r>
    </w:p>
    <w:p w14:paraId="72ED5F1D" w14:textId="77777777" w:rsidR="0012626E" w:rsidRPr="00285FBC" w:rsidRDefault="0012626E" w:rsidP="0012626E">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សាលាបឋមសិក្សាអង្គស្អាត</w:t>
      </w:r>
    </w:p>
    <w:p w14:paraId="1766C2DD" w14:textId="77777777" w:rsidR="0012626E" w:rsidRPr="00702BC0" w:rsidRDefault="0012626E" w:rsidP="0012626E">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ឃុំតាភេម ស្រុកត្រាំកក់ ខេត្តតាកែវ</w:t>
      </w:r>
    </w:p>
    <w:p w14:paraId="5C4E5E57" w14:textId="77777777" w:rsidR="0012626E" w:rsidRPr="00702BC0" w:rsidRDefault="0012626E" w:rsidP="0012626E">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1"/>
        <w:gridCol w:w="2875"/>
        <w:gridCol w:w="1130"/>
        <w:gridCol w:w="2260"/>
        <w:gridCol w:w="2464"/>
      </w:tblGrid>
      <w:tr w:rsidR="0012626E" w:rsidRPr="00702BC0" w14:paraId="49700498" w14:textId="77777777" w:rsidTr="00765117">
        <w:trPr>
          <w:trHeight w:val="288"/>
        </w:trPr>
        <w:tc>
          <w:tcPr>
            <w:tcW w:w="327" w:type="pct"/>
            <w:shd w:val="clear" w:color="auto" w:fill="1F497D" w:themeFill="text2"/>
            <w:noWrap/>
            <w:vAlign w:val="center"/>
            <w:hideMark/>
          </w:tcPr>
          <w:p w14:paraId="45862970" w14:textId="77777777" w:rsidR="0012626E" w:rsidRPr="00B718AB" w:rsidRDefault="0012626E"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39" w:type="pct"/>
            <w:shd w:val="clear" w:color="auto" w:fill="1F497D" w:themeFill="text2"/>
            <w:noWrap/>
            <w:vAlign w:val="center"/>
            <w:hideMark/>
          </w:tcPr>
          <w:p w14:paraId="46F094DD"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168BC0B3"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10" w:type="pct"/>
            <w:shd w:val="clear" w:color="auto" w:fill="1F497D" w:themeFill="text2"/>
            <w:noWrap/>
            <w:vAlign w:val="center"/>
            <w:hideMark/>
          </w:tcPr>
          <w:p w14:paraId="0A6C4169"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76161D54" w14:textId="77777777" w:rsidR="0012626E" w:rsidRPr="00B718AB" w:rsidRDefault="0012626E"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12626E" w:rsidRPr="00702BC0" w14:paraId="49322C35" w14:textId="77777777" w:rsidTr="00765117">
        <w:trPr>
          <w:trHeight w:val="288"/>
        </w:trPr>
        <w:tc>
          <w:tcPr>
            <w:tcW w:w="327" w:type="pct"/>
            <w:shd w:val="clear" w:color="auto" w:fill="auto"/>
            <w:noWrap/>
            <w:hideMark/>
          </w:tcPr>
          <w:p w14:paraId="696D1667"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w:t>
            </w:r>
          </w:p>
        </w:tc>
        <w:tc>
          <w:tcPr>
            <w:tcW w:w="1539" w:type="pct"/>
            <w:noWrap/>
          </w:tcPr>
          <w:p w14:paraId="19016FCC"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 សារុំ</w:t>
            </w:r>
          </w:p>
        </w:tc>
        <w:tc>
          <w:tcPr>
            <w:tcW w:w="605" w:type="pct"/>
            <w:shd w:val="clear" w:color="auto" w:fill="auto"/>
            <w:noWrap/>
          </w:tcPr>
          <w:p w14:paraId="672A9AAE"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687D008A"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នាយករង</w:t>
            </w:r>
          </w:p>
        </w:tc>
        <w:tc>
          <w:tcPr>
            <w:tcW w:w="1319" w:type="pct"/>
            <w:shd w:val="clear" w:color="auto" w:fill="auto"/>
            <w:noWrap/>
          </w:tcPr>
          <w:p w14:paraId="1E8AAD97"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2980434E" w14:textId="77777777" w:rsidTr="00765117">
        <w:trPr>
          <w:trHeight w:val="288"/>
        </w:trPr>
        <w:tc>
          <w:tcPr>
            <w:tcW w:w="327" w:type="pct"/>
            <w:shd w:val="clear" w:color="auto" w:fill="auto"/>
            <w:noWrap/>
            <w:hideMark/>
          </w:tcPr>
          <w:p w14:paraId="24D6C97E"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២</w:t>
            </w:r>
          </w:p>
        </w:tc>
        <w:tc>
          <w:tcPr>
            <w:tcW w:w="1539" w:type="pct"/>
            <w:noWrap/>
          </w:tcPr>
          <w:p w14:paraId="5EFCB140"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សុជាតិ</w:t>
            </w:r>
          </w:p>
        </w:tc>
        <w:tc>
          <w:tcPr>
            <w:tcW w:w="605" w:type="pct"/>
            <w:shd w:val="clear" w:color="auto" w:fill="auto"/>
            <w:noWrap/>
          </w:tcPr>
          <w:p w14:paraId="1F28D339"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7C3BE58E"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20E26D1A" w14:textId="77777777" w:rsidR="0012626E" w:rsidRPr="00B718AB" w:rsidRDefault="0012626E"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6C54AC12" w14:textId="77777777" w:rsidTr="00765117">
        <w:trPr>
          <w:trHeight w:val="288"/>
        </w:trPr>
        <w:tc>
          <w:tcPr>
            <w:tcW w:w="327" w:type="pct"/>
            <w:shd w:val="clear" w:color="auto" w:fill="auto"/>
            <w:noWrap/>
            <w:hideMark/>
          </w:tcPr>
          <w:p w14:paraId="38A2DE67"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៣</w:t>
            </w:r>
          </w:p>
        </w:tc>
        <w:tc>
          <w:tcPr>
            <w:tcW w:w="1539" w:type="pct"/>
            <w:noWrap/>
          </w:tcPr>
          <w:p w14:paraId="5B3AF1CE"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ផាក</w:t>
            </w:r>
          </w:p>
        </w:tc>
        <w:tc>
          <w:tcPr>
            <w:tcW w:w="605" w:type="pct"/>
            <w:shd w:val="clear" w:color="auto" w:fill="auto"/>
            <w:noWrap/>
          </w:tcPr>
          <w:p w14:paraId="7F5B443F"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6B5631F9"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64C81EDB" w14:textId="77777777" w:rsidR="0012626E" w:rsidRPr="00B718AB" w:rsidRDefault="0012626E"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7E5300EE" w14:textId="77777777" w:rsidTr="00765117">
        <w:trPr>
          <w:trHeight w:val="288"/>
        </w:trPr>
        <w:tc>
          <w:tcPr>
            <w:tcW w:w="327" w:type="pct"/>
            <w:shd w:val="clear" w:color="auto" w:fill="auto"/>
            <w:noWrap/>
            <w:hideMark/>
          </w:tcPr>
          <w:p w14:paraId="075A19B1"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៤</w:t>
            </w:r>
          </w:p>
        </w:tc>
        <w:tc>
          <w:tcPr>
            <w:tcW w:w="1539" w:type="pct"/>
            <w:noWrap/>
          </w:tcPr>
          <w:p w14:paraId="26984530"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សុភី</w:t>
            </w:r>
          </w:p>
        </w:tc>
        <w:tc>
          <w:tcPr>
            <w:tcW w:w="605" w:type="pct"/>
            <w:shd w:val="clear" w:color="auto" w:fill="auto"/>
            <w:noWrap/>
          </w:tcPr>
          <w:p w14:paraId="3AA30A85"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1BD7601E"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308F2389" w14:textId="77777777" w:rsidR="0012626E" w:rsidRPr="00B718AB" w:rsidRDefault="0012626E"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3E9FAD69" w14:textId="77777777" w:rsidTr="00765117">
        <w:trPr>
          <w:trHeight w:val="288"/>
        </w:trPr>
        <w:tc>
          <w:tcPr>
            <w:tcW w:w="327" w:type="pct"/>
            <w:shd w:val="clear" w:color="auto" w:fill="auto"/>
            <w:noWrap/>
            <w:hideMark/>
          </w:tcPr>
          <w:p w14:paraId="51579336"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៥</w:t>
            </w:r>
          </w:p>
        </w:tc>
        <w:tc>
          <w:tcPr>
            <w:tcW w:w="1539" w:type="pct"/>
            <w:noWrap/>
          </w:tcPr>
          <w:p w14:paraId="27B7560F"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សាវន</w:t>
            </w:r>
          </w:p>
        </w:tc>
        <w:tc>
          <w:tcPr>
            <w:tcW w:w="605" w:type="pct"/>
            <w:shd w:val="clear" w:color="auto" w:fill="auto"/>
            <w:noWrap/>
          </w:tcPr>
          <w:p w14:paraId="3F6D5651"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6095253C"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54C25765" w14:textId="77777777" w:rsidR="0012626E" w:rsidRPr="00B718AB" w:rsidRDefault="0012626E"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71DA81C7" w14:textId="77777777" w:rsidTr="00765117">
        <w:trPr>
          <w:trHeight w:val="288"/>
        </w:trPr>
        <w:tc>
          <w:tcPr>
            <w:tcW w:w="327" w:type="pct"/>
            <w:shd w:val="clear" w:color="auto" w:fill="auto"/>
            <w:noWrap/>
            <w:hideMark/>
          </w:tcPr>
          <w:p w14:paraId="0ECC6851"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៦</w:t>
            </w:r>
          </w:p>
        </w:tc>
        <w:tc>
          <w:tcPr>
            <w:tcW w:w="1539" w:type="pct"/>
            <w:noWrap/>
          </w:tcPr>
          <w:p w14:paraId="52CAB6BA"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មិត សុដានី</w:t>
            </w:r>
          </w:p>
        </w:tc>
        <w:tc>
          <w:tcPr>
            <w:tcW w:w="605" w:type="pct"/>
            <w:shd w:val="clear" w:color="auto" w:fill="auto"/>
            <w:noWrap/>
          </w:tcPr>
          <w:p w14:paraId="45D0EC77"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7B0C6479" w14:textId="77777777" w:rsidR="0012626E" w:rsidRPr="004C531A" w:rsidRDefault="0012626E"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25776E98" w14:textId="77777777" w:rsidR="0012626E" w:rsidRPr="00B718AB" w:rsidRDefault="0012626E"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អង្គស្អាត</w:t>
            </w:r>
          </w:p>
        </w:tc>
      </w:tr>
      <w:tr w:rsidR="0012626E" w:rsidRPr="00702BC0" w14:paraId="55EF7B95" w14:textId="77777777" w:rsidTr="00765117">
        <w:trPr>
          <w:trHeight w:val="288"/>
        </w:trPr>
        <w:tc>
          <w:tcPr>
            <w:tcW w:w="327" w:type="pct"/>
            <w:shd w:val="clear" w:color="auto" w:fill="auto"/>
            <w:noWrap/>
          </w:tcPr>
          <w:p w14:paraId="66B190D9"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៧</w:t>
            </w:r>
          </w:p>
        </w:tc>
        <w:tc>
          <w:tcPr>
            <w:tcW w:w="1539" w:type="pct"/>
            <w:shd w:val="clear" w:color="auto" w:fill="auto"/>
            <w:noWrap/>
          </w:tcPr>
          <w:p w14:paraId="450EC1DA"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622FAD0C"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5A0E91EE" w14:textId="77777777" w:rsidR="0012626E" w:rsidRPr="004C531A" w:rsidRDefault="0012626E"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7C0138DD" w14:textId="77777777" w:rsidR="0012626E" w:rsidRPr="00B718AB" w:rsidRDefault="0012626E" w:rsidP="00765117">
            <w:pPr>
              <w:rPr>
                <w:rFonts w:eastAsia="Times New Roman"/>
                <w:color w:val="000000"/>
                <w:sz w:val="16"/>
                <w:szCs w:val="16"/>
              </w:rPr>
            </w:pPr>
          </w:p>
        </w:tc>
      </w:tr>
      <w:tr w:rsidR="0012626E" w:rsidRPr="00702BC0" w14:paraId="455577DD" w14:textId="77777777" w:rsidTr="00765117">
        <w:trPr>
          <w:trHeight w:val="288"/>
        </w:trPr>
        <w:tc>
          <w:tcPr>
            <w:tcW w:w="327" w:type="pct"/>
            <w:shd w:val="clear" w:color="auto" w:fill="auto"/>
            <w:noWrap/>
          </w:tcPr>
          <w:p w14:paraId="5F64E25C" w14:textId="77777777" w:rsidR="0012626E" w:rsidRPr="00B718AB" w:rsidRDefault="0012626E"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៨</w:t>
            </w:r>
          </w:p>
        </w:tc>
        <w:tc>
          <w:tcPr>
            <w:tcW w:w="1539" w:type="pct"/>
            <w:shd w:val="clear" w:color="auto" w:fill="auto"/>
            <w:noWrap/>
          </w:tcPr>
          <w:p w14:paraId="3C4CDE74"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6BFEEBB8"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2DA5DB0B" w14:textId="77777777" w:rsidR="0012626E" w:rsidRPr="00B718AB" w:rsidRDefault="0012626E"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4ED10FBC" w14:textId="77777777" w:rsidR="0012626E" w:rsidRPr="00B718AB" w:rsidRDefault="0012626E" w:rsidP="00765117">
            <w:pPr>
              <w:rPr>
                <w:rFonts w:eastAsia="Times New Roman"/>
                <w:color w:val="000000"/>
                <w:sz w:val="16"/>
                <w:szCs w:val="16"/>
              </w:rPr>
            </w:pPr>
          </w:p>
        </w:tc>
      </w:tr>
    </w:tbl>
    <w:p w14:paraId="7AE42795" w14:textId="77777777" w:rsidR="0012626E" w:rsidRPr="00702BC0" w:rsidRDefault="0012626E" w:rsidP="0012626E">
      <w:pPr>
        <w:rPr>
          <w:szCs w:val="20"/>
        </w:rPr>
      </w:pPr>
    </w:p>
    <w:p w14:paraId="362F4937" w14:textId="3C725CFF" w:rsidR="0012626E" w:rsidRDefault="0012626E" w:rsidP="005A774A">
      <w:pPr>
        <w:rPr>
          <w:rFonts w:cstheme="minorBidi"/>
          <w:lang w:bidi="km-KH"/>
        </w:rPr>
      </w:pPr>
      <w:r>
        <w:rPr>
          <w:rFonts w:cstheme="minorBidi"/>
          <w:lang w:bidi="km-KH"/>
        </w:rPr>
        <w:br w:type="page"/>
      </w:r>
    </w:p>
    <w:p w14:paraId="617F0CE0" w14:textId="77777777" w:rsidR="00EA3BAF" w:rsidRDefault="00EA3BAF" w:rsidP="00EA3BAF">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w:t>
      </w:r>
      <w:r>
        <w:rPr>
          <w:rFonts w:ascii="Khmer OS Battambang" w:eastAsia="Times New Roman" w:hAnsi="Khmer OS Battambang" w:cs="Khmer OS Battambang" w:hint="cs"/>
          <w:b/>
          <w:bCs/>
          <w:cs/>
          <w:lang w:bidi="km-KH"/>
        </w:rPr>
        <w:t>២៤</w:t>
      </w:r>
      <w:r w:rsidRPr="00285FBC">
        <w:rPr>
          <w:rFonts w:ascii="Khmer OS Battambang" w:eastAsia="Times New Roman" w:hAnsi="Khmer OS Battambang" w:cs="Khmer OS Battambang" w:hint="cs"/>
          <w:b/>
          <w:bCs/>
          <w:cs/>
          <w:lang w:bidi="km-KH"/>
        </w:rPr>
        <w:t xml:space="preserve"> ខែធ្នូ ឆ្នាំ២០២១</w:t>
      </w:r>
    </w:p>
    <w:p w14:paraId="621DD706" w14:textId="77777777" w:rsidR="00EA3BAF" w:rsidRPr="009B3786" w:rsidRDefault="00EA3BAF" w:rsidP="00EA3BAF">
      <w:pPr>
        <w:rPr>
          <w:rFonts w:ascii="Khmer OS Battambang" w:eastAsia="Times New Roman" w:hAnsi="Khmer OS Battambang" w:cs="Khmer OS Battambang"/>
          <w:b/>
          <w:bCs/>
          <w:sz w:val="16"/>
          <w:szCs w:val="16"/>
          <w:lang w:bidi="km-KH"/>
        </w:rPr>
      </w:pPr>
    </w:p>
    <w:p w14:paraId="2DCEDF5E" w14:textId="77777777" w:rsidR="00EA3BAF" w:rsidRPr="00805B8C" w:rsidRDefault="00EA3BAF" w:rsidP="00EA3BAF">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២៣</w:t>
      </w:r>
      <w:r w:rsidRPr="00805B8C">
        <w:rPr>
          <w:rFonts w:ascii="Khmer OS Battambang" w:eastAsia="Times New Roman" w:hAnsi="Khmer OS Battambang" w:cs="Khmer OS Battambang" w:hint="cs"/>
          <w:b/>
          <w:bCs/>
          <w:color w:val="000000" w:themeColor="text1"/>
          <w:cs/>
          <w:lang w:bidi="km-KH"/>
        </w:rPr>
        <w:t>)</w:t>
      </w:r>
    </w:p>
    <w:p w14:paraId="745BD8FC" w14:textId="77777777" w:rsidR="00EA3BAF" w:rsidRPr="00285FBC" w:rsidRDefault="00EA3BAF" w:rsidP="00EA3BAF">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សាលាបឋមសិក្សាសំណព្វ</w:t>
      </w:r>
    </w:p>
    <w:p w14:paraId="02A03276" w14:textId="77777777" w:rsidR="00EA3BAF" w:rsidRPr="00702BC0" w:rsidRDefault="00EA3BAF" w:rsidP="00EA3BAF">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ឃុំញ៉ែងញ៉ង ស្រុកត្រាំកក់ ខេត្តតាកែវ</w:t>
      </w:r>
    </w:p>
    <w:p w14:paraId="56BC9688" w14:textId="77777777" w:rsidR="00EA3BAF" w:rsidRPr="00702BC0" w:rsidRDefault="00EA3BAF" w:rsidP="00EA3BAF">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1"/>
        <w:gridCol w:w="2875"/>
        <w:gridCol w:w="1130"/>
        <w:gridCol w:w="2260"/>
        <w:gridCol w:w="2464"/>
      </w:tblGrid>
      <w:tr w:rsidR="00EA3BAF" w:rsidRPr="00702BC0" w14:paraId="35E49821" w14:textId="77777777" w:rsidTr="00765117">
        <w:trPr>
          <w:trHeight w:val="288"/>
        </w:trPr>
        <w:tc>
          <w:tcPr>
            <w:tcW w:w="327" w:type="pct"/>
            <w:shd w:val="clear" w:color="auto" w:fill="1F497D" w:themeFill="text2"/>
            <w:noWrap/>
            <w:vAlign w:val="center"/>
            <w:hideMark/>
          </w:tcPr>
          <w:p w14:paraId="1BE7CC0F" w14:textId="77777777" w:rsidR="00EA3BAF" w:rsidRPr="00B718AB" w:rsidRDefault="00EA3BAF"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39" w:type="pct"/>
            <w:shd w:val="clear" w:color="auto" w:fill="1F497D" w:themeFill="text2"/>
            <w:noWrap/>
            <w:vAlign w:val="center"/>
            <w:hideMark/>
          </w:tcPr>
          <w:p w14:paraId="268C0E1A"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6605CD31"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10" w:type="pct"/>
            <w:shd w:val="clear" w:color="auto" w:fill="1F497D" w:themeFill="text2"/>
            <w:noWrap/>
            <w:vAlign w:val="center"/>
            <w:hideMark/>
          </w:tcPr>
          <w:p w14:paraId="079DB12A"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47A23C00"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A3BAF" w:rsidRPr="00702BC0" w14:paraId="36C38DFA" w14:textId="77777777" w:rsidTr="00765117">
        <w:trPr>
          <w:trHeight w:val="288"/>
        </w:trPr>
        <w:tc>
          <w:tcPr>
            <w:tcW w:w="327" w:type="pct"/>
            <w:shd w:val="clear" w:color="auto" w:fill="auto"/>
            <w:noWrap/>
            <w:hideMark/>
          </w:tcPr>
          <w:p w14:paraId="1DACF272"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១</w:t>
            </w:r>
          </w:p>
        </w:tc>
        <w:tc>
          <w:tcPr>
            <w:tcW w:w="1539" w:type="pct"/>
            <w:noWrap/>
          </w:tcPr>
          <w:p w14:paraId="0EDDCBB2" w14:textId="77777777" w:rsidR="00EA3BAF" w:rsidRPr="004C531A"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សិត</w:t>
            </w:r>
          </w:p>
        </w:tc>
        <w:tc>
          <w:tcPr>
            <w:tcW w:w="605" w:type="pct"/>
            <w:shd w:val="clear" w:color="auto" w:fill="auto"/>
            <w:noWrap/>
          </w:tcPr>
          <w:p w14:paraId="6DDC1BB1"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301F3FB3" w14:textId="77777777" w:rsidR="00EA3BAF" w:rsidRPr="00B718AB" w:rsidRDefault="00EA3BAF" w:rsidP="00765117">
            <w:pPr>
              <w:rPr>
                <w:rFonts w:eastAsia="Times New Roman"/>
                <w:color w:val="000000"/>
                <w:sz w:val="16"/>
                <w:szCs w:val="16"/>
              </w:rPr>
            </w:pPr>
            <w:r w:rsidRPr="004C531A">
              <w:rPr>
                <w:rFonts w:ascii="Khmer OS Battambang" w:eastAsia="Times New Roman" w:hAnsi="Khmer OS Battambang" w:cs="Khmer OS Battambang" w:hint="cs"/>
                <w:color w:val="000000"/>
                <w:sz w:val="18"/>
                <w:szCs w:val="18"/>
                <w:cs/>
                <w:lang w:bidi="km-KH"/>
              </w:rPr>
              <w:t>នាយក</w:t>
            </w:r>
          </w:p>
        </w:tc>
        <w:tc>
          <w:tcPr>
            <w:tcW w:w="1319" w:type="pct"/>
            <w:shd w:val="clear" w:color="auto" w:fill="auto"/>
            <w:noWrap/>
          </w:tcPr>
          <w:p w14:paraId="39DB8D2B"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សំណព្វ</w:t>
            </w:r>
          </w:p>
        </w:tc>
      </w:tr>
      <w:tr w:rsidR="00EA3BAF" w:rsidRPr="00702BC0" w14:paraId="4929EB20" w14:textId="77777777" w:rsidTr="00765117">
        <w:trPr>
          <w:trHeight w:val="288"/>
        </w:trPr>
        <w:tc>
          <w:tcPr>
            <w:tcW w:w="327" w:type="pct"/>
            <w:shd w:val="clear" w:color="auto" w:fill="auto"/>
            <w:noWrap/>
            <w:hideMark/>
          </w:tcPr>
          <w:p w14:paraId="072A841E"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២</w:t>
            </w:r>
          </w:p>
        </w:tc>
        <w:tc>
          <w:tcPr>
            <w:tcW w:w="1539" w:type="pct"/>
            <w:noWrap/>
          </w:tcPr>
          <w:p w14:paraId="051B33A4" w14:textId="77777777" w:rsidR="00EA3BAF" w:rsidRPr="004C531A"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កែវ សុខា</w:t>
            </w:r>
          </w:p>
        </w:tc>
        <w:tc>
          <w:tcPr>
            <w:tcW w:w="605" w:type="pct"/>
            <w:shd w:val="clear" w:color="auto" w:fill="auto"/>
            <w:noWrap/>
          </w:tcPr>
          <w:p w14:paraId="7F98CBA7"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23C9C4E6" w14:textId="77777777" w:rsidR="00EA3BAF" w:rsidRPr="00B718AB" w:rsidRDefault="00EA3BAF"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0E936F85"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សំណព្វ</w:t>
            </w:r>
          </w:p>
        </w:tc>
      </w:tr>
      <w:tr w:rsidR="00EA3BAF" w:rsidRPr="00702BC0" w14:paraId="53D30C38" w14:textId="77777777" w:rsidTr="00765117">
        <w:trPr>
          <w:trHeight w:val="288"/>
        </w:trPr>
        <w:tc>
          <w:tcPr>
            <w:tcW w:w="327" w:type="pct"/>
            <w:shd w:val="clear" w:color="auto" w:fill="auto"/>
            <w:noWrap/>
            <w:hideMark/>
          </w:tcPr>
          <w:p w14:paraId="682E1219"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៣</w:t>
            </w:r>
          </w:p>
        </w:tc>
        <w:tc>
          <w:tcPr>
            <w:tcW w:w="1539" w:type="pct"/>
            <w:noWrap/>
          </w:tcPr>
          <w:p w14:paraId="4A79435D" w14:textId="77777777" w:rsidR="00EA3BAF" w:rsidRPr="004C531A"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ទូច ខេង</w:t>
            </w:r>
          </w:p>
        </w:tc>
        <w:tc>
          <w:tcPr>
            <w:tcW w:w="605" w:type="pct"/>
            <w:shd w:val="clear" w:color="auto" w:fill="auto"/>
            <w:noWrap/>
          </w:tcPr>
          <w:p w14:paraId="291A3169"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6CE64ED3" w14:textId="77777777" w:rsidR="00EA3BAF" w:rsidRPr="00B718AB" w:rsidRDefault="00EA3BAF"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5A6AF202"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សំណព្វ</w:t>
            </w:r>
          </w:p>
        </w:tc>
      </w:tr>
      <w:tr w:rsidR="00EA3BAF" w:rsidRPr="00702BC0" w14:paraId="1D86ED73" w14:textId="77777777" w:rsidTr="00765117">
        <w:trPr>
          <w:trHeight w:val="288"/>
        </w:trPr>
        <w:tc>
          <w:tcPr>
            <w:tcW w:w="327" w:type="pct"/>
            <w:shd w:val="clear" w:color="auto" w:fill="auto"/>
            <w:noWrap/>
            <w:hideMark/>
          </w:tcPr>
          <w:p w14:paraId="6288A3D9"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៤</w:t>
            </w:r>
          </w:p>
        </w:tc>
        <w:tc>
          <w:tcPr>
            <w:tcW w:w="1539" w:type="pct"/>
            <w:noWrap/>
          </w:tcPr>
          <w:p w14:paraId="2F029E10" w14:textId="77777777" w:rsidR="00EA3BAF" w:rsidRPr="004C531A"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ស្រីនូ</w:t>
            </w:r>
          </w:p>
        </w:tc>
        <w:tc>
          <w:tcPr>
            <w:tcW w:w="605" w:type="pct"/>
            <w:shd w:val="clear" w:color="auto" w:fill="auto"/>
            <w:noWrap/>
          </w:tcPr>
          <w:p w14:paraId="1276AAAD" w14:textId="77777777" w:rsidR="00EA3BAF" w:rsidRPr="004C531A"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6D7E60AC" w14:textId="77777777" w:rsidR="00EA3BAF" w:rsidRPr="00B718AB" w:rsidRDefault="00EA3BAF"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244F9EAC" w14:textId="77777777" w:rsidR="00EA3BAF" w:rsidRPr="004C531A" w:rsidRDefault="00EA3BAF"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4C531A">
              <w:rPr>
                <w:rFonts w:ascii="Khmer OS Battambang" w:eastAsia="Times New Roman" w:hAnsi="Khmer OS Battambang" w:cs="Khmer OS Battambang" w:hint="cs"/>
                <w:color w:val="000000"/>
                <w:sz w:val="18"/>
                <w:szCs w:val="18"/>
                <w:cs/>
                <w:lang w:bidi="km-KH"/>
              </w:rPr>
              <w:t>សំណព្វ</w:t>
            </w:r>
          </w:p>
        </w:tc>
      </w:tr>
      <w:tr w:rsidR="00EA3BAF" w:rsidRPr="00702BC0" w14:paraId="115BE313" w14:textId="77777777" w:rsidTr="00765117">
        <w:trPr>
          <w:trHeight w:val="288"/>
        </w:trPr>
        <w:tc>
          <w:tcPr>
            <w:tcW w:w="327" w:type="pct"/>
            <w:shd w:val="clear" w:color="auto" w:fill="auto"/>
            <w:noWrap/>
            <w:hideMark/>
          </w:tcPr>
          <w:p w14:paraId="5C501AC2"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៥</w:t>
            </w:r>
          </w:p>
        </w:tc>
        <w:tc>
          <w:tcPr>
            <w:tcW w:w="1539" w:type="pct"/>
            <w:shd w:val="clear" w:color="auto" w:fill="auto"/>
            <w:noWrap/>
          </w:tcPr>
          <w:p w14:paraId="081F7758"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3A322FE7"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32648EF4"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56CCFEE8" w14:textId="77777777" w:rsidR="00EA3BAF" w:rsidRPr="004C531A" w:rsidRDefault="00EA3BAF" w:rsidP="00765117">
            <w:pPr>
              <w:rPr>
                <w:rFonts w:ascii="Khmer OS Battambang" w:eastAsia="Times New Roman" w:hAnsi="Khmer OS Battambang" w:cs="Khmer OS Battambang"/>
                <w:color w:val="000000"/>
                <w:sz w:val="18"/>
                <w:szCs w:val="18"/>
                <w:lang w:bidi="km-KH"/>
              </w:rPr>
            </w:pPr>
          </w:p>
        </w:tc>
      </w:tr>
      <w:tr w:rsidR="00EA3BAF" w:rsidRPr="00702BC0" w14:paraId="041DFD1D" w14:textId="77777777" w:rsidTr="00765117">
        <w:trPr>
          <w:trHeight w:val="288"/>
        </w:trPr>
        <w:tc>
          <w:tcPr>
            <w:tcW w:w="327" w:type="pct"/>
            <w:shd w:val="clear" w:color="auto" w:fill="auto"/>
            <w:noWrap/>
            <w:hideMark/>
          </w:tcPr>
          <w:p w14:paraId="0D230CBF" w14:textId="77777777" w:rsidR="00EA3BAF" w:rsidRPr="00B718AB" w:rsidRDefault="00EA3BAF" w:rsidP="00765117">
            <w:pPr>
              <w:rPr>
                <w:rFonts w:eastAsia="Times New Roman"/>
                <w:color w:val="000000"/>
                <w:sz w:val="16"/>
                <w:szCs w:val="16"/>
              </w:rPr>
            </w:pPr>
            <w:r w:rsidRPr="001B54CE">
              <w:rPr>
                <w:rFonts w:ascii="Khmer OS Battambang" w:eastAsia="Times New Roman" w:hAnsi="Khmer OS Battambang" w:cs="Khmer OS Battambang"/>
                <w:color w:val="000000"/>
                <w:sz w:val="18"/>
                <w:szCs w:val="18"/>
                <w:cs/>
                <w:lang w:bidi="km-KH"/>
              </w:rPr>
              <w:t>៦</w:t>
            </w:r>
          </w:p>
        </w:tc>
        <w:tc>
          <w:tcPr>
            <w:tcW w:w="1539" w:type="pct"/>
            <w:shd w:val="clear" w:color="auto" w:fill="auto"/>
            <w:noWrap/>
          </w:tcPr>
          <w:p w14:paraId="14ACC1BF"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4291855E"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63B63DD7" w14:textId="77777777" w:rsidR="00EA3BAF" w:rsidRPr="00B718AB" w:rsidRDefault="00EA3BAF"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616F4103" w14:textId="77777777" w:rsidR="00EA3BAF" w:rsidRPr="004C531A" w:rsidRDefault="00EA3BAF" w:rsidP="00765117">
            <w:pPr>
              <w:rPr>
                <w:rFonts w:ascii="Khmer OS Battambang" w:eastAsia="Times New Roman" w:hAnsi="Khmer OS Battambang" w:cs="Khmer OS Battambang"/>
                <w:color w:val="000000"/>
                <w:sz w:val="18"/>
                <w:szCs w:val="18"/>
                <w:lang w:bidi="km-KH"/>
              </w:rPr>
            </w:pPr>
          </w:p>
        </w:tc>
      </w:tr>
    </w:tbl>
    <w:p w14:paraId="0D840007" w14:textId="77777777" w:rsidR="00EA3BAF" w:rsidRPr="00702BC0" w:rsidRDefault="00EA3BAF" w:rsidP="00EA3BAF">
      <w:pPr>
        <w:rPr>
          <w:szCs w:val="20"/>
        </w:rPr>
      </w:pPr>
    </w:p>
    <w:p w14:paraId="1C01D2C1" w14:textId="77777777" w:rsidR="00EA3BAF" w:rsidRPr="00805B8C" w:rsidRDefault="00EA3BAF" w:rsidP="00EA3BAF">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២៤</w:t>
      </w:r>
      <w:r w:rsidRPr="00805B8C">
        <w:rPr>
          <w:rFonts w:ascii="Khmer OS Battambang" w:eastAsia="Times New Roman" w:hAnsi="Khmer OS Battambang" w:cs="Khmer OS Battambang" w:hint="cs"/>
          <w:b/>
          <w:bCs/>
          <w:color w:val="000000" w:themeColor="text1"/>
          <w:cs/>
          <w:lang w:bidi="km-KH"/>
        </w:rPr>
        <w:t>)</w:t>
      </w:r>
    </w:p>
    <w:p w14:paraId="0CFEF129" w14:textId="77777777" w:rsidR="00EA3BAF" w:rsidRPr="00285FBC" w:rsidRDefault="00EA3BAF" w:rsidP="00EA3BAF">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មណ្ឌលសុខភាពញ៉ែងញ៉ង</w:t>
      </w:r>
    </w:p>
    <w:p w14:paraId="2B766A78" w14:textId="77777777" w:rsidR="00EA3BAF" w:rsidRPr="00702BC0" w:rsidRDefault="00EA3BAF" w:rsidP="00EA3BAF">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ឃុំញ៉ែងញ៉ង ស្រុកត្រាំកក់ ខេត្តតាកែវ</w:t>
      </w:r>
    </w:p>
    <w:p w14:paraId="78DF3663" w14:textId="77777777" w:rsidR="00EA3BAF" w:rsidRPr="00702BC0" w:rsidRDefault="00EA3BAF" w:rsidP="00EA3BAF">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1"/>
        <w:gridCol w:w="2875"/>
        <w:gridCol w:w="1130"/>
        <w:gridCol w:w="2260"/>
        <w:gridCol w:w="2464"/>
      </w:tblGrid>
      <w:tr w:rsidR="00EA3BAF" w:rsidRPr="00702BC0" w14:paraId="51399557" w14:textId="77777777" w:rsidTr="00765117">
        <w:trPr>
          <w:trHeight w:val="288"/>
        </w:trPr>
        <w:tc>
          <w:tcPr>
            <w:tcW w:w="327" w:type="pct"/>
            <w:shd w:val="clear" w:color="auto" w:fill="1F497D" w:themeFill="text2"/>
            <w:noWrap/>
            <w:vAlign w:val="center"/>
            <w:hideMark/>
          </w:tcPr>
          <w:p w14:paraId="26366808" w14:textId="77777777" w:rsidR="00EA3BAF" w:rsidRPr="00B718AB" w:rsidRDefault="00EA3BAF"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39" w:type="pct"/>
            <w:shd w:val="clear" w:color="auto" w:fill="1F497D" w:themeFill="text2"/>
            <w:noWrap/>
            <w:vAlign w:val="center"/>
            <w:hideMark/>
          </w:tcPr>
          <w:p w14:paraId="1041BC52"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44E25F38"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10" w:type="pct"/>
            <w:shd w:val="clear" w:color="auto" w:fill="1F497D" w:themeFill="text2"/>
            <w:noWrap/>
            <w:vAlign w:val="center"/>
            <w:hideMark/>
          </w:tcPr>
          <w:p w14:paraId="3B6BC17C"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2FEA793B"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A3BAF" w:rsidRPr="00702BC0" w14:paraId="7399822C" w14:textId="77777777" w:rsidTr="00765117">
        <w:trPr>
          <w:trHeight w:val="288"/>
        </w:trPr>
        <w:tc>
          <w:tcPr>
            <w:tcW w:w="327" w:type="pct"/>
            <w:shd w:val="clear" w:color="auto" w:fill="auto"/>
            <w:noWrap/>
            <w:hideMark/>
          </w:tcPr>
          <w:p w14:paraId="2922FA55"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១</w:t>
            </w:r>
          </w:p>
        </w:tc>
        <w:tc>
          <w:tcPr>
            <w:tcW w:w="1539" w:type="pct"/>
            <w:noWrap/>
          </w:tcPr>
          <w:p w14:paraId="3DEA4C8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ដូស វិជ្ជា</w:t>
            </w:r>
          </w:p>
        </w:tc>
        <w:tc>
          <w:tcPr>
            <w:tcW w:w="605" w:type="pct"/>
            <w:shd w:val="clear" w:color="auto" w:fill="auto"/>
            <w:noWrap/>
          </w:tcPr>
          <w:p w14:paraId="60875D2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440D167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19" w:type="pct"/>
            <w:shd w:val="clear" w:color="auto" w:fill="auto"/>
            <w:noWrap/>
          </w:tcPr>
          <w:p w14:paraId="45233AF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4ED2AEAA" w14:textId="77777777" w:rsidTr="00765117">
        <w:trPr>
          <w:trHeight w:val="288"/>
        </w:trPr>
        <w:tc>
          <w:tcPr>
            <w:tcW w:w="327" w:type="pct"/>
            <w:shd w:val="clear" w:color="auto" w:fill="auto"/>
            <w:noWrap/>
            <w:hideMark/>
          </w:tcPr>
          <w:p w14:paraId="6323C28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២</w:t>
            </w:r>
          </w:p>
        </w:tc>
        <w:tc>
          <w:tcPr>
            <w:tcW w:w="1539" w:type="pct"/>
            <w:noWrap/>
          </w:tcPr>
          <w:p w14:paraId="6DEA884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យឿង វ៉ាណាក់</w:t>
            </w:r>
          </w:p>
        </w:tc>
        <w:tc>
          <w:tcPr>
            <w:tcW w:w="605" w:type="pct"/>
            <w:shd w:val="clear" w:color="auto" w:fill="auto"/>
            <w:noWrap/>
          </w:tcPr>
          <w:p w14:paraId="597B5127"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6AE53017"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7572C3E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714B61CD" w14:textId="77777777" w:rsidTr="00765117">
        <w:trPr>
          <w:trHeight w:val="288"/>
        </w:trPr>
        <w:tc>
          <w:tcPr>
            <w:tcW w:w="327" w:type="pct"/>
            <w:shd w:val="clear" w:color="auto" w:fill="auto"/>
            <w:noWrap/>
            <w:hideMark/>
          </w:tcPr>
          <w:p w14:paraId="038394B1"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៣</w:t>
            </w:r>
          </w:p>
        </w:tc>
        <w:tc>
          <w:tcPr>
            <w:tcW w:w="1539" w:type="pct"/>
            <w:noWrap/>
          </w:tcPr>
          <w:p w14:paraId="69EBF11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ខួន ស្រីទូច</w:t>
            </w:r>
          </w:p>
        </w:tc>
        <w:tc>
          <w:tcPr>
            <w:tcW w:w="605" w:type="pct"/>
            <w:shd w:val="clear" w:color="auto" w:fill="auto"/>
            <w:noWrap/>
          </w:tcPr>
          <w:p w14:paraId="1B8DC2D3"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2877D19A"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17B0B63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56C815E2" w14:textId="77777777" w:rsidTr="00765117">
        <w:trPr>
          <w:trHeight w:val="288"/>
        </w:trPr>
        <w:tc>
          <w:tcPr>
            <w:tcW w:w="327" w:type="pct"/>
            <w:shd w:val="clear" w:color="auto" w:fill="auto"/>
            <w:noWrap/>
            <w:hideMark/>
          </w:tcPr>
          <w:p w14:paraId="73F3DF0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៤</w:t>
            </w:r>
          </w:p>
        </w:tc>
        <w:tc>
          <w:tcPr>
            <w:tcW w:w="1539" w:type="pct"/>
            <w:noWrap/>
          </w:tcPr>
          <w:p w14:paraId="6DC0A6A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សេង ស្រីសាត</w:t>
            </w:r>
          </w:p>
        </w:tc>
        <w:tc>
          <w:tcPr>
            <w:tcW w:w="605" w:type="pct"/>
            <w:shd w:val="clear" w:color="auto" w:fill="auto"/>
            <w:noWrap/>
          </w:tcPr>
          <w:p w14:paraId="12C61FA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55B9DC9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5650047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33F2F9D2" w14:textId="77777777" w:rsidTr="00765117">
        <w:trPr>
          <w:trHeight w:val="288"/>
        </w:trPr>
        <w:tc>
          <w:tcPr>
            <w:tcW w:w="327" w:type="pct"/>
            <w:shd w:val="clear" w:color="auto" w:fill="auto"/>
            <w:noWrap/>
            <w:hideMark/>
          </w:tcPr>
          <w:p w14:paraId="54FC51F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៥</w:t>
            </w:r>
          </w:p>
        </w:tc>
        <w:tc>
          <w:tcPr>
            <w:tcW w:w="1539" w:type="pct"/>
            <w:noWrap/>
          </w:tcPr>
          <w:p w14:paraId="6EE1933F"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កុយ ចិត្រា</w:t>
            </w:r>
          </w:p>
        </w:tc>
        <w:tc>
          <w:tcPr>
            <w:tcW w:w="605" w:type="pct"/>
            <w:shd w:val="clear" w:color="auto" w:fill="auto"/>
            <w:noWrap/>
          </w:tcPr>
          <w:p w14:paraId="5EDAD743"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10" w:type="pct"/>
            <w:shd w:val="clear" w:color="auto" w:fill="auto"/>
            <w:noWrap/>
          </w:tcPr>
          <w:p w14:paraId="0C811D7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5053A522"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3A9F8A75" w14:textId="77777777" w:rsidTr="00765117">
        <w:trPr>
          <w:trHeight w:val="288"/>
        </w:trPr>
        <w:tc>
          <w:tcPr>
            <w:tcW w:w="327" w:type="pct"/>
            <w:shd w:val="clear" w:color="auto" w:fill="auto"/>
            <w:noWrap/>
            <w:hideMark/>
          </w:tcPr>
          <w:p w14:paraId="0B66B96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៦</w:t>
            </w:r>
          </w:p>
        </w:tc>
        <w:tc>
          <w:tcPr>
            <w:tcW w:w="1539" w:type="pct"/>
            <w:noWrap/>
          </w:tcPr>
          <w:p w14:paraId="7EE40653"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និល ចានដារាយ</w:t>
            </w:r>
          </w:p>
        </w:tc>
        <w:tc>
          <w:tcPr>
            <w:tcW w:w="605" w:type="pct"/>
            <w:shd w:val="clear" w:color="auto" w:fill="auto"/>
            <w:noWrap/>
          </w:tcPr>
          <w:p w14:paraId="0CD390C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2B66924A"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1906F2D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មណ្ឌលសុខភាពញ៉ែងញ៉ង</w:t>
            </w:r>
          </w:p>
        </w:tc>
      </w:tr>
      <w:tr w:rsidR="00EA3BAF" w:rsidRPr="00702BC0" w14:paraId="42F3E8A8" w14:textId="77777777" w:rsidTr="00765117">
        <w:trPr>
          <w:trHeight w:val="288"/>
        </w:trPr>
        <w:tc>
          <w:tcPr>
            <w:tcW w:w="327" w:type="pct"/>
            <w:shd w:val="clear" w:color="auto" w:fill="auto"/>
            <w:noWrap/>
          </w:tcPr>
          <w:p w14:paraId="158F8E9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៧</w:t>
            </w:r>
          </w:p>
        </w:tc>
        <w:tc>
          <w:tcPr>
            <w:tcW w:w="1539" w:type="pct"/>
            <w:shd w:val="clear" w:color="auto" w:fill="auto"/>
            <w:noWrap/>
          </w:tcPr>
          <w:p w14:paraId="3F5EC3E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318F18F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59BE7D1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7BD20417" w14:textId="77777777" w:rsidR="00EA3BAF" w:rsidRPr="00507054" w:rsidRDefault="00EA3BAF" w:rsidP="00765117">
            <w:pPr>
              <w:rPr>
                <w:rFonts w:ascii="Khmer OS Battambang" w:eastAsia="Times New Roman" w:hAnsi="Khmer OS Battambang" w:cs="Khmer OS Battambang"/>
                <w:color w:val="000000"/>
                <w:sz w:val="18"/>
                <w:szCs w:val="18"/>
                <w:lang w:bidi="km-KH"/>
              </w:rPr>
            </w:pPr>
          </w:p>
        </w:tc>
      </w:tr>
      <w:tr w:rsidR="00EA3BAF" w:rsidRPr="00702BC0" w14:paraId="5BEF0371" w14:textId="77777777" w:rsidTr="00765117">
        <w:trPr>
          <w:trHeight w:val="288"/>
        </w:trPr>
        <w:tc>
          <w:tcPr>
            <w:tcW w:w="327" w:type="pct"/>
            <w:shd w:val="clear" w:color="auto" w:fill="auto"/>
            <w:noWrap/>
          </w:tcPr>
          <w:p w14:paraId="22314A1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៨</w:t>
            </w:r>
          </w:p>
        </w:tc>
        <w:tc>
          <w:tcPr>
            <w:tcW w:w="1539" w:type="pct"/>
            <w:shd w:val="clear" w:color="auto" w:fill="auto"/>
            <w:noWrap/>
          </w:tcPr>
          <w:p w14:paraId="57F39AF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378CA3F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10" w:type="pct"/>
            <w:shd w:val="clear" w:color="auto" w:fill="auto"/>
            <w:noWrap/>
          </w:tcPr>
          <w:p w14:paraId="297AF0F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6C7B9423" w14:textId="77777777" w:rsidR="00EA3BAF" w:rsidRPr="00507054" w:rsidRDefault="00EA3BAF" w:rsidP="00765117">
            <w:pPr>
              <w:rPr>
                <w:rFonts w:ascii="Khmer OS Battambang" w:eastAsia="Times New Roman" w:hAnsi="Khmer OS Battambang" w:cs="Khmer OS Battambang"/>
                <w:color w:val="000000"/>
                <w:sz w:val="18"/>
                <w:szCs w:val="18"/>
                <w:lang w:bidi="km-KH"/>
              </w:rPr>
            </w:pPr>
          </w:p>
        </w:tc>
      </w:tr>
    </w:tbl>
    <w:p w14:paraId="7B63E249" w14:textId="77777777" w:rsidR="00EA3BAF" w:rsidRPr="00702BC0" w:rsidRDefault="00EA3BAF" w:rsidP="00EA3BAF">
      <w:pPr>
        <w:rPr>
          <w:szCs w:val="20"/>
        </w:rPr>
      </w:pPr>
    </w:p>
    <w:p w14:paraId="41ECFB5D" w14:textId="77777777" w:rsidR="00EA3BAF" w:rsidRPr="00805B8C" w:rsidRDefault="00EA3BAF" w:rsidP="00EA3BAF">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២៥</w:t>
      </w:r>
      <w:r w:rsidRPr="00805B8C">
        <w:rPr>
          <w:rFonts w:ascii="Khmer OS Battambang" w:eastAsia="Times New Roman" w:hAnsi="Khmer OS Battambang" w:cs="Khmer OS Battambang" w:hint="cs"/>
          <w:b/>
          <w:bCs/>
          <w:color w:val="000000" w:themeColor="text1"/>
          <w:cs/>
          <w:lang w:bidi="km-KH"/>
        </w:rPr>
        <w:t>)</w:t>
      </w:r>
    </w:p>
    <w:p w14:paraId="3B73E78B" w14:textId="77777777" w:rsidR="00EA3BAF" w:rsidRPr="00285FBC" w:rsidRDefault="00EA3BAF" w:rsidP="00EA3BAF">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color w:val="000000"/>
          <w:cs/>
          <w:lang w:bidi="km-KH"/>
        </w:rPr>
        <w:t>សាលាបឋមសិក្សាថ្មមង្គល</w:t>
      </w:r>
    </w:p>
    <w:p w14:paraId="68868148" w14:textId="77777777" w:rsidR="00EA3BAF" w:rsidRPr="00702BC0" w:rsidRDefault="00EA3BAF" w:rsidP="00EA3BAF">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ឃុំញ៉ែងញ៉ង ស្រុកត្រាំកក់ ខេត្តតាកែវ</w:t>
      </w:r>
    </w:p>
    <w:p w14:paraId="0B1A936E" w14:textId="77777777" w:rsidR="00EA3BAF" w:rsidRPr="00702BC0" w:rsidRDefault="00EA3BAF" w:rsidP="00EA3BAF">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04"/>
        <w:gridCol w:w="2845"/>
        <w:gridCol w:w="1117"/>
        <w:gridCol w:w="2234"/>
        <w:gridCol w:w="2540"/>
      </w:tblGrid>
      <w:tr w:rsidR="00EA3BAF" w:rsidRPr="00702BC0" w14:paraId="48A47725" w14:textId="77777777" w:rsidTr="00765117">
        <w:trPr>
          <w:trHeight w:val="288"/>
        </w:trPr>
        <w:tc>
          <w:tcPr>
            <w:tcW w:w="323" w:type="pct"/>
            <w:shd w:val="clear" w:color="auto" w:fill="1F497D" w:themeFill="text2"/>
            <w:noWrap/>
            <w:vAlign w:val="center"/>
            <w:hideMark/>
          </w:tcPr>
          <w:p w14:paraId="1596A87F" w14:textId="77777777" w:rsidR="00EA3BAF" w:rsidRPr="00B718AB" w:rsidRDefault="00EA3BAF"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23" w:type="pct"/>
            <w:shd w:val="clear" w:color="auto" w:fill="1F497D" w:themeFill="text2"/>
            <w:noWrap/>
            <w:vAlign w:val="center"/>
            <w:hideMark/>
          </w:tcPr>
          <w:p w14:paraId="4FCAD931"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98" w:type="pct"/>
            <w:shd w:val="clear" w:color="auto" w:fill="1F497D" w:themeFill="text2"/>
            <w:noWrap/>
            <w:vAlign w:val="center"/>
            <w:hideMark/>
          </w:tcPr>
          <w:p w14:paraId="33FB0A76"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96" w:type="pct"/>
            <w:shd w:val="clear" w:color="auto" w:fill="1F497D" w:themeFill="text2"/>
            <w:noWrap/>
            <w:vAlign w:val="center"/>
            <w:hideMark/>
          </w:tcPr>
          <w:p w14:paraId="40CD2CA8"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60" w:type="pct"/>
            <w:shd w:val="clear" w:color="auto" w:fill="1F497D" w:themeFill="text2"/>
            <w:noWrap/>
            <w:vAlign w:val="center"/>
            <w:hideMark/>
          </w:tcPr>
          <w:p w14:paraId="1A36F011"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A3BAF" w:rsidRPr="00702BC0" w14:paraId="0877AF01" w14:textId="77777777" w:rsidTr="00765117">
        <w:trPr>
          <w:trHeight w:val="288"/>
        </w:trPr>
        <w:tc>
          <w:tcPr>
            <w:tcW w:w="323" w:type="pct"/>
            <w:shd w:val="clear" w:color="auto" w:fill="auto"/>
            <w:noWrap/>
            <w:hideMark/>
          </w:tcPr>
          <w:p w14:paraId="687B9E68"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១</w:t>
            </w:r>
          </w:p>
        </w:tc>
        <w:tc>
          <w:tcPr>
            <w:tcW w:w="1523" w:type="pct"/>
            <w:noWrap/>
          </w:tcPr>
          <w:p w14:paraId="6978DF0F"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ណារី</w:t>
            </w:r>
          </w:p>
        </w:tc>
        <w:tc>
          <w:tcPr>
            <w:tcW w:w="598" w:type="pct"/>
            <w:shd w:val="clear" w:color="auto" w:fill="auto"/>
            <w:noWrap/>
          </w:tcPr>
          <w:p w14:paraId="5D123623"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96" w:type="pct"/>
            <w:shd w:val="clear" w:color="auto" w:fill="auto"/>
            <w:noWrap/>
          </w:tcPr>
          <w:p w14:paraId="1EB3C7F1"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4C531A">
              <w:rPr>
                <w:rFonts w:ascii="Khmer OS Battambang" w:eastAsia="Times New Roman" w:hAnsi="Khmer OS Battambang" w:cs="Khmer OS Battambang" w:hint="cs"/>
                <w:color w:val="000000"/>
                <w:sz w:val="18"/>
                <w:szCs w:val="18"/>
                <w:cs/>
                <w:lang w:bidi="km-KH"/>
              </w:rPr>
              <w:t>នាយក</w:t>
            </w:r>
          </w:p>
        </w:tc>
        <w:tc>
          <w:tcPr>
            <w:tcW w:w="1360" w:type="pct"/>
            <w:shd w:val="clear" w:color="auto" w:fill="auto"/>
            <w:noWrap/>
          </w:tcPr>
          <w:p w14:paraId="720A1940"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6512A779" w14:textId="77777777" w:rsidTr="00765117">
        <w:trPr>
          <w:trHeight w:val="288"/>
        </w:trPr>
        <w:tc>
          <w:tcPr>
            <w:tcW w:w="323" w:type="pct"/>
            <w:shd w:val="clear" w:color="auto" w:fill="auto"/>
            <w:noWrap/>
            <w:hideMark/>
          </w:tcPr>
          <w:p w14:paraId="72816B7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២</w:t>
            </w:r>
          </w:p>
        </w:tc>
        <w:tc>
          <w:tcPr>
            <w:tcW w:w="1523" w:type="pct"/>
            <w:noWrap/>
          </w:tcPr>
          <w:p w14:paraId="6A05881A"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ជិន សារឹម</w:t>
            </w:r>
          </w:p>
        </w:tc>
        <w:tc>
          <w:tcPr>
            <w:tcW w:w="598" w:type="pct"/>
            <w:shd w:val="clear" w:color="auto" w:fill="auto"/>
            <w:noWrap/>
          </w:tcPr>
          <w:p w14:paraId="71434AA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96" w:type="pct"/>
            <w:shd w:val="clear" w:color="auto" w:fill="auto"/>
            <w:noWrap/>
          </w:tcPr>
          <w:p w14:paraId="3D93B02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60" w:type="pct"/>
            <w:shd w:val="clear" w:color="auto" w:fill="auto"/>
            <w:noWrap/>
          </w:tcPr>
          <w:p w14:paraId="65D986B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767F358F" w14:textId="77777777" w:rsidTr="00765117">
        <w:trPr>
          <w:trHeight w:val="288"/>
        </w:trPr>
        <w:tc>
          <w:tcPr>
            <w:tcW w:w="323" w:type="pct"/>
            <w:shd w:val="clear" w:color="auto" w:fill="auto"/>
            <w:noWrap/>
            <w:hideMark/>
          </w:tcPr>
          <w:p w14:paraId="17AFAA3F"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៣</w:t>
            </w:r>
          </w:p>
        </w:tc>
        <w:tc>
          <w:tcPr>
            <w:tcW w:w="1523" w:type="pct"/>
            <w:noWrap/>
          </w:tcPr>
          <w:p w14:paraId="4922EBD5"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ជួន សាម៉ី</w:t>
            </w:r>
          </w:p>
        </w:tc>
        <w:tc>
          <w:tcPr>
            <w:tcW w:w="598" w:type="pct"/>
            <w:shd w:val="clear" w:color="auto" w:fill="auto"/>
            <w:noWrap/>
          </w:tcPr>
          <w:p w14:paraId="5BBE2604"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96" w:type="pct"/>
            <w:shd w:val="clear" w:color="auto" w:fill="auto"/>
            <w:noWrap/>
          </w:tcPr>
          <w:p w14:paraId="28C546EA"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60" w:type="pct"/>
            <w:shd w:val="clear" w:color="auto" w:fill="auto"/>
            <w:noWrap/>
          </w:tcPr>
          <w:p w14:paraId="333E4238"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731B46CC" w14:textId="77777777" w:rsidTr="00765117">
        <w:trPr>
          <w:trHeight w:val="288"/>
        </w:trPr>
        <w:tc>
          <w:tcPr>
            <w:tcW w:w="323" w:type="pct"/>
            <w:shd w:val="clear" w:color="auto" w:fill="auto"/>
            <w:noWrap/>
            <w:hideMark/>
          </w:tcPr>
          <w:p w14:paraId="09369947"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៤</w:t>
            </w:r>
          </w:p>
        </w:tc>
        <w:tc>
          <w:tcPr>
            <w:tcW w:w="1523" w:type="pct"/>
            <w:noWrap/>
          </w:tcPr>
          <w:p w14:paraId="0EA2E2AE"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សំណាង</w:t>
            </w:r>
          </w:p>
        </w:tc>
        <w:tc>
          <w:tcPr>
            <w:tcW w:w="598" w:type="pct"/>
            <w:shd w:val="clear" w:color="auto" w:fill="auto"/>
            <w:noWrap/>
          </w:tcPr>
          <w:p w14:paraId="19DEF54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96" w:type="pct"/>
            <w:shd w:val="clear" w:color="auto" w:fill="auto"/>
            <w:noWrap/>
          </w:tcPr>
          <w:p w14:paraId="19750E0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60" w:type="pct"/>
            <w:shd w:val="clear" w:color="auto" w:fill="auto"/>
            <w:noWrap/>
          </w:tcPr>
          <w:p w14:paraId="3AA8A6FF"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169AF009" w14:textId="77777777" w:rsidTr="00765117">
        <w:trPr>
          <w:trHeight w:val="288"/>
        </w:trPr>
        <w:tc>
          <w:tcPr>
            <w:tcW w:w="323" w:type="pct"/>
            <w:shd w:val="clear" w:color="auto" w:fill="auto"/>
            <w:noWrap/>
            <w:hideMark/>
          </w:tcPr>
          <w:p w14:paraId="7877E8DB"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៥</w:t>
            </w:r>
          </w:p>
        </w:tc>
        <w:tc>
          <w:tcPr>
            <w:tcW w:w="1523" w:type="pct"/>
            <w:noWrap/>
          </w:tcPr>
          <w:p w14:paraId="2B2D175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 សាមឌី</w:t>
            </w:r>
          </w:p>
        </w:tc>
        <w:tc>
          <w:tcPr>
            <w:tcW w:w="598" w:type="pct"/>
            <w:shd w:val="clear" w:color="auto" w:fill="auto"/>
            <w:noWrap/>
          </w:tcPr>
          <w:p w14:paraId="7BE623B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96" w:type="pct"/>
            <w:shd w:val="clear" w:color="auto" w:fill="auto"/>
            <w:noWrap/>
          </w:tcPr>
          <w:p w14:paraId="46F5615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60" w:type="pct"/>
            <w:shd w:val="clear" w:color="auto" w:fill="auto"/>
            <w:noWrap/>
          </w:tcPr>
          <w:p w14:paraId="4EA477F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65EEFAF1" w14:textId="77777777" w:rsidTr="00765117">
        <w:trPr>
          <w:trHeight w:val="288"/>
        </w:trPr>
        <w:tc>
          <w:tcPr>
            <w:tcW w:w="323" w:type="pct"/>
            <w:shd w:val="clear" w:color="auto" w:fill="auto"/>
            <w:noWrap/>
            <w:hideMark/>
          </w:tcPr>
          <w:p w14:paraId="50F750AD"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៦</w:t>
            </w:r>
          </w:p>
        </w:tc>
        <w:tc>
          <w:tcPr>
            <w:tcW w:w="1523" w:type="pct"/>
            <w:noWrap/>
          </w:tcPr>
          <w:p w14:paraId="3ADEDAA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ដាណូ</w:t>
            </w:r>
          </w:p>
        </w:tc>
        <w:tc>
          <w:tcPr>
            <w:tcW w:w="598" w:type="pct"/>
            <w:shd w:val="clear" w:color="auto" w:fill="auto"/>
            <w:noWrap/>
          </w:tcPr>
          <w:p w14:paraId="127748C2"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96" w:type="pct"/>
            <w:shd w:val="clear" w:color="auto" w:fill="auto"/>
            <w:noWrap/>
          </w:tcPr>
          <w:p w14:paraId="052EF945" w14:textId="77777777" w:rsidR="00EA3BAF" w:rsidRPr="00507054"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60" w:type="pct"/>
            <w:shd w:val="clear" w:color="auto" w:fill="auto"/>
            <w:noWrap/>
          </w:tcPr>
          <w:p w14:paraId="761D87C8"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507054">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507054">
              <w:rPr>
                <w:rFonts w:ascii="Khmer OS Battambang" w:eastAsia="Times New Roman" w:hAnsi="Khmer OS Battambang" w:cs="Khmer OS Battambang" w:hint="cs"/>
                <w:color w:val="000000"/>
                <w:sz w:val="18"/>
                <w:szCs w:val="18"/>
                <w:cs/>
                <w:lang w:bidi="km-KH"/>
              </w:rPr>
              <w:t>ថ្មមង្គល</w:t>
            </w:r>
          </w:p>
        </w:tc>
      </w:tr>
      <w:tr w:rsidR="00EA3BAF" w:rsidRPr="00702BC0" w14:paraId="6DF3D66C" w14:textId="77777777" w:rsidTr="00765117">
        <w:trPr>
          <w:trHeight w:val="288"/>
        </w:trPr>
        <w:tc>
          <w:tcPr>
            <w:tcW w:w="323" w:type="pct"/>
            <w:shd w:val="clear" w:color="auto" w:fill="auto"/>
            <w:noWrap/>
          </w:tcPr>
          <w:p w14:paraId="1C1DCFFC"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៧</w:t>
            </w:r>
          </w:p>
        </w:tc>
        <w:tc>
          <w:tcPr>
            <w:tcW w:w="1523" w:type="pct"/>
            <w:shd w:val="clear" w:color="auto" w:fill="auto"/>
            <w:noWrap/>
          </w:tcPr>
          <w:p w14:paraId="3EC0C79F"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598" w:type="pct"/>
            <w:shd w:val="clear" w:color="auto" w:fill="auto"/>
            <w:noWrap/>
          </w:tcPr>
          <w:p w14:paraId="04B6E6C6"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96" w:type="pct"/>
            <w:shd w:val="clear" w:color="auto" w:fill="auto"/>
            <w:noWrap/>
          </w:tcPr>
          <w:p w14:paraId="77BFDC65"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60" w:type="pct"/>
            <w:shd w:val="clear" w:color="auto" w:fill="auto"/>
            <w:noWrap/>
          </w:tcPr>
          <w:p w14:paraId="1676FDD0" w14:textId="77777777" w:rsidR="00EA3BAF" w:rsidRPr="00507054" w:rsidRDefault="00EA3BAF" w:rsidP="00765117">
            <w:pPr>
              <w:rPr>
                <w:rFonts w:ascii="Khmer OS Battambang" w:eastAsia="Times New Roman" w:hAnsi="Khmer OS Battambang" w:cs="Khmer OS Battambang"/>
                <w:color w:val="000000"/>
                <w:sz w:val="18"/>
                <w:szCs w:val="18"/>
                <w:lang w:bidi="km-KH"/>
              </w:rPr>
            </w:pPr>
          </w:p>
        </w:tc>
      </w:tr>
      <w:tr w:rsidR="00EA3BAF" w:rsidRPr="00702BC0" w14:paraId="3D2D7D9E" w14:textId="77777777" w:rsidTr="00765117">
        <w:trPr>
          <w:trHeight w:val="288"/>
        </w:trPr>
        <w:tc>
          <w:tcPr>
            <w:tcW w:w="323" w:type="pct"/>
            <w:shd w:val="clear" w:color="auto" w:fill="auto"/>
            <w:noWrap/>
          </w:tcPr>
          <w:p w14:paraId="3E75E079"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៨</w:t>
            </w:r>
          </w:p>
        </w:tc>
        <w:tc>
          <w:tcPr>
            <w:tcW w:w="1523" w:type="pct"/>
            <w:shd w:val="clear" w:color="auto" w:fill="auto"/>
            <w:noWrap/>
          </w:tcPr>
          <w:p w14:paraId="4B3169E2"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598" w:type="pct"/>
            <w:shd w:val="clear" w:color="auto" w:fill="auto"/>
            <w:noWrap/>
          </w:tcPr>
          <w:p w14:paraId="41B7DA78"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96" w:type="pct"/>
            <w:shd w:val="clear" w:color="auto" w:fill="auto"/>
            <w:noWrap/>
          </w:tcPr>
          <w:p w14:paraId="4544FF7E" w14:textId="77777777" w:rsidR="00EA3BAF" w:rsidRPr="00507054"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60" w:type="pct"/>
            <w:shd w:val="clear" w:color="auto" w:fill="auto"/>
            <w:noWrap/>
          </w:tcPr>
          <w:p w14:paraId="030A4CB5" w14:textId="77777777" w:rsidR="00EA3BAF" w:rsidRPr="00507054" w:rsidRDefault="00EA3BAF" w:rsidP="00765117">
            <w:pPr>
              <w:rPr>
                <w:rFonts w:ascii="Khmer OS Battambang" w:eastAsia="Times New Roman" w:hAnsi="Khmer OS Battambang" w:cs="Khmer OS Battambang"/>
                <w:color w:val="000000"/>
                <w:sz w:val="18"/>
                <w:szCs w:val="18"/>
                <w:lang w:bidi="km-KH"/>
              </w:rPr>
            </w:pPr>
          </w:p>
        </w:tc>
      </w:tr>
    </w:tbl>
    <w:p w14:paraId="1538E348" w14:textId="77777777" w:rsidR="00EA3BAF" w:rsidRPr="00507054" w:rsidRDefault="00EA3BAF" w:rsidP="00EA3BAF">
      <w:pPr>
        <w:rPr>
          <w:rFonts w:ascii="Khmer OS Battambang" w:eastAsia="Times New Roman" w:hAnsi="Khmer OS Battambang" w:cs="Khmer OS Battambang"/>
          <w:color w:val="000000"/>
          <w:lang w:bidi="km-KH"/>
        </w:rPr>
      </w:pPr>
    </w:p>
    <w:p w14:paraId="4273F335" w14:textId="77777777" w:rsidR="00EA3BAF" w:rsidRDefault="00EA3BAF" w:rsidP="00EA3BAF">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w:t>
      </w:r>
      <w:r>
        <w:rPr>
          <w:rFonts w:ascii="Khmer OS Battambang" w:eastAsia="Times New Roman" w:hAnsi="Khmer OS Battambang" w:cs="Khmer OS Battambang" w:hint="cs"/>
          <w:b/>
          <w:bCs/>
          <w:cs/>
          <w:lang w:bidi="km-KH"/>
        </w:rPr>
        <w:t>០៣</w:t>
      </w:r>
      <w:r w:rsidRPr="00285FBC">
        <w:rPr>
          <w:rFonts w:ascii="Khmer OS Battambang" w:eastAsia="Times New Roman" w:hAnsi="Khmer OS Battambang" w:cs="Khmer OS Battambang" w:hint="cs"/>
          <w:b/>
          <w:bCs/>
          <w:cs/>
          <w:lang w:bidi="km-KH"/>
        </w:rPr>
        <w:t xml:space="preserve"> ខែ</w:t>
      </w:r>
      <w:r>
        <w:rPr>
          <w:rFonts w:ascii="Khmer OS Battambang" w:eastAsia="Times New Roman" w:hAnsi="Khmer OS Battambang" w:cs="Khmer OS Battambang" w:hint="cs"/>
          <w:b/>
          <w:bCs/>
          <w:cs/>
          <w:lang w:bidi="km-KH"/>
        </w:rPr>
        <w:t>មករា</w:t>
      </w:r>
      <w:r w:rsidRPr="00285FBC">
        <w:rPr>
          <w:rFonts w:ascii="Khmer OS Battambang" w:eastAsia="Times New Roman" w:hAnsi="Khmer OS Battambang" w:cs="Khmer OS Battambang" w:hint="cs"/>
          <w:b/>
          <w:bCs/>
          <w:cs/>
          <w:lang w:bidi="km-KH"/>
        </w:rPr>
        <w:t xml:space="preserve"> ឆ្នាំ២០២</w:t>
      </w:r>
      <w:r>
        <w:rPr>
          <w:rFonts w:ascii="Khmer OS Battambang" w:eastAsia="Times New Roman" w:hAnsi="Khmer OS Battambang" w:cs="Khmer OS Battambang" w:hint="cs"/>
          <w:b/>
          <w:bCs/>
          <w:cs/>
          <w:lang w:bidi="km-KH"/>
        </w:rPr>
        <w:t>២</w:t>
      </w:r>
    </w:p>
    <w:p w14:paraId="75461EFA" w14:textId="77777777" w:rsidR="00EA3BAF" w:rsidRPr="009B3786" w:rsidRDefault="00EA3BAF" w:rsidP="00EA3BAF">
      <w:pPr>
        <w:rPr>
          <w:rFonts w:ascii="Khmer OS Battambang" w:eastAsia="Times New Roman" w:hAnsi="Khmer OS Battambang" w:cs="Khmer OS Battambang"/>
          <w:b/>
          <w:bCs/>
          <w:sz w:val="16"/>
          <w:szCs w:val="16"/>
          <w:lang w:bidi="km-KH"/>
        </w:rPr>
      </w:pPr>
    </w:p>
    <w:p w14:paraId="1E1F5E26" w14:textId="77777777" w:rsidR="00EA3BAF" w:rsidRPr="00805B8C" w:rsidRDefault="00EA3BAF" w:rsidP="00EA3BAF">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២៦</w:t>
      </w:r>
      <w:r w:rsidRPr="00805B8C">
        <w:rPr>
          <w:rFonts w:ascii="Khmer OS Battambang" w:eastAsia="Times New Roman" w:hAnsi="Khmer OS Battambang" w:cs="Khmer OS Battambang" w:hint="cs"/>
          <w:b/>
          <w:bCs/>
          <w:color w:val="000000" w:themeColor="text1"/>
          <w:cs/>
          <w:lang w:bidi="km-KH"/>
        </w:rPr>
        <w:t>)</w:t>
      </w:r>
    </w:p>
    <w:p w14:paraId="346B9F10" w14:textId="77777777" w:rsidR="00EA3BAF" w:rsidRPr="00285FBC" w:rsidRDefault="00EA3BAF" w:rsidP="00EA3BAF">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b/>
          <w:bCs/>
          <w:color w:val="000000"/>
          <w:cs/>
          <w:lang w:bidi="km-KH"/>
        </w:rPr>
        <w:t>ការផ្គត់ផ្គង់ទឹកឯកជននៅភ្នំដិល</w:t>
      </w:r>
    </w:p>
    <w:p w14:paraId="1FC1F8B0" w14:textId="77777777" w:rsidR="00EA3BAF" w:rsidRPr="00702BC0" w:rsidRDefault="00EA3BAF" w:rsidP="00EA3BAF">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ឃុំតាំងក្រាំង ស្រុកបាធាយ ខេត្តកំពង់ចាម</w:t>
      </w:r>
    </w:p>
    <w:p w14:paraId="6F6E438A" w14:textId="77777777" w:rsidR="00EA3BAF" w:rsidRPr="00702BC0" w:rsidRDefault="00EA3BAF" w:rsidP="00EA3BAF">
      <w:pPr>
        <w:rPr>
          <w:rFonts w:eastAsia="Times New Roman"/>
          <w:b/>
          <w:bCs/>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187"/>
        <w:gridCol w:w="2684"/>
      </w:tblGrid>
      <w:tr w:rsidR="00EA3BAF" w:rsidRPr="00702BC0" w14:paraId="6A592746" w14:textId="77777777" w:rsidTr="00765117">
        <w:trPr>
          <w:trHeight w:val="288"/>
        </w:trPr>
        <w:tc>
          <w:tcPr>
            <w:tcW w:w="316" w:type="pct"/>
            <w:shd w:val="clear" w:color="auto" w:fill="1F497D" w:themeFill="text2"/>
            <w:noWrap/>
            <w:vAlign w:val="center"/>
            <w:hideMark/>
          </w:tcPr>
          <w:p w14:paraId="7421E989" w14:textId="77777777" w:rsidR="00EA3BAF" w:rsidRPr="00B718AB" w:rsidRDefault="00EA3BAF"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540915E5"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7B99C608"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71" w:type="pct"/>
            <w:shd w:val="clear" w:color="auto" w:fill="1F497D" w:themeFill="text2"/>
            <w:noWrap/>
            <w:vAlign w:val="center"/>
            <w:hideMark/>
          </w:tcPr>
          <w:p w14:paraId="554F2AEC"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37" w:type="pct"/>
            <w:shd w:val="clear" w:color="auto" w:fill="1F497D" w:themeFill="text2"/>
            <w:noWrap/>
            <w:vAlign w:val="center"/>
            <w:hideMark/>
          </w:tcPr>
          <w:p w14:paraId="592E900D"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A3BAF" w:rsidRPr="00702BC0" w14:paraId="4D232865" w14:textId="77777777" w:rsidTr="00765117">
        <w:trPr>
          <w:trHeight w:val="288"/>
        </w:trPr>
        <w:tc>
          <w:tcPr>
            <w:tcW w:w="316" w:type="pct"/>
            <w:shd w:val="clear" w:color="auto" w:fill="auto"/>
            <w:noWrap/>
            <w:hideMark/>
          </w:tcPr>
          <w:p w14:paraId="79449F7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១</w:t>
            </w:r>
          </w:p>
        </w:tc>
        <w:tc>
          <w:tcPr>
            <w:tcW w:w="1543" w:type="pct"/>
            <w:shd w:val="clear" w:color="auto" w:fill="auto"/>
            <w:noWrap/>
          </w:tcPr>
          <w:p w14:paraId="58A7704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ម៉ុយ ម៊ុយហេង</w:t>
            </w:r>
          </w:p>
        </w:tc>
        <w:tc>
          <w:tcPr>
            <w:tcW w:w="532" w:type="pct"/>
            <w:shd w:val="clear" w:color="auto" w:fill="auto"/>
            <w:noWrap/>
          </w:tcPr>
          <w:p w14:paraId="2A8C176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5B6ADE06"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ម្ចាស់កម្មសិទ្ធិ</w:t>
            </w:r>
          </w:p>
        </w:tc>
        <w:tc>
          <w:tcPr>
            <w:tcW w:w="1437" w:type="pct"/>
            <w:shd w:val="clear" w:color="auto" w:fill="auto"/>
            <w:noWrap/>
          </w:tcPr>
          <w:p w14:paraId="2DD485F1"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4DB441F3" w14:textId="77777777" w:rsidTr="00765117">
        <w:trPr>
          <w:trHeight w:val="288"/>
        </w:trPr>
        <w:tc>
          <w:tcPr>
            <w:tcW w:w="316" w:type="pct"/>
            <w:shd w:val="clear" w:color="auto" w:fill="auto"/>
            <w:noWrap/>
            <w:hideMark/>
          </w:tcPr>
          <w:p w14:paraId="58D18D3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២</w:t>
            </w:r>
          </w:p>
        </w:tc>
        <w:tc>
          <w:tcPr>
            <w:tcW w:w="1543" w:type="pct"/>
            <w:shd w:val="clear" w:color="auto" w:fill="auto"/>
            <w:noWrap/>
          </w:tcPr>
          <w:p w14:paraId="7A239813"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លឹម ចាន់ម៉ាឡា</w:t>
            </w:r>
          </w:p>
        </w:tc>
        <w:tc>
          <w:tcPr>
            <w:tcW w:w="532" w:type="pct"/>
            <w:shd w:val="clear" w:color="auto" w:fill="auto"/>
            <w:noWrap/>
          </w:tcPr>
          <w:p w14:paraId="428DFEF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71" w:type="pct"/>
            <w:shd w:val="clear" w:color="auto" w:fill="auto"/>
            <w:noWrap/>
          </w:tcPr>
          <w:p w14:paraId="5C7B69D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អ្នកគ្រប់គ្រងរង</w:t>
            </w:r>
          </w:p>
        </w:tc>
        <w:tc>
          <w:tcPr>
            <w:tcW w:w="1437" w:type="pct"/>
            <w:shd w:val="clear" w:color="auto" w:fill="auto"/>
            <w:noWrap/>
          </w:tcPr>
          <w:p w14:paraId="0598B06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4DA6317A" w14:textId="77777777" w:rsidTr="00765117">
        <w:trPr>
          <w:trHeight w:val="288"/>
        </w:trPr>
        <w:tc>
          <w:tcPr>
            <w:tcW w:w="316" w:type="pct"/>
            <w:shd w:val="clear" w:color="auto" w:fill="auto"/>
            <w:noWrap/>
            <w:hideMark/>
          </w:tcPr>
          <w:p w14:paraId="1752DBA6"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៣</w:t>
            </w:r>
          </w:p>
        </w:tc>
        <w:tc>
          <w:tcPr>
            <w:tcW w:w="1543" w:type="pct"/>
            <w:shd w:val="clear" w:color="auto" w:fill="auto"/>
            <w:noWrap/>
          </w:tcPr>
          <w:p w14:paraId="60C1370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 ញៀន</w:t>
            </w:r>
          </w:p>
        </w:tc>
        <w:tc>
          <w:tcPr>
            <w:tcW w:w="532" w:type="pct"/>
            <w:shd w:val="clear" w:color="auto" w:fill="auto"/>
            <w:noWrap/>
          </w:tcPr>
          <w:p w14:paraId="6F68416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0DA23263"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37" w:type="pct"/>
            <w:shd w:val="clear" w:color="auto" w:fill="auto"/>
            <w:noWrap/>
          </w:tcPr>
          <w:p w14:paraId="2273C055"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21D5FEF4" w14:textId="77777777" w:rsidTr="00765117">
        <w:trPr>
          <w:trHeight w:val="288"/>
        </w:trPr>
        <w:tc>
          <w:tcPr>
            <w:tcW w:w="316" w:type="pct"/>
            <w:shd w:val="clear" w:color="auto" w:fill="auto"/>
            <w:noWrap/>
            <w:hideMark/>
          </w:tcPr>
          <w:p w14:paraId="7BC502C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៤</w:t>
            </w:r>
          </w:p>
        </w:tc>
        <w:tc>
          <w:tcPr>
            <w:tcW w:w="1543" w:type="pct"/>
            <w:shd w:val="clear" w:color="auto" w:fill="auto"/>
            <w:noWrap/>
          </w:tcPr>
          <w:p w14:paraId="5008E7A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លី ឡៃហេង</w:t>
            </w:r>
          </w:p>
        </w:tc>
        <w:tc>
          <w:tcPr>
            <w:tcW w:w="532" w:type="pct"/>
            <w:shd w:val="clear" w:color="auto" w:fill="auto"/>
            <w:noWrap/>
          </w:tcPr>
          <w:p w14:paraId="00ACF86C"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71" w:type="pct"/>
            <w:shd w:val="clear" w:color="auto" w:fill="auto"/>
            <w:noWrap/>
          </w:tcPr>
          <w:p w14:paraId="06C3048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គណនេយ្យករ</w:t>
            </w:r>
          </w:p>
        </w:tc>
        <w:tc>
          <w:tcPr>
            <w:tcW w:w="1437" w:type="pct"/>
            <w:shd w:val="clear" w:color="auto" w:fill="auto"/>
            <w:noWrap/>
          </w:tcPr>
          <w:p w14:paraId="029178D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65B3E172" w14:textId="77777777" w:rsidTr="00765117">
        <w:trPr>
          <w:trHeight w:val="288"/>
        </w:trPr>
        <w:tc>
          <w:tcPr>
            <w:tcW w:w="316" w:type="pct"/>
            <w:shd w:val="clear" w:color="auto" w:fill="auto"/>
            <w:noWrap/>
            <w:hideMark/>
          </w:tcPr>
          <w:p w14:paraId="29A297D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៥</w:t>
            </w:r>
          </w:p>
        </w:tc>
        <w:tc>
          <w:tcPr>
            <w:tcW w:w="1543" w:type="pct"/>
            <w:shd w:val="clear" w:color="auto" w:fill="auto"/>
            <w:noWrap/>
          </w:tcPr>
          <w:p w14:paraId="5DA901D7"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ចាន់ ប៊ុនថេង</w:t>
            </w:r>
          </w:p>
        </w:tc>
        <w:tc>
          <w:tcPr>
            <w:tcW w:w="532" w:type="pct"/>
            <w:shd w:val="clear" w:color="auto" w:fill="auto"/>
            <w:noWrap/>
          </w:tcPr>
          <w:p w14:paraId="37B883A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3C9FD7C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37" w:type="pct"/>
            <w:shd w:val="clear" w:color="auto" w:fill="auto"/>
            <w:noWrap/>
          </w:tcPr>
          <w:p w14:paraId="5B2641B7"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1DF08149" w14:textId="77777777" w:rsidTr="00765117">
        <w:trPr>
          <w:trHeight w:val="288"/>
        </w:trPr>
        <w:tc>
          <w:tcPr>
            <w:tcW w:w="316" w:type="pct"/>
            <w:shd w:val="clear" w:color="auto" w:fill="auto"/>
            <w:noWrap/>
            <w:hideMark/>
          </w:tcPr>
          <w:p w14:paraId="40DCB5B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៦</w:t>
            </w:r>
          </w:p>
        </w:tc>
        <w:tc>
          <w:tcPr>
            <w:tcW w:w="1543" w:type="pct"/>
            <w:shd w:val="clear" w:color="auto" w:fill="auto"/>
            <w:noWrap/>
          </w:tcPr>
          <w:p w14:paraId="6E333AF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 បូរី</w:t>
            </w:r>
          </w:p>
        </w:tc>
        <w:tc>
          <w:tcPr>
            <w:tcW w:w="532" w:type="pct"/>
            <w:shd w:val="clear" w:color="auto" w:fill="auto"/>
            <w:noWrap/>
          </w:tcPr>
          <w:p w14:paraId="3E6AE72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2631DA7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កម្មករ</w:t>
            </w:r>
          </w:p>
        </w:tc>
        <w:tc>
          <w:tcPr>
            <w:tcW w:w="1437" w:type="pct"/>
            <w:shd w:val="clear" w:color="auto" w:fill="auto"/>
            <w:noWrap/>
          </w:tcPr>
          <w:p w14:paraId="6197F720"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D90826">
              <w:rPr>
                <w:rFonts w:ascii="Khmer OS Battambang" w:eastAsia="Times New Roman" w:hAnsi="Khmer OS Battambang" w:cs="Khmer OS Battambang" w:hint="cs"/>
                <w:color w:val="000000"/>
                <w:sz w:val="18"/>
                <w:szCs w:val="18"/>
                <w:cs/>
                <w:lang w:bidi="km-KH"/>
              </w:rPr>
              <w:t>រោងចក្រផលិតទឹកឯកជន</w:t>
            </w:r>
          </w:p>
        </w:tc>
      </w:tr>
      <w:tr w:rsidR="00EA3BAF" w:rsidRPr="00702BC0" w14:paraId="6E03C763" w14:textId="77777777" w:rsidTr="00765117">
        <w:trPr>
          <w:trHeight w:val="288"/>
        </w:trPr>
        <w:tc>
          <w:tcPr>
            <w:tcW w:w="316" w:type="pct"/>
            <w:shd w:val="clear" w:color="auto" w:fill="auto"/>
            <w:noWrap/>
            <w:hideMark/>
          </w:tcPr>
          <w:p w14:paraId="2E9C8E4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៧</w:t>
            </w:r>
          </w:p>
        </w:tc>
        <w:tc>
          <w:tcPr>
            <w:tcW w:w="1543" w:type="pct"/>
            <w:shd w:val="clear" w:color="auto" w:fill="auto"/>
            <w:noWrap/>
          </w:tcPr>
          <w:p w14:paraId="470A516B"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71E24EBC"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11F36C7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437" w:type="pct"/>
            <w:shd w:val="clear" w:color="auto" w:fill="auto"/>
            <w:noWrap/>
          </w:tcPr>
          <w:p w14:paraId="42952045" w14:textId="77777777" w:rsidR="00EA3BAF" w:rsidRPr="00D90826" w:rsidRDefault="00EA3BAF" w:rsidP="00765117">
            <w:pPr>
              <w:rPr>
                <w:rFonts w:ascii="Khmer OS Battambang" w:eastAsia="Times New Roman" w:hAnsi="Khmer OS Battambang" w:cs="Khmer OS Battambang"/>
                <w:color w:val="000000"/>
                <w:sz w:val="18"/>
                <w:szCs w:val="18"/>
                <w:lang w:bidi="km-KH"/>
              </w:rPr>
            </w:pPr>
          </w:p>
        </w:tc>
      </w:tr>
      <w:tr w:rsidR="00EA3BAF" w:rsidRPr="00702BC0" w14:paraId="63CC72A7" w14:textId="77777777" w:rsidTr="00765117">
        <w:trPr>
          <w:trHeight w:val="288"/>
        </w:trPr>
        <w:tc>
          <w:tcPr>
            <w:tcW w:w="316" w:type="pct"/>
            <w:shd w:val="clear" w:color="auto" w:fill="auto"/>
            <w:noWrap/>
          </w:tcPr>
          <w:p w14:paraId="22051661"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៨</w:t>
            </w:r>
          </w:p>
        </w:tc>
        <w:tc>
          <w:tcPr>
            <w:tcW w:w="1543" w:type="pct"/>
            <w:shd w:val="clear" w:color="auto" w:fill="auto"/>
            <w:noWrap/>
          </w:tcPr>
          <w:p w14:paraId="383852FE"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63D4A640"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71" w:type="pct"/>
            <w:shd w:val="clear" w:color="auto" w:fill="auto"/>
            <w:noWrap/>
          </w:tcPr>
          <w:p w14:paraId="6FFAC621"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437" w:type="pct"/>
            <w:shd w:val="clear" w:color="auto" w:fill="auto"/>
            <w:noWrap/>
          </w:tcPr>
          <w:p w14:paraId="028FDAE0" w14:textId="77777777" w:rsidR="00EA3BAF" w:rsidRPr="00D90826" w:rsidRDefault="00EA3BAF" w:rsidP="00765117">
            <w:pPr>
              <w:rPr>
                <w:rFonts w:ascii="Khmer OS Battambang" w:eastAsia="Times New Roman" w:hAnsi="Khmer OS Battambang" w:cs="Khmer OS Battambang"/>
                <w:color w:val="000000"/>
                <w:sz w:val="18"/>
                <w:szCs w:val="18"/>
                <w:lang w:bidi="km-KH"/>
              </w:rPr>
            </w:pPr>
          </w:p>
        </w:tc>
      </w:tr>
    </w:tbl>
    <w:p w14:paraId="3557621D" w14:textId="77777777" w:rsidR="00EA3BAF" w:rsidRPr="00D90826" w:rsidRDefault="00EA3BAF" w:rsidP="00EA3BAF">
      <w:pPr>
        <w:rPr>
          <w:rFonts w:ascii="Khmer OS Battambang" w:eastAsia="Times New Roman" w:hAnsi="Khmer OS Battambang" w:cs="Khmer OS Battambang"/>
          <w:color w:val="000000"/>
          <w:lang w:bidi="km-KH"/>
        </w:rPr>
      </w:pPr>
    </w:p>
    <w:p w14:paraId="745BBD29" w14:textId="77777777" w:rsidR="00EA3BAF" w:rsidRPr="00805B8C" w:rsidRDefault="00EA3BAF" w:rsidP="00EA3BAF">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២៧</w:t>
      </w:r>
      <w:r w:rsidRPr="00805B8C">
        <w:rPr>
          <w:rFonts w:ascii="Khmer OS Battambang" w:eastAsia="Times New Roman" w:hAnsi="Khmer OS Battambang" w:cs="Khmer OS Battambang" w:hint="cs"/>
          <w:b/>
          <w:bCs/>
          <w:color w:val="000000" w:themeColor="text1"/>
          <w:cs/>
          <w:lang w:bidi="km-KH"/>
        </w:rPr>
        <w:t>)</w:t>
      </w:r>
    </w:p>
    <w:p w14:paraId="7E74CACC" w14:textId="77777777" w:rsidR="00EA3BAF" w:rsidRPr="00285FBC" w:rsidRDefault="00EA3BAF" w:rsidP="00EA3BAF">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Pr>
          <w:rFonts w:ascii="Khmer OS Battambang" w:eastAsia="Times New Roman" w:hAnsi="Khmer OS Battambang" w:cs="Khmer OS Battambang" w:hint="cs"/>
          <w:b/>
          <w:bCs/>
          <w:color w:val="000000"/>
          <w:cs/>
          <w:lang w:bidi="km-KH"/>
        </w:rPr>
        <w:t>គ្រួសារដែលងាយរងគ្រោះនៅភ្នំដិល</w:t>
      </w:r>
    </w:p>
    <w:p w14:paraId="6194EC84" w14:textId="77777777" w:rsidR="00EA3BAF" w:rsidRPr="00702BC0" w:rsidRDefault="00EA3BAF" w:rsidP="00EA3BAF">
      <w:pPr>
        <w:rPr>
          <w:rFonts w:eastAsia="Times New Roman"/>
          <w:b/>
          <w:bCs/>
          <w:color w:val="000000"/>
          <w:szCs w:val="20"/>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ឃុំតាំងក្រាំង ស្រុកបាធាយ ខេត្តកំពង់ចាម</w:t>
      </w:r>
    </w:p>
    <w:p w14:paraId="29428043" w14:textId="77777777" w:rsidR="00EA3BAF" w:rsidRPr="00702BC0" w:rsidRDefault="00EA3BAF" w:rsidP="00EA3BAF">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91"/>
        <w:gridCol w:w="2883"/>
        <w:gridCol w:w="995"/>
        <w:gridCol w:w="2385"/>
        <w:gridCol w:w="2486"/>
      </w:tblGrid>
      <w:tr w:rsidR="00EA3BAF" w:rsidRPr="00702BC0" w14:paraId="4A8FB853" w14:textId="77777777" w:rsidTr="00765117">
        <w:trPr>
          <w:trHeight w:val="288"/>
        </w:trPr>
        <w:tc>
          <w:tcPr>
            <w:tcW w:w="316" w:type="pct"/>
            <w:shd w:val="clear" w:color="auto" w:fill="1F497D" w:themeFill="text2"/>
            <w:noWrap/>
            <w:vAlign w:val="center"/>
            <w:hideMark/>
          </w:tcPr>
          <w:p w14:paraId="773F4AED" w14:textId="77777777" w:rsidR="00EA3BAF" w:rsidRPr="00B718AB" w:rsidRDefault="00EA3BAF"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43" w:type="pct"/>
            <w:shd w:val="clear" w:color="auto" w:fill="1F497D" w:themeFill="text2"/>
            <w:noWrap/>
            <w:vAlign w:val="center"/>
            <w:hideMark/>
          </w:tcPr>
          <w:p w14:paraId="522A55F7"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32" w:type="pct"/>
            <w:shd w:val="clear" w:color="auto" w:fill="1F497D" w:themeFill="text2"/>
            <w:noWrap/>
            <w:vAlign w:val="center"/>
            <w:hideMark/>
          </w:tcPr>
          <w:p w14:paraId="3D30C5EA"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277" w:type="pct"/>
            <w:shd w:val="clear" w:color="auto" w:fill="1F497D" w:themeFill="text2"/>
            <w:noWrap/>
            <w:vAlign w:val="center"/>
            <w:hideMark/>
          </w:tcPr>
          <w:p w14:paraId="13256C0A"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31" w:type="pct"/>
            <w:shd w:val="clear" w:color="auto" w:fill="1F497D" w:themeFill="text2"/>
            <w:noWrap/>
            <w:vAlign w:val="center"/>
            <w:hideMark/>
          </w:tcPr>
          <w:p w14:paraId="1DAE80CB" w14:textId="77777777" w:rsidR="00EA3BAF" w:rsidRPr="00B718AB" w:rsidRDefault="00EA3BAF"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A3BAF" w:rsidRPr="00702BC0" w14:paraId="59FC588E" w14:textId="77777777" w:rsidTr="00765117">
        <w:trPr>
          <w:trHeight w:val="288"/>
        </w:trPr>
        <w:tc>
          <w:tcPr>
            <w:tcW w:w="316" w:type="pct"/>
            <w:shd w:val="clear" w:color="auto" w:fill="auto"/>
            <w:noWrap/>
            <w:hideMark/>
          </w:tcPr>
          <w:p w14:paraId="069F140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១</w:t>
            </w:r>
          </w:p>
        </w:tc>
        <w:tc>
          <w:tcPr>
            <w:tcW w:w="1543" w:type="pct"/>
            <w:shd w:val="clear" w:color="auto" w:fill="auto"/>
            <w:noWrap/>
          </w:tcPr>
          <w:p w14:paraId="1FD13701"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អ៊ុយ ពេជ្រចិន្តា</w:t>
            </w:r>
          </w:p>
        </w:tc>
        <w:tc>
          <w:tcPr>
            <w:tcW w:w="532" w:type="pct"/>
            <w:shd w:val="clear" w:color="auto" w:fill="auto"/>
            <w:noWrap/>
          </w:tcPr>
          <w:p w14:paraId="3837D3A4"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50BF0FD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4CCFC66E"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2F81220D" w14:textId="77777777" w:rsidTr="00765117">
        <w:trPr>
          <w:trHeight w:val="288"/>
        </w:trPr>
        <w:tc>
          <w:tcPr>
            <w:tcW w:w="316" w:type="pct"/>
            <w:shd w:val="clear" w:color="auto" w:fill="auto"/>
            <w:noWrap/>
            <w:hideMark/>
          </w:tcPr>
          <w:p w14:paraId="40DE1D5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២</w:t>
            </w:r>
          </w:p>
        </w:tc>
        <w:tc>
          <w:tcPr>
            <w:tcW w:w="1543" w:type="pct"/>
            <w:shd w:val="clear" w:color="auto" w:fill="auto"/>
            <w:noWrap/>
          </w:tcPr>
          <w:p w14:paraId="2417B58C"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តូ យឿន</w:t>
            </w:r>
          </w:p>
        </w:tc>
        <w:tc>
          <w:tcPr>
            <w:tcW w:w="532" w:type="pct"/>
            <w:shd w:val="clear" w:color="auto" w:fill="auto"/>
            <w:noWrap/>
          </w:tcPr>
          <w:p w14:paraId="3C9C7EC5"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5AB82D46"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66ADAAD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72AC4BAD" w14:textId="77777777" w:rsidTr="00765117">
        <w:trPr>
          <w:trHeight w:val="288"/>
        </w:trPr>
        <w:tc>
          <w:tcPr>
            <w:tcW w:w="316" w:type="pct"/>
            <w:shd w:val="clear" w:color="auto" w:fill="auto"/>
            <w:noWrap/>
            <w:hideMark/>
          </w:tcPr>
          <w:p w14:paraId="08041BE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៣</w:t>
            </w:r>
          </w:p>
        </w:tc>
        <w:tc>
          <w:tcPr>
            <w:tcW w:w="1543" w:type="pct"/>
            <w:shd w:val="clear" w:color="auto" w:fill="auto"/>
            <w:noWrap/>
          </w:tcPr>
          <w:p w14:paraId="20B0065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 យន់</w:t>
            </w:r>
          </w:p>
        </w:tc>
        <w:tc>
          <w:tcPr>
            <w:tcW w:w="532" w:type="pct"/>
            <w:shd w:val="clear" w:color="auto" w:fill="auto"/>
            <w:noWrap/>
          </w:tcPr>
          <w:p w14:paraId="1BF06777"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70BDFF9E"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440443D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39630F0C" w14:textId="77777777" w:rsidTr="00765117">
        <w:trPr>
          <w:trHeight w:val="288"/>
        </w:trPr>
        <w:tc>
          <w:tcPr>
            <w:tcW w:w="316" w:type="pct"/>
            <w:shd w:val="clear" w:color="auto" w:fill="auto"/>
            <w:noWrap/>
            <w:hideMark/>
          </w:tcPr>
          <w:p w14:paraId="56E0163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៤</w:t>
            </w:r>
          </w:p>
        </w:tc>
        <w:tc>
          <w:tcPr>
            <w:tcW w:w="1543" w:type="pct"/>
            <w:shd w:val="clear" w:color="auto" w:fill="auto"/>
            <w:noWrap/>
          </w:tcPr>
          <w:p w14:paraId="6DC24607"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អ៊ឹង យឿង</w:t>
            </w:r>
          </w:p>
        </w:tc>
        <w:tc>
          <w:tcPr>
            <w:tcW w:w="532" w:type="pct"/>
            <w:shd w:val="clear" w:color="auto" w:fill="auto"/>
            <w:noWrap/>
          </w:tcPr>
          <w:p w14:paraId="51055DE6"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55F014F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76626FAC"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54F9A14C" w14:textId="77777777" w:rsidTr="00765117">
        <w:trPr>
          <w:trHeight w:val="288"/>
        </w:trPr>
        <w:tc>
          <w:tcPr>
            <w:tcW w:w="316" w:type="pct"/>
            <w:shd w:val="clear" w:color="auto" w:fill="auto"/>
            <w:noWrap/>
            <w:hideMark/>
          </w:tcPr>
          <w:p w14:paraId="2845190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៥</w:t>
            </w:r>
          </w:p>
        </w:tc>
        <w:tc>
          <w:tcPr>
            <w:tcW w:w="1543" w:type="pct"/>
            <w:shd w:val="clear" w:color="auto" w:fill="auto"/>
            <w:noWrap/>
          </w:tcPr>
          <w:p w14:paraId="7DDECB74"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ហាន ស្រីនាង</w:t>
            </w:r>
          </w:p>
        </w:tc>
        <w:tc>
          <w:tcPr>
            <w:tcW w:w="532" w:type="pct"/>
            <w:shd w:val="clear" w:color="auto" w:fill="auto"/>
            <w:noWrap/>
          </w:tcPr>
          <w:p w14:paraId="67302922"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277" w:type="pct"/>
            <w:shd w:val="clear" w:color="auto" w:fill="auto"/>
            <w:noWrap/>
          </w:tcPr>
          <w:p w14:paraId="3DA6F144"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4882977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56DAD3E2" w14:textId="77777777" w:rsidTr="00765117">
        <w:trPr>
          <w:trHeight w:val="288"/>
        </w:trPr>
        <w:tc>
          <w:tcPr>
            <w:tcW w:w="316" w:type="pct"/>
            <w:shd w:val="clear" w:color="auto" w:fill="auto"/>
            <w:noWrap/>
            <w:hideMark/>
          </w:tcPr>
          <w:p w14:paraId="07ADBE20"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៦</w:t>
            </w:r>
          </w:p>
        </w:tc>
        <w:tc>
          <w:tcPr>
            <w:tcW w:w="1543" w:type="pct"/>
            <w:shd w:val="clear" w:color="auto" w:fill="auto"/>
            <w:noWrap/>
          </w:tcPr>
          <w:p w14:paraId="2F63791D"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នន់ ប៊ុនណន</w:t>
            </w:r>
          </w:p>
        </w:tc>
        <w:tc>
          <w:tcPr>
            <w:tcW w:w="532" w:type="pct"/>
            <w:shd w:val="clear" w:color="auto" w:fill="auto"/>
            <w:noWrap/>
          </w:tcPr>
          <w:p w14:paraId="162A1CD0"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68A011C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331" w:type="pct"/>
            <w:shd w:val="clear" w:color="auto" w:fill="auto"/>
            <w:noWrap/>
          </w:tcPr>
          <w:p w14:paraId="5FD704A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ភូមិ</w:t>
            </w:r>
            <w:r w:rsidRPr="00D90826">
              <w:rPr>
                <w:rFonts w:ascii="Khmer OS Battambang" w:eastAsia="Times New Roman" w:hAnsi="Khmer OS Battambang" w:cs="Khmer OS Battambang" w:hint="cs"/>
                <w:color w:val="000000"/>
                <w:sz w:val="18"/>
                <w:szCs w:val="18"/>
                <w:cs/>
                <w:lang w:bidi="km-KH"/>
              </w:rPr>
              <w:t>ភ្នំដិល</w:t>
            </w:r>
          </w:p>
        </w:tc>
      </w:tr>
      <w:tr w:rsidR="00EA3BAF" w:rsidRPr="00702BC0" w14:paraId="6124EF84" w14:textId="77777777" w:rsidTr="00765117">
        <w:trPr>
          <w:trHeight w:val="288"/>
        </w:trPr>
        <w:tc>
          <w:tcPr>
            <w:tcW w:w="316" w:type="pct"/>
            <w:shd w:val="clear" w:color="auto" w:fill="auto"/>
            <w:noWrap/>
            <w:hideMark/>
          </w:tcPr>
          <w:p w14:paraId="23FF750C"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៧</w:t>
            </w:r>
          </w:p>
        </w:tc>
        <w:tc>
          <w:tcPr>
            <w:tcW w:w="1543" w:type="pct"/>
            <w:shd w:val="clear" w:color="auto" w:fill="auto"/>
            <w:noWrap/>
          </w:tcPr>
          <w:p w14:paraId="1A3A0F13"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532" w:type="pct"/>
            <w:shd w:val="clear" w:color="auto" w:fill="auto"/>
            <w:noWrap/>
          </w:tcPr>
          <w:p w14:paraId="40610AD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65E9CA1F"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54FBF64E" w14:textId="77777777" w:rsidR="00EA3BAF" w:rsidRPr="00D90826" w:rsidRDefault="00EA3BAF" w:rsidP="00765117">
            <w:pPr>
              <w:rPr>
                <w:rFonts w:ascii="Khmer OS Battambang" w:eastAsia="Times New Roman" w:hAnsi="Khmer OS Battambang" w:cs="Khmer OS Battambang"/>
                <w:color w:val="000000"/>
                <w:sz w:val="18"/>
                <w:szCs w:val="18"/>
                <w:lang w:bidi="km-KH"/>
              </w:rPr>
            </w:pPr>
          </w:p>
        </w:tc>
      </w:tr>
      <w:tr w:rsidR="00EA3BAF" w:rsidRPr="00702BC0" w14:paraId="3E64D3C7" w14:textId="77777777" w:rsidTr="00765117">
        <w:trPr>
          <w:trHeight w:val="288"/>
        </w:trPr>
        <w:tc>
          <w:tcPr>
            <w:tcW w:w="316" w:type="pct"/>
            <w:shd w:val="clear" w:color="auto" w:fill="auto"/>
            <w:noWrap/>
          </w:tcPr>
          <w:p w14:paraId="61058B58"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1B54CE">
              <w:rPr>
                <w:rFonts w:ascii="Khmer OS Battambang" w:eastAsia="Times New Roman" w:hAnsi="Khmer OS Battambang" w:cs="Khmer OS Battambang"/>
                <w:color w:val="000000"/>
                <w:sz w:val="18"/>
                <w:szCs w:val="18"/>
                <w:cs/>
                <w:lang w:bidi="km-KH"/>
              </w:rPr>
              <w:t>៨</w:t>
            </w:r>
          </w:p>
        </w:tc>
        <w:tc>
          <w:tcPr>
            <w:tcW w:w="1543" w:type="pct"/>
            <w:shd w:val="clear" w:color="auto" w:fill="auto"/>
            <w:noWrap/>
          </w:tcPr>
          <w:p w14:paraId="2CBF9A7E"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532" w:type="pct"/>
            <w:shd w:val="clear" w:color="auto" w:fill="auto"/>
            <w:noWrap/>
          </w:tcPr>
          <w:p w14:paraId="4D96A05A"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277" w:type="pct"/>
            <w:shd w:val="clear" w:color="auto" w:fill="auto"/>
            <w:noWrap/>
          </w:tcPr>
          <w:p w14:paraId="26926899" w14:textId="77777777" w:rsidR="00EA3BAF" w:rsidRPr="00D90826" w:rsidRDefault="00EA3BAF"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31" w:type="pct"/>
            <w:shd w:val="clear" w:color="auto" w:fill="auto"/>
            <w:noWrap/>
          </w:tcPr>
          <w:p w14:paraId="59C38F7F" w14:textId="77777777" w:rsidR="00EA3BAF" w:rsidRPr="00D90826" w:rsidRDefault="00EA3BAF" w:rsidP="00765117">
            <w:pPr>
              <w:rPr>
                <w:rFonts w:ascii="Khmer OS Battambang" w:eastAsia="Times New Roman" w:hAnsi="Khmer OS Battambang" w:cs="Khmer OS Battambang"/>
                <w:color w:val="000000"/>
                <w:sz w:val="18"/>
                <w:szCs w:val="18"/>
                <w:lang w:bidi="km-KH"/>
              </w:rPr>
            </w:pPr>
          </w:p>
        </w:tc>
      </w:tr>
    </w:tbl>
    <w:p w14:paraId="0A668A0B" w14:textId="7AF46498" w:rsidR="00507B0C" w:rsidRDefault="00507B0C" w:rsidP="005A774A">
      <w:pPr>
        <w:rPr>
          <w:rFonts w:cstheme="minorBidi"/>
          <w:lang w:bidi="km-KH"/>
        </w:rPr>
      </w:pPr>
      <w:r>
        <w:rPr>
          <w:rFonts w:cstheme="minorBidi"/>
          <w:lang w:bidi="km-KH"/>
        </w:rPr>
        <w:br w:type="page"/>
      </w:r>
    </w:p>
    <w:p w14:paraId="6F85C137" w14:textId="77777777" w:rsidR="00E45C94" w:rsidRDefault="00E45C94" w:rsidP="00E45C94">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lastRenderedPageBreak/>
        <w:t>ការងារនៅទីវាល ថ្ងៃទី</w:t>
      </w:r>
      <w:r>
        <w:rPr>
          <w:rFonts w:ascii="Khmer OS Battambang" w:eastAsia="Times New Roman" w:hAnsi="Khmer OS Battambang" w:cs="Khmer OS Battambang" w:hint="cs"/>
          <w:b/>
          <w:bCs/>
          <w:cs/>
          <w:lang w:bidi="km-KH"/>
        </w:rPr>
        <w:t>០៤</w:t>
      </w:r>
      <w:r w:rsidRPr="00285FBC">
        <w:rPr>
          <w:rFonts w:ascii="Khmer OS Battambang" w:eastAsia="Times New Roman" w:hAnsi="Khmer OS Battambang" w:cs="Khmer OS Battambang" w:hint="cs"/>
          <w:b/>
          <w:bCs/>
          <w:cs/>
          <w:lang w:bidi="km-KH"/>
        </w:rPr>
        <w:t xml:space="preserve"> ខែ</w:t>
      </w:r>
      <w:r>
        <w:rPr>
          <w:rFonts w:ascii="Khmer OS Battambang" w:eastAsia="Times New Roman" w:hAnsi="Khmer OS Battambang" w:cs="Khmer OS Battambang" w:hint="cs"/>
          <w:b/>
          <w:bCs/>
          <w:cs/>
          <w:lang w:bidi="km-KH"/>
        </w:rPr>
        <w:t>មករា</w:t>
      </w:r>
      <w:r w:rsidRPr="00285FBC">
        <w:rPr>
          <w:rFonts w:ascii="Khmer OS Battambang" w:eastAsia="Times New Roman" w:hAnsi="Khmer OS Battambang" w:cs="Khmer OS Battambang" w:hint="cs"/>
          <w:b/>
          <w:bCs/>
          <w:cs/>
          <w:lang w:bidi="km-KH"/>
        </w:rPr>
        <w:t xml:space="preserve"> ឆ្នាំ២០២</w:t>
      </w:r>
      <w:r>
        <w:rPr>
          <w:rFonts w:ascii="Khmer OS Battambang" w:eastAsia="Times New Roman" w:hAnsi="Khmer OS Battambang" w:cs="Khmer OS Battambang" w:hint="cs"/>
          <w:b/>
          <w:bCs/>
          <w:cs/>
          <w:lang w:bidi="km-KH"/>
        </w:rPr>
        <w:t>២</w:t>
      </w:r>
    </w:p>
    <w:p w14:paraId="79524D78" w14:textId="77777777" w:rsidR="00E45C94" w:rsidRPr="009B3786" w:rsidRDefault="00E45C94" w:rsidP="00E45C94">
      <w:pPr>
        <w:rPr>
          <w:rFonts w:ascii="Khmer OS Battambang" w:eastAsia="Times New Roman" w:hAnsi="Khmer OS Battambang" w:cs="Khmer OS Battambang"/>
          <w:b/>
          <w:bCs/>
          <w:sz w:val="16"/>
          <w:szCs w:val="16"/>
          <w:lang w:bidi="km-KH"/>
        </w:rPr>
      </w:pPr>
    </w:p>
    <w:p w14:paraId="6572E369" w14:textId="77777777" w:rsidR="00E45C94" w:rsidRPr="00805B8C" w:rsidRDefault="00E45C94" w:rsidP="00E45C94">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២៨</w:t>
      </w:r>
      <w:r w:rsidRPr="00805B8C">
        <w:rPr>
          <w:rFonts w:ascii="Khmer OS Battambang" w:eastAsia="Times New Roman" w:hAnsi="Khmer OS Battambang" w:cs="Khmer OS Battambang" w:hint="cs"/>
          <w:b/>
          <w:bCs/>
          <w:color w:val="000000" w:themeColor="text1"/>
          <w:cs/>
          <w:lang w:bidi="km-KH"/>
        </w:rPr>
        <w:t>)</w:t>
      </w:r>
    </w:p>
    <w:p w14:paraId="038B25DD" w14:textId="77777777" w:rsidR="00E45C94" w:rsidRPr="00285FBC" w:rsidRDefault="00E45C94" w:rsidP="00E45C94">
      <w:pPr>
        <w:rPr>
          <w:rFonts w:ascii="Khmer OS Battambang" w:eastAsia="Times New Roman" w:hAnsi="Khmer OS Battambang" w:cs="Khmer OS Battambang"/>
          <w:b/>
          <w:bCs/>
          <w:color w:val="000000"/>
          <w:cs/>
        </w:rPr>
      </w:pPr>
      <w:r>
        <w:rPr>
          <w:rFonts w:ascii="Khmer OS Battambang" w:eastAsia="Times New Roman" w:hAnsi="Khmer OS Battambang" w:cs="Khmer OS Battambang" w:hint="cs"/>
          <w:b/>
          <w:bCs/>
          <w:color w:val="000000"/>
          <w:cs/>
          <w:lang w:bidi="km-KH"/>
        </w:rPr>
        <w:t>សម្រាប់ការប៉ាន់ប្រមាណអំពីហេដ្ឋារចនាសម្ព័ន្ធអនាម័យ</w:t>
      </w:r>
    </w:p>
    <w:p w14:paraId="0C384649" w14:textId="77777777" w:rsidR="00E45C94" w:rsidRPr="00702BC0" w:rsidRDefault="00E45C94" w:rsidP="00E45C94">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ភូមិចំបក់ ១ ឃុំព្រែកប្រាង្គ ស្រុកព្រៃប្រសព្វ ខេត្តក្រចេះ</w:t>
      </w:r>
    </w:p>
    <w:p w14:paraId="65ED1E6E" w14:textId="77777777" w:rsidR="00E45C94" w:rsidRPr="00702BC0" w:rsidRDefault="00E45C94" w:rsidP="00E45C94">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1"/>
        <w:gridCol w:w="2875"/>
        <w:gridCol w:w="1130"/>
        <w:gridCol w:w="2669"/>
        <w:gridCol w:w="2055"/>
      </w:tblGrid>
      <w:tr w:rsidR="00E45C94" w:rsidRPr="00702BC0" w14:paraId="1B8B73A9" w14:textId="77777777" w:rsidTr="00765117">
        <w:trPr>
          <w:trHeight w:val="288"/>
        </w:trPr>
        <w:tc>
          <w:tcPr>
            <w:tcW w:w="327" w:type="pct"/>
            <w:shd w:val="clear" w:color="auto" w:fill="1F497D" w:themeFill="text2"/>
            <w:noWrap/>
            <w:vAlign w:val="center"/>
            <w:hideMark/>
          </w:tcPr>
          <w:p w14:paraId="54B55FD7" w14:textId="77777777" w:rsidR="00E45C94" w:rsidRPr="00B718AB" w:rsidRDefault="00E45C94"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39" w:type="pct"/>
            <w:shd w:val="clear" w:color="auto" w:fill="1F497D" w:themeFill="text2"/>
            <w:noWrap/>
            <w:vAlign w:val="center"/>
            <w:hideMark/>
          </w:tcPr>
          <w:p w14:paraId="4D2A9AF0"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7686CF3D"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429" w:type="pct"/>
            <w:shd w:val="clear" w:color="auto" w:fill="1F497D" w:themeFill="text2"/>
            <w:noWrap/>
            <w:vAlign w:val="center"/>
            <w:hideMark/>
          </w:tcPr>
          <w:p w14:paraId="2CC94023"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100" w:type="pct"/>
            <w:shd w:val="clear" w:color="auto" w:fill="1F497D" w:themeFill="text2"/>
            <w:noWrap/>
            <w:vAlign w:val="center"/>
            <w:hideMark/>
          </w:tcPr>
          <w:p w14:paraId="3FAE44A0"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45C94" w:rsidRPr="00702BC0" w14:paraId="6900D1B1" w14:textId="77777777" w:rsidTr="00765117">
        <w:trPr>
          <w:trHeight w:val="288"/>
        </w:trPr>
        <w:tc>
          <w:tcPr>
            <w:tcW w:w="327" w:type="pct"/>
            <w:shd w:val="clear" w:color="auto" w:fill="auto"/>
            <w:noWrap/>
            <w:hideMark/>
          </w:tcPr>
          <w:p w14:paraId="4FE0E37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539" w:type="pct"/>
            <w:shd w:val="clear" w:color="auto" w:fill="auto"/>
            <w:noWrap/>
          </w:tcPr>
          <w:p w14:paraId="0182907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 សារ័ត្ន</w:t>
            </w:r>
          </w:p>
        </w:tc>
        <w:tc>
          <w:tcPr>
            <w:tcW w:w="605" w:type="pct"/>
            <w:shd w:val="clear" w:color="auto" w:fill="auto"/>
            <w:noWrap/>
          </w:tcPr>
          <w:p w14:paraId="08EBF47A"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5F0EB35A"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52037087" w14:textId="77777777" w:rsidR="00E45C94" w:rsidRPr="00EA1BFD" w:rsidRDefault="00E45C94" w:rsidP="00765117">
            <w:pPr>
              <w:rPr>
                <w:rFonts w:ascii="Khmer OS Battambang" w:eastAsia="Times New Roman" w:hAnsi="Khmer OS Battambang" w:cs="Khmer OS Battambang"/>
                <w:color w:val="000000"/>
                <w:sz w:val="18"/>
                <w:szCs w:val="18"/>
                <w:lang w:bidi="km-KH"/>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25243CBB" w14:textId="77777777" w:rsidTr="00765117">
        <w:trPr>
          <w:trHeight w:val="288"/>
        </w:trPr>
        <w:tc>
          <w:tcPr>
            <w:tcW w:w="327" w:type="pct"/>
            <w:shd w:val="clear" w:color="auto" w:fill="auto"/>
            <w:noWrap/>
            <w:hideMark/>
          </w:tcPr>
          <w:p w14:paraId="5F796DA8"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539" w:type="pct"/>
            <w:shd w:val="clear" w:color="auto" w:fill="auto"/>
            <w:noWrap/>
          </w:tcPr>
          <w:p w14:paraId="5070B79F"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ភាព ថាន</w:t>
            </w:r>
          </w:p>
        </w:tc>
        <w:tc>
          <w:tcPr>
            <w:tcW w:w="605" w:type="pct"/>
            <w:shd w:val="clear" w:color="auto" w:fill="auto"/>
            <w:noWrap/>
          </w:tcPr>
          <w:p w14:paraId="0F4136B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53DBD54E"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3392E33C"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292B61A8" w14:textId="77777777" w:rsidTr="00765117">
        <w:trPr>
          <w:trHeight w:val="288"/>
        </w:trPr>
        <w:tc>
          <w:tcPr>
            <w:tcW w:w="327" w:type="pct"/>
            <w:shd w:val="clear" w:color="auto" w:fill="auto"/>
            <w:noWrap/>
            <w:hideMark/>
          </w:tcPr>
          <w:p w14:paraId="7A3A93C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539" w:type="pct"/>
            <w:shd w:val="clear" w:color="auto" w:fill="auto"/>
            <w:noWrap/>
          </w:tcPr>
          <w:p w14:paraId="3444C5FD"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វង់ ឆនាថា</w:t>
            </w:r>
          </w:p>
        </w:tc>
        <w:tc>
          <w:tcPr>
            <w:tcW w:w="605" w:type="pct"/>
            <w:shd w:val="clear" w:color="auto" w:fill="auto"/>
            <w:noWrap/>
          </w:tcPr>
          <w:p w14:paraId="4D6C3C7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4C58C553"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0496D30E"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15366E68" w14:textId="77777777" w:rsidTr="00765117">
        <w:trPr>
          <w:trHeight w:val="288"/>
        </w:trPr>
        <w:tc>
          <w:tcPr>
            <w:tcW w:w="327" w:type="pct"/>
            <w:shd w:val="clear" w:color="auto" w:fill="auto"/>
            <w:noWrap/>
            <w:hideMark/>
          </w:tcPr>
          <w:p w14:paraId="004E2BE6"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539" w:type="pct"/>
            <w:shd w:val="clear" w:color="auto" w:fill="auto"/>
            <w:noWrap/>
          </w:tcPr>
          <w:p w14:paraId="51F6BD1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ឡុញ លីនដា</w:t>
            </w:r>
          </w:p>
        </w:tc>
        <w:tc>
          <w:tcPr>
            <w:tcW w:w="605" w:type="pct"/>
            <w:shd w:val="clear" w:color="auto" w:fill="auto"/>
            <w:noWrap/>
          </w:tcPr>
          <w:p w14:paraId="01C01CF5"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42239475"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6A0321D9"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 xml:space="preserve">ចំបក់ </w:t>
            </w:r>
            <w:r>
              <w:rPr>
                <w:rFonts w:ascii="Khmer OS Battambang" w:eastAsia="Times New Roman" w:hAnsi="Khmer OS Battambang" w:cs="Khmer OS Battambang" w:hint="cs"/>
                <w:color w:val="000000"/>
                <w:sz w:val="18"/>
                <w:szCs w:val="18"/>
                <w:cs/>
                <w:lang w:bidi="km-KH"/>
              </w:rPr>
              <w:t>២</w:t>
            </w:r>
          </w:p>
        </w:tc>
      </w:tr>
      <w:tr w:rsidR="00E45C94" w:rsidRPr="00702BC0" w14:paraId="4B3D62A8" w14:textId="77777777" w:rsidTr="00765117">
        <w:trPr>
          <w:trHeight w:val="288"/>
        </w:trPr>
        <w:tc>
          <w:tcPr>
            <w:tcW w:w="327" w:type="pct"/>
            <w:shd w:val="clear" w:color="auto" w:fill="auto"/>
            <w:noWrap/>
            <w:hideMark/>
          </w:tcPr>
          <w:p w14:paraId="643646D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539" w:type="pct"/>
            <w:shd w:val="clear" w:color="auto" w:fill="auto"/>
            <w:noWrap/>
          </w:tcPr>
          <w:p w14:paraId="1147EB97"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ចឹក ស្រីនាង</w:t>
            </w:r>
          </w:p>
        </w:tc>
        <w:tc>
          <w:tcPr>
            <w:tcW w:w="605" w:type="pct"/>
            <w:shd w:val="clear" w:color="auto" w:fill="auto"/>
            <w:noWrap/>
          </w:tcPr>
          <w:p w14:paraId="0F25B8A8"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3529AC5F"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1AC679DA"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 xml:space="preserve">ចំបក់ </w:t>
            </w:r>
            <w:r>
              <w:rPr>
                <w:rFonts w:ascii="Khmer OS Battambang" w:eastAsia="Times New Roman" w:hAnsi="Khmer OS Battambang" w:cs="Khmer OS Battambang" w:hint="cs"/>
                <w:color w:val="000000"/>
                <w:sz w:val="18"/>
                <w:szCs w:val="18"/>
                <w:cs/>
                <w:lang w:bidi="km-KH"/>
              </w:rPr>
              <w:t>២</w:t>
            </w:r>
          </w:p>
        </w:tc>
      </w:tr>
      <w:tr w:rsidR="00E45C94" w:rsidRPr="00702BC0" w14:paraId="095E12F0" w14:textId="77777777" w:rsidTr="00765117">
        <w:trPr>
          <w:trHeight w:val="288"/>
        </w:trPr>
        <w:tc>
          <w:tcPr>
            <w:tcW w:w="327" w:type="pct"/>
            <w:shd w:val="clear" w:color="auto" w:fill="auto"/>
            <w:noWrap/>
            <w:hideMark/>
          </w:tcPr>
          <w:p w14:paraId="0CFEA54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539" w:type="pct"/>
            <w:shd w:val="clear" w:color="auto" w:fill="auto"/>
            <w:noWrap/>
          </w:tcPr>
          <w:p w14:paraId="2017F50E"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ឡាញ់ សុខលី</w:t>
            </w:r>
          </w:p>
        </w:tc>
        <w:tc>
          <w:tcPr>
            <w:tcW w:w="605" w:type="pct"/>
            <w:shd w:val="clear" w:color="auto" w:fill="auto"/>
            <w:noWrap/>
          </w:tcPr>
          <w:p w14:paraId="5220E68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533813EB"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29610087"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69DEC843" w14:textId="77777777" w:rsidTr="00765117">
        <w:trPr>
          <w:trHeight w:val="288"/>
        </w:trPr>
        <w:tc>
          <w:tcPr>
            <w:tcW w:w="327" w:type="pct"/>
            <w:shd w:val="clear" w:color="auto" w:fill="auto"/>
            <w:noWrap/>
            <w:hideMark/>
          </w:tcPr>
          <w:p w14:paraId="79093722"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539" w:type="pct"/>
            <w:shd w:val="clear" w:color="auto" w:fill="auto"/>
            <w:noWrap/>
          </w:tcPr>
          <w:p w14:paraId="71950B2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បែន សុខវន</w:t>
            </w:r>
          </w:p>
        </w:tc>
        <w:tc>
          <w:tcPr>
            <w:tcW w:w="605" w:type="pct"/>
            <w:shd w:val="clear" w:color="auto" w:fill="auto"/>
            <w:noWrap/>
          </w:tcPr>
          <w:p w14:paraId="7DDA0ED0"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3177498F"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484DC080"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73798896" w14:textId="77777777" w:rsidTr="00765117">
        <w:trPr>
          <w:trHeight w:val="288"/>
        </w:trPr>
        <w:tc>
          <w:tcPr>
            <w:tcW w:w="327" w:type="pct"/>
            <w:shd w:val="clear" w:color="auto" w:fill="auto"/>
            <w:noWrap/>
          </w:tcPr>
          <w:p w14:paraId="22B5A36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៨</w:t>
            </w:r>
          </w:p>
        </w:tc>
        <w:tc>
          <w:tcPr>
            <w:tcW w:w="1539" w:type="pct"/>
            <w:shd w:val="clear" w:color="auto" w:fill="auto"/>
            <w:noWrap/>
          </w:tcPr>
          <w:p w14:paraId="2D4AAA4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ឆាង សុខេង</w:t>
            </w:r>
          </w:p>
        </w:tc>
        <w:tc>
          <w:tcPr>
            <w:tcW w:w="605" w:type="pct"/>
            <w:shd w:val="clear" w:color="auto" w:fill="auto"/>
            <w:noWrap/>
          </w:tcPr>
          <w:p w14:paraId="2473CD1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0990075C"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75770EA3"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6B476FB8" w14:textId="77777777" w:rsidTr="00765117">
        <w:trPr>
          <w:trHeight w:val="288"/>
        </w:trPr>
        <w:tc>
          <w:tcPr>
            <w:tcW w:w="327" w:type="pct"/>
            <w:shd w:val="clear" w:color="auto" w:fill="auto"/>
            <w:noWrap/>
          </w:tcPr>
          <w:p w14:paraId="1879C89F"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៩</w:t>
            </w:r>
          </w:p>
        </w:tc>
        <w:tc>
          <w:tcPr>
            <w:tcW w:w="1539" w:type="pct"/>
            <w:shd w:val="clear" w:color="auto" w:fill="auto"/>
            <w:noWrap/>
          </w:tcPr>
          <w:p w14:paraId="1312456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ឌឿ វ៉ាន់ធន់</w:t>
            </w:r>
          </w:p>
        </w:tc>
        <w:tc>
          <w:tcPr>
            <w:tcW w:w="605" w:type="pct"/>
            <w:shd w:val="clear" w:color="auto" w:fill="auto"/>
            <w:noWrap/>
          </w:tcPr>
          <w:p w14:paraId="3EFDE28D"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2CE91C68"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05F38BD0"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79C82A69" w14:textId="77777777" w:rsidTr="00765117">
        <w:trPr>
          <w:trHeight w:val="288"/>
        </w:trPr>
        <w:tc>
          <w:tcPr>
            <w:tcW w:w="327" w:type="pct"/>
            <w:shd w:val="clear" w:color="auto" w:fill="auto"/>
            <w:noWrap/>
          </w:tcPr>
          <w:p w14:paraId="2E95D8C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១០</w:t>
            </w:r>
          </w:p>
        </w:tc>
        <w:tc>
          <w:tcPr>
            <w:tcW w:w="1539" w:type="pct"/>
            <w:shd w:val="clear" w:color="auto" w:fill="auto"/>
            <w:noWrap/>
          </w:tcPr>
          <w:p w14:paraId="45AA6312"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ឡាយ អៀង</w:t>
            </w:r>
          </w:p>
        </w:tc>
        <w:tc>
          <w:tcPr>
            <w:tcW w:w="605" w:type="pct"/>
            <w:shd w:val="clear" w:color="auto" w:fill="auto"/>
            <w:noWrap/>
          </w:tcPr>
          <w:p w14:paraId="34A79164"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1B8179BB"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5127AA96"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3C32F276" w14:textId="77777777" w:rsidTr="00765117">
        <w:trPr>
          <w:trHeight w:val="288"/>
        </w:trPr>
        <w:tc>
          <w:tcPr>
            <w:tcW w:w="327" w:type="pct"/>
            <w:shd w:val="clear" w:color="auto" w:fill="auto"/>
            <w:noWrap/>
          </w:tcPr>
          <w:p w14:paraId="0F0FE9E5"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១១</w:t>
            </w:r>
          </w:p>
        </w:tc>
        <w:tc>
          <w:tcPr>
            <w:tcW w:w="1539" w:type="pct"/>
            <w:shd w:val="clear" w:color="auto" w:fill="auto"/>
            <w:noWrap/>
          </w:tcPr>
          <w:p w14:paraId="708CB175"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ញ៉ាម ណេង</w:t>
            </w:r>
          </w:p>
        </w:tc>
        <w:tc>
          <w:tcPr>
            <w:tcW w:w="605" w:type="pct"/>
            <w:shd w:val="clear" w:color="auto" w:fill="auto"/>
            <w:noWrap/>
          </w:tcPr>
          <w:p w14:paraId="6080C957"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47B907EA" w14:textId="77777777" w:rsidR="00E45C94" w:rsidRPr="00532659" w:rsidRDefault="00E45C94" w:rsidP="00765117">
            <w:pPr>
              <w:rPr>
                <w:rFonts w:ascii="Khmer OS Battambang" w:eastAsia="Times New Roman" w:hAnsi="Khmer OS Battambang" w:cs="Khmer OS Battambang"/>
                <w:color w:val="000000"/>
                <w:sz w:val="18"/>
                <w:szCs w:val="18"/>
                <w:lang w:bidi="km-KH"/>
              </w:rPr>
            </w:pPr>
            <w:r w:rsidRPr="00532659">
              <w:rPr>
                <w:rFonts w:ascii="Khmer OS Battambang" w:eastAsia="Times New Roman" w:hAnsi="Khmer OS Battambang" w:cs="Khmer OS Battambang" w:hint="cs"/>
                <w:color w:val="000000"/>
                <w:sz w:val="18"/>
                <w:szCs w:val="18"/>
                <w:cs/>
                <w:lang w:bidi="km-KH"/>
              </w:rPr>
              <w:t>ជំទប់ទី១</w:t>
            </w:r>
          </w:p>
        </w:tc>
        <w:tc>
          <w:tcPr>
            <w:tcW w:w="1100" w:type="pct"/>
            <w:shd w:val="clear" w:color="auto" w:fill="auto"/>
            <w:noWrap/>
          </w:tcPr>
          <w:p w14:paraId="207178C5" w14:textId="77777777" w:rsidR="00E45C94" w:rsidRPr="00B718AB" w:rsidRDefault="00E45C94" w:rsidP="00765117">
            <w:pPr>
              <w:rPr>
                <w:rFonts w:eastAsia="Times New Roman"/>
                <w:color w:val="000000"/>
                <w:sz w:val="16"/>
                <w:szCs w:val="16"/>
              </w:rPr>
            </w:pPr>
            <w:r w:rsidRPr="00EA1BFD">
              <w:rPr>
                <w:rFonts w:ascii="Khmer OS Battambang" w:eastAsia="Times New Roman" w:hAnsi="Khmer OS Battambang" w:cs="Khmer OS Battambang" w:hint="cs"/>
                <w:color w:val="000000"/>
                <w:sz w:val="18"/>
                <w:szCs w:val="18"/>
                <w:cs/>
                <w:lang w:bidi="km-KH"/>
              </w:rPr>
              <w:t>ចំបក់ ១</w:t>
            </w:r>
          </w:p>
        </w:tc>
      </w:tr>
      <w:tr w:rsidR="00E45C94" w:rsidRPr="00702BC0" w14:paraId="000CFB25" w14:textId="77777777" w:rsidTr="00765117">
        <w:trPr>
          <w:trHeight w:val="288"/>
        </w:trPr>
        <w:tc>
          <w:tcPr>
            <w:tcW w:w="327" w:type="pct"/>
            <w:shd w:val="clear" w:color="auto" w:fill="auto"/>
            <w:noWrap/>
          </w:tcPr>
          <w:p w14:paraId="098C6AFE"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១២</w:t>
            </w:r>
          </w:p>
        </w:tc>
        <w:tc>
          <w:tcPr>
            <w:tcW w:w="1539" w:type="pct"/>
            <w:shd w:val="clear" w:color="auto" w:fill="auto"/>
            <w:noWrap/>
          </w:tcPr>
          <w:p w14:paraId="6AF148BE"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ណេង សារ៉ុង</w:t>
            </w:r>
            <w:r w:rsidRPr="00532659">
              <w:rPr>
                <w:rFonts w:ascii="Khmer OS Battambang" w:eastAsia="Times New Roman" w:hAnsi="Khmer OS Battambang" w:cs="Khmer OS Battambang"/>
                <w:color w:val="000000"/>
                <w:sz w:val="18"/>
                <w:szCs w:val="18"/>
                <w:lang w:bidi="km-KH"/>
              </w:rPr>
              <w:t xml:space="preserve"> </w:t>
            </w:r>
          </w:p>
        </w:tc>
        <w:tc>
          <w:tcPr>
            <w:tcW w:w="605" w:type="pct"/>
            <w:shd w:val="clear" w:color="auto" w:fill="auto"/>
            <w:noWrap/>
          </w:tcPr>
          <w:p w14:paraId="4580A340"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73039C66"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6C93E03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7136BE5E" w14:textId="77777777" w:rsidTr="00765117">
        <w:trPr>
          <w:trHeight w:val="288"/>
        </w:trPr>
        <w:tc>
          <w:tcPr>
            <w:tcW w:w="327" w:type="pct"/>
            <w:shd w:val="clear" w:color="auto" w:fill="auto"/>
            <w:noWrap/>
          </w:tcPr>
          <w:p w14:paraId="0D0B5C3D"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១៣</w:t>
            </w:r>
          </w:p>
        </w:tc>
        <w:tc>
          <w:tcPr>
            <w:tcW w:w="1539" w:type="pct"/>
            <w:shd w:val="clear" w:color="auto" w:fill="auto"/>
            <w:noWrap/>
          </w:tcPr>
          <w:p w14:paraId="07DE4092"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ទូច សីហា</w:t>
            </w:r>
          </w:p>
        </w:tc>
        <w:tc>
          <w:tcPr>
            <w:tcW w:w="605" w:type="pct"/>
            <w:shd w:val="clear" w:color="auto" w:fill="auto"/>
            <w:noWrap/>
          </w:tcPr>
          <w:p w14:paraId="745FC8D8"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19A8E9C5"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មេភូមិ</w:t>
            </w:r>
          </w:p>
        </w:tc>
        <w:tc>
          <w:tcPr>
            <w:tcW w:w="1100" w:type="pct"/>
            <w:shd w:val="clear" w:color="auto" w:fill="auto"/>
            <w:noWrap/>
          </w:tcPr>
          <w:p w14:paraId="001CF02E"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01679EEB" w14:textId="77777777" w:rsidTr="00765117">
        <w:trPr>
          <w:trHeight w:val="288"/>
        </w:trPr>
        <w:tc>
          <w:tcPr>
            <w:tcW w:w="327" w:type="pct"/>
            <w:shd w:val="clear" w:color="auto" w:fill="auto"/>
            <w:noWrap/>
          </w:tcPr>
          <w:p w14:paraId="5C321C0D"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១៤</w:t>
            </w:r>
          </w:p>
        </w:tc>
        <w:tc>
          <w:tcPr>
            <w:tcW w:w="1539" w:type="pct"/>
            <w:shd w:val="clear" w:color="auto" w:fill="auto"/>
            <w:noWrap/>
          </w:tcPr>
          <w:p w14:paraId="096B095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មាស ពៅ</w:t>
            </w:r>
          </w:p>
        </w:tc>
        <w:tc>
          <w:tcPr>
            <w:tcW w:w="605" w:type="pct"/>
            <w:shd w:val="clear" w:color="auto" w:fill="auto"/>
            <w:noWrap/>
          </w:tcPr>
          <w:p w14:paraId="6A52610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7560AD7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18EAC3D6"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15165EB5" w14:textId="77777777" w:rsidTr="00765117">
        <w:trPr>
          <w:trHeight w:val="288"/>
        </w:trPr>
        <w:tc>
          <w:tcPr>
            <w:tcW w:w="327" w:type="pct"/>
            <w:shd w:val="clear" w:color="auto" w:fill="auto"/>
            <w:noWrap/>
          </w:tcPr>
          <w:p w14:paraId="7F485D5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១៥</w:t>
            </w:r>
          </w:p>
        </w:tc>
        <w:tc>
          <w:tcPr>
            <w:tcW w:w="1539" w:type="pct"/>
            <w:shd w:val="clear" w:color="auto" w:fill="auto"/>
            <w:noWrap/>
          </w:tcPr>
          <w:p w14:paraId="163270E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ពៅ វតី</w:t>
            </w:r>
          </w:p>
        </w:tc>
        <w:tc>
          <w:tcPr>
            <w:tcW w:w="605" w:type="pct"/>
            <w:shd w:val="clear" w:color="auto" w:fill="auto"/>
            <w:noWrap/>
          </w:tcPr>
          <w:p w14:paraId="28225B9C"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492135A8"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1A143A89"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3561A763" w14:textId="77777777" w:rsidTr="00765117">
        <w:trPr>
          <w:trHeight w:val="288"/>
        </w:trPr>
        <w:tc>
          <w:tcPr>
            <w:tcW w:w="327" w:type="pct"/>
            <w:shd w:val="clear" w:color="auto" w:fill="auto"/>
            <w:noWrap/>
          </w:tcPr>
          <w:p w14:paraId="163BFD6E"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១៦</w:t>
            </w:r>
          </w:p>
        </w:tc>
        <w:tc>
          <w:tcPr>
            <w:tcW w:w="1539" w:type="pct"/>
            <w:shd w:val="clear" w:color="auto" w:fill="auto"/>
            <w:noWrap/>
          </w:tcPr>
          <w:p w14:paraId="167616DE"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 នាង</w:t>
            </w:r>
          </w:p>
        </w:tc>
        <w:tc>
          <w:tcPr>
            <w:tcW w:w="605" w:type="pct"/>
            <w:shd w:val="clear" w:color="auto" w:fill="auto"/>
            <w:noWrap/>
          </w:tcPr>
          <w:p w14:paraId="4B57F513"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429" w:type="pct"/>
            <w:shd w:val="clear" w:color="auto" w:fill="auto"/>
            <w:noWrap/>
          </w:tcPr>
          <w:p w14:paraId="0861BD1C"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28A0A188"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078F53A6" w14:textId="77777777" w:rsidTr="00765117">
        <w:trPr>
          <w:trHeight w:val="288"/>
        </w:trPr>
        <w:tc>
          <w:tcPr>
            <w:tcW w:w="327" w:type="pct"/>
            <w:shd w:val="clear" w:color="auto" w:fill="auto"/>
            <w:noWrap/>
          </w:tcPr>
          <w:p w14:paraId="7E5F57A7"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១៧</w:t>
            </w:r>
          </w:p>
        </w:tc>
        <w:tc>
          <w:tcPr>
            <w:tcW w:w="1539" w:type="pct"/>
            <w:shd w:val="clear" w:color="auto" w:fill="auto"/>
            <w:noWrap/>
          </w:tcPr>
          <w:p w14:paraId="2AB2A7F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វឿង</w:t>
            </w:r>
          </w:p>
        </w:tc>
        <w:tc>
          <w:tcPr>
            <w:tcW w:w="605" w:type="pct"/>
            <w:shd w:val="clear" w:color="auto" w:fill="auto"/>
            <w:noWrap/>
          </w:tcPr>
          <w:p w14:paraId="22E18F36"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423FC91C"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2412FD62"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r w:rsidR="00E45C94" w:rsidRPr="00702BC0" w14:paraId="5C3585DF" w14:textId="77777777" w:rsidTr="00765117">
        <w:trPr>
          <w:trHeight w:val="288"/>
        </w:trPr>
        <w:tc>
          <w:tcPr>
            <w:tcW w:w="327" w:type="pct"/>
            <w:shd w:val="clear" w:color="auto" w:fill="auto"/>
            <w:noWrap/>
          </w:tcPr>
          <w:p w14:paraId="2088BFE1"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១៨</w:t>
            </w:r>
          </w:p>
        </w:tc>
        <w:tc>
          <w:tcPr>
            <w:tcW w:w="1539" w:type="pct"/>
            <w:shd w:val="clear" w:color="auto" w:fill="auto"/>
            <w:noWrap/>
          </w:tcPr>
          <w:p w14:paraId="3935D389"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សាន រុង</w:t>
            </w:r>
          </w:p>
        </w:tc>
        <w:tc>
          <w:tcPr>
            <w:tcW w:w="605" w:type="pct"/>
            <w:shd w:val="clear" w:color="auto" w:fill="auto"/>
            <w:noWrap/>
          </w:tcPr>
          <w:p w14:paraId="6100FC78"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429" w:type="pct"/>
            <w:shd w:val="clear" w:color="auto" w:fill="auto"/>
            <w:noWrap/>
          </w:tcPr>
          <w:p w14:paraId="7DE26F4B" w14:textId="77777777" w:rsidR="00E45C94" w:rsidRPr="00532659"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អ្នកភូមិ</w:t>
            </w:r>
          </w:p>
        </w:tc>
        <w:tc>
          <w:tcPr>
            <w:tcW w:w="1100" w:type="pct"/>
            <w:shd w:val="clear" w:color="auto" w:fill="auto"/>
            <w:noWrap/>
          </w:tcPr>
          <w:p w14:paraId="72D47911" w14:textId="77777777" w:rsidR="00E45C94" w:rsidRPr="00B718AB" w:rsidRDefault="00E45C94" w:rsidP="00765117">
            <w:pPr>
              <w:rPr>
                <w:rFonts w:eastAsia="Times New Roman"/>
                <w:color w:val="000000"/>
                <w:sz w:val="16"/>
                <w:szCs w:val="16"/>
              </w:rPr>
            </w:pPr>
            <w:r w:rsidRPr="00532659">
              <w:rPr>
                <w:rFonts w:ascii="Khmer OS Battambang" w:eastAsia="Times New Roman" w:hAnsi="Khmer OS Battambang" w:cs="Khmer OS Battambang" w:hint="cs"/>
                <w:color w:val="000000"/>
                <w:sz w:val="18"/>
                <w:szCs w:val="18"/>
                <w:cs/>
                <w:lang w:bidi="km-KH"/>
              </w:rPr>
              <w:t>ព្រែកប្រាង្គ</w:t>
            </w:r>
          </w:p>
        </w:tc>
      </w:tr>
    </w:tbl>
    <w:p w14:paraId="0C5DB03B" w14:textId="77777777" w:rsidR="00E45C94" w:rsidRPr="00AB5B56" w:rsidRDefault="00E45C94" w:rsidP="00E45C94">
      <w:pPr>
        <w:rPr>
          <w:rFonts w:ascii="Khmer OS Battambang" w:eastAsia="Times New Roman" w:hAnsi="Khmer OS Battambang" w:cs="Khmer OS Battambang"/>
          <w:color w:val="000000"/>
          <w:lang w:bidi="km-KH"/>
        </w:rPr>
      </w:pPr>
    </w:p>
    <w:p w14:paraId="013E7059" w14:textId="77777777" w:rsidR="00E45C94" w:rsidRDefault="00E45C94" w:rsidP="00E45C94">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w:t>
      </w:r>
      <w:r>
        <w:rPr>
          <w:rFonts w:ascii="Khmer OS Battambang" w:eastAsia="Times New Roman" w:hAnsi="Khmer OS Battambang" w:cs="Khmer OS Battambang" w:hint="cs"/>
          <w:b/>
          <w:bCs/>
          <w:cs/>
          <w:lang w:bidi="km-KH"/>
        </w:rPr>
        <w:t>០៥</w:t>
      </w:r>
      <w:r w:rsidRPr="00285FBC">
        <w:rPr>
          <w:rFonts w:ascii="Khmer OS Battambang" w:eastAsia="Times New Roman" w:hAnsi="Khmer OS Battambang" w:cs="Khmer OS Battambang" w:hint="cs"/>
          <w:b/>
          <w:bCs/>
          <w:cs/>
          <w:lang w:bidi="km-KH"/>
        </w:rPr>
        <w:t xml:space="preserve"> ខែ</w:t>
      </w:r>
      <w:r>
        <w:rPr>
          <w:rFonts w:ascii="Khmer OS Battambang" w:eastAsia="Times New Roman" w:hAnsi="Khmer OS Battambang" w:cs="Khmer OS Battambang" w:hint="cs"/>
          <w:b/>
          <w:bCs/>
          <w:cs/>
          <w:lang w:bidi="km-KH"/>
        </w:rPr>
        <w:t>មករា</w:t>
      </w:r>
      <w:r w:rsidRPr="00285FBC">
        <w:rPr>
          <w:rFonts w:ascii="Khmer OS Battambang" w:eastAsia="Times New Roman" w:hAnsi="Khmer OS Battambang" w:cs="Khmer OS Battambang" w:hint="cs"/>
          <w:b/>
          <w:bCs/>
          <w:cs/>
          <w:lang w:bidi="km-KH"/>
        </w:rPr>
        <w:t xml:space="preserve"> ឆ្នាំ២០២</w:t>
      </w:r>
      <w:r>
        <w:rPr>
          <w:rFonts w:ascii="Khmer OS Battambang" w:eastAsia="Times New Roman" w:hAnsi="Khmer OS Battambang" w:cs="Khmer OS Battambang" w:hint="cs"/>
          <w:b/>
          <w:bCs/>
          <w:cs/>
          <w:lang w:bidi="km-KH"/>
        </w:rPr>
        <w:t>២</w:t>
      </w:r>
    </w:p>
    <w:p w14:paraId="5368C08D" w14:textId="77777777" w:rsidR="00E45C94" w:rsidRPr="009B3786" w:rsidRDefault="00E45C94" w:rsidP="00E45C94">
      <w:pPr>
        <w:rPr>
          <w:rFonts w:ascii="Khmer OS Battambang" w:eastAsia="Times New Roman" w:hAnsi="Khmer OS Battambang" w:cs="Khmer OS Battambang"/>
          <w:b/>
          <w:bCs/>
          <w:sz w:val="16"/>
          <w:szCs w:val="16"/>
          <w:lang w:bidi="km-KH"/>
        </w:rPr>
      </w:pPr>
    </w:p>
    <w:p w14:paraId="74AFC03B" w14:textId="77777777" w:rsidR="00E45C94" w:rsidRPr="00805B8C" w:rsidRDefault="00E45C94" w:rsidP="00E45C94">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២៩</w:t>
      </w:r>
      <w:r w:rsidRPr="00805B8C">
        <w:rPr>
          <w:rFonts w:ascii="Khmer OS Battambang" w:eastAsia="Times New Roman" w:hAnsi="Khmer OS Battambang" w:cs="Khmer OS Battambang" w:hint="cs"/>
          <w:b/>
          <w:bCs/>
          <w:color w:val="000000" w:themeColor="text1"/>
          <w:cs/>
          <w:lang w:bidi="km-KH"/>
        </w:rPr>
        <w:t>)</w:t>
      </w:r>
    </w:p>
    <w:p w14:paraId="156E8907" w14:textId="77777777" w:rsidR="00E45C94" w:rsidRPr="00285FBC" w:rsidRDefault="00E45C94" w:rsidP="00E45C94">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AB5B56">
        <w:rPr>
          <w:rFonts w:ascii="Khmer OS Battambang" w:eastAsia="Times New Roman" w:hAnsi="Khmer OS Battambang" w:cs="Khmer OS Battambang"/>
          <w:b/>
          <w:bCs/>
          <w:color w:val="000000"/>
        </w:rPr>
        <w:t>WASH</w:t>
      </w:r>
      <w:r w:rsidRPr="00AB5B56">
        <w:rPr>
          <w:rFonts w:ascii="Khmer OS Battambang" w:eastAsia="Times New Roman" w:hAnsi="Khmer OS Battambang" w:cs="Khmer OS Battambang" w:hint="cs"/>
          <w:b/>
          <w:bCs/>
          <w:color w:val="000000"/>
        </w:rPr>
        <w:t xml:space="preserve"> </w:t>
      </w:r>
      <w:r>
        <w:rPr>
          <w:rFonts w:ascii="Khmer OS Battambang" w:eastAsia="Times New Roman" w:hAnsi="Khmer OS Battambang" w:cs="Khmer OS Battambang" w:hint="cs"/>
          <w:b/>
          <w:bCs/>
          <w:color w:val="000000"/>
          <w:cs/>
          <w:lang w:bidi="km-KH"/>
        </w:rPr>
        <w:t>នៅសាលាបឋមសិក្សាតាសួស</w:t>
      </w:r>
    </w:p>
    <w:p w14:paraId="4C8B931B" w14:textId="77777777" w:rsidR="00E45C94" w:rsidRPr="00702BC0" w:rsidRDefault="00E45C94" w:rsidP="00E45C94">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ឃុំត្រាស់ ស្រុករមាសហែក ខេត្តស្វាយរៀង</w:t>
      </w:r>
    </w:p>
    <w:p w14:paraId="21974A2D" w14:textId="77777777" w:rsidR="00E45C94" w:rsidRPr="00702BC0" w:rsidRDefault="00E45C94" w:rsidP="00E45C94">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978"/>
        <w:gridCol w:w="1130"/>
        <w:gridCol w:w="2158"/>
        <w:gridCol w:w="2464"/>
      </w:tblGrid>
      <w:tr w:rsidR="00E45C94" w:rsidRPr="00702BC0" w14:paraId="1E719F5D" w14:textId="77777777" w:rsidTr="00765117">
        <w:trPr>
          <w:trHeight w:val="288"/>
        </w:trPr>
        <w:tc>
          <w:tcPr>
            <w:tcW w:w="327" w:type="pct"/>
            <w:shd w:val="clear" w:color="auto" w:fill="1F497D" w:themeFill="text2"/>
            <w:noWrap/>
            <w:vAlign w:val="center"/>
            <w:hideMark/>
          </w:tcPr>
          <w:p w14:paraId="4405723F" w14:textId="77777777" w:rsidR="00E45C94" w:rsidRPr="00B718AB" w:rsidRDefault="00E45C94"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94" w:type="pct"/>
            <w:shd w:val="clear" w:color="auto" w:fill="1F497D" w:themeFill="text2"/>
            <w:noWrap/>
            <w:vAlign w:val="center"/>
            <w:hideMark/>
          </w:tcPr>
          <w:p w14:paraId="1FFCA2D2"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39FF1427"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55" w:type="pct"/>
            <w:shd w:val="clear" w:color="auto" w:fill="1F497D" w:themeFill="text2"/>
            <w:noWrap/>
            <w:vAlign w:val="center"/>
            <w:hideMark/>
          </w:tcPr>
          <w:p w14:paraId="09B4E90C"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7C5D32C5"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45C94" w:rsidRPr="00702BC0" w14:paraId="0655E0A9" w14:textId="77777777" w:rsidTr="00765117">
        <w:trPr>
          <w:trHeight w:val="288"/>
        </w:trPr>
        <w:tc>
          <w:tcPr>
            <w:tcW w:w="327" w:type="pct"/>
            <w:shd w:val="clear" w:color="auto" w:fill="auto"/>
            <w:noWrap/>
            <w:hideMark/>
          </w:tcPr>
          <w:p w14:paraId="07FB6690"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94" w:type="pct"/>
            <w:shd w:val="clear" w:color="auto" w:fill="auto"/>
            <w:noWrap/>
          </w:tcPr>
          <w:p w14:paraId="529A697E"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 បូរាណ</w:t>
            </w:r>
          </w:p>
        </w:tc>
        <w:tc>
          <w:tcPr>
            <w:tcW w:w="605" w:type="pct"/>
            <w:shd w:val="clear" w:color="auto" w:fill="auto"/>
            <w:noWrap/>
          </w:tcPr>
          <w:p w14:paraId="08CDF60C"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6064D3B8"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19" w:type="pct"/>
            <w:shd w:val="clear" w:color="auto" w:fill="auto"/>
            <w:noWrap/>
          </w:tcPr>
          <w:p w14:paraId="171B1DE0"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AB5B56">
              <w:rPr>
                <w:rFonts w:ascii="Khmer OS Battambang" w:eastAsia="Times New Roman" w:hAnsi="Khmer OS Battambang" w:cs="Khmer OS Battambang" w:hint="cs"/>
                <w:color w:val="000000"/>
                <w:sz w:val="18"/>
                <w:szCs w:val="18"/>
                <w:cs/>
                <w:lang w:bidi="km-KH"/>
              </w:rPr>
              <w:t>តាសួស</w:t>
            </w:r>
          </w:p>
        </w:tc>
      </w:tr>
      <w:tr w:rsidR="00E45C94" w:rsidRPr="00702BC0" w14:paraId="590FA94D" w14:textId="77777777" w:rsidTr="00765117">
        <w:trPr>
          <w:trHeight w:val="288"/>
        </w:trPr>
        <w:tc>
          <w:tcPr>
            <w:tcW w:w="327" w:type="pct"/>
            <w:shd w:val="clear" w:color="auto" w:fill="auto"/>
            <w:noWrap/>
            <w:hideMark/>
          </w:tcPr>
          <w:p w14:paraId="27987568"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94" w:type="pct"/>
            <w:shd w:val="clear" w:color="auto" w:fill="auto"/>
            <w:noWrap/>
          </w:tcPr>
          <w:p w14:paraId="1EDCF199"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ហែម សារី </w:t>
            </w:r>
          </w:p>
        </w:tc>
        <w:tc>
          <w:tcPr>
            <w:tcW w:w="605" w:type="pct"/>
            <w:shd w:val="clear" w:color="auto" w:fill="auto"/>
            <w:noWrap/>
          </w:tcPr>
          <w:p w14:paraId="1D2D33C1"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6A273D4A"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7E673957" w14:textId="77777777" w:rsidR="00E45C94" w:rsidRPr="00B718AB" w:rsidRDefault="00E45C94" w:rsidP="00765117">
            <w:pPr>
              <w:rPr>
                <w:rFonts w:eastAsia="Times New Roman"/>
                <w:color w:val="000000"/>
                <w:sz w:val="16"/>
                <w:szCs w:val="16"/>
              </w:rPr>
            </w:pPr>
            <w:r w:rsidRPr="00AB5B56">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AB5B56">
              <w:rPr>
                <w:rFonts w:ascii="Khmer OS Battambang" w:eastAsia="Times New Roman" w:hAnsi="Khmer OS Battambang" w:cs="Khmer OS Battambang" w:hint="cs"/>
                <w:color w:val="000000"/>
                <w:sz w:val="18"/>
                <w:szCs w:val="18"/>
                <w:cs/>
                <w:lang w:bidi="km-KH"/>
              </w:rPr>
              <w:t>តាសួស</w:t>
            </w:r>
          </w:p>
        </w:tc>
      </w:tr>
      <w:tr w:rsidR="00E45C94" w:rsidRPr="00702BC0" w14:paraId="42AC6E22" w14:textId="77777777" w:rsidTr="00765117">
        <w:trPr>
          <w:trHeight w:val="288"/>
        </w:trPr>
        <w:tc>
          <w:tcPr>
            <w:tcW w:w="327" w:type="pct"/>
            <w:shd w:val="clear" w:color="auto" w:fill="auto"/>
            <w:noWrap/>
            <w:hideMark/>
          </w:tcPr>
          <w:p w14:paraId="48DEE1FD"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94" w:type="pct"/>
            <w:shd w:val="clear" w:color="auto" w:fill="auto"/>
            <w:noWrap/>
          </w:tcPr>
          <w:p w14:paraId="299079C8"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សឿន សាមុត </w:t>
            </w:r>
          </w:p>
        </w:tc>
        <w:tc>
          <w:tcPr>
            <w:tcW w:w="605" w:type="pct"/>
            <w:shd w:val="clear" w:color="auto" w:fill="auto"/>
            <w:noWrap/>
          </w:tcPr>
          <w:p w14:paraId="269CC373"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6702EBCA"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761C9C7D" w14:textId="77777777" w:rsidR="00E45C94" w:rsidRPr="00B718AB" w:rsidRDefault="00E45C94" w:rsidP="00765117">
            <w:pPr>
              <w:rPr>
                <w:rFonts w:eastAsia="Times New Roman"/>
                <w:color w:val="000000"/>
                <w:sz w:val="16"/>
                <w:szCs w:val="16"/>
              </w:rPr>
            </w:pPr>
            <w:r w:rsidRPr="00AB5B56">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AB5B56">
              <w:rPr>
                <w:rFonts w:ascii="Khmer OS Battambang" w:eastAsia="Times New Roman" w:hAnsi="Khmer OS Battambang" w:cs="Khmer OS Battambang" w:hint="cs"/>
                <w:color w:val="000000"/>
                <w:sz w:val="18"/>
                <w:szCs w:val="18"/>
                <w:cs/>
                <w:lang w:bidi="km-KH"/>
              </w:rPr>
              <w:t>តាសួស</w:t>
            </w:r>
          </w:p>
        </w:tc>
      </w:tr>
      <w:tr w:rsidR="00E45C94" w:rsidRPr="00702BC0" w14:paraId="1EDC2A3C" w14:textId="77777777" w:rsidTr="00765117">
        <w:trPr>
          <w:trHeight w:val="288"/>
        </w:trPr>
        <w:tc>
          <w:tcPr>
            <w:tcW w:w="327" w:type="pct"/>
            <w:shd w:val="clear" w:color="auto" w:fill="auto"/>
            <w:noWrap/>
            <w:hideMark/>
          </w:tcPr>
          <w:p w14:paraId="6C09D89A"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94" w:type="pct"/>
            <w:shd w:val="clear" w:color="auto" w:fill="auto"/>
            <w:noWrap/>
          </w:tcPr>
          <w:p w14:paraId="50C78C5F"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1260FF3E"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2E2CA220"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01546CBC" w14:textId="77777777" w:rsidR="00E45C94" w:rsidRPr="00B718AB" w:rsidRDefault="00E45C94" w:rsidP="00765117">
            <w:pPr>
              <w:rPr>
                <w:rFonts w:eastAsia="Times New Roman"/>
                <w:color w:val="000000"/>
                <w:sz w:val="16"/>
                <w:szCs w:val="16"/>
              </w:rPr>
            </w:pPr>
          </w:p>
        </w:tc>
      </w:tr>
      <w:tr w:rsidR="00E45C94" w:rsidRPr="00702BC0" w14:paraId="417CC7B6" w14:textId="77777777" w:rsidTr="00765117">
        <w:trPr>
          <w:trHeight w:val="288"/>
        </w:trPr>
        <w:tc>
          <w:tcPr>
            <w:tcW w:w="327" w:type="pct"/>
            <w:shd w:val="clear" w:color="auto" w:fill="auto"/>
            <w:noWrap/>
            <w:hideMark/>
          </w:tcPr>
          <w:p w14:paraId="7F4D13A4"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94" w:type="pct"/>
            <w:shd w:val="clear" w:color="auto" w:fill="auto"/>
            <w:noWrap/>
          </w:tcPr>
          <w:p w14:paraId="4AF769BC"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10A029CA"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6B6FF1B6" w14:textId="77777777" w:rsidR="00E45C94" w:rsidRPr="00B718AB" w:rsidRDefault="00E45C94" w:rsidP="00765117">
            <w:pPr>
              <w:rPr>
                <w:rFonts w:eastAsia="Times New Roman"/>
                <w:color w:val="000000"/>
                <w:sz w:val="16"/>
                <w:szCs w:val="16"/>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4098D053" w14:textId="77777777" w:rsidR="00E45C94" w:rsidRPr="00B718AB" w:rsidRDefault="00E45C94" w:rsidP="00765117">
            <w:pPr>
              <w:rPr>
                <w:rFonts w:eastAsia="Times New Roman"/>
                <w:color w:val="000000"/>
                <w:sz w:val="16"/>
                <w:szCs w:val="16"/>
              </w:rPr>
            </w:pPr>
          </w:p>
        </w:tc>
      </w:tr>
    </w:tbl>
    <w:p w14:paraId="6B065680" w14:textId="77777777" w:rsidR="00E45C94" w:rsidRPr="00702BC0" w:rsidRDefault="00E45C94" w:rsidP="00E45C94">
      <w:pPr>
        <w:rPr>
          <w:szCs w:val="20"/>
        </w:rPr>
      </w:pPr>
    </w:p>
    <w:p w14:paraId="6D314DFB" w14:textId="77777777" w:rsidR="00E45C94" w:rsidRPr="00805B8C" w:rsidRDefault="00E45C94" w:rsidP="00E45C94">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៣០</w:t>
      </w:r>
      <w:r w:rsidRPr="00805B8C">
        <w:rPr>
          <w:rFonts w:ascii="Khmer OS Battambang" w:eastAsia="Times New Roman" w:hAnsi="Khmer OS Battambang" w:cs="Khmer OS Battambang" w:hint="cs"/>
          <w:b/>
          <w:bCs/>
          <w:color w:val="000000" w:themeColor="text1"/>
          <w:cs/>
          <w:lang w:bidi="km-KH"/>
        </w:rPr>
        <w:t>)</w:t>
      </w:r>
    </w:p>
    <w:p w14:paraId="17897C2A" w14:textId="77777777" w:rsidR="00E45C94" w:rsidRPr="00285FBC" w:rsidRDefault="00E45C94" w:rsidP="00E45C94">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AB5B56">
        <w:rPr>
          <w:rFonts w:ascii="Khmer OS Battambang" w:eastAsia="Times New Roman" w:hAnsi="Khmer OS Battambang" w:cs="Khmer OS Battambang"/>
          <w:b/>
          <w:bCs/>
          <w:color w:val="000000"/>
        </w:rPr>
        <w:t>WASH</w:t>
      </w:r>
      <w:r w:rsidRPr="00AB5B56">
        <w:rPr>
          <w:rFonts w:ascii="Khmer OS Battambang" w:eastAsia="Times New Roman" w:hAnsi="Khmer OS Battambang" w:cs="Khmer OS Battambang" w:hint="cs"/>
          <w:b/>
          <w:bCs/>
          <w:color w:val="000000"/>
        </w:rPr>
        <w:t xml:space="preserve"> </w:t>
      </w:r>
      <w:r>
        <w:rPr>
          <w:rFonts w:ascii="Khmer OS Battambang" w:eastAsia="Times New Roman" w:hAnsi="Khmer OS Battambang" w:cs="Khmer OS Battambang" w:hint="cs"/>
          <w:b/>
          <w:bCs/>
          <w:color w:val="000000"/>
          <w:cs/>
          <w:lang w:bidi="km-KH"/>
        </w:rPr>
        <w:t>នៅមណ្ឌលសុខភាពជីកដី</w:t>
      </w:r>
    </w:p>
    <w:p w14:paraId="106D12FB" w14:textId="77777777" w:rsidR="00E45C94" w:rsidRPr="00702BC0" w:rsidRDefault="00E45C94" w:rsidP="00E45C94">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ឃុំជីកដី ស្រុករមាសហែក ខេត្តស្វាយរៀង</w:t>
      </w:r>
    </w:p>
    <w:p w14:paraId="437DD1BE" w14:textId="77777777" w:rsidR="00E45C94" w:rsidRPr="00702BC0" w:rsidRDefault="00E45C94" w:rsidP="00E45C94">
      <w:pPr>
        <w:rPr>
          <w:rFonts w:eastAsia="Times New Roman"/>
          <w:color w:val="000000"/>
          <w:szCs w:val="20"/>
          <w:lang w:bidi="km-KH"/>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978"/>
        <w:gridCol w:w="1130"/>
        <w:gridCol w:w="2158"/>
        <w:gridCol w:w="2464"/>
      </w:tblGrid>
      <w:tr w:rsidR="00E45C94" w:rsidRPr="00702BC0" w14:paraId="0234CA44" w14:textId="77777777" w:rsidTr="00765117">
        <w:trPr>
          <w:trHeight w:val="228"/>
        </w:trPr>
        <w:tc>
          <w:tcPr>
            <w:tcW w:w="327" w:type="pct"/>
            <w:shd w:val="clear" w:color="auto" w:fill="1F497D" w:themeFill="text2"/>
            <w:noWrap/>
            <w:vAlign w:val="center"/>
            <w:hideMark/>
          </w:tcPr>
          <w:p w14:paraId="4CE44675" w14:textId="77777777" w:rsidR="00E45C94" w:rsidRPr="00B718AB" w:rsidRDefault="00E45C94"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94" w:type="pct"/>
            <w:shd w:val="clear" w:color="auto" w:fill="1F497D" w:themeFill="text2"/>
            <w:noWrap/>
            <w:vAlign w:val="center"/>
            <w:hideMark/>
          </w:tcPr>
          <w:p w14:paraId="6C6FC793"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174840C6"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55" w:type="pct"/>
            <w:shd w:val="clear" w:color="auto" w:fill="1F497D" w:themeFill="text2"/>
            <w:noWrap/>
            <w:vAlign w:val="center"/>
            <w:hideMark/>
          </w:tcPr>
          <w:p w14:paraId="49E9B4D6"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25CB4578"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45C94" w:rsidRPr="00702BC0" w14:paraId="37F26D13" w14:textId="77777777" w:rsidTr="00765117">
        <w:trPr>
          <w:trHeight w:val="288"/>
        </w:trPr>
        <w:tc>
          <w:tcPr>
            <w:tcW w:w="327" w:type="pct"/>
            <w:shd w:val="clear" w:color="auto" w:fill="auto"/>
            <w:noWrap/>
            <w:hideMark/>
          </w:tcPr>
          <w:p w14:paraId="3E40329F"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94" w:type="pct"/>
            <w:shd w:val="clear" w:color="auto" w:fill="auto"/>
            <w:noWrap/>
          </w:tcPr>
          <w:p w14:paraId="3FE2E624"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ហុក រតនៈ</w:t>
            </w:r>
          </w:p>
        </w:tc>
        <w:tc>
          <w:tcPr>
            <w:tcW w:w="605" w:type="pct"/>
            <w:shd w:val="clear" w:color="auto" w:fill="auto"/>
            <w:noWrap/>
          </w:tcPr>
          <w:p w14:paraId="7EA3BE87"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6AD13DDF"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19" w:type="pct"/>
            <w:shd w:val="clear" w:color="auto" w:fill="auto"/>
            <w:noWrap/>
          </w:tcPr>
          <w:p w14:paraId="783F8586"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0E067840" w14:textId="77777777" w:rsidTr="00765117">
        <w:trPr>
          <w:trHeight w:val="288"/>
        </w:trPr>
        <w:tc>
          <w:tcPr>
            <w:tcW w:w="327" w:type="pct"/>
            <w:shd w:val="clear" w:color="auto" w:fill="auto"/>
            <w:noWrap/>
            <w:hideMark/>
          </w:tcPr>
          <w:p w14:paraId="6A4F546E"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94" w:type="pct"/>
            <w:shd w:val="clear" w:color="auto" w:fill="auto"/>
            <w:noWrap/>
          </w:tcPr>
          <w:p w14:paraId="0066FAB3"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សៅ វត្តី​ </w:t>
            </w:r>
          </w:p>
        </w:tc>
        <w:tc>
          <w:tcPr>
            <w:tcW w:w="605" w:type="pct"/>
            <w:shd w:val="clear" w:color="auto" w:fill="auto"/>
            <w:noWrap/>
          </w:tcPr>
          <w:p w14:paraId="09AC4660"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31147DD6"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នាយករង</w:t>
            </w:r>
          </w:p>
        </w:tc>
        <w:tc>
          <w:tcPr>
            <w:tcW w:w="1319" w:type="pct"/>
            <w:shd w:val="clear" w:color="auto" w:fill="auto"/>
            <w:noWrap/>
          </w:tcPr>
          <w:p w14:paraId="7A2C3BFE"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4BB1909D" w14:textId="77777777" w:rsidTr="00765117">
        <w:trPr>
          <w:trHeight w:val="288"/>
        </w:trPr>
        <w:tc>
          <w:tcPr>
            <w:tcW w:w="327" w:type="pct"/>
            <w:shd w:val="clear" w:color="auto" w:fill="auto"/>
            <w:noWrap/>
            <w:hideMark/>
          </w:tcPr>
          <w:p w14:paraId="293FD996"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94" w:type="pct"/>
            <w:shd w:val="clear" w:color="auto" w:fill="auto"/>
            <w:noWrap/>
          </w:tcPr>
          <w:p w14:paraId="118B1B06"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ខៀវ ចរិយា </w:t>
            </w:r>
          </w:p>
        </w:tc>
        <w:tc>
          <w:tcPr>
            <w:tcW w:w="605" w:type="pct"/>
            <w:shd w:val="clear" w:color="auto" w:fill="auto"/>
            <w:noWrap/>
          </w:tcPr>
          <w:p w14:paraId="20986C41"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127DC080"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7D4E9B87"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3BB43CF0" w14:textId="77777777" w:rsidTr="00765117">
        <w:trPr>
          <w:trHeight w:val="288"/>
        </w:trPr>
        <w:tc>
          <w:tcPr>
            <w:tcW w:w="327" w:type="pct"/>
            <w:shd w:val="clear" w:color="auto" w:fill="auto"/>
            <w:noWrap/>
            <w:hideMark/>
          </w:tcPr>
          <w:p w14:paraId="7605B990"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94" w:type="pct"/>
            <w:shd w:val="clear" w:color="auto" w:fill="auto"/>
            <w:noWrap/>
          </w:tcPr>
          <w:p w14:paraId="54ACC40B"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ពៅ សាវឿន </w:t>
            </w:r>
          </w:p>
        </w:tc>
        <w:tc>
          <w:tcPr>
            <w:tcW w:w="605" w:type="pct"/>
            <w:shd w:val="clear" w:color="auto" w:fill="auto"/>
            <w:noWrap/>
          </w:tcPr>
          <w:p w14:paraId="02E9C838"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5DB2C73C"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2E924029"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511FE4E6" w14:textId="77777777" w:rsidTr="00765117">
        <w:trPr>
          <w:trHeight w:val="288"/>
        </w:trPr>
        <w:tc>
          <w:tcPr>
            <w:tcW w:w="327" w:type="pct"/>
            <w:shd w:val="clear" w:color="auto" w:fill="auto"/>
            <w:noWrap/>
          </w:tcPr>
          <w:p w14:paraId="0C928713"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94" w:type="pct"/>
            <w:shd w:val="clear" w:color="auto" w:fill="auto"/>
            <w:noWrap/>
          </w:tcPr>
          <w:p w14:paraId="6C54AD1B"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សុខា សុជាតិ </w:t>
            </w:r>
          </w:p>
        </w:tc>
        <w:tc>
          <w:tcPr>
            <w:tcW w:w="605" w:type="pct"/>
            <w:shd w:val="clear" w:color="auto" w:fill="auto"/>
            <w:noWrap/>
          </w:tcPr>
          <w:p w14:paraId="0781D069"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1A24F954"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177DD34D"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37C94867" w14:textId="77777777" w:rsidTr="00765117">
        <w:trPr>
          <w:trHeight w:val="288"/>
        </w:trPr>
        <w:tc>
          <w:tcPr>
            <w:tcW w:w="327" w:type="pct"/>
            <w:shd w:val="clear" w:color="auto" w:fill="auto"/>
            <w:noWrap/>
          </w:tcPr>
          <w:p w14:paraId="4F9D20AC"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94" w:type="pct"/>
            <w:shd w:val="clear" w:color="auto" w:fill="auto"/>
            <w:noWrap/>
          </w:tcPr>
          <w:p w14:paraId="59FB4D82"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ស៊ន ធារី </w:t>
            </w:r>
          </w:p>
        </w:tc>
        <w:tc>
          <w:tcPr>
            <w:tcW w:w="605" w:type="pct"/>
            <w:shd w:val="clear" w:color="auto" w:fill="auto"/>
            <w:noWrap/>
          </w:tcPr>
          <w:p w14:paraId="18D96B11"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67ED21CC"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0F3678E9"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3C54A6F6" w14:textId="77777777" w:rsidTr="00765117">
        <w:trPr>
          <w:trHeight w:val="288"/>
        </w:trPr>
        <w:tc>
          <w:tcPr>
            <w:tcW w:w="327" w:type="pct"/>
            <w:shd w:val="clear" w:color="auto" w:fill="auto"/>
            <w:noWrap/>
          </w:tcPr>
          <w:p w14:paraId="3FEB7561"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៧</w:t>
            </w:r>
          </w:p>
        </w:tc>
        <w:tc>
          <w:tcPr>
            <w:tcW w:w="1594" w:type="pct"/>
            <w:shd w:val="clear" w:color="auto" w:fill="auto"/>
            <w:noWrap/>
          </w:tcPr>
          <w:p w14:paraId="4702DB89"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ពៅ ធន់ </w:t>
            </w:r>
          </w:p>
        </w:tc>
        <w:tc>
          <w:tcPr>
            <w:tcW w:w="605" w:type="pct"/>
            <w:shd w:val="clear" w:color="auto" w:fill="auto"/>
            <w:noWrap/>
          </w:tcPr>
          <w:p w14:paraId="53ACF3AE"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2D0D3D0B" w14:textId="77777777" w:rsidR="00E45C94" w:rsidRPr="00AB5B56"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319" w:type="pct"/>
            <w:shd w:val="clear" w:color="auto" w:fill="auto"/>
            <w:noWrap/>
          </w:tcPr>
          <w:p w14:paraId="6FEB98DF"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AB5B56">
              <w:rPr>
                <w:rFonts w:ascii="Khmer OS Battambang" w:eastAsia="Times New Roman" w:hAnsi="Khmer OS Battambang" w:cs="Khmer OS Battambang" w:hint="cs"/>
                <w:color w:val="000000"/>
                <w:sz w:val="18"/>
                <w:szCs w:val="18"/>
                <w:cs/>
                <w:lang w:bidi="km-KH"/>
              </w:rPr>
              <w:t>មណ្ឌលសុខភាពជីកដី</w:t>
            </w:r>
          </w:p>
        </w:tc>
      </w:tr>
      <w:tr w:rsidR="00E45C94" w:rsidRPr="00702BC0" w14:paraId="46BA733F" w14:textId="77777777" w:rsidTr="00765117">
        <w:trPr>
          <w:trHeight w:val="288"/>
        </w:trPr>
        <w:tc>
          <w:tcPr>
            <w:tcW w:w="327" w:type="pct"/>
            <w:shd w:val="clear" w:color="auto" w:fill="auto"/>
            <w:noWrap/>
          </w:tcPr>
          <w:p w14:paraId="16960044"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៨</w:t>
            </w:r>
          </w:p>
        </w:tc>
        <w:tc>
          <w:tcPr>
            <w:tcW w:w="1594" w:type="pct"/>
            <w:shd w:val="clear" w:color="auto" w:fill="auto"/>
            <w:noWrap/>
          </w:tcPr>
          <w:p w14:paraId="1394DC77"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50DA77B4"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682F1040"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708F5B9C" w14:textId="77777777" w:rsidR="00E45C94" w:rsidRPr="00AB5B56" w:rsidRDefault="00E45C94" w:rsidP="00765117">
            <w:pPr>
              <w:rPr>
                <w:rFonts w:ascii="Khmer OS Battambang" w:eastAsia="Times New Roman" w:hAnsi="Khmer OS Battambang" w:cs="Khmer OS Battambang"/>
                <w:color w:val="000000"/>
                <w:sz w:val="18"/>
                <w:szCs w:val="18"/>
                <w:lang w:bidi="km-KH"/>
              </w:rPr>
            </w:pPr>
          </w:p>
        </w:tc>
      </w:tr>
      <w:tr w:rsidR="00E45C94" w:rsidRPr="00702BC0" w14:paraId="578C5C8D" w14:textId="77777777" w:rsidTr="00765117">
        <w:trPr>
          <w:trHeight w:val="288"/>
        </w:trPr>
        <w:tc>
          <w:tcPr>
            <w:tcW w:w="327" w:type="pct"/>
            <w:shd w:val="clear" w:color="auto" w:fill="auto"/>
            <w:noWrap/>
          </w:tcPr>
          <w:p w14:paraId="79E41039"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៩</w:t>
            </w:r>
          </w:p>
        </w:tc>
        <w:tc>
          <w:tcPr>
            <w:tcW w:w="1594" w:type="pct"/>
            <w:shd w:val="clear" w:color="auto" w:fill="auto"/>
            <w:noWrap/>
          </w:tcPr>
          <w:p w14:paraId="3D4F60D4"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29428440"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77D85FEA" w14:textId="77777777" w:rsidR="00E45C94" w:rsidRPr="00AB5B56"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42E49DF3" w14:textId="77777777" w:rsidR="00E45C94" w:rsidRPr="00AB5B56" w:rsidRDefault="00E45C94" w:rsidP="00765117">
            <w:pPr>
              <w:rPr>
                <w:rFonts w:ascii="Khmer OS Battambang" w:eastAsia="Times New Roman" w:hAnsi="Khmer OS Battambang" w:cs="Khmer OS Battambang"/>
                <w:color w:val="000000"/>
                <w:sz w:val="18"/>
                <w:szCs w:val="18"/>
                <w:lang w:bidi="km-KH"/>
              </w:rPr>
            </w:pPr>
          </w:p>
        </w:tc>
      </w:tr>
    </w:tbl>
    <w:p w14:paraId="3EC76EEE" w14:textId="77777777" w:rsidR="00E45C94" w:rsidRPr="00702BC0" w:rsidRDefault="00E45C94" w:rsidP="00E45C94">
      <w:pPr>
        <w:rPr>
          <w:szCs w:val="20"/>
        </w:rPr>
      </w:pPr>
    </w:p>
    <w:p w14:paraId="03F774E9" w14:textId="77777777" w:rsidR="00E45C94" w:rsidRPr="00805B8C" w:rsidRDefault="00E45C94" w:rsidP="00E45C94">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៣១</w:t>
      </w:r>
      <w:r w:rsidRPr="00805B8C">
        <w:rPr>
          <w:rFonts w:ascii="Khmer OS Battambang" w:eastAsia="Times New Roman" w:hAnsi="Khmer OS Battambang" w:cs="Khmer OS Battambang" w:hint="cs"/>
          <w:b/>
          <w:bCs/>
          <w:color w:val="000000" w:themeColor="text1"/>
          <w:cs/>
          <w:lang w:bidi="km-KH"/>
        </w:rPr>
        <w:t>)</w:t>
      </w:r>
    </w:p>
    <w:p w14:paraId="474CB6F5" w14:textId="77777777" w:rsidR="00E45C94" w:rsidRPr="00285FBC" w:rsidRDefault="00E45C94" w:rsidP="00E45C94">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DA58E7">
        <w:rPr>
          <w:rFonts w:ascii="Khmer OS Battambang" w:eastAsia="Times New Roman" w:hAnsi="Khmer OS Battambang" w:cs="Khmer OS Battambang"/>
          <w:color w:val="000000"/>
        </w:rPr>
        <w:t>WASH</w:t>
      </w:r>
      <w:r w:rsidRPr="00DA58E7">
        <w:rPr>
          <w:rFonts w:ascii="Khmer OS Battambang" w:eastAsia="Times New Roman" w:hAnsi="Khmer OS Battambang" w:cs="Khmer OS Battambang" w:hint="cs"/>
          <w:color w:val="000000"/>
        </w:rPr>
        <w:t xml:space="preserve"> </w:t>
      </w:r>
      <w:r w:rsidRPr="00DA58E7">
        <w:rPr>
          <w:rFonts w:ascii="Khmer OS Battambang" w:eastAsia="Times New Roman" w:hAnsi="Khmer OS Battambang" w:cs="Khmer OS Battambang" w:hint="cs"/>
          <w:color w:val="000000"/>
          <w:cs/>
          <w:lang w:bidi="km-KH"/>
        </w:rPr>
        <w:t>នៅ</w:t>
      </w:r>
      <w:r>
        <w:rPr>
          <w:rFonts w:ascii="Khmer OS Battambang" w:eastAsia="Times New Roman" w:hAnsi="Khmer OS Battambang" w:cs="Khmer OS Battambang" w:hint="cs"/>
          <w:color w:val="000000"/>
          <w:cs/>
          <w:lang w:bidi="km-KH"/>
        </w:rPr>
        <w:t>សាលាបឋមសិក្សាសំបួរ</w:t>
      </w:r>
    </w:p>
    <w:p w14:paraId="6513A434" w14:textId="77777777" w:rsidR="00E45C94" w:rsidRPr="00702BC0" w:rsidRDefault="00E45C94" w:rsidP="00E45C94">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ឃុំសំបួរ ស្រុករមាសហែក ខេត្តស្វាយរៀង</w:t>
      </w:r>
    </w:p>
    <w:p w14:paraId="3D8F3881" w14:textId="77777777" w:rsidR="00E45C94" w:rsidRPr="00702BC0" w:rsidRDefault="00E45C94" w:rsidP="00E45C94">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610"/>
        <w:gridCol w:w="2978"/>
        <w:gridCol w:w="1130"/>
        <w:gridCol w:w="2158"/>
        <w:gridCol w:w="2464"/>
      </w:tblGrid>
      <w:tr w:rsidR="00E45C94" w:rsidRPr="00702BC0" w14:paraId="18D0421F" w14:textId="77777777" w:rsidTr="00765117">
        <w:trPr>
          <w:trHeight w:val="288"/>
        </w:trPr>
        <w:tc>
          <w:tcPr>
            <w:tcW w:w="327" w:type="pct"/>
            <w:shd w:val="clear" w:color="auto" w:fill="1F497D" w:themeFill="text2"/>
            <w:noWrap/>
            <w:vAlign w:val="center"/>
            <w:hideMark/>
          </w:tcPr>
          <w:p w14:paraId="3A778FFE" w14:textId="77777777" w:rsidR="00E45C94" w:rsidRPr="00B718AB" w:rsidRDefault="00E45C94"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94" w:type="pct"/>
            <w:shd w:val="clear" w:color="auto" w:fill="1F497D" w:themeFill="text2"/>
            <w:noWrap/>
            <w:vAlign w:val="center"/>
            <w:hideMark/>
          </w:tcPr>
          <w:p w14:paraId="17DBE907"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605" w:type="pct"/>
            <w:shd w:val="clear" w:color="auto" w:fill="1F497D" w:themeFill="text2"/>
            <w:noWrap/>
            <w:vAlign w:val="center"/>
            <w:hideMark/>
          </w:tcPr>
          <w:p w14:paraId="6A877EA4"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55" w:type="pct"/>
            <w:shd w:val="clear" w:color="auto" w:fill="1F497D" w:themeFill="text2"/>
            <w:noWrap/>
            <w:vAlign w:val="center"/>
            <w:hideMark/>
          </w:tcPr>
          <w:p w14:paraId="6B125642"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319" w:type="pct"/>
            <w:shd w:val="clear" w:color="auto" w:fill="1F497D" w:themeFill="text2"/>
            <w:noWrap/>
            <w:vAlign w:val="center"/>
            <w:hideMark/>
          </w:tcPr>
          <w:p w14:paraId="39840568"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45C94" w:rsidRPr="00702BC0" w14:paraId="330F51FA" w14:textId="77777777" w:rsidTr="00765117">
        <w:trPr>
          <w:trHeight w:val="288"/>
        </w:trPr>
        <w:tc>
          <w:tcPr>
            <w:tcW w:w="327" w:type="pct"/>
            <w:shd w:val="clear" w:color="auto" w:fill="auto"/>
            <w:noWrap/>
            <w:hideMark/>
          </w:tcPr>
          <w:p w14:paraId="088562DA"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១</w:t>
            </w:r>
          </w:p>
        </w:tc>
        <w:tc>
          <w:tcPr>
            <w:tcW w:w="1594" w:type="pct"/>
            <w:shd w:val="clear" w:color="auto" w:fill="auto"/>
            <w:noWrap/>
          </w:tcPr>
          <w:p w14:paraId="002DF288"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យឿន ស៊ីណាត</w:t>
            </w:r>
          </w:p>
        </w:tc>
        <w:tc>
          <w:tcPr>
            <w:tcW w:w="605" w:type="pct"/>
            <w:shd w:val="clear" w:color="auto" w:fill="auto"/>
            <w:noWrap/>
          </w:tcPr>
          <w:p w14:paraId="7DBDFAC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7C49DCE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319" w:type="pct"/>
            <w:shd w:val="clear" w:color="auto" w:fill="auto"/>
            <w:noWrap/>
          </w:tcPr>
          <w:p w14:paraId="38ABD4CB"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DA58E7">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DA58E7">
              <w:rPr>
                <w:rFonts w:ascii="Khmer OS Battambang" w:eastAsia="Times New Roman" w:hAnsi="Khmer OS Battambang" w:cs="Khmer OS Battambang" w:hint="cs"/>
                <w:color w:val="000000"/>
                <w:sz w:val="18"/>
                <w:szCs w:val="18"/>
                <w:cs/>
                <w:lang w:bidi="km-KH"/>
              </w:rPr>
              <w:t>សំបួរ</w:t>
            </w:r>
          </w:p>
        </w:tc>
      </w:tr>
      <w:tr w:rsidR="00E45C94" w:rsidRPr="00702BC0" w14:paraId="33697966" w14:textId="77777777" w:rsidTr="00765117">
        <w:trPr>
          <w:trHeight w:val="288"/>
        </w:trPr>
        <w:tc>
          <w:tcPr>
            <w:tcW w:w="327" w:type="pct"/>
            <w:shd w:val="clear" w:color="auto" w:fill="auto"/>
            <w:noWrap/>
            <w:hideMark/>
          </w:tcPr>
          <w:p w14:paraId="6DC8C2AD"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២</w:t>
            </w:r>
          </w:p>
        </w:tc>
        <w:tc>
          <w:tcPr>
            <w:tcW w:w="1594" w:type="pct"/>
            <w:shd w:val="clear" w:color="auto" w:fill="auto"/>
            <w:noWrap/>
          </w:tcPr>
          <w:p w14:paraId="49E16567"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មុំ សុទិវា</w:t>
            </w:r>
          </w:p>
        </w:tc>
        <w:tc>
          <w:tcPr>
            <w:tcW w:w="605" w:type="pct"/>
            <w:shd w:val="clear" w:color="auto" w:fill="auto"/>
            <w:noWrap/>
          </w:tcPr>
          <w:p w14:paraId="66FBF250"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6A8BD55B"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1184EC49"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DA58E7">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DA58E7">
              <w:rPr>
                <w:rFonts w:ascii="Khmer OS Battambang" w:eastAsia="Times New Roman" w:hAnsi="Khmer OS Battambang" w:cs="Khmer OS Battambang" w:hint="cs"/>
                <w:color w:val="000000"/>
                <w:sz w:val="18"/>
                <w:szCs w:val="18"/>
                <w:cs/>
                <w:lang w:bidi="km-KH"/>
              </w:rPr>
              <w:t>សំបួរ</w:t>
            </w:r>
          </w:p>
        </w:tc>
      </w:tr>
      <w:tr w:rsidR="00E45C94" w:rsidRPr="00702BC0" w14:paraId="5F120C82" w14:textId="77777777" w:rsidTr="00765117">
        <w:trPr>
          <w:trHeight w:val="288"/>
        </w:trPr>
        <w:tc>
          <w:tcPr>
            <w:tcW w:w="327" w:type="pct"/>
            <w:shd w:val="clear" w:color="auto" w:fill="auto"/>
            <w:noWrap/>
            <w:hideMark/>
          </w:tcPr>
          <w:p w14:paraId="7062FF77"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៣</w:t>
            </w:r>
          </w:p>
        </w:tc>
        <w:tc>
          <w:tcPr>
            <w:tcW w:w="1594" w:type="pct"/>
            <w:shd w:val="clear" w:color="auto" w:fill="auto"/>
            <w:noWrap/>
          </w:tcPr>
          <w:p w14:paraId="20EF6807"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ឡុង វុត្ថា</w:t>
            </w:r>
          </w:p>
        </w:tc>
        <w:tc>
          <w:tcPr>
            <w:tcW w:w="605" w:type="pct"/>
            <w:shd w:val="clear" w:color="auto" w:fill="auto"/>
            <w:noWrap/>
          </w:tcPr>
          <w:p w14:paraId="1B76885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2D5878F9"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3625B15D"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DA58E7">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DA58E7">
              <w:rPr>
                <w:rFonts w:ascii="Khmer OS Battambang" w:eastAsia="Times New Roman" w:hAnsi="Khmer OS Battambang" w:cs="Khmer OS Battambang" w:hint="cs"/>
                <w:color w:val="000000"/>
                <w:sz w:val="18"/>
                <w:szCs w:val="18"/>
                <w:cs/>
                <w:lang w:bidi="km-KH"/>
              </w:rPr>
              <w:t>សំបួរ</w:t>
            </w:r>
          </w:p>
        </w:tc>
      </w:tr>
      <w:tr w:rsidR="00E45C94" w:rsidRPr="00702BC0" w14:paraId="0027E906" w14:textId="77777777" w:rsidTr="00765117">
        <w:trPr>
          <w:trHeight w:val="288"/>
        </w:trPr>
        <w:tc>
          <w:tcPr>
            <w:tcW w:w="327" w:type="pct"/>
            <w:shd w:val="clear" w:color="auto" w:fill="auto"/>
            <w:noWrap/>
          </w:tcPr>
          <w:p w14:paraId="5276BB41"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៤</w:t>
            </w:r>
          </w:p>
        </w:tc>
        <w:tc>
          <w:tcPr>
            <w:tcW w:w="1594" w:type="pct"/>
            <w:shd w:val="clear" w:color="auto" w:fill="auto"/>
            <w:noWrap/>
          </w:tcPr>
          <w:p w14:paraId="2FFA9943"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អ៊ី មុំ</w:t>
            </w:r>
          </w:p>
        </w:tc>
        <w:tc>
          <w:tcPr>
            <w:tcW w:w="605" w:type="pct"/>
            <w:shd w:val="clear" w:color="auto" w:fill="auto"/>
            <w:noWrap/>
          </w:tcPr>
          <w:p w14:paraId="3BD6615A"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55" w:type="pct"/>
            <w:shd w:val="clear" w:color="auto" w:fill="auto"/>
            <w:noWrap/>
          </w:tcPr>
          <w:p w14:paraId="2A619483"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7C8B1EC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DA58E7">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DA58E7">
              <w:rPr>
                <w:rFonts w:ascii="Khmer OS Battambang" w:eastAsia="Times New Roman" w:hAnsi="Khmer OS Battambang" w:cs="Khmer OS Battambang" w:hint="cs"/>
                <w:color w:val="000000"/>
                <w:sz w:val="18"/>
                <w:szCs w:val="18"/>
                <w:cs/>
                <w:lang w:bidi="km-KH"/>
              </w:rPr>
              <w:t>សំបួរ</w:t>
            </w:r>
          </w:p>
        </w:tc>
      </w:tr>
      <w:tr w:rsidR="00E45C94" w:rsidRPr="00702BC0" w14:paraId="0D040420" w14:textId="77777777" w:rsidTr="00765117">
        <w:trPr>
          <w:trHeight w:val="288"/>
        </w:trPr>
        <w:tc>
          <w:tcPr>
            <w:tcW w:w="327" w:type="pct"/>
            <w:shd w:val="clear" w:color="auto" w:fill="auto"/>
            <w:noWrap/>
          </w:tcPr>
          <w:p w14:paraId="16233811"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៥</w:t>
            </w:r>
          </w:p>
        </w:tc>
        <w:tc>
          <w:tcPr>
            <w:tcW w:w="1594" w:type="pct"/>
            <w:shd w:val="clear" w:color="auto" w:fill="auto"/>
            <w:noWrap/>
          </w:tcPr>
          <w:p w14:paraId="602A9015"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សោម បូនី</w:t>
            </w:r>
          </w:p>
        </w:tc>
        <w:tc>
          <w:tcPr>
            <w:tcW w:w="605" w:type="pct"/>
            <w:shd w:val="clear" w:color="auto" w:fill="auto"/>
            <w:noWrap/>
          </w:tcPr>
          <w:p w14:paraId="5BE66EC5"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55" w:type="pct"/>
            <w:shd w:val="clear" w:color="auto" w:fill="auto"/>
            <w:noWrap/>
          </w:tcPr>
          <w:p w14:paraId="3234524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គ្រូបង្រៀន</w:t>
            </w:r>
          </w:p>
        </w:tc>
        <w:tc>
          <w:tcPr>
            <w:tcW w:w="1319" w:type="pct"/>
            <w:shd w:val="clear" w:color="auto" w:fill="auto"/>
            <w:noWrap/>
          </w:tcPr>
          <w:p w14:paraId="1C448DE3"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DA58E7">
              <w:rPr>
                <w:rFonts w:ascii="Khmer OS Battambang" w:eastAsia="Times New Roman" w:hAnsi="Khmer OS Battambang" w:cs="Khmer OS Battambang" w:hint="cs"/>
                <w:color w:val="000000"/>
                <w:sz w:val="18"/>
                <w:szCs w:val="18"/>
                <w:cs/>
                <w:lang w:bidi="km-KH"/>
              </w:rPr>
              <w:t>សាលា</w:t>
            </w:r>
            <w:r>
              <w:rPr>
                <w:rFonts w:ascii="Khmer OS Battambang" w:eastAsia="Times New Roman" w:hAnsi="Khmer OS Battambang" w:cs="Khmer OS Battambang" w:hint="cs"/>
                <w:color w:val="000000"/>
                <w:sz w:val="18"/>
                <w:szCs w:val="18"/>
                <w:cs/>
                <w:lang w:bidi="km-KH"/>
              </w:rPr>
              <w:t>រៀន</w:t>
            </w:r>
            <w:r w:rsidRPr="00DA58E7">
              <w:rPr>
                <w:rFonts w:ascii="Khmer OS Battambang" w:eastAsia="Times New Roman" w:hAnsi="Khmer OS Battambang" w:cs="Khmer OS Battambang" w:hint="cs"/>
                <w:color w:val="000000"/>
                <w:sz w:val="18"/>
                <w:szCs w:val="18"/>
                <w:cs/>
                <w:lang w:bidi="km-KH"/>
              </w:rPr>
              <w:t>សំបួរ</w:t>
            </w:r>
          </w:p>
        </w:tc>
      </w:tr>
      <w:tr w:rsidR="00E45C94" w:rsidRPr="00702BC0" w14:paraId="763AD786" w14:textId="77777777" w:rsidTr="00765117">
        <w:trPr>
          <w:trHeight w:val="288"/>
        </w:trPr>
        <w:tc>
          <w:tcPr>
            <w:tcW w:w="327" w:type="pct"/>
            <w:shd w:val="clear" w:color="auto" w:fill="auto"/>
            <w:noWrap/>
            <w:hideMark/>
          </w:tcPr>
          <w:p w14:paraId="6E1EFE1D"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៦</w:t>
            </w:r>
          </w:p>
        </w:tc>
        <w:tc>
          <w:tcPr>
            <w:tcW w:w="1594" w:type="pct"/>
            <w:shd w:val="clear" w:color="auto" w:fill="auto"/>
            <w:noWrap/>
          </w:tcPr>
          <w:p w14:paraId="36078B1B"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605" w:type="pct"/>
            <w:shd w:val="clear" w:color="auto" w:fill="auto"/>
            <w:noWrap/>
          </w:tcPr>
          <w:p w14:paraId="5A706C4A"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25F738CA"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184A520F" w14:textId="77777777" w:rsidR="00E45C94" w:rsidRPr="00DA58E7" w:rsidRDefault="00E45C94" w:rsidP="00765117">
            <w:pPr>
              <w:rPr>
                <w:rFonts w:ascii="Khmer OS Battambang" w:eastAsia="Times New Roman" w:hAnsi="Khmer OS Battambang" w:cs="Khmer OS Battambang"/>
                <w:color w:val="000000"/>
                <w:sz w:val="18"/>
                <w:szCs w:val="18"/>
                <w:lang w:bidi="km-KH"/>
              </w:rPr>
            </w:pPr>
          </w:p>
        </w:tc>
      </w:tr>
      <w:tr w:rsidR="00E45C94" w:rsidRPr="00702BC0" w14:paraId="289B3977" w14:textId="77777777" w:rsidTr="00765117">
        <w:trPr>
          <w:trHeight w:val="288"/>
        </w:trPr>
        <w:tc>
          <w:tcPr>
            <w:tcW w:w="327" w:type="pct"/>
            <w:shd w:val="clear" w:color="auto" w:fill="auto"/>
            <w:noWrap/>
            <w:hideMark/>
          </w:tcPr>
          <w:p w14:paraId="4A6B13DC" w14:textId="77777777" w:rsidR="00E45C94" w:rsidRPr="00DA58E7"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៧</w:t>
            </w:r>
          </w:p>
        </w:tc>
        <w:tc>
          <w:tcPr>
            <w:tcW w:w="1594" w:type="pct"/>
            <w:shd w:val="clear" w:color="auto" w:fill="auto"/>
            <w:noWrap/>
          </w:tcPr>
          <w:p w14:paraId="08E5B338"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605" w:type="pct"/>
            <w:shd w:val="clear" w:color="auto" w:fill="auto"/>
            <w:noWrap/>
          </w:tcPr>
          <w:p w14:paraId="6F192C14"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55" w:type="pct"/>
            <w:shd w:val="clear" w:color="auto" w:fill="auto"/>
            <w:noWrap/>
          </w:tcPr>
          <w:p w14:paraId="33BCF912" w14:textId="77777777" w:rsidR="00E45C94" w:rsidRPr="00DA58E7"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319" w:type="pct"/>
            <w:shd w:val="clear" w:color="auto" w:fill="auto"/>
            <w:noWrap/>
          </w:tcPr>
          <w:p w14:paraId="73AC007A" w14:textId="77777777" w:rsidR="00E45C94" w:rsidRPr="00DA58E7" w:rsidRDefault="00E45C94" w:rsidP="00765117">
            <w:pPr>
              <w:rPr>
                <w:rFonts w:ascii="Khmer OS Battambang" w:eastAsia="Times New Roman" w:hAnsi="Khmer OS Battambang" w:cs="Khmer OS Battambang"/>
                <w:color w:val="000000"/>
                <w:sz w:val="18"/>
                <w:szCs w:val="18"/>
                <w:lang w:bidi="km-KH"/>
              </w:rPr>
            </w:pPr>
          </w:p>
        </w:tc>
      </w:tr>
    </w:tbl>
    <w:p w14:paraId="65F8487E" w14:textId="77777777" w:rsidR="00E45C94" w:rsidRPr="003D25AB" w:rsidRDefault="00E45C94" w:rsidP="00E45C94">
      <w:pPr>
        <w:rPr>
          <w:rFonts w:ascii="Khmer OS Battambang" w:eastAsia="Times New Roman" w:hAnsi="Khmer OS Battambang" w:cs="Khmer OS Battambang"/>
          <w:color w:val="000000"/>
          <w:lang w:bidi="km-KH"/>
        </w:rPr>
      </w:pPr>
    </w:p>
    <w:p w14:paraId="010207CF" w14:textId="77777777" w:rsidR="00E45C94" w:rsidRDefault="00E45C94" w:rsidP="00E45C94">
      <w:pPr>
        <w:rPr>
          <w:rFonts w:ascii="Khmer OS Battambang" w:eastAsia="Times New Roman" w:hAnsi="Khmer OS Battambang" w:cs="Khmer OS Battambang"/>
          <w:b/>
          <w:bCs/>
          <w:lang w:bidi="km-KH"/>
        </w:rPr>
      </w:pPr>
      <w:r w:rsidRPr="00285FBC">
        <w:rPr>
          <w:rFonts w:ascii="Khmer OS Battambang" w:eastAsia="Times New Roman" w:hAnsi="Khmer OS Battambang" w:cs="Khmer OS Battambang" w:hint="cs"/>
          <w:b/>
          <w:bCs/>
          <w:cs/>
          <w:lang w:bidi="km-KH"/>
        </w:rPr>
        <w:t>ការងារនៅទីវាល ថ្ងៃទី</w:t>
      </w:r>
      <w:r>
        <w:rPr>
          <w:rFonts w:ascii="Khmer OS Battambang" w:eastAsia="Times New Roman" w:hAnsi="Khmer OS Battambang" w:cs="Khmer OS Battambang" w:hint="cs"/>
          <w:b/>
          <w:bCs/>
          <w:cs/>
          <w:lang w:bidi="km-KH"/>
        </w:rPr>
        <w:t>០៦</w:t>
      </w:r>
      <w:r w:rsidRPr="00285FBC">
        <w:rPr>
          <w:rFonts w:ascii="Khmer OS Battambang" w:eastAsia="Times New Roman" w:hAnsi="Khmer OS Battambang" w:cs="Khmer OS Battambang" w:hint="cs"/>
          <w:b/>
          <w:bCs/>
          <w:cs/>
          <w:lang w:bidi="km-KH"/>
        </w:rPr>
        <w:t xml:space="preserve"> ខែ</w:t>
      </w:r>
      <w:r>
        <w:rPr>
          <w:rFonts w:ascii="Khmer OS Battambang" w:eastAsia="Times New Roman" w:hAnsi="Khmer OS Battambang" w:cs="Khmer OS Battambang" w:hint="cs"/>
          <w:b/>
          <w:bCs/>
          <w:cs/>
          <w:lang w:bidi="km-KH"/>
        </w:rPr>
        <w:t>មករា</w:t>
      </w:r>
      <w:r w:rsidRPr="00285FBC">
        <w:rPr>
          <w:rFonts w:ascii="Khmer OS Battambang" w:eastAsia="Times New Roman" w:hAnsi="Khmer OS Battambang" w:cs="Khmer OS Battambang" w:hint="cs"/>
          <w:b/>
          <w:bCs/>
          <w:cs/>
          <w:lang w:bidi="km-KH"/>
        </w:rPr>
        <w:t xml:space="preserve"> ឆ្នាំ២០២</w:t>
      </w:r>
      <w:r>
        <w:rPr>
          <w:rFonts w:ascii="Khmer OS Battambang" w:eastAsia="Times New Roman" w:hAnsi="Khmer OS Battambang" w:cs="Khmer OS Battambang" w:hint="cs"/>
          <w:b/>
          <w:bCs/>
          <w:cs/>
          <w:lang w:bidi="km-KH"/>
        </w:rPr>
        <w:t>២</w:t>
      </w:r>
    </w:p>
    <w:p w14:paraId="45F2313E" w14:textId="77777777" w:rsidR="00E45C94" w:rsidRPr="009B3786" w:rsidRDefault="00E45C94" w:rsidP="00E45C94">
      <w:pPr>
        <w:rPr>
          <w:rFonts w:ascii="Khmer OS Battambang" w:eastAsia="Times New Roman" w:hAnsi="Khmer OS Battambang" w:cs="Khmer OS Battambang"/>
          <w:b/>
          <w:bCs/>
          <w:sz w:val="16"/>
          <w:szCs w:val="16"/>
          <w:lang w:bidi="km-KH"/>
        </w:rPr>
      </w:pPr>
    </w:p>
    <w:p w14:paraId="7757F555" w14:textId="77777777" w:rsidR="00E45C94" w:rsidRPr="00805B8C" w:rsidRDefault="00E45C94" w:rsidP="00E45C94">
      <w:pPr>
        <w:rPr>
          <w:rFonts w:ascii="Khmer OS Battambang" w:eastAsia="Times New Roman" w:hAnsi="Khmer OS Battambang" w:cs="Khmer OS Battambang"/>
          <w:b/>
          <w:bCs/>
          <w:color w:val="000000"/>
        </w:rPr>
      </w:pPr>
      <w:r w:rsidRPr="00805B8C">
        <w:rPr>
          <w:rFonts w:ascii="Khmer OS Battambang" w:eastAsia="Times New Roman" w:hAnsi="Khmer OS Battambang" w:cs="Khmer OS Battambang" w:hint="cs"/>
          <w:b/>
          <w:bCs/>
          <w:color w:val="000000" w:themeColor="text1"/>
          <w:cs/>
          <w:lang w:bidi="km-KH"/>
        </w:rPr>
        <w:t>បញ្ជីកិច្ចសម្ភាសន៍ប្រជាជន (</w:t>
      </w:r>
      <w:r>
        <w:rPr>
          <w:rFonts w:ascii="Khmer OS Battambang" w:eastAsia="Times New Roman" w:hAnsi="Khmer OS Battambang" w:cs="Khmer OS Battambang" w:hint="cs"/>
          <w:b/>
          <w:bCs/>
          <w:color w:val="000000" w:themeColor="text1"/>
          <w:cs/>
          <w:lang w:bidi="km-KH"/>
        </w:rPr>
        <w:t>២៩</w:t>
      </w:r>
      <w:r w:rsidRPr="00805B8C">
        <w:rPr>
          <w:rFonts w:ascii="Khmer OS Battambang" w:eastAsia="Times New Roman" w:hAnsi="Khmer OS Battambang" w:cs="Khmer OS Battambang" w:hint="cs"/>
          <w:b/>
          <w:bCs/>
          <w:color w:val="000000" w:themeColor="text1"/>
          <w:cs/>
          <w:lang w:bidi="km-KH"/>
        </w:rPr>
        <w:t>)</w:t>
      </w:r>
    </w:p>
    <w:p w14:paraId="046BB312" w14:textId="77777777" w:rsidR="00E45C94" w:rsidRPr="00285FBC" w:rsidRDefault="00E45C94" w:rsidP="00E45C94">
      <w:pPr>
        <w:rPr>
          <w:rFonts w:ascii="Khmer OS Battambang" w:eastAsia="Times New Roman" w:hAnsi="Khmer OS Battambang" w:cs="Khmer OS Battambang"/>
          <w:b/>
          <w:bCs/>
          <w:color w:val="000000"/>
          <w:cs/>
        </w:rPr>
      </w:pPr>
      <w:r w:rsidRPr="00285FBC">
        <w:rPr>
          <w:rFonts w:ascii="Khmer OS Battambang" w:eastAsia="Times New Roman" w:hAnsi="Khmer OS Battambang" w:cs="Khmer OS Battambang" w:hint="cs"/>
          <w:b/>
          <w:bCs/>
          <w:color w:val="000000"/>
          <w:cs/>
          <w:lang w:bidi="km-KH"/>
        </w:rPr>
        <w:t xml:space="preserve">ក្រុម </w:t>
      </w:r>
      <w:r w:rsidRPr="00285FBC">
        <w:rPr>
          <w:rFonts w:ascii="Khmer OS Battambang" w:eastAsia="Times New Roman" w:hAnsi="Khmer OS Battambang" w:cs="Khmer OS Battambang"/>
          <w:b/>
          <w:bCs/>
          <w:color w:val="000000"/>
        </w:rPr>
        <w:t>FGD</w:t>
      </w:r>
      <w:r w:rsidRPr="00285FBC">
        <w:rPr>
          <w:rFonts w:ascii="Khmer OS Battambang" w:eastAsia="Times New Roman" w:hAnsi="Khmer OS Battambang" w:cs="Khmer OS Battambang" w:hint="cs"/>
          <w:b/>
          <w:bCs/>
          <w:color w:val="000000"/>
          <w:cs/>
          <w:lang w:bidi="km-KH"/>
        </w:rPr>
        <w:t>៖</w:t>
      </w:r>
      <w:r w:rsidRPr="00285FBC">
        <w:rPr>
          <w:rFonts w:ascii="Khmer OS Battambang" w:eastAsia="Times New Roman" w:hAnsi="Khmer OS Battambang" w:cs="Khmer OS Battambang"/>
          <w:b/>
          <w:bCs/>
          <w:color w:val="000000"/>
        </w:rPr>
        <w:tab/>
      </w:r>
      <w:r w:rsidRPr="003D25AB">
        <w:rPr>
          <w:rFonts w:ascii="Khmer OS Battambang" w:eastAsia="Times New Roman" w:hAnsi="Khmer OS Battambang" w:cs="Khmer OS Battambang"/>
          <w:color w:val="000000"/>
        </w:rPr>
        <w:t>WASH</w:t>
      </w:r>
      <w:r w:rsidRPr="003D25AB">
        <w:rPr>
          <w:rFonts w:ascii="Khmer OS Battambang" w:eastAsia="Times New Roman" w:hAnsi="Khmer OS Battambang" w:cs="Khmer OS Battambang" w:hint="cs"/>
          <w:color w:val="000000"/>
        </w:rPr>
        <w:t xml:space="preserve"> </w:t>
      </w:r>
      <w:r w:rsidRPr="003D25AB">
        <w:rPr>
          <w:rFonts w:ascii="Khmer OS Battambang" w:eastAsia="Times New Roman" w:hAnsi="Khmer OS Battambang" w:cs="Khmer OS Battambang" w:hint="cs"/>
          <w:color w:val="000000"/>
          <w:cs/>
          <w:lang w:bidi="km-KH"/>
        </w:rPr>
        <w:t>នៅ</w:t>
      </w:r>
      <w:r>
        <w:rPr>
          <w:rFonts w:ascii="Khmer OS Battambang" w:eastAsia="Times New Roman" w:hAnsi="Khmer OS Battambang" w:cs="Khmer OS Battambang" w:hint="cs"/>
          <w:color w:val="000000"/>
          <w:cs/>
          <w:lang w:bidi="km-KH"/>
        </w:rPr>
        <w:t>មណ្ឌលសុខភាពត្រពាំងស្តៅ</w:t>
      </w:r>
    </w:p>
    <w:p w14:paraId="32C17050" w14:textId="77777777" w:rsidR="00E45C94" w:rsidRPr="00702BC0" w:rsidRDefault="00E45C94" w:rsidP="00E45C94">
      <w:pPr>
        <w:rPr>
          <w:rFonts w:eastAsia="Times New Roman"/>
          <w:color w:val="000000"/>
          <w:szCs w:val="20"/>
          <w:lang w:bidi="km-KH"/>
        </w:rPr>
      </w:pPr>
      <w:r w:rsidRPr="00805B8C">
        <w:rPr>
          <w:rFonts w:ascii="Khmer OS Battambang" w:eastAsia="Times New Roman" w:hAnsi="Khmer OS Battambang" w:cs="Khmer OS Battambang" w:hint="cs"/>
          <w:b/>
          <w:bCs/>
          <w:color w:val="000000"/>
          <w:cs/>
          <w:lang w:bidi="km-KH"/>
        </w:rPr>
        <w:t>ទីកន្លែង៖</w:t>
      </w:r>
      <w:r>
        <w:rPr>
          <w:rFonts w:ascii="Khmer OS Battambang" w:eastAsia="Times New Roman" w:hAnsi="Khmer OS Battambang" w:cs="Khmer OS Battambang"/>
          <w:color w:val="000000"/>
          <w:cs/>
          <w:lang w:bidi="km-KH"/>
        </w:rPr>
        <w:tab/>
      </w:r>
      <w:r>
        <w:rPr>
          <w:rFonts w:ascii="Khmer OS Battambang" w:eastAsia="Times New Roman" w:hAnsi="Khmer OS Battambang" w:cs="Khmer OS Battambang" w:hint="cs"/>
          <w:color w:val="000000"/>
          <w:cs/>
          <w:lang w:bidi="km-KH"/>
        </w:rPr>
        <w:t>ឃុំត្រពាំងស្តៅ ស្រុករមាសហែក ខេត្តស្វាយរៀង</w:t>
      </w:r>
    </w:p>
    <w:p w14:paraId="41FE7E6F" w14:textId="77777777" w:rsidR="00E45C94" w:rsidRPr="00702BC0" w:rsidRDefault="00E45C94" w:rsidP="00E45C94">
      <w:pPr>
        <w:rPr>
          <w:rFonts w:eastAsia="Times New Roman"/>
          <w:color w:val="000000"/>
          <w:szCs w:val="20"/>
        </w:rPr>
      </w:pPr>
    </w:p>
    <w:tbl>
      <w:tblPr>
        <w:tblW w:w="500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84"/>
        <w:gridCol w:w="2905"/>
        <w:gridCol w:w="1057"/>
        <w:gridCol w:w="2085"/>
        <w:gridCol w:w="2709"/>
      </w:tblGrid>
      <w:tr w:rsidR="00E45C94" w:rsidRPr="00702BC0" w14:paraId="4124136D" w14:textId="77777777" w:rsidTr="00765117">
        <w:trPr>
          <w:trHeight w:val="288"/>
        </w:trPr>
        <w:tc>
          <w:tcPr>
            <w:tcW w:w="313" w:type="pct"/>
            <w:shd w:val="clear" w:color="auto" w:fill="1F497D" w:themeFill="text2"/>
            <w:noWrap/>
            <w:vAlign w:val="center"/>
            <w:hideMark/>
          </w:tcPr>
          <w:p w14:paraId="5B454C34" w14:textId="77777777" w:rsidR="00E45C94" w:rsidRPr="00B718AB" w:rsidRDefault="00E45C94" w:rsidP="00765117">
            <w:pPr>
              <w:jc w:val="center"/>
              <w:rPr>
                <w:rFonts w:eastAsia="Times New Roman"/>
                <w:b/>
                <w:color w:val="FFFFFF" w:themeColor="background1"/>
                <w:sz w:val="16"/>
                <w:szCs w:val="16"/>
              </w:rPr>
            </w:pPr>
            <w:r w:rsidRPr="0025209C">
              <w:rPr>
                <w:rFonts w:ascii="Khmer OS Battambang" w:eastAsia="Times New Roman" w:hAnsi="Khmer OS Battambang" w:cs="Khmer OS Battambang" w:hint="cs"/>
                <w:bCs/>
                <w:color w:val="FFFFFF" w:themeColor="background1"/>
                <w:sz w:val="18"/>
                <w:szCs w:val="18"/>
                <w:cs/>
                <w:lang w:bidi="km-KH"/>
              </w:rPr>
              <w:t>ល.រ.</w:t>
            </w:r>
          </w:p>
        </w:tc>
        <w:tc>
          <w:tcPr>
            <w:tcW w:w="1555" w:type="pct"/>
            <w:shd w:val="clear" w:color="auto" w:fill="1F497D" w:themeFill="text2"/>
            <w:noWrap/>
            <w:vAlign w:val="center"/>
            <w:hideMark/>
          </w:tcPr>
          <w:p w14:paraId="0C89459A"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នាមត្រកូល និងនាមខ្លួន</w:t>
            </w:r>
          </w:p>
        </w:tc>
        <w:tc>
          <w:tcPr>
            <w:tcW w:w="566" w:type="pct"/>
            <w:shd w:val="clear" w:color="auto" w:fill="1F497D" w:themeFill="text2"/>
            <w:noWrap/>
            <w:vAlign w:val="center"/>
            <w:hideMark/>
          </w:tcPr>
          <w:p w14:paraId="093FEF34"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ភេទ</w:t>
            </w:r>
          </w:p>
        </w:tc>
        <w:tc>
          <w:tcPr>
            <w:tcW w:w="1116" w:type="pct"/>
            <w:shd w:val="clear" w:color="auto" w:fill="1F497D" w:themeFill="text2"/>
            <w:noWrap/>
            <w:vAlign w:val="center"/>
            <w:hideMark/>
          </w:tcPr>
          <w:p w14:paraId="74C85197"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ការងារ/មុខតំណែង</w:t>
            </w:r>
          </w:p>
        </w:tc>
        <w:tc>
          <w:tcPr>
            <w:tcW w:w="1450" w:type="pct"/>
            <w:shd w:val="clear" w:color="auto" w:fill="1F497D" w:themeFill="text2"/>
            <w:noWrap/>
            <w:vAlign w:val="center"/>
            <w:hideMark/>
          </w:tcPr>
          <w:p w14:paraId="43EEF46F" w14:textId="77777777" w:rsidR="00E45C94" w:rsidRPr="00B718AB" w:rsidRDefault="00E45C94" w:rsidP="00765117">
            <w:pPr>
              <w:jc w:val="center"/>
              <w:rPr>
                <w:rFonts w:eastAsia="Times New Roman"/>
                <w:b/>
                <w:color w:val="FFFFFF" w:themeColor="background1"/>
                <w:sz w:val="16"/>
                <w:szCs w:val="16"/>
              </w:rPr>
            </w:pPr>
            <w:r>
              <w:rPr>
                <w:rFonts w:ascii="Khmer OS Battambang" w:eastAsia="Times New Roman" w:hAnsi="Khmer OS Battambang" w:cs="Khmer OS Battambang" w:hint="cs"/>
                <w:bCs/>
                <w:color w:val="FFFFFF" w:themeColor="background1"/>
                <w:sz w:val="18"/>
                <w:szCs w:val="18"/>
                <w:cs/>
                <w:lang w:bidi="km-KH"/>
              </w:rPr>
              <w:t>អង្គភាព</w:t>
            </w:r>
          </w:p>
        </w:tc>
      </w:tr>
      <w:tr w:rsidR="00E45C94" w:rsidRPr="00702BC0" w14:paraId="5486B217" w14:textId="77777777" w:rsidTr="00765117">
        <w:trPr>
          <w:trHeight w:val="288"/>
        </w:trPr>
        <w:tc>
          <w:tcPr>
            <w:tcW w:w="313" w:type="pct"/>
            <w:shd w:val="clear" w:color="auto" w:fill="auto"/>
            <w:noWrap/>
            <w:hideMark/>
          </w:tcPr>
          <w:p w14:paraId="200A12EB"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១</w:t>
            </w:r>
          </w:p>
        </w:tc>
        <w:tc>
          <w:tcPr>
            <w:tcW w:w="1555" w:type="pct"/>
            <w:shd w:val="clear" w:color="auto" w:fill="auto"/>
            <w:noWrap/>
          </w:tcPr>
          <w:p w14:paraId="3D847E70"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សេក ស្រីមុំ</w:t>
            </w:r>
          </w:p>
        </w:tc>
        <w:tc>
          <w:tcPr>
            <w:tcW w:w="566" w:type="pct"/>
            <w:shd w:val="clear" w:color="auto" w:fill="auto"/>
            <w:noWrap/>
          </w:tcPr>
          <w:p w14:paraId="1EF369F4"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16" w:type="pct"/>
            <w:shd w:val="clear" w:color="auto" w:fill="auto"/>
            <w:noWrap/>
          </w:tcPr>
          <w:p w14:paraId="7B347241"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450" w:type="pct"/>
            <w:shd w:val="clear" w:color="auto" w:fill="auto"/>
            <w:noWrap/>
          </w:tcPr>
          <w:p w14:paraId="261025CB"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3D25AB">
              <w:rPr>
                <w:rFonts w:ascii="Khmer OS Battambang" w:eastAsia="Times New Roman" w:hAnsi="Khmer OS Battambang" w:cs="Khmer OS Battambang" w:hint="cs"/>
                <w:color w:val="000000"/>
                <w:sz w:val="18"/>
                <w:szCs w:val="18"/>
                <w:cs/>
                <w:lang w:bidi="km-KH"/>
              </w:rPr>
              <w:t>មណ្ឌលសុខភាពត្រពាំងស្តៅ</w:t>
            </w:r>
          </w:p>
        </w:tc>
      </w:tr>
      <w:tr w:rsidR="00E45C94" w:rsidRPr="00702BC0" w14:paraId="6C689392" w14:textId="77777777" w:rsidTr="00765117">
        <w:trPr>
          <w:trHeight w:val="288"/>
        </w:trPr>
        <w:tc>
          <w:tcPr>
            <w:tcW w:w="313" w:type="pct"/>
            <w:shd w:val="clear" w:color="auto" w:fill="auto"/>
            <w:noWrap/>
            <w:hideMark/>
          </w:tcPr>
          <w:p w14:paraId="4E6AF1EC"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២</w:t>
            </w:r>
          </w:p>
        </w:tc>
        <w:tc>
          <w:tcPr>
            <w:tcW w:w="1555" w:type="pct"/>
            <w:shd w:val="clear" w:color="auto" w:fill="auto"/>
            <w:noWrap/>
          </w:tcPr>
          <w:p w14:paraId="77CFD534"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 xml:space="preserve">ម៉ុន សុថាវី </w:t>
            </w:r>
          </w:p>
        </w:tc>
        <w:tc>
          <w:tcPr>
            <w:tcW w:w="566" w:type="pct"/>
            <w:shd w:val="clear" w:color="auto" w:fill="auto"/>
            <w:noWrap/>
          </w:tcPr>
          <w:p w14:paraId="7B33305C"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16" w:type="pct"/>
            <w:shd w:val="clear" w:color="auto" w:fill="auto"/>
            <w:noWrap/>
          </w:tcPr>
          <w:p w14:paraId="75D33F04"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450" w:type="pct"/>
            <w:shd w:val="clear" w:color="auto" w:fill="auto"/>
            <w:noWrap/>
          </w:tcPr>
          <w:p w14:paraId="4425778F"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3D25AB">
              <w:rPr>
                <w:rFonts w:ascii="Khmer OS Battambang" w:eastAsia="Times New Roman" w:hAnsi="Khmer OS Battambang" w:cs="Khmer OS Battambang" w:hint="cs"/>
                <w:color w:val="000000"/>
                <w:sz w:val="18"/>
                <w:szCs w:val="18"/>
                <w:cs/>
                <w:lang w:bidi="km-KH"/>
              </w:rPr>
              <w:t>មណ្ឌលសុខភាពត្រពាំងស្តៅ</w:t>
            </w:r>
          </w:p>
        </w:tc>
      </w:tr>
      <w:tr w:rsidR="00E45C94" w:rsidRPr="00702BC0" w14:paraId="1518BBBF" w14:textId="77777777" w:rsidTr="00765117">
        <w:trPr>
          <w:trHeight w:val="288"/>
        </w:trPr>
        <w:tc>
          <w:tcPr>
            <w:tcW w:w="313" w:type="pct"/>
            <w:shd w:val="clear" w:color="auto" w:fill="auto"/>
            <w:noWrap/>
            <w:hideMark/>
          </w:tcPr>
          <w:p w14:paraId="02F23417"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៣</w:t>
            </w:r>
          </w:p>
        </w:tc>
        <w:tc>
          <w:tcPr>
            <w:tcW w:w="1555" w:type="pct"/>
            <w:shd w:val="clear" w:color="auto" w:fill="auto"/>
            <w:noWrap/>
          </w:tcPr>
          <w:p w14:paraId="20C50723"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ឃឹម សុភី</w:t>
            </w:r>
          </w:p>
        </w:tc>
        <w:tc>
          <w:tcPr>
            <w:tcW w:w="566" w:type="pct"/>
            <w:shd w:val="clear" w:color="auto" w:fill="auto"/>
            <w:noWrap/>
          </w:tcPr>
          <w:p w14:paraId="41AF86B6"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ស</w:t>
            </w:r>
          </w:p>
        </w:tc>
        <w:tc>
          <w:tcPr>
            <w:tcW w:w="1116" w:type="pct"/>
            <w:shd w:val="clear" w:color="auto" w:fill="auto"/>
            <w:noWrap/>
          </w:tcPr>
          <w:p w14:paraId="05CFB90E"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បុគ្គលិក</w:t>
            </w:r>
          </w:p>
        </w:tc>
        <w:tc>
          <w:tcPr>
            <w:tcW w:w="1450" w:type="pct"/>
            <w:shd w:val="clear" w:color="auto" w:fill="auto"/>
            <w:noWrap/>
          </w:tcPr>
          <w:p w14:paraId="0CFB05C3"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3D25AB">
              <w:rPr>
                <w:rFonts w:ascii="Khmer OS Battambang" w:eastAsia="Times New Roman" w:hAnsi="Khmer OS Battambang" w:cs="Khmer OS Battambang" w:hint="cs"/>
                <w:color w:val="000000"/>
                <w:sz w:val="18"/>
                <w:szCs w:val="18"/>
                <w:cs/>
                <w:lang w:bidi="km-KH"/>
              </w:rPr>
              <w:t>មណ្ឌលសុខភាពត្រពាំងស្តៅ</w:t>
            </w:r>
          </w:p>
        </w:tc>
      </w:tr>
      <w:tr w:rsidR="00E45C94" w:rsidRPr="00702BC0" w14:paraId="11B6FBCE" w14:textId="77777777" w:rsidTr="00765117">
        <w:trPr>
          <w:trHeight w:val="288"/>
        </w:trPr>
        <w:tc>
          <w:tcPr>
            <w:tcW w:w="313" w:type="pct"/>
            <w:shd w:val="clear" w:color="auto" w:fill="auto"/>
            <w:noWrap/>
            <w:hideMark/>
          </w:tcPr>
          <w:p w14:paraId="70E740D0"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៤</w:t>
            </w:r>
          </w:p>
        </w:tc>
        <w:tc>
          <w:tcPr>
            <w:tcW w:w="1555" w:type="pct"/>
            <w:shd w:val="clear" w:color="auto" w:fill="auto"/>
            <w:noWrap/>
          </w:tcPr>
          <w:p w14:paraId="72AE4EC4"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វង់ ប៉េត</w:t>
            </w:r>
          </w:p>
        </w:tc>
        <w:tc>
          <w:tcPr>
            <w:tcW w:w="566" w:type="pct"/>
            <w:shd w:val="clear" w:color="auto" w:fill="auto"/>
            <w:noWrap/>
          </w:tcPr>
          <w:p w14:paraId="2410A1ED"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ប</w:t>
            </w:r>
          </w:p>
        </w:tc>
        <w:tc>
          <w:tcPr>
            <w:tcW w:w="1116" w:type="pct"/>
            <w:shd w:val="clear" w:color="auto" w:fill="auto"/>
            <w:noWrap/>
          </w:tcPr>
          <w:p w14:paraId="2D20CA27" w14:textId="77777777" w:rsidR="00E45C94" w:rsidRPr="003D25AB" w:rsidRDefault="00E45C94" w:rsidP="00765117">
            <w:pPr>
              <w:rPr>
                <w:rFonts w:ascii="Khmer OS Battambang" w:eastAsia="Times New Roman" w:hAnsi="Khmer OS Battambang" w:cs="Khmer OS Battambang"/>
                <w:color w:val="000000"/>
                <w:sz w:val="18"/>
                <w:szCs w:val="18"/>
                <w:lang w:bidi="km-KH"/>
              </w:rPr>
            </w:pPr>
            <w:r>
              <w:rPr>
                <w:rFonts w:ascii="Khmer OS Battambang" w:eastAsia="Times New Roman" w:hAnsi="Khmer OS Battambang" w:cs="Khmer OS Battambang" w:hint="cs"/>
                <w:color w:val="000000"/>
                <w:sz w:val="18"/>
                <w:szCs w:val="18"/>
                <w:cs/>
                <w:lang w:bidi="km-KH"/>
              </w:rPr>
              <w:t>នាយក</w:t>
            </w:r>
          </w:p>
        </w:tc>
        <w:tc>
          <w:tcPr>
            <w:tcW w:w="1450" w:type="pct"/>
            <w:shd w:val="clear" w:color="auto" w:fill="auto"/>
            <w:noWrap/>
          </w:tcPr>
          <w:p w14:paraId="5DF817D4"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3D25AB">
              <w:rPr>
                <w:rFonts w:ascii="Khmer OS Battambang" w:eastAsia="Times New Roman" w:hAnsi="Khmer OS Battambang" w:cs="Khmer OS Battambang" w:hint="cs"/>
                <w:color w:val="000000"/>
                <w:sz w:val="18"/>
                <w:szCs w:val="18"/>
                <w:cs/>
                <w:lang w:bidi="km-KH"/>
              </w:rPr>
              <w:t>មណ្ឌលសុខភាពត្រពាំងស្តៅ</w:t>
            </w:r>
          </w:p>
        </w:tc>
      </w:tr>
      <w:tr w:rsidR="00E45C94" w:rsidRPr="00702BC0" w14:paraId="6495E2A5" w14:textId="77777777" w:rsidTr="00765117">
        <w:trPr>
          <w:trHeight w:val="288"/>
        </w:trPr>
        <w:tc>
          <w:tcPr>
            <w:tcW w:w="313" w:type="pct"/>
            <w:shd w:val="clear" w:color="auto" w:fill="auto"/>
            <w:noWrap/>
          </w:tcPr>
          <w:p w14:paraId="33E6D4DE"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៥</w:t>
            </w:r>
          </w:p>
        </w:tc>
        <w:tc>
          <w:tcPr>
            <w:tcW w:w="1555" w:type="pct"/>
            <w:shd w:val="clear" w:color="auto" w:fill="auto"/>
            <w:noWrap/>
          </w:tcPr>
          <w:p w14:paraId="398129FB"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សុខា</w:t>
            </w:r>
          </w:p>
        </w:tc>
        <w:tc>
          <w:tcPr>
            <w:tcW w:w="566" w:type="pct"/>
            <w:shd w:val="clear" w:color="auto" w:fill="auto"/>
            <w:noWrap/>
          </w:tcPr>
          <w:p w14:paraId="2B345A27"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16" w:type="pct"/>
            <w:shd w:val="clear" w:color="auto" w:fill="auto"/>
            <w:noWrap/>
          </w:tcPr>
          <w:p w14:paraId="12734716"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450" w:type="pct"/>
            <w:shd w:val="clear" w:color="auto" w:fill="auto"/>
            <w:noWrap/>
          </w:tcPr>
          <w:p w14:paraId="6B7AE451" w14:textId="77777777" w:rsidR="00E45C94" w:rsidRPr="003D25AB" w:rsidRDefault="00E45C94" w:rsidP="00765117">
            <w:pPr>
              <w:rPr>
                <w:rFonts w:ascii="Khmer OS Battambang" w:eastAsia="Times New Roman" w:hAnsi="Khmer OS Battambang" w:cs="Khmer OS Battambang"/>
                <w:color w:val="000000"/>
                <w:sz w:val="18"/>
                <w:szCs w:val="18"/>
                <w:lang w:bidi="km-KH"/>
              </w:rPr>
            </w:pPr>
          </w:p>
        </w:tc>
      </w:tr>
      <w:tr w:rsidR="00E45C94" w:rsidRPr="00702BC0" w14:paraId="74041EA0" w14:textId="77777777" w:rsidTr="00765117">
        <w:trPr>
          <w:trHeight w:val="288"/>
        </w:trPr>
        <w:tc>
          <w:tcPr>
            <w:tcW w:w="313" w:type="pct"/>
            <w:shd w:val="clear" w:color="auto" w:fill="auto"/>
            <w:noWrap/>
          </w:tcPr>
          <w:p w14:paraId="6524D172" w14:textId="77777777" w:rsidR="00E45C94" w:rsidRPr="00B718AB" w:rsidRDefault="00E45C94" w:rsidP="00765117">
            <w:pPr>
              <w:rPr>
                <w:rFonts w:eastAsia="Times New Roman"/>
                <w:color w:val="000000"/>
                <w:sz w:val="16"/>
                <w:szCs w:val="16"/>
              </w:rPr>
            </w:pPr>
            <w:r>
              <w:rPr>
                <w:rFonts w:ascii="Khmer OS Battambang" w:eastAsia="Times New Roman" w:hAnsi="Khmer OS Battambang" w:cs="Khmer OS Battambang" w:hint="cs"/>
                <w:color w:val="000000"/>
                <w:sz w:val="18"/>
                <w:szCs w:val="18"/>
                <w:cs/>
                <w:lang w:bidi="km-KH"/>
              </w:rPr>
              <w:t>៦</w:t>
            </w:r>
          </w:p>
        </w:tc>
        <w:tc>
          <w:tcPr>
            <w:tcW w:w="1555" w:type="pct"/>
            <w:shd w:val="clear" w:color="auto" w:fill="auto"/>
            <w:noWrap/>
          </w:tcPr>
          <w:p w14:paraId="5083E5C5"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សាំង ហៃ</w:t>
            </w:r>
          </w:p>
        </w:tc>
        <w:tc>
          <w:tcPr>
            <w:tcW w:w="566" w:type="pct"/>
            <w:shd w:val="clear" w:color="auto" w:fill="auto"/>
            <w:noWrap/>
          </w:tcPr>
          <w:p w14:paraId="6F128ADC"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ប</w:t>
            </w:r>
          </w:p>
        </w:tc>
        <w:tc>
          <w:tcPr>
            <w:tcW w:w="1116" w:type="pct"/>
            <w:shd w:val="clear" w:color="auto" w:fill="auto"/>
            <w:noWrap/>
          </w:tcPr>
          <w:p w14:paraId="35660106" w14:textId="77777777" w:rsidR="00E45C94" w:rsidRPr="003D25AB" w:rsidRDefault="00E45C94" w:rsidP="00765117">
            <w:pPr>
              <w:rPr>
                <w:rFonts w:ascii="Khmer OS Battambang" w:eastAsia="Times New Roman" w:hAnsi="Khmer OS Battambang" w:cs="Khmer OS Battambang"/>
                <w:color w:val="000000"/>
                <w:sz w:val="18"/>
                <w:szCs w:val="18"/>
                <w:lang w:bidi="km-KH"/>
              </w:rPr>
            </w:pPr>
            <w:r w:rsidRPr="009B3786">
              <w:rPr>
                <w:rFonts w:ascii="Khmer OS Battambang" w:eastAsia="Times New Roman" w:hAnsi="Khmer OS Battambang" w:cs="Khmer OS Battambang"/>
                <w:color w:val="000000"/>
                <w:sz w:val="18"/>
                <w:szCs w:val="18"/>
                <w:cs/>
                <w:lang w:bidi="km-KH"/>
              </w:rPr>
              <w:t>ក្រុមវាយតម្លៃ</w:t>
            </w:r>
          </w:p>
        </w:tc>
        <w:tc>
          <w:tcPr>
            <w:tcW w:w="1450" w:type="pct"/>
            <w:shd w:val="clear" w:color="auto" w:fill="auto"/>
            <w:noWrap/>
          </w:tcPr>
          <w:p w14:paraId="25421A9F" w14:textId="77777777" w:rsidR="00E45C94" w:rsidRPr="003D25AB" w:rsidRDefault="00E45C94" w:rsidP="00765117">
            <w:pPr>
              <w:rPr>
                <w:rFonts w:ascii="Khmer OS Battambang" w:eastAsia="Times New Roman" w:hAnsi="Khmer OS Battambang" w:cs="Khmer OS Battambang"/>
                <w:color w:val="000000"/>
                <w:sz w:val="18"/>
                <w:szCs w:val="18"/>
                <w:lang w:bidi="km-KH"/>
              </w:rPr>
            </w:pPr>
          </w:p>
        </w:tc>
      </w:tr>
    </w:tbl>
    <w:p w14:paraId="0CC40B77" w14:textId="77777777" w:rsidR="005A774A" w:rsidRDefault="005A774A" w:rsidP="005A774A">
      <w:pPr>
        <w:rPr>
          <w:rFonts w:cstheme="minorBidi" w:hint="cs"/>
          <w:lang w:bidi="km-KH"/>
        </w:rPr>
      </w:pPr>
    </w:p>
    <w:p w14:paraId="4F60E54C" w14:textId="77777777" w:rsidR="005A774A" w:rsidRDefault="005A774A" w:rsidP="005A774A">
      <w:pPr>
        <w:rPr>
          <w:rFonts w:cstheme="minorBidi" w:hint="cs"/>
          <w:lang w:bidi="km-KH"/>
        </w:rPr>
      </w:pPr>
    </w:p>
    <w:p w14:paraId="6C3766FD" w14:textId="36DCCAE8" w:rsidR="005A774A" w:rsidRPr="005A774A" w:rsidRDefault="005A774A" w:rsidP="005A774A">
      <w:pPr>
        <w:rPr>
          <w:rFonts w:cstheme="minorBidi"/>
          <w:lang w:bidi="km-KH"/>
        </w:rPr>
        <w:sectPr w:rsidR="005A774A" w:rsidRPr="005A774A" w:rsidSect="00C00FC4">
          <w:pgSz w:w="12240" w:h="15840" w:code="1"/>
          <w:pgMar w:top="1440" w:right="1440" w:bottom="1440" w:left="1440" w:header="720" w:footer="720" w:gutter="0"/>
          <w:cols w:space="720"/>
          <w:titlePg/>
          <w:docGrid w:linePitch="360"/>
        </w:sectPr>
      </w:pPr>
    </w:p>
    <w:p w14:paraId="7BB2DEC4" w14:textId="77777777" w:rsidR="009C6AE4" w:rsidRPr="00AB1A65" w:rsidRDefault="009C6AE4" w:rsidP="009C6AE4">
      <w:pPr>
        <w:pStyle w:val="Heading1"/>
        <w:spacing w:before="120" w:after="120"/>
        <w:rPr>
          <w:rFonts w:ascii="Khmer OS Muol Light" w:hAnsi="Khmer OS Muol Light" w:cs="Khmer OS Muol Light"/>
          <w:sz w:val="28"/>
        </w:rPr>
      </w:pPr>
      <w:bookmarkStart w:id="37" w:name="_Toc108542746"/>
      <w:bookmarkStart w:id="38" w:name="_Toc110933822"/>
      <w:r w:rsidRPr="00AB1A65">
        <w:rPr>
          <w:rFonts w:ascii="Khmer OS Muol Light" w:hAnsi="Khmer OS Muol Light" w:cs="Khmer OS Muol Light"/>
          <w:sz w:val="28"/>
          <w:cs/>
          <w:lang w:bidi="km-KH"/>
        </w:rPr>
        <w:lastRenderedPageBreak/>
        <w:t>ឧបសម្ព័ន្ធ ឈ៖ ការពិចារណាផ្នែកសីលធម៌</w:t>
      </w:r>
      <w:bookmarkEnd w:id="37"/>
      <w:bookmarkEnd w:id="38"/>
    </w:p>
    <w:tbl>
      <w:tblPr>
        <w:tblStyle w:val="IODPARCtable2"/>
        <w:tblW w:w="5110" w:type="pct"/>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9676"/>
        <w:gridCol w:w="3816"/>
      </w:tblGrid>
      <w:tr w:rsidR="004F2AB2" w:rsidRPr="00864CEB" w14:paraId="07A15551" w14:textId="77777777" w:rsidTr="00765117">
        <w:tc>
          <w:tcPr>
            <w:tcW w:w="3821" w:type="pct"/>
            <w:shd w:val="clear" w:color="auto" w:fill="1F497D" w:themeFill="text2"/>
          </w:tcPr>
          <w:p w14:paraId="1971F619" w14:textId="77777777" w:rsidR="004F2AB2" w:rsidRPr="00864CEB" w:rsidRDefault="004F2AB2" w:rsidP="00765117">
            <w:pPr>
              <w:tabs>
                <w:tab w:val="left" w:pos="3380"/>
              </w:tabs>
              <w:jc w:val="center"/>
              <w:rPr>
                <w:rFonts w:ascii="Khmer OS Battambang" w:hAnsi="Khmer OS Battambang" w:cs="Khmer OS Battambang"/>
                <w:b/>
                <w:color w:val="FFFFFF" w:themeColor="background1"/>
                <w:sz w:val="18"/>
                <w:szCs w:val="18"/>
              </w:rPr>
            </w:pPr>
            <w:r w:rsidRPr="00864CEB">
              <w:rPr>
                <w:rFonts w:ascii="Khmer OS Battambang" w:eastAsia="Helvetica" w:hAnsi="Khmer OS Battambang" w:cs="Khmer OS Battambang"/>
                <w:bCs/>
                <w:color w:val="FFFFFF" w:themeColor="background1"/>
                <w:sz w:val="18"/>
                <w:szCs w:val="18"/>
                <w:cs/>
                <w:lang w:bidi="km-KH"/>
              </w:rPr>
              <w:t>អភិក្រមរបស់យើង</w:t>
            </w:r>
          </w:p>
        </w:tc>
        <w:tc>
          <w:tcPr>
            <w:tcW w:w="1179" w:type="pct"/>
            <w:shd w:val="clear" w:color="auto" w:fill="1F497D" w:themeFill="text2"/>
            <w:hideMark/>
          </w:tcPr>
          <w:p w14:paraId="43FACD43" w14:textId="77777777" w:rsidR="004F2AB2" w:rsidRPr="00864CEB" w:rsidRDefault="004F2AB2" w:rsidP="00765117">
            <w:pPr>
              <w:tabs>
                <w:tab w:val="left" w:pos="3380"/>
              </w:tabs>
              <w:ind w:left="-64" w:right="-21"/>
              <w:jc w:val="center"/>
              <w:rPr>
                <w:rFonts w:ascii="Khmer OS Battambang" w:hAnsi="Khmer OS Battambang" w:cs="Khmer OS Battambang"/>
                <w:bCs/>
                <w:color w:val="FFFFFF" w:themeColor="background1"/>
                <w:sz w:val="18"/>
                <w:szCs w:val="18"/>
              </w:rPr>
            </w:pPr>
            <w:r>
              <w:rPr>
                <w:rFonts w:ascii="Khmer OS Battambang" w:hAnsi="Khmer OS Battambang" w:cs="Khmer OS Battambang" w:hint="cs"/>
                <w:bCs/>
                <w:color w:val="FFFFFF" w:themeColor="background1"/>
                <w:sz w:val="18"/>
                <w:szCs w:val="18"/>
                <w:cs/>
                <w:lang w:bidi="km-KH"/>
              </w:rPr>
              <w:t>កាតព្វកិច្ចរបស់អ្នកចូលរួម ស្របតាមគោលការណ៍ណែនាំរបស់</w:t>
            </w:r>
            <w:r w:rsidRPr="00864CEB">
              <w:rPr>
                <w:rFonts w:ascii="Khmer OS Battambang" w:hAnsi="Khmer OS Battambang" w:cs="Khmer OS Battambang"/>
                <w:bCs/>
                <w:color w:val="FFFFFF" w:themeColor="background1"/>
                <w:sz w:val="18"/>
                <w:szCs w:val="18"/>
              </w:rPr>
              <w:t xml:space="preserve"> UNEG</w:t>
            </w:r>
          </w:p>
        </w:tc>
      </w:tr>
      <w:tr w:rsidR="004F2AB2" w:rsidRPr="00864CEB" w14:paraId="1C568D83" w14:textId="77777777" w:rsidTr="00765117">
        <w:tc>
          <w:tcPr>
            <w:tcW w:w="3821" w:type="pct"/>
            <w:vAlign w:val="top"/>
            <w:hideMark/>
          </w:tcPr>
          <w:p w14:paraId="5352ACF6" w14:textId="77777777" w:rsidR="004F2AB2" w:rsidRPr="00864CEB" w:rsidRDefault="004F2AB2" w:rsidP="00765117">
            <w:pPr>
              <w:rPr>
                <w:rFonts w:ascii="Khmer OS Battambang" w:hAnsi="Khmer OS Battambang" w:cs="Khmer OS Battambang"/>
                <w:sz w:val="18"/>
                <w:szCs w:val="18"/>
              </w:rPr>
            </w:pPr>
            <w:r>
              <w:rPr>
                <w:rFonts w:ascii="Khmer OS Battambang" w:hAnsi="Khmer OS Battambang" w:cs="Khmer OS Battambang" w:hint="cs"/>
                <w:bCs/>
                <w:sz w:val="18"/>
                <w:szCs w:val="18"/>
                <w:cs/>
                <w:lang w:bidi="km-KH"/>
              </w:rPr>
              <w:t xml:space="preserve">ការប្រកាន់ខ្ជាប់នូវគោលការណ៍ណែនាំ និងស្តង់ដារអន្តរជាតិ៖ </w:t>
            </w:r>
            <w:r>
              <w:rPr>
                <w:rFonts w:ascii="Khmer OS Battambang" w:hAnsi="Khmer OS Battambang" w:cs="Khmer OS Battambang" w:hint="cs"/>
                <w:b/>
                <w:sz w:val="18"/>
                <w:szCs w:val="18"/>
                <w:cs/>
                <w:lang w:bidi="km-KH"/>
              </w:rPr>
              <w:t>គេមិនបាន</w:t>
            </w:r>
            <w:r w:rsidRPr="00864CEB">
              <w:rPr>
                <w:rFonts w:ascii="Khmer OS Battambang" w:hAnsi="Khmer OS Battambang" w:cs="Khmer OS Battambang"/>
                <w:b/>
                <w:sz w:val="18"/>
                <w:szCs w:val="18"/>
                <w:cs/>
                <w:lang w:bidi="km-KH"/>
              </w:rPr>
              <w:t>ថា</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ក្នុងអំឡុងពេលប្រមូលទិន្នន័យ</w:t>
            </w:r>
            <w:r>
              <w:rPr>
                <w:rFonts w:ascii="Khmer OS Battambang" w:hAnsi="Khmer OS Battambang" w:cs="Khmer OS Battambang" w:hint="cs"/>
                <w:b/>
                <w:sz w:val="18"/>
                <w:szCs w:val="18"/>
                <w:cs/>
                <w:lang w:bidi="km-KH"/>
              </w:rPr>
              <w:t>ចម្បង</w:t>
            </w:r>
            <w:r w:rsidRPr="00864CEB">
              <w:rPr>
                <w:rFonts w:ascii="Khmer OS Battambang" w:hAnsi="Khmer OS Battambang" w:cs="Khmer OS Battambang"/>
                <w:b/>
                <w:sz w:val="18"/>
                <w:szCs w:val="18"/>
                <w:cs/>
                <w:lang w:bidi="km-KH"/>
              </w:rPr>
              <w:t xml:space="preserve"> </w:t>
            </w:r>
            <w:r>
              <w:rPr>
                <w:rFonts w:ascii="Khmer OS Battambang" w:hAnsi="Khmer OS Battambang" w:cs="Khmer OS Battambang" w:hint="cs"/>
                <w:b/>
                <w:sz w:val="18"/>
                <w:szCs w:val="18"/>
                <w:cs/>
                <w:lang w:bidi="km-KH"/>
              </w:rPr>
              <w:t>អ្នក</w:t>
            </w:r>
            <w:r w:rsidRPr="00864CEB">
              <w:rPr>
                <w:rFonts w:ascii="Khmer OS Battambang" w:hAnsi="Khmer OS Battambang" w:cs="Khmer OS Battambang"/>
                <w:b/>
                <w:sz w:val="18"/>
                <w:szCs w:val="18"/>
                <w:cs/>
                <w:lang w:bidi="km-KH"/>
              </w:rPr>
              <w:t>ប្រឹក្សា</w:t>
            </w:r>
            <w:r>
              <w:rPr>
                <w:rFonts w:ascii="Khmer OS Battambang" w:hAnsi="Khmer OS Battambang" w:cs="Khmer OS Battambang" w:hint="cs"/>
                <w:b/>
                <w:sz w:val="18"/>
                <w:szCs w:val="18"/>
                <w:cs/>
                <w:lang w:bidi="km-KH"/>
              </w:rPr>
              <w:t>យោបល់</w:t>
            </w:r>
            <w:r w:rsidRPr="00864CEB">
              <w:rPr>
                <w:rFonts w:ascii="Khmer OS Battambang" w:hAnsi="Khmer OS Battambang" w:cs="Khmer OS Battambang"/>
                <w:b/>
                <w:sz w:val="18"/>
                <w:szCs w:val="18"/>
                <w:cs/>
                <w:lang w:bidi="km-KH"/>
              </w:rPr>
              <w:t>នឹងទាក់ទងជាមួយអ្នកទទួលផលរបស់</w:t>
            </w:r>
            <w:r>
              <w:rPr>
                <w:rFonts w:ascii="Khmer OS Battambang" w:hAnsi="Khmer OS Battambang" w:cs="Khmer OS Battambang" w:hint="cs"/>
                <w:b/>
                <w:sz w:val="18"/>
                <w:szCs w:val="18"/>
                <w:cs/>
                <w:lang w:bidi="km-KH"/>
              </w:rPr>
              <w:t>អង្គការយូនីសេហ្វនោះទេ ពីព្រោះ</w:t>
            </w:r>
            <w:r w:rsidRPr="00864CEB">
              <w:rPr>
                <w:rFonts w:ascii="Khmer OS Battambang" w:hAnsi="Khmer OS Battambang" w:cs="Khmer OS Battambang"/>
                <w:b/>
                <w:sz w:val="18"/>
                <w:szCs w:val="18"/>
                <w:cs/>
                <w:lang w:bidi="km-KH"/>
              </w:rPr>
              <w:t xml:space="preserve"> </w:t>
            </w:r>
            <w:proofErr w:type="spellStart"/>
            <w:r w:rsidRPr="00864CEB">
              <w:rPr>
                <w:rFonts w:ascii="Khmer OS Battambang" w:hAnsi="Khmer OS Battambang" w:cs="Khmer OS Battambang"/>
                <w:bCs/>
                <w:sz w:val="18"/>
                <w:szCs w:val="18"/>
              </w:rPr>
              <w:t>ToRs</w:t>
            </w:r>
            <w:proofErr w:type="spellEnd"/>
            <w:r w:rsidRPr="00864CEB">
              <w:rPr>
                <w:rFonts w:ascii="Khmer OS Battambang" w:hAnsi="Khmer OS Battambang" w:cs="Khmer OS Battambang"/>
                <w:b/>
                <w:sz w:val="18"/>
                <w:szCs w:val="18"/>
              </w:rPr>
              <w:t xml:space="preserve"> </w:t>
            </w:r>
            <w:r w:rsidRPr="00864CEB">
              <w:rPr>
                <w:rFonts w:ascii="Khmer OS Battambang" w:hAnsi="Khmer OS Battambang" w:cs="Khmer OS Battambang"/>
                <w:b/>
                <w:sz w:val="18"/>
                <w:szCs w:val="18"/>
                <w:cs/>
                <w:lang w:bidi="km-KH"/>
              </w:rPr>
              <w:t>និងវិធីសាស្រ្តដែលបានស្នើឡើងរបស់យើង</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ផ្តោតលើការប្រមូលទិន្នន័យ</w:t>
            </w:r>
            <w:r>
              <w:rPr>
                <w:rFonts w:ascii="Khmer OS Battambang" w:hAnsi="Khmer OS Battambang" w:cs="Khmer OS Battambang" w:hint="cs"/>
                <w:b/>
                <w:sz w:val="18"/>
                <w:szCs w:val="18"/>
                <w:cs/>
                <w:lang w:bidi="km-KH"/>
              </w:rPr>
              <w:t>ចម្បង</w:t>
            </w:r>
            <w:r w:rsidRPr="00864CEB">
              <w:rPr>
                <w:rFonts w:ascii="Khmer OS Battambang" w:hAnsi="Khmer OS Battambang" w:cs="Khmer OS Battambang"/>
                <w:b/>
                <w:sz w:val="18"/>
                <w:szCs w:val="18"/>
                <w:cs/>
                <w:lang w:bidi="km-KH"/>
              </w:rPr>
              <w:t>ជាមួយដៃគូអនុវត្ត និងអ្នកផ្តល់សេវា ជាជាងអ្នក</w:t>
            </w:r>
            <w:r>
              <w:rPr>
                <w:rFonts w:ascii="Khmer OS Battambang" w:hAnsi="Khmer OS Battambang" w:cs="Khmer OS Battambang" w:hint="cs"/>
                <w:b/>
                <w:sz w:val="18"/>
                <w:szCs w:val="18"/>
                <w:cs/>
                <w:lang w:bidi="km-KH"/>
              </w:rPr>
              <w:t>មាន</w:t>
            </w:r>
            <w:r w:rsidRPr="00864CEB">
              <w:rPr>
                <w:rFonts w:ascii="Khmer OS Battambang" w:hAnsi="Khmer OS Battambang" w:cs="Khmer OS Battambang"/>
                <w:b/>
                <w:sz w:val="18"/>
                <w:szCs w:val="18"/>
                <w:cs/>
                <w:lang w:bidi="km-KH"/>
              </w:rPr>
              <w:t>សិទ្ធិ</w:t>
            </w:r>
            <w:r>
              <w:rPr>
                <w:rFonts w:ascii="Khmer OS Battambang" w:hAnsi="Khmer OS Battambang" w:cs="Khmer OS Battambang" w:hint="cs"/>
                <w:b/>
                <w:sz w:val="18"/>
                <w:szCs w:val="18"/>
                <w:cs/>
                <w:lang w:bidi="km-KH"/>
              </w:rPr>
              <w:t>ដោយផ្ទាល់</w:t>
            </w:r>
            <w:r w:rsidRPr="00864CEB">
              <w:rPr>
                <w:rFonts w:ascii="Khmer OS Battambang" w:hAnsi="Khmer OS Battambang" w:cs="Khmer OS Battambang"/>
                <w:b/>
                <w:sz w:val="18"/>
                <w:szCs w:val="18"/>
                <w:cs/>
                <w:lang w:bidi="km-KH"/>
              </w:rPr>
              <w:t xml:space="preserve">។ </w:t>
            </w:r>
            <w:r>
              <w:rPr>
                <w:rFonts w:ascii="Khmer OS Battambang" w:hAnsi="Khmer OS Battambang" w:cs="Khmer OS Battambang" w:hint="cs"/>
                <w:b/>
                <w:sz w:val="18"/>
                <w:szCs w:val="18"/>
                <w:cs/>
                <w:lang w:bidi="km-KH"/>
              </w:rPr>
              <w:t>ទោះបីជា</w:t>
            </w:r>
            <w:r w:rsidRPr="00864CEB">
              <w:rPr>
                <w:rFonts w:ascii="Khmer OS Battambang" w:hAnsi="Khmer OS Battambang" w:cs="Khmer OS Battambang"/>
                <w:b/>
                <w:sz w:val="18"/>
                <w:szCs w:val="18"/>
                <w:cs/>
                <w:lang w:bidi="km-KH"/>
              </w:rPr>
              <w:t xml:space="preserve">យ៉ាងណាក៏ដោយ </w:t>
            </w:r>
            <w:r>
              <w:rPr>
                <w:rFonts w:ascii="Khmer OS Battambang" w:hAnsi="Khmer OS Battambang" w:cs="Khmer OS Battambang" w:hint="cs"/>
                <w:b/>
                <w:sz w:val="18"/>
                <w:szCs w:val="18"/>
                <w:cs/>
                <w:lang w:bidi="km-KH"/>
              </w:rPr>
              <w:t>អ្នក</w:t>
            </w:r>
            <w:r w:rsidRPr="00864CEB">
              <w:rPr>
                <w:rFonts w:ascii="Khmer OS Battambang" w:hAnsi="Khmer OS Battambang" w:cs="Khmer OS Battambang"/>
                <w:b/>
                <w:sz w:val="18"/>
                <w:szCs w:val="18"/>
                <w:cs/>
                <w:lang w:bidi="km-KH"/>
              </w:rPr>
              <w:t>ប្រឹក្សា</w:t>
            </w:r>
            <w:r>
              <w:rPr>
                <w:rFonts w:ascii="Khmer OS Battambang" w:hAnsi="Khmer OS Battambang" w:cs="Khmer OS Battambang" w:hint="cs"/>
                <w:b/>
                <w:sz w:val="18"/>
                <w:szCs w:val="18"/>
                <w:cs/>
                <w:lang w:bidi="km-KH"/>
              </w:rPr>
              <w:t>យោបល់</w:t>
            </w:r>
            <w:r w:rsidRPr="00864CEB">
              <w:rPr>
                <w:rFonts w:ascii="Khmer OS Battambang" w:hAnsi="Khmer OS Battambang" w:cs="Khmer OS Battambang"/>
                <w:b/>
                <w:sz w:val="18"/>
                <w:szCs w:val="18"/>
                <w:cs/>
                <w:lang w:bidi="km-KH"/>
              </w:rPr>
              <w:t>បានធានាថា</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ការស្រាវជ្រាវនឹង</w:t>
            </w:r>
            <w:r>
              <w:rPr>
                <w:rFonts w:ascii="Khmer OS Battambang" w:hAnsi="Khmer OS Battambang" w:cs="Khmer OS Battambang" w:hint="cs"/>
                <w:b/>
                <w:sz w:val="18"/>
                <w:szCs w:val="18"/>
                <w:cs/>
                <w:lang w:bidi="km-KH"/>
              </w:rPr>
              <w:t>ប្រកាន់ខ្ជាប់នូវ</w:t>
            </w:r>
            <w:r w:rsidRPr="00864CEB">
              <w:rPr>
                <w:rFonts w:ascii="Khmer OS Battambang" w:hAnsi="Khmer OS Battambang" w:cs="Khmer OS Battambang"/>
                <w:b/>
                <w:sz w:val="18"/>
                <w:szCs w:val="18"/>
                <w:cs/>
                <w:lang w:bidi="km-KH"/>
              </w:rPr>
              <w:t>ស្តង់ដារ​ និង​គោលការណ៍ណែនាំអន្តរជាតិស្តីពីការធ្វើការជាមួយកុមារ និងក្រុមងាយរងគ្រោះ។ លើសពីនេះទៀត ប្រសិនបើបញ្ហារសើប</w:t>
            </w:r>
            <w:r>
              <w:rPr>
                <w:rFonts w:ascii="Khmer OS Battambang" w:hAnsi="Khmer OS Battambang" w:cs="Khmer OS Battambang" w:hint="cs"/>
                <w:b/>
                <w:sz w:val="18"/>
                <w:szCs w:val="18"/>
                <w:cs/>
                <w:lang w:bidi="km-KH"/>
              </w:rPr>
              <w:t xml:space="preserve">នានា </w:t>
            </w:r>
            <w:r w:rsidRPr="00864CEB">
              <w:rPr>
                <w:rFonts w:ascii="Khmer OS Battambang" w:hAnsi="Khmer OS Battambang" w:cs="Khmer OS Battambang"/>
                <w:b/>
                <w:sz w:val="18"/>
                <w:szCs w:val="18"/>
                <w:cs/>
                <w:lang w:bidi="km-KH"/>
              </w:rPr>
              <w:t>ដូចជា</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អំពើហិង្សា ឬការរំលោភបំពានកើតឡើងនៅក្នុងដំណើរការស្រាវជ្រាវនោះ</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ក្រុមវាយតម្លៃមានបំណងធានាថា</w:t>
            </w:r>
            <w:r>
              <w:rPr>
                <w:rFonts w:ascii="Khmer OS Battambang" w:hAnsi="Khmer OS Battambang" w:cs="Khmer OS Battambang" w:hint="cs"/>
                <w:b/>
                <w:sz w:val="18"/>
                <w:szCs w:val="18"/>
                <w:cs/>
                <w:lang w:bidi="km-KH"/>
              </w:rPr>
              <w:t xml:space="preserve"> </w:t>
            </w:r>
            <w:r w:rsidRPr="00864CEB">
              <w:rPr>
                <w:rFonts w:ascii="Khmer OS Battambang" w:hAnsi="Khmer OS Battambang" w:cs="Khmer OS Battambang"/>
                <w:b/>
                <w:sz w:val="18"/>
                <w:szCs w:val="18"/>
                <w:cs/>
                <w:lang w:bidi="km-KH"/>
              </w:rPr>
              <w:t>ការវាយតម្លៃ</w:t>
            </w:r>
            <w:r>
              <w:rPr>
                <w:rFonts w:ascii="Khmer OS Battambang" w:hAnsi="Khmer OS Battambang" w:cs="Khmer OS Battambang" w:hint="cs"/>
                <w:b/>
                <w:sz w:val="18"/>
                <w:szCs w:val="18"/>
                <w:cs/>
                <w:lang w:bidi="km-KH"/>
              </w:rPr>
              <w:t>បានសម្របតាម</w:t>
            </w:r>
            <w:r w:rsidRPr="00864CEB">
              <w:rPr>
                <w:rFonts w:ascii="Khmer OS Battambang" w:hAnsi="Khmer OS Battambang" w:cs="Khmer OS Battambang"/>
                <w:b/>
                <w:sz w:val="18"/>
                <w:szCs w:val="18"/>
                <w:cs/>
                <w:lang w:bidi="km-KH"/>
              </w:rPr>
              <w:t xml:space="preserve"> និងអនុវត្តគោលការណ៍ណែនាំរបស់អង្គការសុខភាពពិភពលោកស្តីពីសុវត្ថិភាព និងក្រមសីលធម៌ក្នុងការសិក្សាអំពីអំពើហិង្សា</w:t>
            </w:r>
            <w:r w:rsidRPr="00864CEB">
              <w:rPr>
                <w:rFonts w:ascii="Khmer OS Battambang" w:hAnsi="Khmer OS Battambang" w:cs="Khmer OS Battambang"/>
                <w:sz w:val="18"/>
                <w:szCs w:val="18"/>
                <w:vertAlign w:val="superscript"/>
              </w:rPr>
              <w:footnoteReference w:id="14"/>
            </w:r>
            <w:r>
              <w:rPr>
                <w:rFonts w:ascii="Khmer OS Battambang" w:hAnsi="Khmer OS Battambang" w:cs="Khmer OS Battambang" w:hint="cs"/>
                <w:b/>
                <w:sz w:val="18"/>
                <w:szCs w:val="18"/>
                <w:cs/>
                <w:lang w:bidi="km-KH"/>
              </w:rPr>
              <w:t>។</w:t>
            </w:r>
          </w:p>
        </w:tc>
        <w:tc>
          <w:tcPr>
            <w:tcW w:w="1179" w:type="pct"/>
            <w:hideMark/>
          </w:tcPr>
          <w:p w14:paraId="25C23D79" w14:textId="77777777" w:rsidR="004F2AB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rPr>
            </w:pPr>
            <w:r>
              <w:rPr>
                <w:rFonts w:ascii="Khmer OS Battambang" w:hAnsi="Khmer OS Battambang" w:cs="Khmer OS Battambang" w:hint="cs"/>
                <w:sz w:val="18"/>
                <w:szCs w:val="18"/>
                <w:cs/>
                <w:lang w:bidi="km-KH"/>
              </w:rPr>
              <w:t>អនុលោមតាមក្រមសម្រាប់ក្រុមងាយរងគ្រោះ</w:t>
            </w:r>
          </w:p>
          <w:p w14:paraId="27BD1836" w14:textId="77777777" w:rsidR="004F2AB2" w:rsidRPr="00864CEB" w:rsidRDefault="004F2AB2" w:rsidP="006026A0">
            <w:pPr>
              <w:numPr>
                <w:ilvl w:val="0"/>
                <w:numId w:val="5"/>
              </w:numPr>
              <w:spacing w:line="240" w:lineRule="auto"/>
              <w:ind w:left="219" w:right="-162" w:hanging="230"/>
              <w:contextualSpacing/>
              <w:rPr>
                <w:rFonts w:ascii="Khmer OS Battambang" w:hAnsi="Khmer OS Battambang" w:cs="Khmer OS Battambang"/>
                <w:sz w:val="18"/>
                <w:szCs w:val="18"/>
              </w:rPr>
            </w:pPr>
            <w:r>
              <w:rPr>
                <w:rFonts w:ascii="Khmer OS Battambang" w:hAnsi="Khmer OS Battambang" w:cs="Khmer OS Battambang" w:hint="cs"/>
                <w:sz w:val="18"/>
                <w:szCs w:val="18"/>
                <w:cs/>
                <w:lang w:bidi="km-KH"/>
              </w:rPr>
              <w:t>ការបញ្ជៀសគ្រោះថ្នាក់</w:t>
            </w:r>
            <w:r w:rsidRPr="00864CEB">
              <w:rPr>
                <w:rFonts w:ascii="Khmer OS Battambang" w:hAnsi="Khmer OS Battambang" w:cs="Khmer OS Battambang"/>
                <w:sz w:val="18"/>
                <w:szCs w:val="18"/>
              </w:rPr>
              <w:t xml:space="preserve"> </w:t>
            </w:r>
          </w:p>
        </w:tc>
      </w:tr>
      <w:tr w:rsidR="004F2AB2" w:rsidRPr="00864CEB" w14:paraId="238F465F" w14:textId="77777777" w:rsidTr="00765117">
        <w:tc>
          <w:tcPr>
            <w:tcW w:w="3821" w:type="pct"/>
            <w:vAlign w:val="top"/>
            <w:hideMark/>
          </w:tcPr>
          <w:p w14:paraId="3F7F8F6A" w14:textId="77777777" w:rsidR="004F2AB2" w:rsidRPr="00864CEB" w:rsidRDefault="004F2AB2" w:rsidP="00765117">
            <w:pPr>
              <w:rPr>
                <w:rFonts w:ascii="Khmer OS Battambang" w:hAnsi="Khmer OS Battambang" w:cs="Khmer OS Battambang"/>
                <w:sz w:val="18"/>
                <w:szCs w:val="18"/>
              </w:rPr>
            </w:pPr>
            <w:r>
              <w:rPr>
                <w:rFonts w:ascii="Khmer OS Battambang" w:hAnsi="Khmer OS Battambang" w:cs="Khmer OS Battambang" w:hint="cs"/>
                <w:bCs/>
                <w:sz w:val="18"/>
                <w:szCs w:val="18"/>
                <w:cs/>
                <w:lang w:bidi="km-KH"/>
              </w:rPr>
              <w:t>ឯកជនភាព និងការរក្សាការសម្ងាត់៖</w:t>
            </w:r>
            <w:r w:rsidRPr="00864CEB">
              <w:rPr>
                <w:rFonts w:ascii="Khmer OS Battambang" w:hAnsi="Khmer OS Battambang" w:cs="Khmer OS Battambang"/>
                <w:sz w:val="18"/>
                <w:szCs w:val="18"/>
              </w:rPr>
              <w:t xml:space="preserve"> </w:t>
            </w:r>
            <w:r w:rsidRPr="002246E5">
              <w:rPr>
                <w:rFonts w:ascii="Khmer OS Battambang" w:hAnsi="Khmer OS Battambang" w:cs="Khmer OS Battambang"/>
                <w:sz w:val="18"/>
                <w:szCs w:val="18"/>
                <w:cs/>
                <w:lang w:bidi="km-KH"/>
              </w:rPr>
              <w:t xml:space="preserve">បុគ្គលិកអង្គការយូនីសេហ្វ </w:t>
            </w:r>
            <w:r>
              <w:rPr>
                <w:rFonts w:ascii="Khmer OS Battambang" w:hAnsi="Khmer OS Battambang" w:cs="Khmer OS Battambang" w:hint="cs"/>
                <w:sz w:val="18"/>
                <w:szCs w:val="18"/>
                <w:cs/>
                <w:lang w:bidi="km-KH"/>
              </w:rPr>
              <w:t>ភាគី</w:t>
            </w:r>
            <w:r w:rsidRPr="002246E5">
              <w:rPr>
                <w:rFonts w:ascii="Khmer OS Battambang" w:hAnsi="Khmer OS Battambang" w:cs="Khmer OS Battambang"/>
                <w:sz w:val="18"/>
                <w:szCs w:val="18"/>
                <w:cs/>
                <w:lang w:bidi="km-KH"/>
              </w:rPr>
              <w:t>ពាក់ព័ន្ធ ឬអ្នក</w:t>
            </w:r>
            <w:r>
              <w:rPr>
                <w:rFonts w:ascii="Khmer OS Battambang" w:hAnsi="Khmer OS Battambang" w:cs="Khmer OS Battambang" w:hint="cs"/>
                <w:sz w:val="18"/>
                <w:szCs w:val="18"/>
                <w:cs/>
                <w:lang w:bidi="km-KH"/>
              </w:rPr>
              <w:t>ដទៃ</w:t>
            </w:r>
            <w:r w:rsidRPr="002246E5">
              <w:rPr>
                <w:rFonts w:ascii="Khmer OS Battambang" w:hAnsi="Khmer OS Battambang" w:cs="Khmer OS Battambang"/>
                <w:sz w:val="18"/>
                <w:szCs w:val="18"/>
                <w:cs/>
                <w:lang w:bidi="km-KH"/>
              </w:rPr>
              <w:t>ទៀត</w:t>
            </w:r>
            <w:r>
              <w:rPr>
                <w:rFonts w:ascii="Khmer OS Battambang" w:hAnsi="Khmer OS Battambang" w:cs="Khmer OS Battambang" w:hint="cs"/>
                <w:sz w:val="18"/>
                <w:szCs w:val="18"/>
                <w:cs/>
                <w:lang w:bidi="km-KH"/>
              </w:rPr>
              <w:t xml:space="preserve"> </w:t>
            </w:r>
            <w:r w:rsidRPr="002246E5">
              <w:rPr>
                <w:rFonts w:ascii="Khmer OS Battambang" w:hAnsi="Khmer OS Battambang" w:cs="Khmer OS Battambang"/>
                <w:sz w:val="18"/>
                <w:szCs w:val="18"/>
                <w:cs/>
                <w:lang w:bidi="km-KH"/>
              </w:rPr>
              <w:t>ដែលត្រូវបានរួមបញ្ចូលនៅក្នុងដំណើរការស្រាវជ្រាវ</w:t>
            </w:r>
            <w:r>
              <w:rPr>
                <w:rFonts w:ascii="Khmer OS Battambang" w:hAnsi="Khmer OS Battambang" w:cs="Khmer OS Battambang" w:hint="cs"/>
                <w:sz w:val="18"/>
                <w:szCs w:val="18"/>
                <w:cs/>
                <w:lang w:bidi="km-KH"/>
              </w:rPr>
              <w:t xml:space="preserve"> </w:t>
            </w:r>
            <w:r w:rsidRPr="002246E5">
              <w:rPr>
                <w:rFonts w:ascii="Khmer OS Battambang" w:hAnsi="Khmer OS Battambang" w:cs="Khmer OS Battambang"/>
                <w:sz w:val="18"/>
                <w:szCs w:val="18"/>
                <w:cs/>
                <w:lang w:bidi="km-KH"/>
              </w:rPr>
              <w:t>ត្រូវបានធានាថា</w:t>
            </w:r>
            <w:r>
              <w:rPr>
                <w:rFonts w:ascii="Khmer OS Battambang" w:hAnsi="Khmer OS Battambang" w:cs="Khmer OS Battambang" w:hint="cs"/>
                <w:sz w:val="18"/>
                <w:szCs w:val="18"/>
                <w:cs/>
                <w:lang w:bidi="km-KH"/>
              </w:rPr>
              <w:t xml:space="preserve"> </w:t>
            </w:r>
            <w:r w:rsidRPr="002246E5">
              <w:rPr>
                <w:rFonts w:ascii="Khmer OS Battambang" w:hAnsi="Khmer OS Battambang" w:cs="Khmer OS Battambang"/>
                <w:sz w:val="18"/>
                <w:szCs w:val="18"/>
                <w:cs/>
                <w:lang w:bidi="km-KH"/>
              </w:rPr>
              <w:t>ការសម្ងាត់របស់ពួកគេនឹងត្រូវបានការពារ ហើយព័ត៌មានស្រាវជ្រាវត្រូវបានរក្សា</w:t>
            </w:r>
            <w:r>
              <w:rPr>
                <w:rFonts w:ascii="Khmer OS Battambang" w:hAnsi="Khmer OS Battambang" w:cs="Khmer OS Battambang" w:hint="cs"/>
                <w:sz w:val="18"/>
                <w:szCs w:val="18"/>
                <w:cs/>
                <w:lang w:bidi="km-KH"/>
              </w:rPr>
              <w:t>ទុក</w:t>
            </w:r>
            <w:r w:rsidRPr="002246E5">
              <w:rPr>
                <w:rFonts w:ascii="Khmer OS Battambang" w:hAnsi="Khmer OS Battambang" w:cs="Khmer OS Battambang"/>
                <w:sz w:val="18"/>
                <w:szCs w:val="18"/>
                <w:cs/>
                <w:lang w:bidi="km-KH"/>
              </w:rPr>
              <w:t>ជា</w:t>
            </w:r>
            <w:r>
              <w:rPr>
                <w:rFonts w:ascii="Khmer OS Battambang" w:hAnsi="Khmer OS Battambang" w:cs="Khmer OS Battambang" w:hint="cs"/>
                <w:sz w:val="18"/>
                <w:szCs w:val="18"/>
                <w:cs/>
                <w:lang w:bidi="km-KH"/>
              </w:rPr>
              <w:t>លក្ខណៈ</w:t>
            </w:r>
            <w:r w:rsidRPr="002246E5">
              <w:rPr>
                <w:rFonts w:ascii="Khmer OS Battambang" w:hAnsi="Khmer OS Battambang" w:cs="Khmer OS Battambang"/>
                <w:sz w:val="18"/>
                <w:szCs w:val="18"/>
                <w:cs/>
                <w:lang w:bidi="km-KH"/>
              </w:rPr>
              <w:t>ឯកជន</w:t>
            </w:r>
            <w:r>
              <w:rPr>
                <w:rFonts w:ascii="Khmer OS Battambang" w:hAnsi="Khmer OS Battambang" w:cs="Khmer OS Battambang" w:hint="cs"/>
                <w:sz w:val="18"/>
                <w:szCs w:val="18"/>
                <w:cs/>
                <w:lang w:bidi="km-KH"/>
              </w:rPr>
              <w:t xml:space="preserve"> </w:t>
            </w:r>
            <w:r w:rsidRPr="002246E5">
              <w:rPr>
                <w:rFonts w:ascii="Khmer OS Battambang" w:hAnsi="Khmer OS Battambang" w:cs="Khmer OS Battambang"/>
                <w:sz w:val="18"/>
                <w:szCs w:val="18"/>
                <w:cs/>
                <w:lang w:bidi="km-KH"/>
              </w:rPr>
              <w:t>ក្នុងកម្រិតពេញលេញបំផុតដែលច្បាប់អនុញ្ញាត។ នៅពេលអ្នកចូលរួម</w:t>
            </w:r>
            <w:r>
              <w:rPr>
                <w:rFonts w:ascii="Khmer OS Battambang" w:hAnsi="Khmer OS Battambang" w:cs="Khmer OS Battambang" w:hint="cs"/>
                <w:sz w:val="18"/>
                <w:szCs w:val="18"/>
                <w:cs/>
                <w:lang w:bidi="km-KH"/>
              </w:rPr>
              <w:t>បានចូលរួមនៅ</w:t>
            </w:r>
            <w:r w:rsidRPr="002246E5">
              <w:rPr>
                <w:rFonts w:ascii="Khmer OS Battambang" w:hAnsi="Khmer OS Battambang" w:cs="Khmer OS Battambang"/>
                <w:sz w:val="18"/>
                <w:szCs w:val="18"/>
                <w:cs/>
                <w:lang w:bidi="km-KH"/>
              </w:rPr>
              <w:t>ក្នុងសកម្មភាពពិគ្រោះយោបល់ជាក្រុម ពួកគេត្រូវបានគាំទ្រឱ្យយល់</w:t>
            </w:r>
            <w:r>
              <w:rPr>
                <w:rFonts w:ascii="Khmer OS Battambang" w:hAnsi="Khmer OS Battambang" w:cs="Khmer OS Battambang" w:hint="cs"/>
                <w:sz w:val="18"/>
                <w:szCs w:val="18"/>
                <w:cs/>
                <w:lang w:bidi="km-KH"/>
              </w:rPr>
              <w:t>អំ</w:t>
            </w:r>
            <w:r w:rsidRPr="002246E5">
              <w:rPr>
                <w:rFonts w:ascii="Khmer OS Battambang" w:hAnsi="Khmer OS Battambang" w:cs="Khmer OS Battambang"/>
                <w:sz w:val="18"/>
                <w:szCs w:val="18"/>
                <w:cs/>
                <w:lang w:bidi="km-KH"/>
              </w:rPr>
              <w:t>ពីសារសំខាន់នៃតួនាទីរបស់ពួកគេក្នុងការគោរពឯកជនភាពរបស់អ្នកចូលរួមផ្សេងទៀត។</w:t>
            </w:r>
          </w:p>
        </w:tc>
        <w:tc>
          <w:tcPr>
            <w:tcW w:w="1179" w:type="pct"/>
            <w:hideMark/>
          </w:tcPr>
          <w:p w14:paraId="1BADB186" w14:textId="77777777" w:rsidR="004F2AB2" w:rsidRDefault="004F2AB2" w:rsidP="006026A0">
            <w:pPr>
              <w:numPr>
                <w:ilvl w:val="0"/>
                <w:numId w:val="5"/>
              </w:numPr>
              <w:spacing w:line="240" w:lineRule="auto"/>
              <w:ind w:left="230"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ការរក្សាការសម្ងាត់</w:t>
            </w:r>
          </w:p>
          <w:p w14:paraId="71801740" w14:textId="77777777" w:rsidR="004F2AB2" w:rsidRPr="00864CEB" w:rsidRDefault="004F2AB2" w:rsidP="006026A0">
            <w:pPr>
              <w:numPr>
                <w:ilvl w:val="0"/>
                <w:numId w:val="5"/>
              </w:numPr>
              <w:spacing w:line="240" w:lineRule="auto"/>
              <w:ind w:left="230"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ការបញ្ជៀសគ្រោះថ្នាក់</w:t>
            </w:r>
          </w:p>
          <w:p w14:paraId="5A08ED95" w14:textId="77777777" w:rsidR="004F2AB2" w:rsidRPr="00864CEB"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rPr>
            </w:pPr>
            <w:r>
              <w:rPr>
                <w:rFonts w:ascii="Khmer OS Battambang" w:hAnsi="Khmer OS Battambang" w:cs="Khmer OS Battambang" w:hint="cs"/>
                <w:sz w:val="18"/>
                <w:szCs w:val="18"/>
                <w:cs/>
                <w:lang w:bidi="km-KH"/>
              </w:rPr>
              <w:t>ការតំណាងដោយស្មើភាព</w:t>
            </w:r>
          </w:p>
        </w:tc>
      </w:tr>
      <w:tr w:rsidR="004F2AB2" w:rsidRPr="002B4012" w14:paraId="33D44C37" w14:textId="77777777" w:rsidTr="00765117">
        <w:tc>
          <w:tcPr>
            <w:tcW w:w="3821" w:type="pct"/>
            <w:vAlign w:val="top"/>
            <w:hideMark/>
          </w:tcPr>
          <w:p w14:paraId="4A8B6ACD" w14:textId="77777777" w:rsidR="004F2AB2" w:rsidRPr="002246E5" w:rsidRDefault="004F2AB2" w:rsidP="00765117">
            <w:pPr>
              <w:rPr>
                <w:rFonts w:ascii="Khmer OS Battambang" w:hAnsi="Khmer OS Battambang" w:cs="Khmer OS Battambang"/>
                <w:sz w:val="18"/>
                <w:szCs w:val="18"/>
              </w:rPr>
            </w:pPr>
            <w:r w:rsidRPr="006309C3">
              <w:rPr>
                <w:rFonts w:ascii="Khmer OS Battambang" w:hAnsi="Khmer OS Battambang" w:cs="Khmer OS Battambang"/>
                <w:b/>
                <w:bCs/>
                <w:spacing w:val="-2"/>
                <w:sz w:val="18"/>
                <w:szCs w:val="18"/>
                <w:cs/>
                <w:lang w:bidi="km-KH"/>
              </w:rPr>
              <w:t>ភាពអនាមិក៖</w:t>
            </w:r>
            <w:r w:rsidRPr="006309C3">
              <w:rPr>
                <w:rFonts w:ascii="Khmer OS Battambang" w:hAnsi="Khmer OS Battambang" w:cs="Khmer OS Battambang"/>
                <w:spacing w:val="-2"/>
                <w:sz w:val="18"/>
                <w:szCs w:val="18"/>
                <w:cs/>
                <w:lang w:bidi="km-KH"/>
              </w:rPr>
              <w:t xml:space="preserve"> ឈ្មោះ និងលក្ខណៈពិសេសដែលអាចកំណត់អត្តសញ្ញាណបានផ្សេងទៀត</w:t>
            </w:r>
            <w:r w:rsidRPr="006309C3">
              <w:rPr>
                <w:rFonts w:ascii="Khmer OS Battambang" w:hAnsi="Khmer OS Battambang" w:cs="Khmer OS Battambang" w:hint="cs"/>
                <w:spacing w:val="-2"/>
                <w:sz w:val="18"/>
                <w:szCs w:val="18"/>
                <w:cs/>
                <w:lang w:bidi="km-KH"/>
              </w:rPr>
              <w:t>របស់</w:t>
            </w:r>
            <w:r w:rsidRPr="006309C3">
              <w:rPr>
                <w:rFonts w:ascii="Khmer OS Battambang" w:hAnsi="Khmer OS Battambang" w:cs="Khmer OS Battambang"/>
                <w:spacing w:val="-2"/>
                <w:sz w:val="18"/>
                <w:szCs w:val="18"/>
                <w:cs/>
                <w:lang w:bidi="km-KH"/>
              </w:rPr>
              <w:t>បុគ្គល</w:t>
            </w:r>
            <w:r w:rsidRPr="006309C3">
              <w:rPr>
                <w:rFonts w:ascii="Khmer OS Battambang" w:hAnsi="Khmer OS Battambang" w:cs="Khmer OS Battambang"/>
                <w:spacing w:val="4"/>
                <w:sz w:val="18"/>
                <w:szCs w:val="18"/>
                <w:cs/>
                <w:lang w:bidi="km-KH"/>
              </w:rPr>
              <w:t>ណាម្នាក់ដែលពាក់ព័ន្ធនឹងការស្រាវជ្រាវ/វិធីសាស្រ្ត</w:t>
            </w:r>
            <w:r w:rsidRPr="006309C3">
              <w:rPr>
                <w:rFonts w:ascii="Khmer OS Battambang" w:hAnsi="Khmer OS Battambang" w:cs="Khmer OS Battambang" w:hint="cs"/>
                <w:spacing w:val="4"/>
                <w:sz w:val="18"/>
                <w:szCs w:val="18"/>
                <w:cs/>
                <w:lang w:bidi="km-KH"/>
              </w:rPr>
              <w:t xml:space="preserve">នេះ </w:t>
            </w:r>
            <w:r w:rsidRPr="006309C3">
              <w:rPr>
                <w:rFonts w:ascii="Khmer OS Battambang" w:hAnsi="Khmer OS Battambang" w:cs="Khmer OS Battambang"/>
                <w:spacing w:val="4"/>
                <w:sz w:val="18"/>
                <w:szCs w:val="18"/>
                <w:cs/>
                <w:lang w:bidi="km-KH"/>
              </w:rPr>
              <w:t>មិនត្រូវបានប្រើ</w:t>
            </w:r>
            <w:r w:rsidRPr="006309C3">
              <w:rPr>
                <w:rFonts w:ascii="Khmer OS Battambang" w:hAnsi="Khmer OS Battambang" w:cs="Khmer OS Battambang" w:hint="cs"/>
                <w:spacing w:val="4"/>
                <w:sz w:val="18"/>
                <w:szCs w:val="18"/>
                <w:cs/>
                <w:lang w:bidi="km-KH"/>
              </w:rPr>
              <w:t>ប្រាស់</w:t>
            </w:r>
            <w:r w:rsidRPr="006309C3">
              <w:rPr>
                <w:rFonts w:ascii="Khmer OS Battambang" w:hAnsi="Khmer OS Battambang" w:cs="Khmer OS Battambang"/>
                <w:spacing w:val="4"/>
                <w:sz w:val="18"/>
                <w:szCs w:val="18"/>
                <w:cs/>
                <w:lang w:bidi="km-KH"/>
              </w:rPr>
              <w:t>ក្នុងអំឡុងពេល</w:t>
            </w:r>
            <w:r w:rsidRPr="006309C3">
              <w:rPr>
                <w:rFonts w:ascii="Khmer OS Battambang" w:hAnsi="Khmer OS Battambang" w:cs="Khmer OS Battambang" w:hint="cs"/>
                <w:spacing w:val="4"/>
                <w:sz w:val="18"/>
                <w:szCs w:val="18"/>
                <w:cs/>
                <w:lang w:bidi="km-KH"/>
              </w:rPr>
              <w:t>ធ្វើ</w:t>
            </w:r>
            <w:r w:rsidRPr="002246E5">
              <w:rPr>
                <w:rFonts w:ascii="Khmer OS Battambang" w:hAnsi="Khmer OS Battambang" w:cs="Khmer OS Battambang"/>
                <w:sz w:val="18"/>
                <w:szCs w:val="18"/>
                <w:cs/>
                <w:lang w:bidi="km-KH"/>
              </w:rPr>
              <w:t>សកម្មភាពរាយការណ៍ និងផ្សព្វផ្សាយ</w:t>
            </w:r>
            <w:r>
              <w:rPr>
                <w:rFonts w:ascii="Khmer OS Battambang" w:hAnsi="Khmer OS Battambang" w:cs="Khmer OS Battambang" w:hint="cs"/>
                <w:sz w:val="18"/>
                <w:szCs w:val="18"/>
                <w:cs/>
                <w:lang w:bidi="km-KH"/>
              </w:rPr>
              <w:t>នោះ</w:t>
            </w:r>
            <w:r w:rsidRPr="002246E5">
              <w:rPr>
                <w:rFonts w:ascii="Khmer OS Battambang" w:hAnsi="Khmer OS Battambang" w:cs="Khmer OS Battambang"/>
                <w:sz w:val="18"/>
                <w:szCs w:val="18"/>
                <w:cs/>
                <w:lang w:bidi="km-KH"/>
              </w:rPr>
              <w:t>ទេ ហើយអ្នកចូលរួមបានដឹងអំពីបញ្ហានេះ។ ឈ្មោះ និងលេខទូរសព្ទរបស់អ្នកចូលរួមក្នុងការប្រមូលទិន្នន័យការងារ</w:t>
            </w:r>
            <w:r>
              <w:rPr>
                <w:rFonts w:ascii="Khmer OS Battambang" w:hAnsi="Khmer OS Battambang" w:cs="Khmer OS Battambang" w:hint="cs"/>
                <w:sz w:val="18"/>
                <w:szCs w:val="18"/>
                <w:cs/>
                <w:lang w:bidi="km-KH"/>
              </w:rPr>
              <w:t>នៅទី</w:t>
            </w:r>
            <w:r w:rsidRPr="002246E5">
              <w:rPr>
                <w:rFonts w:ascii="Khmer OS Battambang" w:hAnsi="Khmer OS Battambang" w:cs="Khmer OS Battambang"/>
                <w:sz w:val="18"/>
                <w:szCs w:val="18"/>
                <w:cs/>
                <w:lang w:bidi="km-KH"/>
              </w:rPr>
              <w:t>វាលត្រូវបានដកចេញ។</w:t>
            </w:r>
          </w:p>
        </w:tc>
        <w:tc>
          <w:tcPr>
            <w:tcW w:w="1179" w:type="pct"/>
            <w:hideMark/>
          </w:tcPr>
          <w:p w14:paraId="618D0E77" w14:textId="77777777" w:rsidR="004F2AB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ការរក្សាការសម្ងាត់</w:t>
            </w:r>
          </w:p>
          <w:p w14:paraId="7B70DCD2" w14:textId="77777777" w:rsidR="004F2AB2" w:rsidRPr="002B401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ការបញ្ជៀសគ្រោះថ្នាក់</w:t>
            </w:r>
          </w:p>
        </w:tc>
      </w:tr>
      <w:tr w:rsidR="004F2AB2" w:rsidRPr="002B4012" w14:paraId="23AA87F5" w14:textId="77777777" w:rsidTr="00765117">
        <w:tc>
          <w:tcPr>
            <w:tcW w:w="3821" w:type="pct"/>
            <w:vAlign w:val="top"/>
            <w:hideMark/>
          </w:tcPr>
          <w:p w14:paraId="727CB16B" w14:textId="77777777" w:rsidR="004F2AB2" w:rsidRPr="002246E5" w:rsidRDefault="004F2AB2" w:rsidP="00765117">
            <w:pPr>
              <w:rPr>
                <w:rFonts w:ascii="Khmer OS Battambang" w:hAnsi="Khmer OS Battambang" w:cs="Khmer OS Battambang"/>
                <w:sz w:val="18"/>
                <w:szCs w:val="18"/>
                <w:lang w:bidi="km-KH"/>
              </w:rPr>
            </w:pPr>
            <w:r w:rsidRPr="006309C3">
              <w:rPr>
                <w:rFonts w:ascii="Khmer OS Battambang" w:hAnsi="Khmer OS Battambang" w:cs="Khmer OS Battambang" w:hint="cs"/>
                <w:b/>
                <w:bCs/>
                <w:sz w:val="18"/>
                <w:szCs w:val="18"/>
                <w:cs/>
                <w:lang w:bidi="km-KH"/>
              </w:rPr>
              <w:t>ការយល់ស្រប៖</w:t>
            </w:r>
            <w:r>
              <w:rPr>
                <w:rFonts w:ascii="Khmer OS Battambang" w:hAnsi="Khmer OS Battambang" w:cs="Khmer OS Battambang" w:hint="cs"/>
                <w:sz w:val="18"/>
                <w:szCs w:val="18"/>
                <w:cs/>
                <w:lang w:bidi="km-KH"/>
              </w:rPr>
              <w:t xml:space="preserve"> ការយល់ព្រមជាពាក្យសម្តីជាមុន ត្រូវបានស្នើសុំពីអ្នកចូលរួមគ្រប់រូបនៅក្នុងការវាយតម្លៃនេះ ពាក់ព័ន្ធនឹងការចូលរួម ឬការជាប់ពាក់ព័ន្ធរបស់ពួកគេ។</w:t>
            </w:r>
          </w:p>
        </w:tc>
        <w:tc>
          <w:tcPr>
            <w:tcW w:w="1179" w:type="pct"/>
            <w:hideMark/>
          </w:tcPr>
          <w:p w14:paraId="34AF551A" w14:textId="77777777" w:rsidR="004F2AB2" w:rsidRPr="002B401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ការគោរពសេចក្តីថ្លៃថ្នូរ និងនានាភាព</w:t>
            </w:r>
          </w:p>
          <w:p w14:paraId="45608A68" w14:textId="77777777" w:rsidR="004F2AB2" w:rsidRPr="002B401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ការតំណាងដោយស្មើភាព</w:t>
            </w:r>
          </w:p>
        </w:tc>
      </w:tr>
      <w:tr w:rsidR="004F2AB2" w:rsidRPr="00E25BB1" w14:paraId="1ADEE18D" w14:textId="77777777" w:rsidTr="00765117">
        <w:tc>
          <w:tcPr>
            <w:tcW w:w="3821" w:type="pct"/>
            <w:vAlign w:val="top"/>
            <w:hideMark/>
          </w:tcPr>
          <w:p w14:paraId="602E831D" w14:textId="77777777" w:rsidR="004F2AB2" w:rsidRPr="002246E5" w:rsidRDefault="004F2AB2" w:rsidP="00765117">
            <w:pPr>
              <w:rPr>
                <w:rFonts w:ascii="Khmer OS Battambang" w:hAnsi="Khmer OS Battambang" w:cs="Khmer OS Battambang"/>
                <w:sz w:val="18"/>
                <w:szCs w:val="18"/>
              </w:rPr>
            </w:pPr>
            <w:r w:rsidRPr="006309C3">
              <w:rPr>
                <w:rFonts w:ascii="Khmer OS Battambang" w:hAnsi="Khmer OS Battambang" w:cs="Khmer OS Battambang" w:hint="cs"/>
                <w:b/>
                <w:bCs/>
                <w:sz w:val="18"/>
                <w:szCs w:val="18"/>
                <w:cs/>
                <w:lang w:bidi="km-KH"/>
              </w:rPr>
              <w:t>សំណង៖</w:t>
            </w:r>
            <w:r>
              <w:rPr>
                <w:rFonts w:ascii="Khmer OS Battambang" w:hAnsi="Khmer OS Battambang" w:cs="Khmer OS Battambang" w:hint="cs"/>
                <w:sz w:val="18"/>
                <w:szCs w:val="18"/>
                <w:cs/>
                <w:lang w:bidi="km-KH"/>
              </w:rPr>
              <w:t xml:space="preserve"> </w:t>
            </w:r>
            <w:r w:rsidRPr="006309C3">
              <w:rPr>
                <w:rFonts w:ascii="Khmer OS Battambang" w:hAnsi="Khmer OS Battambang" w:cs="Khmer OS Battambang"/>
                <w:sz w:val="18"/>
                <w:szCs w:val="18"/>
                <w:cs/>
                <w:lang w:bidi="km-KH"/>
              </w:rPr>
              <w:t>អ្នកចូលរួមមិនត្រូវបានផ្តល់សំណងហិរញ្ញវត្ថុសម្រាប់ការចូលរួម</w:t>
            </w:r>
            <w:r>
              <w:rPr>
                <w:rFonts w:ascii="Khmer OS Battambang" w:hAnsi="Khmer OS Battambang" w:cs="Khmer OS Battambang" w:hint="cs"/>
                <w:sz w:val="18"/>
                <w:szCs w:val="18"/>
                <w:cs/>
                <w:lang w:bidi="km-KH"/>
              </w:rPr>
              <w:t>នោះ</w:t>
            </w:r>
            <w:r w:rsidRPr="006309C3">
              <w:rPr>
                <w:rFonts w:ascii="Khmer OS Battambang" w:hAnsi="Khmer OS Battambang" w:cs="Khmer OS Battambang"/>
                <w:sz w:val="18"/>
                <w:szCs w:val="18"/>
                <w:cs/>
                <w:lang w:bidi="km-KH"/>
              </w:rPr>
              <w:t>ទេ ប៉ុន្តែបានដឹងអំពី</w:t>
            </w:r>
            <w:r w:rsidRPr="00E25BB1">
              <w:rPr>
                <w:rFonts w:ascii="Khmer OS Battambang" w:hAnsi="Khmer OS Battambang" w:cs="Khmer OS Battambang"/>
                <w:spacing w:val="-6"/>
                <w:sz w:val="18"/>
                <w:szCs w:val="18"/>
                <w:cs/>
                <w:lang w:bidi="km-KH"/>
              </w:rPr>
              <w:t>ការប្រើប្រាស់ការវាយតម្លៃ</w:t>
            </w:r>
            <w:r w:rsidRPr="00E25BB1">
              <w:rPr>
                <w:rFonts w:ascii="Khmer OS Battambang" w:hAnsi="Khmer OS Battambang" w:cs="Khmer OS Battambang" w:hint="cs"/>
                <w:spacing w:val="-6"/>
                <w:sz w:val="18"/>
                <w:szCs w:val="18"/>
                <w:cs/>
                <w:lang w:bidi="km-KH"/>
              </w:rPr>
              <w:t>នេះ</w:t>
            </w:r>
            <w:r w:rsidRPr="00E25BB1">
              <w:rPr>
                <w:rFonts w:ascii="Khmer OS Battambang" w:hAnsi="Khmer OS Battambang" w:cs="Khmer OS Battambang"/>
                <w:spacing w:val="-6"/>
                <w:sz w:val="18"/>
                <w:szCs w:val="18"/>
                <w:cs/>
                <w:lang w:bidi="km-KH"/>
              </w:rPr>
              <w:t xml:space="preserve"> និង</w:t>
            </w:r>
            <w:r w:rsidRPr="00E25BB1">
              <w:rPr>
                <w:rFonts w:ascii="Khmer OS Battambang" w:hAnsi="Khmer OS Battambang" w:cs="Khmer OS Battambang" w:hint="cs"/>
                <w:spacing w:val="-6"/>
                <w:sz w:val="18"/>
                <w:szCs w:val="18"/>
                <w:cs/>
                <w:lang w:bidi="km-KH"/>
              </w:rPr>
              <w:t>ត្រូវបានផ្តល់ជូននូវសេចក្តីថ្លែងអំណរគុណ</w:t>
            </w:r>
            <w:r w:rsidRPr="00E25BB1">
              <w:rPr>
                <w:rFonts w:ascii="Khmer OS Battambang" w:hAnsi="Khmer OS Battambang" w:cs="Khmer OS Battambang"/>
                <w:spacing w:val="-6"/>
                <w:sz w:val="18"/>
                <w:szCs w:val="18"/>
                <w:cs/>
                <w:lang w:bidi="km-KH"/>
              </w:rPr>
              <w:t xml:space="preserve"> (ដោយក្រុម</w:t>
            </w:r>
            <w:r w:rsidRPr="00E25BB1">
              <w:rPr>
                <w:rFonts w:ascii="Khmer OS Battambang" w:hAnsi="Khmer OS Battambang" w:cs="Khmer OS Battambang" w:hint="cs"/>
                <w:spacing w:val="-6"/>
                <w:sz w:val="18"/>
                <w:szCs w:val="18"/>
                <w:cs/>
                <w:lang w:bidi="km-KH"/>
              </w:rPr>
              <w:t>ភាគី</w:t>
            </w:r>
            <w:r w:rsidRPr="00E25BB1">
              <w:rPr>
                <w:rFonts w:ascii="Khmer OS Battambang" w:hAnsi="Khmer OS Battambang" w:cs="Khmer OS Battambang"/>
                <w:spacing w:val="-6"/>
                <w:sz w:val="18"/>
                <w:szCs w:val="18"/>
                <w:cs/>
                <w:lang w:bidi="km-KH"/>
              </w:rPr>
              <w:t>ពាក់ព័ន្ធ)</w:t>
            </w:r>
            <w:r w:rsidRPr="006309C3">
              <w:rPr>
                <w:rFonts w:ascii="Khmer OS Battambang" w:hAnsi="Khmer OS Battambang" w:cs="Khmer OS Battambang"/>
                <w:sz w:val="18"/>
                <w:szCs w:val="18"/>
                <w:cs/>
                <w:lang w:bidi="km-KH"/>
              </w:rPr>
              <w:t xml:space="preserve"> នៅក្នុងរបាយការណ៍ចុងក្រោយ </w:t>
            </w:r>
            <w:r>
              <w:rPr>
                <w:rFonts w:ascii="Khmer OS Battambang" w:hAnsi="Khmer OS Battambang" w:cs="Khmer OS Battambang" w:hint="cs"/>
                <w:sz w:val="18"/>
                <w:szCs w:val="18"/>
                <w:cs/>
                <w:lang w:bidi="km-KH"/>
              </w:rPr>
              <w:t>ព្រមទាំង</w:t>
            </w:r>
            <w:r w:rsidRPr="006309C3">
              <w:rPr>
                <w:rFonts w:ascii="Khmer OS Battambang" w:hAnsi="Khmer OS Battambang" w:cs="Khmer OS Battambang"/>
                <w:sz w:val="18"/>
                <w:szCs w:val="18"/>
                <w:cs/>
                <w:lang w:bidi="km-KH"/>
              </w:rPr>
              <w:t>ការទទួលបានរបាយការណ៍ចុងក្រោយផងដែរ។ យើងនឹងធានាថាព័ត៌មានរបស់យើងត្រូវបានផលិត</w:t>
            </w:r>
            <w:r>
              <w:rPr>
                <w:rFonts w:ascii="Khmer OS Battambang" w:hAnsi="Khmer OS Battambang" w:cs="Khmer OS Battambang" w:hint="cs"/>
                <w:sz w:val="18"/>
                <w:szCs w:val="18"/>
                <w:cs/>
                <w:lang w:bidi="km-KH"/>
              </w:rPr>
              <w:t>ក្នុង</w:t>
            </w:r>
            <w:r w:rsidRPr="006309C3">
              <w:rPr>
                <w:rFonts w:ascii="Khmer OS Battambang" w:hAnsi="Khmer OS Battambang" w:cs="Khmer OS Battambang"/>
                <w:sz w:val="18"/>
                <w:szCs w:val="18"/>
                <w:cs/>
                <w:lang w:bidi="km-KH"/>
              </w:rPr>
              <w:t>ទម្រង់ដែលអាចប្រើ</w:t>
            </w:r>
            <w:r>
              <w:rPr>
                <w:rFonts w:ascii="Khmer OS Battambang" w:hAnsi="Khmer OS Battambang" w:cs="Khmer OS Battambang" w:hint="cs"/>
                <w:sz w:val="18"/>
                <w:szCs w:val="18"/>
                <w:cs/>
                <w:lang w:bidi="km-KH"/>
              </w:rPr>
              <w:t>ប្រាស់</w:t>
            </w:r>
            <w:r w:rsidRPr="006309C3">
              <w:rPr>
                <w:rFonts w:ascii="Khmer OS Battambang" w:hAnsi="Khmer OS Battambang" w:cs="Khmer OS Battambang"/>
                <w:sz w:val="18"/>
                <w:szCs w:val="18"/>
                <w:cs/>
                <w:lang w:bidi="km-KH"/>
              </w:rPr>
              <w:t>បាន ឧ. ការបោះពុម្ព</w:t>
            </w:r>
            <w:r>
              <w:rPr>
                <w:rFonts w:ascii="Khmer OS Battambang" w:hAnsi="Khmer OS Battambang" w:cs="Khmer OS Battambang" w:hint="cs"/>
                <w:sz w:val="18"/>
                <w:szCs w:val="18"/>
                <w:cs/>
                <w:lang w:bidi="km-KH"/>
              </w:rPr>
              <w:t>ដោយប្រើអក្សរ</w:t>
            </w:r>
            <w:r w:rsidRPr="006309C3">
              <w:rPr>
                <w:rFonts w:ascii="Khmer OS Battambang" w:hAnsi="Khmer OS Battambang" w:cs="Khmer OS Battambang"/>
                <w:sz w:val="18"/>
                <w:szCs w:val="18"/>
                <w:cs/>
                <w:lang w:bidi="km-KH"/>
              </w:rPr>
              <w:t xml:space="preserve">ធំ ភាសាសមរម្យ </w:t>
            </w:r>
            <w:r>
              <w:rPr>
                <w:rFonts w:ascii="Khmer OS Battambang" w:hAnsi="Khmer OS Battambang" w:cs="Khmer OS Battambang" w:hint="cs"/>
                <w:sz w:val="18"/>
                <w:szCs w:val="18"/>
                <w:cs/>
                <w:lang w:bidi="km-KH"/>
              </w:rPr>
              <w:t>ជាសំឡេង</w:t>
            </w:r>
            <w:r w:rsidRPr="006309C3">
              <w:rPr>
                <w:rFonts w:ascii="Khmer OS Battambang" w:hAnsi="Khmer OS Battambang" w:cs="Khmer OS Battambang"/>
                <w:sz w:val="18"/>
                <w:szCs w:val="18"/>
                <w:cs/>
                <w:lang w:bidi="km-KH"/>
              </w:rPr>
              <w:t xml:space="preserve"> ប្រសិនបើចាំបាច់។ យើងក៏ធានាផងដែរថា </w:t>
            </w:r>
            <w:r>
              <w:rPr>
                <w:rFonts w:ascii="Khmer OS Battambang" w:hAnsi="Khmer OS Battambang" w:cs="Khmer OS Battambang" w:hint="cs"/>
                <w:sz w:val="18"/>
                <w:szCs w:val="18"/>
                <w:cs/>
                <w:lang w:bidi="km-KH"/>
              </w:rPr>
              <w:t>ការកំណត់</w:t>
            </w:r>
            <w:r w:rsidRPr="006309C3">
              <w:rPr>
                <w:rFonts w:ascii="Khmer OS Battambang" w:hAnsi="Khmer OS Battambang" w:cs="Khmer OS Battambang"/>
                <w:sz w:val="18"/>
                <w:szCs w:val="18"/>
                <w:cs/>
                <w:lang w:bidi="km-KH"/>
              </w:rPr>
              <w:t>ពេលវេលា និងរយៈពេល</w:t>
            </w:r>
            <w:r>
              <w:rPr>
                <w:rFonts w:ascii="Khmer OS Battambang" w:hAnsi="Khmer OS Battambang" w:cs="Khmer OS Battambang" w:hint="cs"/>
                <w:sz w:val="18"/>
                <w:szCs w:val="18"/>
                <w:cs/>
                <w:lang w:bidi="km-KH"/>
              </w:rPr>
              <w:t>របស់</w:t>
            </w:r>
            <w:r w:rsidRPr="006309C3">
              <w:rPr>
                <w:rFonts w:ascii="Khmer OS Battambang" w:hAnsi="Khmer OS Battambang" w:cs="Khmer OS Battambang"/>
                <w:sz w:val="18"/>
                <w:szCs w:val="18"/>
                <w:cs/>
                <w:lang w:bidi="km-KH"/>
              </w:rPr>
              <w:t>ក្រុម</w:t>
            </w:r>
            <w:r>
              <w:rPr>
                <w:rFonts w:ascii="Khmer OS Battambang" w:hAnsi="Khmer OS Battambang" w:cs="Khmer OS Battambang" w:hint="cs"/>
                <w:sz w:val="18"/>
                <w:szCs w:val="18"/>
                <w:cs/>
                <w:lang w:bidi="km-KH"/>
              </w:rPr>
              <w:t xml:space="preserve">បង្គោល </w:t>
            </w:r>
            <w:r w:rsidRPr="006309C3">
              <w:rPr>
                <w:rFonts w:ascii="Khmer OS Battambang" w:hAnsi="Khmer OS Battambang" w:cs="Khmer OS Battambang"/>
                <w:sz w:val="18"/>
                <w:szCs w:val="18"/>
                <w:cs/>
                <w:lang w:bidi="km-KH"/>
              </w:rPr>
              <w:t>ឆ្លើយតបនឹងតម្រូវការរបស់</w:t>
            </w:r>
            <w:r>
              <w:rPr>
                <w:rFonts w:ascii="Khmer OS Battambang" w:hAnsi="Khmer OS Battambang" w:cs="Khmer OS Battambang" w:hint="cs"/>
                <w:sz w:val="18"/>
                <w:szCs w:val="18"/>
                <w:cs/>
                <w:lang w:bidi="km-KH"/>
              </w:rPr>
              <w:t>ប្រជាជន</w:t>
            </w:r>
            <w:r w:rsidRPr="006309C3">
              <w:rPr>
                <w:rFonts w:ascii="Khmer OS Battambang" w:hAnsi="Khmer OS Battambang" w:cs="Khmer OS Battambang"/>
                <w:sz w:val="18"/>
                <w:szCs w:val="18"/>
                <w:cs/>
                <w:lang w:bidi="km-KH"/>
              </w:rPr>
              <w:t xml:space="preserve"> ឧទាហរណ៍ ប្រសិនបើមានតម្រូវការក្នុងការរួមបញ្ចូលអាជីព ឬសមាជិកគ្រួសារនៅក្នុងក្រុម</w:t>
            </w:r>
            <w:r>
              <w:rPr>
                <w:rFonts w:ascii="Khmer OS Battambang" w:hAnsi="Khmer OS Battambang" w:cs="Khmer OS Battambang" w:hint="cs"/>
                <w:sz w:val="18"/>
                <w:szCs w:val="18"/>
                <w:cs/>
                <w:lang w:bidi="km-KH"/>
              </w:rPr>
              <w:t>បង្គោល</w:t>
            </w:r>
            <w:r w:rsidRPr="006309C3">
              <w:rPr>
                <w:rFonts w:ascii="Khmer OS Battambang" w:hAnsi="Khmer OS Battambang" w:cs="Khmer OS Battambang"/>
                <w:sz w:val="18"/>
                <w:szCs w:val="18"/>
                <w:cs/>
                <w:lang w:bidi="km-KH"/>
              </w:rPr>
              <w:t xml:space="preserve"> ឬការសម្ភាសន៍</w:t>
            </w:r>
            <w:r>
              <w:rPr>
                <w:rFonts w:ascii="Khmer OS Battambang" w:hAnsi="Khmer OS Battambang" w:cs="Khmer OS Battambang" w:hint="cs"/>
                <w:sz w:val="18"/>
                <w:szCs w:val="18"/>
                <w:cs/>
                <w:lang w:bidi="km-KH"/>
              </w:rPr>
              <w:t>នានា</w:t>
            </w:r>
            <w:r w:rsidRPr="006309C3">
              <w:rPr>
                <w:rFonts w:ascii="Khmer OS Battambang" w:hAnsi="Khmer OS Battambang" w:cs="Khmer OS Battambang"/>
                <w:sz w:val="18"/>
                <w:szCs w:val="18"/>
                <w:cs/>
                <w:lang w:bidi="km-KH"/>
              </w:rPr>
              <w:t xml:space="preserve"> យើងបានព្យាយាមរៀបចំ</w:t>
            </w:r>
            <w:r>
              <w:rPr>
                <w:rFonts w:ascii="Khmer OS Battambang" w:hAnsi="Khmer OS Battambang" w:cs="Khmer OS Battambang" w:hint="cs"/>
                <w:sz w:val="18"/>
                <w:szCs w:val="18"/>
                <w:cs/>
                <w:lang w:bidi="km-KH"/>
              </w:rPr>
              <w:t>ការរួមបញ្ចូលនេះ</w:t>
            </w:r>
            <w:r w:rsidRPr="006309C3">
              <w:rPr>
                <w:rFonts w:ascii="Khmer OS Battambang" w:hAnsi="Khmer OS Battambang" w:cs="Khmer OS Battambang"/>
                <w:sz w:val="18"/>
                <w:szCs w:val="18"/>
                <w:cs/>
                <w:lang w:bidi="km-KH"/>
              </w:rPr>
              <w:t>។</w:t>
            </w:r>
          </w:p>
        </w:tc>
        <w:tc>
          <w:tcPr>
            <w:tcW w:w="1179" w:type="pct"/>
            <w:hideMark/>
          </w:tcPr>
          <w:p w14:paraId="7368E9D1" w14:textId="77777777" w:rsidR="004F2AB2" w:rsidRPr="00E25BB1"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ឧបាស្រ័យ</w:t>
            </w:r>
          </w:p>
        </w:tc>
      </w:tr>
      <w:tr w:rsidR="004F2AB2" w:rsidRPr="00E25BB1" w14:paraId="60CA1D50" w14:textId="77777777" w:rsidTr="00765117">
        <w:tc>
          <w:tcPr>
            <w:tcW w:w="3821" w:type="pct"/>
            <w:vAlign w:val="top"/>
            <w:hideMark/>
          </w:tcPr>
          <w:p w14:paraId="737FA3FA" w14:textId="77777777" w:rsidR="004F2AB2" w:rsidRPr="002246E5" w:rsidRDefault="004F2AB2" w:rsidP="00765117">
            <w:pPr>
              <w:rPr>
                <w:rFonts w:ascii="Khmer OS Battambang" w:hAnsi="Khmer OS Battambang" w:cs="Khmer OS Battambang"/>
                <w:sz w:val="18"/>
                <w:szCs w:val="18"/>
                <w:lang w:bidi="km-KH"/>
              </w:rPr>
            </w:pPr>
            <w:r w:rsidRPr="00FC2B8E">
              <w:rPr>
                <w:rFonts w:ascii="Khmer OS Battambang" w:hAnsi="Khmer OS Battambang" w:cs="Khmer OS Battambang"/>
                <w:b/>
                <w:bCs/>
                <w:sz w:val="18"/>
                <w:szCs w:val="18"/>
                <w:cs/>
                <w:lang w:bidi="km-KH"/>
              </w:rPr>
              <w:lastRenderedPageBreak/>
              <w:t>ដំណើរការ</w:t>
            </w:r>
            <w:r w:rsidRPr="00FC2B8E">
              <w:rPr>
                <w:rFonts w:ascii="Khmer OS Battambang" w:hAnsi="Khmer OS Battambang" w:cs="Khmer OS Battambang" w:hint="cs"/>
                <w:b/>
                <w:bCs/>
                <w:sz w:val="18"/>
                <w:szCs w:val="18"/>
                <w:cs/>
                <w:lang w:bidi="km-KH"/>
              </w:rPr>
              <w:t>បញ្ជូន</w:t>
            </w:r>
            <w:r w:rsidRPr="00FC2B8E">
              <w:rPr>
                <w:rFonts w:ascii="Khmer OS Battambang" w:hAnsi="Khmer OS Battambang" w:cs="Khmer OS Battambang"/>
                <w:b/>
                <w:bCs/>
                <w:sz w:val="18"/>
                <w:szCs w:val="18"/>
                <w:cs/>
                <w:lang w:bidi="km-KH"/>
              </w:rPr>
              <w:t xml:space="preserve"> និងការគាំទ្រក្រោយ</w:t>
            </w:r>
            <w:r w:rsidRPr="00FC2B8E">
              <w:rPr>
                <w:rFonts w:ascii="Khmer OS Battambang" w:hAnsi="Khmer OS Battambang" w:cs="Khmer OS Battambang" w:hint="cs"/>
                <w:b/>
                <w:bCs/>
                <w:sz w:val="18"/>
                <w:szCs w:val="18"/>
                <w:cs/>
                <w:lang w:bidi="km-KH"/>
              </w:rPr>
              <w:t>ពេល</w:t>
            </w:r>
            <w:r w:rsidRPr="00FC2B8E">
              <w:rPr>
                <w:rFonts w:ascii="Khmer OS Battambang" w:hAnsi="Khmer OS Battambang" w:cs="Khmer OS Battambang"/>
                <w:b/>
                <w:bCs/>
                <w:sz w:val="18"/>
                <w:szCs w:val="18"/>
                <w:cs/>
                <w:lang w:bidi="km-KH"/>
              </w:rPr>
              <w:t>សម្ភាសន៍៖</w:t>
            </w:r>
            <w:r w:rsidRPr="00E25BB1">
              <w:rPr>
                <w:rFonts w:ascii="Khmer OS Battambang" w:hAnsi="Khmer OS Battambang" w:cs="Khmer OS Battambang"/>
                <w:sz w:val="18"/>
                <w:szCs w:val="18"/>
                <w:cs/>
                <w:lang w:bidi="km-KH"/>
              </w:rPr>
              <w:t xml:space="preserve"> ប្រសិនបើលក្ខណៈនៃការពិភាក្សា ឬការចូលរួមណាមួយមានភាពរសើប </w:t>
            </w:r>
            <w:r>
              <w:rPr>
                <w:rFonts w:ascii="Khmer OS Battambang" w:hAnsi="Khmer OS Battambang" w:cs="Khmer OS Battambang" w:hint="cs"/>
                <w:sz w:val="18"/>
                <w:szCs w:val="18"/>
                <w:cs/>
                <w:lang w:bidi="km-KH"/>
              </w:rPr>
              <w:t>និងអាច</w:t>
            </w:r>
            <w:r w:rsidRPr="00E25BB1">
              <w:rPr>
                <w:rFonts w:ascii="Khmer OS Battambang" w:hAnsi="Khmer OS Battambang" w:cs="Khmer OS Battambang"/>
                <w:sz w:val="18"/>
                <w:szCs w:val="18"/>
                <w:cs/>
                <w:lang w:bidi="km-KH"/>
              </w:rPr>
              <w:t>លើក</w:t>
            </w:r>
            <w:r>
              <w:rPr>
                <w:rFonts w:ascii="Khmer OS Battambang" w:hAnsi="Khmer OS Battambang" w:cs="Khmer OS Battambang" w:hint="cs"/>
                <w:sz w:val="18"/>
                <w:szCs w:val="18"/>
                <w:cs/>
                <w:lang w:bidi="km-KH"/>
              </w:rPr>
              <w:t>ឡើងអំពី</w:t>
            </w:r>
            <w:r w:rsidRPr="00E25BB1">
              <w:rPr>
                <w:rFonts w:ascii="Khmer OS Battambang" w:hAnsi="Khmer OS Battambang" w:cs="Khmer OS Battambang"/>
                <w:sz w:val="18"/>
                <w:szCs w:val="18"/>
                <w:cs/>
                <w:lang w:bidi="km-KH"/>
              </w:rPr>
              <w:t>បញ្ហាពិបាកៗ</w:t>
            </w:r>
            <w:r>
              <w:rPr>
                <w:rFonts w:ascii="Khmer OS Battambang" w:hAnsi="Khmer OS Battambang" w:cs="Khmer OS Battambang" w:hint="cs"/>
                <w:sz w:val="18"/>
                <w:szCs w:val="18"/>
                <w:cs/>
                <w:lang w:bidi="km-KH"/>
              </w:rPr>
              <w:t>នៅ</w:t>
            </w:r>
            <w:r w:rsidRPr="00E25BB1">
              <w:rPr>
                <w:rFonts w:ascii="Khmer OS Battambang" w:hAnsi="Khmer OS Battambang" w:cs="Khmer OS Battambang"/>
                <w:sz w:val="18"/>
                <w:szCs w:val="18"/>
                <w:cs/>
                <w:lang w:bidi="km-KH"/>
              </w:rPr>
              <w:t>ក្នុងចំណោមអ្នកចូលរួម (ឧ. ពាក់ព័ន្ធនឹងអំពើហិង្សា ការរំលោភបំពាន ឬរបួស</w:t>
            </w:r>
            <w:r>
              <w:rPr>
                <w:rFonts w:ascii="Khmer OS Battambang" w:hAnsi="Khmer OS Battambang" w:cs="Khmer OS Battambang" w:hint="cs"/>
                <w:sz w:val="18"/>
                <w:szCs w:val="18"/>
                <w:cs/>
                <w:lang w:bidi="km-KH"/>
              </w:rPr>
              <w:t>ផ្លូវចិត្តធ្ងន់ធ្ងរ</w:t>
            </w:r>
            <w:r w:rsidRPr="00E25BB1">
              <w:rPr>
                <w:rFonts w:ascii="Khmer OS Battambang" w:hAnsi="Khmer OS Battambang" w:cs="Khmer OS Battambang"/>
                <w:sz w:val="18"/>
                <w:szCs w:val="18"/>
                <w:cs/>
                <w:lang w:bidi="km-KH"/>
              </w:rPr>
              <w:t>) ក្រុមអ្នកប្រឹក្សា</w:t>
            </w:r>
            <w:r>
              <w:rPr>
                <w:rFonts w:ascii="Khmer OS Battambang" w:hAnsi="Khmer OS Battambang" w:cs="Khmer OS Battambang" w:hint="cs"/>
                <w:sz w:val="18"/>
                <w:szCs w:val="18"/>
                <w:cs/>
                <w:lang w:bidi="km-KH"/>
              </w:rPr>
              <w:t>យោបល់</w:t>
            </w:r>
            <w:r w:rsidRPr="00E25BB1">
              <w:rPr>
                <w:rFonts w:ascii="Khmer OS Battambang" w:hAnsi="Khmer OS Battambang" w:cs="Khmer OS Battambang"/>
                <w:sz w:val="18"/>
                <w:szCs w:val="18"/>
                <w:cs/>
                <w:lang w:bidi="km-KH"/>
              </w:rPr>
              <w:t xml:space="preserve">បានធានាថា </w:t>
            </w:r>
            <w:r>
              <w:rPr>
                <w:rFonts w:ascii="Khmer OS Battambang" w:hAnsi="Khmer OS Battambang" w:cs="Khmer OS Battambang" w:hint="cs"/>
                <w:sz w:val="18"/>
                <w:szCs w:val="18"/>
                <w:cs/>
                <w:lang w:bidi="km-KH"/>
              </w:rPr>
              <w:t>មាន</w:t>
            </w:r>
            <w:r w:rsidRPr="00E25BB1">
              <w:rPr>
                <w:rFonts w:ascii="Khmer OS Battambang" w:hAnsi="Khmer OS Battambang" w:cs="Khmer OS Battambang"/>
                <w:sz w:val="18"/>
                <w:szCs w:val="18"/>
                <w:cs/>
                <w:lang w:bidi="km-KH"/>
              </w:rPr>
              <w:t>ដំណើរការបញ្ជូន។ ក្រុមវាយតម្លៃ</w:t>
            </w:r>
            <w:r>
              <w:rPr>
                <w:rFonts w:ascii="Khmer OS Battambang" w:hAnsi="Khmer OS Battambang" w:cs="Khmer OS Battambang" w:hint="cs"/>
                <w:sz w:val="18"/>
                <w:szCs w:val="18"/>
                <w:cs/>
                <w:lang w:bidi="km-KH"/>
              </w:rPr>
              <w:t>បានស្នើសុំការ</w:t>
            </w:r>
            <w:r w:rsidRPr="00E25BB1">
              <w:rPr>
                <w:rFonts w:ascii="Khmer OS Battambang" w:hAnsi="Khmer OS Battambang" w:cs="Khmer OS Battambang"/>
                <w:sz w:val="18"/>
                <w:szCs w:val="18"/>
                <w:cs/>
                <w:lang w:bidi="km-KH"/>
              </w:rPr>
              <w:t>ណែនាំបន្ថែមពីអង្គការយូនីសេហ្វ ថាតើវាទំនងជា និងអ្វីដែលសមស្រប ឬអាចធ្វើទៅបាន</w:t>
            </w:r>
            <w:r>
              <w:rPr>
                <w:rFonts w:ascii="Khmer OS Battambang" w:hAnsi="Khmer OS Battambang" w:cs="Khmer OS Battambang" w:hint="cs"/>
                <w:sz w:val="18"/>
                <w:szCs w:val="18"/>
                <w:cs/>
                <w:lang w:bidi="km-KH"/>
              </w:rPr>
              <w:t xml:space="preserve"> </w:t>
            </w:r>
            <w:r w:rsidRPr="00E25BB1">
              <w:rPr>
                <w:rFonts w:ascii="Khmer OS Battambang" w:hAnsi="Khmer OS Battambang" w:cs="Khmer OS Battambang"/>
                <w:sz w:val="18"/>
                <w:szCs w:val="18"/>
                <w:cs/>
                <w:lang w:bidi="km-KH"/>
              </w:rPr>
              <w:t>ដើម្បី</w:t>
            </w:r>
            <w:r>
              <w:rPr>
                <w:rFonts w:ascii="Khmer OS Battambang" w:hAnsi="Khmer OS Battambang" w:cs="Khmer OS Battambang" w:hint="cs"/>
                <w:sz w:val="18"/>
                <w:szCs w:val="18"/>
                <w:cs/>
                <w:lang w:bidi="km-KH"/>
              </w:rPr>
              <w:t>អនុវត្ត</w:t>
            </w:r>
            <w:r w:rsidRPr="00E25BB1">
              <w:rPr>
                <w:rFonts w:ascii="Khmer OS Battambang" w:hAnsi="Khmer OS Battambang" w:cs="Khmer OS Battambang"/>
                <w:sz w:val="18"/>
                <w:szCs w:val="18"/>
                <w:cs/>
                <w:lang w:bidi="km-KH"/>
              </w:rPr>
              <w:t>ជាមុន។</w:t>
            </w:r>
          </w:p>
        </w:tc>
        <w:tc>
          <w:tcPr>
            <w:tcW w:w="1179" w:type="pct"/>
          </w:tcPr>
          <w:p w14:paraId="02C2B226" w14:textId="77777777" w:rsidR="004F2AB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ការបញ្ជៀសគ្រោះថ្នាក់</w:t>
            </w:r>
          </w:p>
          <w:p w14:paraId="023906E4" w14:textId="77777777" w:rsidR="004F2AB2" w:rsidRPr="00E25BB1"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ការរក្សាការសម្ងាត់</w:t>
            </w:r>
          </w:p>
        </w:tc>
      </w:tr>
      <w:tr w:rsidR="004F2AB2" w:rsidRPr="00FC2B8E" w14:paraId="40FDDEC3" w14:textId="77777777" w:rsidTr="00765117">
        <w:tc>
          <w:tcPr>
            <w:tcW w:w="3821" w:type="pct"/>
            <w:vAlign w:val="top"/>
            <w:hideMark/>
          </w:tcPr>
          <w:p w14:paraId="44D377A6" w14:textId="77777777" w:rsidR="004F2AB2" w:rsidRPr="002246E5" w:rsidRDefault="004F2AB2" w:rsidP="00765117">
            <w:pPr>
              <w:rPr>
                <w:rFonts w:ascii="Khmer OS Battambang" w:hAnsi="Khmer OS Battambang" w:cs="Khmer OS Battambang"/>
                <w:sz w:val="18"/>
                <w:szCs w:val="18"/>
                <w:lang w:bidi="km-KH"/>
              </w:rPr>
            </w:pPr>
            <w:r w:rsidRPr="00690341">
              <w:rPr>
                <w:rFonts w:ascii="Khmer OS Battambang" w:hAnsi="Khmer OS Battambang" w:cs="Khmer OS Battambang"/>
                <w:b/>
                <w:bCs/>
                <w:sz w:val="18"/>
                <w:szCs w:val="18"/>
                <w:cs/>
                <w:lang w:bidi="km-KH"/>
              </w:rPr>
              <w:t>សមាសភាពក្រុម និងតួនាទី៖</w:t>
            </w:r>
            <w:r w:rsidRPr="00690341">
              <w:rPr>
                <w:rFonts w:ascii="Khmer OS Battambang" w:hAnsi="Khmer OS Battambang" w:cs="Khmer OS Battambang"/>
                <w:sz w:val="18"/>
                <w:szCs w:val="18"/>
                <w:cs/>
                <w:lang w:bidi="km-KH"/>
              </w:rPr>
              <w:t xml:space="preserve"> </w:t>
            </w:r>
            <w:r>
              <w:rPr>
                <w:rFonts w:ascii="Khmer OS Battambang" w:hAnsi="Khmer OS Battambang" w:cs="Khmer OS Battambang" w:hint="cs"/>
                <w:sz w:val="18"/>
                <w:szCs w:val="18"/>
                <w:cs/>
                <w:lang w:bidi="km-KH"/>
              </w:rPr>
              <w:t>អ្នក</w:t>
            </w:r>
            <w:r w:rsidRPr="00690341">
              <w:rPr>
                <w:rFonts w:ascii="Khmer OS Battambang" w:hAnsi="Khmer OS Battambang" w:cs="Khmer OS Battambang"/>
                <w:sz w:val="18"/>
                <w:szCs w:val="18"/>
                <w:cs/>
                <w:lang w:bidi="km-KH"/>
              </w:rPr>
              <w:t>ប្រឹក្សា</w:t>
            </w:r>
            <w:r>
              <w:rPr>
                <w:rFonts w:ascii="Khmer OS Battambang" w:hAnsi="Khmer OS Battambang" w:cs="Khmer OS Battambang" w:hint="cs"/>
                <w:sz w:val="18"/>
                <w:szCs w:val="18"/>
                <w:cs/>
                <w:lang w:bidi="km-KH"/>
              </w:rPr>
              <w:t>យោបល់គ្រប់រូប</w:t>
            </w:r>
            <w:r w:rsidRPr="00690341">
              <w:rPr>
                <w:rFonts w:ascii="Khmer OS Battambang" w:hAnsi="Khmer OS Battambang" w:cs="Khmer OS Battambang"/>
                <w:sz w:val="18"/>
                <w:szCs w:val="18"/>
                <w:cs/>
                <w:lang w:bidi="km-KH"/>
              </w:rPr>
              <w:t>ដែលធ្វើកិច្ចការនេះ មានបទពិសោធន៍ក្នុងការប្រមូលទិន្នន័យជុំវិញបញ្ហារសើប និងធ្វើការជាមួយក្រុមងាយរងគ្រោះ។ ដូច្នេះពួកគេ</w:t>
            </w:r>
            <w:r>
              <w:rPr>
                <w:rFonts w:ascii="Khmer OS Battambang" w:hAnsi="Khmer OS Battambang" w:cs="Khmer OS Battambang" w:hint="cs"/>
                <w:sz w:val="18"/>
                <w:szCs w:val="18"/>
                <w:cs/>
                <w:lang w:bidi="km-KH"/>
              </w:rPr>
              <w:t>បានត្រៀមខ្លួនយ៉ាង</w:t>
            </w:r>
            <w:r w:rsidRPr="00690341">
              <w:rPr>
                <w:rFonts w:ascii="Khmer OS Battambang" w:hAnsi="Khmer OS Battambang" w:cs="Khmer OS Battambang"/>
                <w:sz w:val="18"/>
                <w:szCs w:val="18"/>
                <w:cs/>
                <w:lang w:bidi="km-KH"/>
              </w:rPr>
              <w:t>ល្អ ដើម្បីធានាថាឧបករណ៍ប្រមូលទិន្នន័យត្រូវបាន</w:t>
            </w:r>
            <w:r>
              <w:rPr>
                <w:rFonts w:ascii="Khmer OS Battambang" w:hAnsi="Khmer OS Battambang" w:cs="Khmer OS Battambang" w:hint="cs"/>
                <w:sz w:val="18"/>
                <w:szCs w:val="18"/>
                <w:cs/>
                <w:lang w:bidi="km-KH"/>
              </w:rPr>
              <w:t>រៀបចំ</w:t>
            </w:r>
            <w:r w:rsidRPr="00690341">
              <w:rPr>
                <w:rFonts w:ascii="Khmer OS Battambang" w:hAnsi="Khmer OS Battambang" w:cs="Khmer OS Battambang"/>
                <w:sz w:val="18"/>
                <w:szCs w:val="18"/>
                <w:cs/>
                <w:lang w:bidi="km-KH"/>
              </w:rPr>
              <w:t>ឡើងតាម</w:t>
            </w:r>
            <w:r>
              <w:rPr>
                <w:rFonts w:ascii="Khmer OS Battambang" w:hAnsi="Khmer OS Battambang" w:cs="Khmer OS Battambang" w:hint="cs"/>
                <w:sz w:val="18"/>
                <w:szCs w:val="18"/>
                <w:cs/>
                <w:lang w:bidi="km-KH"/>
              </w:rPr>
              <w:t>វិធី</w:t>
            </w:r>
            <w:r w:rsidRPr="00690341">
              <w:rPr>
                <w:rFonts w:ascii="Khmer OS Battambang" w:hAnsi="Khmer OS Battambang" w:cs="Khmer OS Battambang"/>
                <w:sz w:val="18"/>
                <w:szCs w:val="18"/>
                <w:cs/>
                <w:lang w:bidi="km-KH"/>
              </w:rPr>
              <w:t>ដែលសមស្របតាមវប្បធម៌ និងមិនបង្កឱ្យមានទុក្ខព្រួយដល់អ្នកចូលរួម។</w:t>
            </w:r>
          </w:p>
        </w:tc>
        <w:tc>
          <w:tcPr>
            <w:tcW w:w="1179" w:type="pct"/>
            <w:hideMark/>
          </w:tcPr>
          <w:p w14:paraId="7FA1FB95" w14:textId="77777777" w:rsidR="004F2AB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rPr>
            </w:pPr>
            <w:r>
              <w:rPr>
                <w:rFonts w:ascii="Khmer OS Battambang" w:hAnsi="Khmer OS Battambang" w:cs="Khmer OS Battambang" w:hint="cs"/>
                <w:sz w:val="18"/>
                <w:szCs w:val="18"/>
                <w:cs/>
                <w:lang w:bidi="km-KH"/>
              </w:rPr>
              <w:t>អនុលោមតាមក្រមសម្រាប់ក្រុមងាយរងគ្រោះ</w:t>
            </w:r>
          </w:p>
          <w:p w14:paraId="043D92FF" w14:textId="77777777" w:rsidR="004F2AB2" w:rsidRPr="002B4012"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ការគោរពសេចក្តីថ្លៃថ្នូរ និងនានាភាព</w:t>
            </w:r>
          </w:p>
          <w:p w14:paraId="493CEA85" w14:textId="77777777" w:rsidR="004F2AB2" w:rsidRPr="00FC2B8E" w:rsidRDefault="004F2AB2" w:rsidP="006026A0">
            <w:pPr>
              <w:numPr>
                <w:ilvl w:val="0"/>
                <w:numId w:val="5"/>
              </w:numPr>
              <w:spacing w:line="240" w:lineRule="auto"/>
              <w:ind w:left="230" w:right="-106" w:hanging="230"/>
              <w:contextualSpacing/>
              <w:rPr>
                <w:rFonts w:ascii="Khmer OS Battambang" w:hAnsi="Khmer OS Battambang" w:cs="Khmer OS Battambang"/>
                <w:sz w:val="18"/>
                <w:szCs w:val="18"/>
                <w:lang w:bidi="km-KH"/>
              </w:rPr>
            </w:pPr>
            <w:r>
              <w:rPr>
                <w:rFonts w:ascii="Khmer OS Battambang" w:hAnsi="Khmer OS Battambang" w:cs="Khmer OS Battambang" w:hint="cs"/>
                <w:sz w:val="18"/>
                <w:szCs w:val="18"/>
                <w:cs/>
                <w:lang w:bidi="km-KH"/>
              </w:rPr>
              <w:t>ការបញ្ជៀសគ្រោះថ្នាក់</w:t>
            </w:r>
          </w:p>
        </w:tc>
      </w:tr>
    </w:tbl>
    <w:p w14:paraId="5CC1660A" w14:textId="38E2B49B" w:rsidR="000C74C4" w:rsidRDefault="000C74C4" w:rsidP="000C74C4">
      <w:pPr>
        <w:rPr>
          <w:lang w:eastAsia="en-GB"/>
        </w:rPr>
      </w:pPr>
    </w:p>
    <w:p w14:paraId="56F4705E" w14:textId="77777777" w:rsidR="004F2AB2" w:rsidRDefault="004F2AB2">
      <w:pPr>
        <w:spacing w:line="240" w:lineRule="auto"/>
        <w:rPr>
          <w:sz w:val="22"/>
          <w:lang w:bidi="en-US"/>
        </w:rPr>
      </w:pPr>
      <w:r>
        <w:rPr>
          <w:sz w:val="22"/>
          <w:lang w:bidi="en-US"/>
        </w:rPr>
        <w:br w:type="page"/>
      </w:r>
    </w:p>
    <w:p w14:paraId="4CF4203A" w14:textId="77777777" w:rsidR="00D9103B" w:rsidRDefault="00D9103B" w:rsidP="0008252E">
      <w:pPr>
        <w:pStyle w:val="Heading1"/>
        <w:rPr>
          <w:rFonts w:ascii="Leelawadee UI" w:hAnsi="Leelawadee UI" w:cs="Leelawadee UI"/>
        </w:rPr>
        <w:sectPr w:rsidR="00D9103B" w:rsidSect="00022AA1">
          <w:pgSz w:w="15840" w:h="12240" w:orient="landscape" w:code="1"/>
          <w:pgMar w:top="1440" w:right="1440" w:bottom="1440" w:left="1440" w:header="720" w:footer="720" w:gutter="0"/>
          <w:cols w:space="720"/>
          <w:titlePg/>
          <w:docGrid w:linePitch="360"/>
        </w:sectPr>
      </w:pPr>
      <w:bookmarkStart w:id="39" w:name="_Toc108542747"/>
    </w:p>
    <w:p w14:paraId="6E5E8FD8" w14:textId="3028DC43" w:rsidR="00836127" w:rsidRPr="00A8710A" w:rsidRDefault="00A6076C" w:rsidP="00A8710A">
      <w:pPr>
        <w:pStyle w:val="Heading1"/>
        <w:rPr>
          <w:rFonts w:ascii="Leelawadee UI" w:hAnsi="Leelawadee UI" w:cs="Leelawadee UI"/>
        </w:rPr>
      </w:pPr>
      <w:bookmarkStart w:id="40" w:name="_Toc110933823"/>
      <w:proofErr w:type="spellStart"/>
      <w:r w:rsidRPr="00690341">
        <w:rPr>
          <w:rFonts w:ascii="Leelawadee UI" w:hAnsi="Leelawadee UI" w:cs="Leelawadee UI" w:hint="cs"/>
          <w:cs/>
        </w:rPr>
        <w:lastRenderedPageBreak/>
        <w:t>ឧបសម្ព័ន្ធ</w:t>
      </w:r>
      <w:proofErr w:type="spellEnd"/>
      <w:r w:rsidRPr="00690341">
        <w:rPr>
          <w:rFonts w:hint="cs"/>
          <w:cs/>
        </w:rPr>
        <w:t xml:space="preserve"> </w:t>
      </w:r>
      <w:r w:rsidRPr="00690341">
        <w:rPr>
          <w:rFonts w:ascii="Leelawadee UI" w:hAnsi="Leelawadee UI" w:cs="Leelawadee UI" w:hint="cs"/>
          <w:cs/>
        </w:rPr>
        <w:t>ញ៖</w:t>
      </w:r>
      <w:r w:rsidRPr="00690341">
        <w:rPr>
          <w:rFonts w:hint="cs"/>
          <w:cs/>
        </w:rPr>
        <w:t xml:space="preserve"> </w:t>
      </w:r>
      <w:proofErr w:type="spellStart"/>
      <w:r>
        <w:rPr>
          <w:rFonts w:ascii="Leelawadee UI" w:hAnsi="Leelawadee UI" w:cs="Leelawadee UI" w:hint="cs"/>
          <w:cs/>
        </w:rPr>
        <w:t>សម្ភារៈសម្រាប់ការចូលរួម</w:t>
      </w:r>
      <w:proofErr w:type="spellEnd"/>
      <w:r>
        <w:rPr>
          <w:rFonts w:hint="cs"/>
          <w:cs/>
        </w:rPr>
        <w:t xml:space="preserve"> </w:t>
      </w:r>
      <w:proofErr w:type="spellStart"/>
      <w:r>
        <w:rPr>
          <w:rFonts w:ascii="Leelawadee UI" w:hAnsi="Leelawadee UI" w:cs="Leelawadee UI" w:hint="cs"/>
          <w:cs/>
        </w:rPr>
        <w:t>ទម្រង់ព័ត៌មាន</w:t>
      </w:r>
      <w:proofErr w:type="spellEnd"/>
      <w:r>
        <w:rPr>
          <w:rFonts w:hint="cs"/>
          <w:cs/>
        </w:rPr>
        <w:t xml:space="preserve"> </w:t>
      </w:r>
      <w:proofErr w:type="spellStart"/>
      <w:r>
        <w:rPr>
          <w:rFonts w:ascii="Leelawadee UI" w:hAnsi="Leelawadee UI" w:cs="Leelawadee UI" w:hint="cs"/>
          <w:cs/>
        </w:rPr>
        <w:t>និងការយល់ព្រមដោយមានព័ត៌មានគ្រប់គ្រាន</w:t>
      </w:r>
      <w:proofErr w:type="spellEnd"/>
      <w:r>
        <w:rPr>
          <w:rFonts w:ascii="Leelawadee UI" w:hAnsi="Leelawadee UI" w:cs="Leelawadee UI" w:hint="cs"/>
          <w:cs/>
        </w:rPr>
        <w:t>់</w:t>
      </w:r>
      <w:bookmarkEnd w:id="39"/>
      <w:bookmarkEnd w:id="40"/>
    </w:p>
    <w:p w14:paraId="3CC130A1" w14:textId="77777777" w:rsidR="00A8710A" w:rsidRPr="00690341" w:rsidRDefault="00A8710A" w:rsidP="00A8710A">
      <w:pPr>
        <w:jc w:val="both"/>
        <w:rPr>
          <w:rFonts w:ascii="Khmer OS Battambang" w:hAnsi="Khmer OS Battambang" w:cs="Khmer OS Battambang"/>
          <w:lang w:val="en-GB" w:bidi="km-KH"/>
        </w:rPr>
      </w:pPr>
      <w:r>
        <w:rPr>
          <w:rFonts w:ascii="Leelawadee UI" w:hAnsi="Leelawadee UI" w:cs="Leelawadee UI" w:hint="cs"/>
          <w:cs/>
          <w:lang w:val="en-GB" w:bidi="km-KH"/>
        </w:rPr>
        <w:t>ត</w:t>
      </w:r>
      <w:r>
        <w:rPr>
          <w:rFonts w:ascii="Khmer OS Battambang" w:hAnsi="Khmer OS Battambang" w:cs="Khmer OS Battambang" w:hint="cs"/>
          <w:cs/>
          <w:lang w:val="en-GB" w:bidi="km-KH"/>
        </w:rPr>
        <w:t>ាងនាមឲ្យ</w:t>
      </w:r>
      <w:r w:rsidRPr="00690341">
        <w:rPr>
          <w:rFonts w:ascii="Khmer OS Battambang" w:hAnsi="Khmer OS Battambang" w:cs="Khmer OS Battambang"/>
          <w:cs/>
          <w:lang w:val="en-GB" w:bidi="km-KH"/>
        </w:rPr>
        <w:t xml:space="preserve">ក្រុមវាយតម្លៃពី </w:t>
      </w:r>
      <w:r w:rsidRPr="00690341">
        <w:rPr>
          <w:rFonts w:ascii="Khmer OS Battambang" w:hAnsi="Khmer OS Battambang" w:cs="Khmer OS Battambang"/>
          <w:lang w:val="en-GB"/>
        </w:rPr>
        <w:t xml:space="preserve">IOD PARC </w:t>
      </w:r>
      <w:r w:rsidRPr="00690341">
        <w:rPr>
          <w:rFonts w:ascii="Khmer OS Battambang" w:hAnsi="Khmer OS Battambang" w:cs="Khmer OS Battambang"/>
          <w:cs/>
          <w:lang w:val="en-GB" w:bidi="km-KH"/>
        </w:rPr>
        <w:t xml:space="preserve">និង </w:t>
      </w:r>
      <w:r w:rsidRPr="00690341">
        <w:rPr>
          <w:rFonts w:ascii="Khmer OS Battambang" w:hAnsi="Khmer OS Battambang" w:cs="Khmer OS Battambang"/>
          <w:lang w:val="en-GB"/>
        </w:rPr>
        <w:t xml:space="preserve">M-CRIL </w:t>
      </w:r>
      <w:r w:rsidRPr="00690341">
        <w:rPr>
          <w:rFonts w:ascii="Khmer OS Battambang" w:hAnsi="Khmer OS Battambang" w:cs="Khmer OS Battambang"/>
          <w:cs/>
          <w:lang w:val="en-GB" w:bidi="km-KH"/>
        </w:rPr>
        <w:t>យើងសូមថ្លែងអំណរគុណចំពោះការទទួលយកការអញ្ជើញឱ្យចូលរួមក្នុង</w:t>
      </w:r>
      <w:r>
        <w:rPr>
          <w:rFonts w:ascii="Khmer OS Battambang" w:hAnsi="Khmer OS Battambang" w:cs="Khmer OS Battambang" w:hint="cs"/>
          <w:cs/>
          <w:lang w:val="en-GB" w:bidi="km-KH"/>
        </w:rPr>
        <w:t>កិច្ច</w:t>
      </w:r>
      <w:r w:rsidRPr="00690341">
        <w:rPr>
          <w:rFonts w:ascii="Khmer OS Battambang" w:hAnsi="Khmer OS Battambang" w:cs="Khmer OS Battambang"/>
          <w:cs/>
          <w:lang w:val="en-GB" w:bidi="km-KH"/>
        </w:rPr>
        <w:t>សន្ទនានេះ</w:t>
      </w:r>
      <w:r>
        <w:rPr>
          <w:rFonts w:ascii="Khmer OS Battambang" w:hAnsi="Khmer OS Battambang" w:cs="Khmer OS Battambang" w:hint="cs"/>
          <w:cs/>
          <w:lang w:val="en-GB" w:bidi="km-KH"/>
        </w:rPr>
        <w:t xml:space="preserve"> </w:t>
      </w:r>
      <w:r w:rsidRPr="00690341">
        <w:rPr>
          <w:rFonts w:ascii="Khmer OS Battambang" w:hAnsi="Khmer OS Battambang" w:cs="Khmer OS Battambang"/>
          <w:cs/>
          <w:lang w:val="en-GB" w:bidi="km-KH"/>
        </w:rPr>
        <w:t>ដែលនឹងមានសារសំខាន់យ៉ាងខ្លាំង</w:t>
      </w:r>
      <w:r>
        <w:rPr>
          <w:rFonts w:ascii="Khmer OS Battambang" w:hAnsi="Khmer OS Battambang" w:cs="Khmer OS Battambang" w:hint="cs"/>
          <w:cs/>
          <w:lang w:val="en-GB" w:bidi="km-KH"/>
        </w:rPr>
        <w:t>ចំពោះ</w:t>
      </w:r>
      <w:r w:rsidRPr="00690341">
        <w:rPr>
          <w:rFonts w:ascii="Khmer OS Battambang" w:hAnsi="Khmer OS Battambang" w:cs="Khmer OS Battambang"/>
          <w:cs/>
          <w:lang w:val="en-GB" w:bidi="km-KH"/>
        </w:rPr>
        <w:t>ការវាយតម្លៃដែលយើងកំពុង</w:t>
      </w:r>
      <w:r w:rsidRPr="00E6106A">
        <w:rPr>
          <w:rFonts w:ascii="Khmer OS Battambang" w:hAnsi="Khmer OS Battambang" w:cs="Khmer OS Battambang" w:hint="cs"/>
          <w:spacing w:val="-4"/>
          <w:cs/>
          <w:lang w:val="en-GB" w:bidi="km-KH"/>
        </w:rPr>
        <w:t>អនុវត្ត</w:t>
      </w:r>
      <w:r w:rsidRPr="00E6106A">
        <w:rPr>
          <w:rFonts w:ascii="Khmer OS Battambang" w:hAnsi="Khmer OS Battambang" w:cs="Khmer OS Battambang"/>
          <w:spacing w:val="-4"/>
          <w:cs/>
          <w:lang w:val="en-GB" w:bidi="km-KH"/>
        </w:rPr>
        <w:t>។ ការសម្ភាសន៍ជាមួយអ្នកនឹងចំណាយពេលប្រហែលមួយម៉ោង។ ឯកសារនេះផ្តល់ព័ត៌មាន</w:t>
      </w:r>
      <w:r w:rsidRPr="00E6106A">
        <w:rPr>
          <w:rFonts w:ascii="Khmer OS Battambang" w:hAnsi="Khmer OS Battambang" w:cs="Khmer OS Battambang" w:hint="cs"/>
          <w:spacing w:val="-4"/>
          <w:cs/>
          <w:lang w:val="en-GB" w:bidi="km-KH"/>
        </w:rPr>
        <w:t>អំពីសាវតា</w:t>
      </w:r>
      <w:r w:rsidRPr="00690341">
        <w:rPr>
          <w:rFonts w:ascii="Khmer OS Battambang" w:hAnsi="Khmer OS Battambang" w:cs="Khmer OS Battambang"/>
          <w:cs/>
          <w:lang w:val="en-GB" w:bidi="km-KH"/>
        </w:rPr>
        <w:t>មួយចំនួន និងបញ្ជីសំណួរដែលយើងអាចសួរ និងបញ្ហាដែលត្រូវស្វែងយល់</w:t>
      </w:r>
      <w:r>
        <w:rPr>
          <w:rFonts w:ascii="Khmer OS Battambang" w:hAnsi="Khmer OS Battambang" w:cs="Khmer OS Battambang" w:hint="cs"/>
          <w:cs/>
          <w:lang w:val="en-GB" w:bidi="km-KH"/>
        </w:rPr>
        <w:t xml:space="preserve">អំពីការប្រែប្រួល </w:t>
      </w:r>
      <w:r w:rsidRPr="00690341">
        <w:rPr>
          <w:rFonts w:ascii="Khmer OS Battambang" w:hAnsi="Khmer OS Battambang" w:cs="Khmer OS Battambang"/>
          <w:cs/>
          <w:lang w:val="en-GB" w:bidi="km-KH"/>
        </w:rPr>
        <w:t>ក្នុងករណីដែលអ្នកចង់</w:t>
      </w:r>
      <w:r>
        <w:rPr>
          <w:rFonts w:ascii="Khmer OS Battambang" w:hAnsi="Khmer OS Battambang" w:cs="Khmer OS Battambang" w:hint="cs"/>
          <w:cs/>
          <w:lang w:val="en-GB" w:bidi="km-KH"/>
        </w:rPr>
        <w:t>ត្រៀមខ្លួន</w:t>
      </w:r>
      <w:r w:rsidRPr="00690341">
        <w:rPr>
          <w:rFonts w:ascii="Khmer OS Battambang" w:hAnsi="Khmer OS Battambang" w:cs="Khmer OS Battambang"/>
          <w:cs/>
          <w:lang w:val="en-GB" w:bidi="km-KH"/>
        </w:rPr>
        <w:t>ជាមុន។</w:t>
      </w:r>
    </w:p>
    <w:p w14:paraId="5A735E56" w14:textId="77777777" w:rsidR="00A8710A" w:rsidRPr="00690341" w:rsidRDefault="00A8710A" w:rsidP="00A8710A">
      <w:pPr>
        <w:keepNext/>
        <w:keepLines/>
        <w:jc w:val="both"/>
        <w:outlineLvl w:val="3"/>
        <w:rPr>
          <w:rFonts w:ascii="Khmer OS Battambang" w:eastAsiaTheme="majorEastAsia" w:hAnsi="Khmer OS Battambang" w:cs="Khmer OS Battambang"/>
          <w:i/>
          <w:color w:val="9BBB59" w:themeColor="accent3"/>
          <w:lang w:val="en-GB" w:bidi="km-KH"/>
        </w:rPr>
      </w:pPr>
      <w:r w:rsidRPr="00690341">
        <w:rPr>
          <w:rFonts w:ascii="Khmer OS Battambang" w:eastAsiaTheme="majorEastAsia" w:hAnsi="Khmer OS Battambang" w:cs="Khmer OS Battambang" w:hint="cs"/>
          <w:i/>
          <w:color w:val="9BBB59" w:themeColor="accent3"/>
          <w:cs/>
          <w:lang w:val="en-GB" w:bidi="km-KH"/>
        </w:rPr>
        <w:t>អំពីការវាយតម្លៃ</w:t>
      </w:r>
    </w:p>
    <w:p w14:paraId="16F6FEE2" w14:textId="77777777" w:rsidR="00A8710A" w:rsidRPr="00E6106A" w:rsidRDefault="00A8710A" w:rsidP="00A8710A">
      <w:pPr>
        <w:jc w:val="both"/>
        <w:rPr>
          <w:rFonts w:ascii="Khmer OS Battambang" w:hAnsi="Khmer OS Battambang" w:cs="Khmer OS Battambang"/>
          <w:lang w:val="en-GB"/>
        </w:rPr>
      </w:pPr>
      <w:r w:rsidRPr="00E6106A">
        <w:rPr>
          <w:rFonts w:ascii="Khmer OS Battambang" w:hAnsi="Khmer OS Battambang" w:cs="Khmer OS Battambang"/>
          <w:cs/>
          <w:lang w:val="en-GB" w:bidi="km-KH"/>
        </w:rPr>
        <w:t>ការិយាល័យប្រចាំប្រទេសរបស់អង្គការយូនីសេហ្វកម្ពុជាកំពុងដំណើរការ</w:t>
      </w:r>
      <w:r>
        <w:rPr>
          <w:rFonts w:ascii="Khmer OS Battambang" w:hAnsi="Khmer OS Battambang" w:cs="Khmer OS Battambang" w:hint="cs"/>
          <w:cs/>
          <w:lang w:val="en-GB" w:bidi="km-KH"/>
        </w:rPr>
        <w:t>ការ</w:t>
      </w:r>
      <w:r w:rsidRPr="00E6106A">
        <w:rPr>
          <w:rFonts w:ascii="Khmer OS Battambang" w:hAnsi="Khmer OS Battambang" w:cs="Khmer OS Battambang"/>
          <w:cs/>
          <w:lang w:val="en-GB" w:bidi="km-KH"/>
        </w:rPr>
        <w:t>វាយតម្លៃលើ</w:t>
      </w:r>
      <w:r>
        <w:rPr>
          <w:rFonts w:ascii="Khmer OS Battambang" w:hAnsi="Khmer OS Battambang" w:cs="Khmer OS Battambang" w:hint="cs"/>
          <w:cs/>
          <w:lang w:val="en-GB" w:bidi="km-KH"/>
        </w:rPr>
        <w:t>បរិយាប័ន្ន</w:t>
      </w:r>
      <w:r w:rsidRPr="00E6106A">
        <w:rPr>
          <w:rFonts w:ascii="Khmer OS Battambang" w:hAnsi="Khmer OS Battambang" w:cs="Khmer OS Battambang"/>
          <w:cs/>
          <w:lang w:val="en-GB" w:bidi="km-KH"/>
        </w:rPr>
        <w:t xml:space="preserve"> និង</w:t>
      </w:r>
      <w:r>
        <w:rPr>
          <w:rFonts w:ascii="Khmer OS Battambang" w:hAnsi="Khmer OS Battambang" w:cs="Khmer OS Battambang" w:hint="cs"/>
          <w:cs/>
          <w:lang w:val="en-GB" w:bidi="km-KH"/>
        </w:rPr>
        <w:t>ការ</w:t>
      </w:r>
      <w:r w:rsidRPr="00E6106A">
        <w:rPr>
          <w:rFonts w:ascii="Khmer OS Battambang" w:hAnsi="Khmer OS Battambang" w:cs="Khmer OS Battambang"/>
          <w:spacing w:val="-2"/>
          <w:cs/>
          <w:lang w:val="en-GB" w:bidi="km-KH"/>
        </w:rPr>
        <w:t xml:space="preserve">បញ្ជ្រាបភាពធន់នឹងអាកាសធាតុនៅក្នុងកម្មវិធី </w:t>
      </w:r>
      <w:r w:rsidRPr="00E6106A">
        <w:rPr>
          <w:rFonts w:ascii="Khmer OS Battambang" w:hAnsi="Khmer OS Battambang" w:cs="Khmer OS Battambang"/>
          <w:spacing w:val="-2"/>
          <w:lang w:val="en-GB"/>
        </w:rPr>
        <w:t xml:space="preserve">WASH </w:t>
      </w:r>
      <w:r w:rsidRPr="00E6106A">
        <w:rPr>
          <w:rFonts w:ascii="Khmer OS Battambang" w:hAnsi="Khmer OS Battambang" w:cs="Khmer OS Battambang"/>
          <w:spacing w:val="-2"/>
          <w:cs/>
          <w:lang w:val="en-GB" w:bidi="km-KH"/>
        </w:rPr>
        <w:t xml:space="preserve">បច្ចុប្បន្នរបស់ខ្លួន។ </w:t>
      </w:r>
      <w:r w:rsidRPr="00E6106A">
        <w:rPr>
          <w:rFonts w:ascii="Khmer OS Battambang" w:hAnsi="Khmer OS Battambang" w:cs="Khmer OS Battambang" w:hint="cs"/>
          <w:spacing w:val="-2"/>
          <w:cs/>
          <w:lang w:val="en-GB" w:bidi="km-KH"/>
        </w:rPr>
        <w:t>វត្ថុ</w:t>
      </w:r>
      <w:r w:rsidRPr="00E6106A">
        <w:rPr>
          <w:rFonts w:ascii="Khmer OS Battambang" w:hAnsi="Khmer OS Battambang" w:cs="Khmer OS Battambang"/>
          <w:spacing w:val="-2"/>
          <w:cs/>
          <w:lang w:val="en-GB" w:bidi="km-KH"/>
        </w:rPr>
        <w:t>បំណងនៃការវាយតម្លៃនេះមាន</w:t>
      </w:r>
      <w:r w:rsidRPr="00E6106A">
        <w:rPr>
          <w:rFonts w:ascii="Khmer OS Battambang" w:hAnsi="Khmer OS Battambang" w:cs="Khmer OS Battambang"/>
          <w:cs/>
          <w:lang w:val="en-GB" w:bidi="km-KH"/>
        </w:rPr>
        <w:t>បីចំណុច៖ ដើម្បីផ្តល់ការ</w:t>
      </w:r>
      <w:r>
        <w:rPr>
          <w:rFonts w:ascii="Khmer OS Battambang" w:hAnsi="Khmer OS Battambang" w:cs="Khmer OS Battambang" w:hint="cs"/>
          <w:cs/>
          <w:lang w:val="en-GB" w:bidi="km-KH"/>
        </w:rPr>
        <w:t>ប៉ាន់ប្រមាណ</w:t>
      </w:r>
      <w:r w:rsidRPr="00E6106A">
        <w:rPr>
          <w:rFonts w:ascii="Khmer OS Battambang" w:hAnsi="Khmer OS Battambang" w:cs="Khmer OS Battambang"/>
          <w:cs/>
          <w:lang w:val="en-GB" w:bidi="km-KH"/>
        </w:rPr>
        <w:t>ទាក់ទងនឹងភាពពាក់ព័ន្ធ ភាពស៊ីសង្វាក់គ្នា ប្រសិទ្ធភាព និង</w:t>
      </w:r>
      <w:r>
        <w:rPr>
          <w:rFonts w:ascii="Khmer OS Battambang" w:hAnsi="Khmer OS Battambang" w:cs="Khmer OS Battambang" w:hint="cs"/>
          <w:cs/>
          <w:lang w:val="en-GB" w:bidi="km-KH"/>
        </w:rPr>
        <w:t>ចី</w:t>
      </w:r>
      <w:r w:rsidRPr="00E6106A">
        <w:rPr>
          <w:rFonts w:ascii="Khmer OS Battambang" w:hAnsi="Khmer OS Battambang" w:cs="Khmer OS Battambang"/>
          <w:cs/>
          <w:lang w:val="en-GB" w:bidi="km-KH"/>
        </w:rPr>
        <w:t>រភាព</w:t>
      </w:r>
      <w:r>
        <w:rPr>
          <w:rFonts w:ascii="Khmer OS Battambang" w:hAnsi="Khmer OS Battambang" w:cs="Khmer OS Battambang" w:hint="cs"/>
          <w:cs/>
          <w:lang w:val="en-GB" w:bidi="km-KH"/>
        </w:rPr>
        <w:t xml:space="preserve"> ក្នុងកម្រិត</w:t>
      </w:r>
      <w:r w:rsidRPr="00E6106A">
        <w:rPr>
          <w:rFonts w:ascii="Khmer OS Battambang" w:hAnsi="Khmer OS Battambang" w:cs="Khmer OS Battambang"/>
          <w:cs/>
          <w:lang w:val="en-GB" w:bidi="km-KH"/>
        </w:rPr>
        <w:t xml:space="preserve">ដែលកម្មវិធី </w:t>
      </w:r>
      <w:r w:rsidRPr="00E6106A">
        <w:rPr>
          <w:rFonts w:ascii="Khmer OS Battambang" w:hAnsi="Khmer OS Battambang" w:cs="Khmer OS Battambang"/>
          <w:lang w:val="en-GB"/>
        </w:rPr>
        <w:t xml:space="preserve">WASH </w:t>
      </w:r>
      <w:r w:rsidRPr="00E6106A">
        <w:rPr>
          <w:rFonts w:ascii="Khmer OS Battambang" w:hAnsi="Khmer OS Battambang" w:cs="Khmer OS Battambang"/>
          <w:cs/>
          <w:lang w:val="en-GB" w:bidi="km-KH"/>
        </w:rPr>
        <w:t xml:space="preserve">របស់អង្គការយូនីសេហ្វកម្ពុជាអាចធ្វើសមាហរណកម្ម និងបញ្ជ្រាបភាពធន់នឹងអាកាសធាតុនៅក្នុងកម្មវិធី </w:t>
      </w:r>
      <w:r w:rsidRPr="00E6106A">
        <w:rPr>
          <w:rFonts w:ascii="Khmer OS Battambang" w:hAnsi="Khmer OS Battambang" w:cs="Khmer OS Battambang"/>
          <w:lang w:val="en-GB"/>
        </w:rPr>
        <w:t xml:space="preserve">WASH </w:t>
      </w:r>
      <w:r>
        <w:rPr>
          <w:rFonts w:ascii="Khmer OS Battambang" w:hAnsi="Khmer OS Battambang" w:cs="Khmer OS Battambang" w:hint="cs"/>
          <w:cs/>
          <w:lang w:val="en-GB" w:bidi="km-KH"/>
        </w:rPr>
        <w:t>បាន</w:t>
      </w:r>
      <w:r w:rsidRPr="00E6106A">
        <w:rPr>
          <w:rFonts w:ascii="Khmer OS Battambang" w:hAnsi="Khmer OS Battambang" w:cs="Khmer OS Battambang"/>
          <w:cs/>
          <w:lang w:val="en-GB" w:bidi="km-KH"/>
        </w:rPr>
        <w:t>ដោយជោគជ័យ</w:t>
      </w:r>
      <w:r>
        <w:rPr>
          <w:rFonts w:ascii="Khmer OS Battambang" w:hAnsi="Khmer OS Battambang" w:cs="Khmer OS Battambang" w:hint="cs"/>
          <w:cs/>
          <w:lang w:val="en-GB" w:bidi="km-KH"/>
        </w:rPr>
        <w:t>,</w:t>
      </w:r>
      <w:r w:rsidRPr="00E6106A">
        <w:rPr>
          <w:rFonts w:ascii="Khmer OS Battambang" w:hAnsi="Khmer OS Battambang" w:cs="Khmer OS Battambang"/>
          <w:cs/>
          <w:lang w:val="en-GB" w:bidi="km-KH"/>
        </w:rPr>
        <w:t xml:space="preserve"> កំណត់បញ្ហាប្រឈម ការខកខានឱកាស និងចន្លោះប្រហោង</w:t>
      </w:r>
      <w:r>
        <w:rPr>
          <w:rFonts w:ascii="Khmer OS Battambang" w:hAnsi="Khmer OS Battambang" w:cs="Khmer OS Battambang" w:hint="cs"/>
          <w:cs/>
          <w:lang w:val="en-GB" w:bidi="km-KH"/>
        </w:rPr>
        <w:t>នៅ</w:t>
      </w:r>
      <w:r w:rsidRPr="00E6106A">
        <w:rPr>
          <w:rFonts w:ascii="Khmer OS Battambang" w:hAnsi="Khmer OS Battambang" w:cs="Khmer OS Battambang"/>
          <w:cs/>
          <w:lang w:val="en-GB" w:bidi="km-KH"/>
        </w:rPr>
        <w:t>ក្នុងការងាររបស់ពួកគេ និងការ</w:t>
      </w:r>
      <w:r>
        <w:rPr>
          <w:rFonts w:ascii="Khmer OS Battambang" w:hAnsi="Khmer OS Battambang" w:cs="Khmer OS Battambang" w:hint="cs"/>
          <w:cs/>
          <w:lang w:val="en-GB" w:bidi="km-KH"/>
        </w:rPr>
        <w:t>ណែនាំអំពី</w:t>
      </w:r>
      <w:r w:rsidRPr="00E6106A">
        <w:rPr>
          <w:rFonts w:ascii="Khmer OS Battambang" w:hAnsi="Khmer OS Battambang" w:cs="Khmer OS Battambang"/>
          <w:cs/>
          <w:lang w:val="en-GB" w:bidi="km-KH"/>
        </w:rPr>
        <w:t>វិធីយកឈ្នះលើបញ្ហាទាំងនេះ</w:t>
      </w:r>
      <w:r w:rsidRPr="00690341">
        <w:rPr>
          <w:rFonts w:ascii="Khmer OS Battambang" w:hAnsi="Khmer OS Battambang" w:cs="Khmer OS Battambang"/>
          <w:lang w:val="en-GB"/>
        </w:rPr>
        <w:t xml:space="preserve">  </w:t>
      </w:r>
      <w:r w:rsidRPr="00E6106A">
        <w:rPr>
          <w:rFonts w:ascii="Khmer OS Battambang" w:hAnsi="Khmer OS Battambang" w:cs="Khmer OS Battambang"/>
          <w:cs/>
          <w:lang w:val="en-GB" w:bidi="km-KH"/>
        </w:rPr>
        <w:t xml:space="preserve">និងផ្តល់អនុសាសន៍ដែលអាចអនុវត្តបានអំពីរបៀបដែលកម្មវិធី </w:t>
      </w:r>
      <w:r w:rsidRPr="00E6106A">
        <w:rPr>
          <w:rFonts w:ascii="Khmer OS Battambang" w:hAnsi="Khmer OS Battambang" w:cs="Khmer OS Battambang"/>
          <w:lang w:val="en-GB"/>
        </w:rPr>
        <w:t xml:space="preserve">WASH </w:t>
      </w:r>
      <w:r w:rsidRPr="00E6106A">
        <w:rPr>
          <w:rFonts w:ascii="Khmer OS Battambang" w:hAnsi="Khmer OS Battambang" w:cs="Khmer OS Battambang"/>
          <w:cs/>
          <w:lang w:val="en-GB" w:bidi="km-KH"/>
        </w:rPr>
        <w:t>ធន់នឹងអាកាសធាតុរបស់អង្គការយូនីសេហ្វ និងការរួមចំណែកដល់អាទិភាព ជាតិអាចត្រូវបានពង្រឹងបន្ថែម និងពង្រីកជាផ្នែក</w:t>
      </w:r>
      <w:r>
        <w:rPr>
          <w:rFonts w:ascii="Khmer OS Battambang" w:hAnsi="Khmer OS Battambang" w:cs="Khmer OS Battambang" w:hint="cs"/>
          <w:cs/>
          <w:lang w:val="en-GB" w:bidi="km-KH"/>
        </w:rPr>
        <w:t>មួយ</w:t>
      </w:r>
      <w:r w:rsidRPr="00E6106A">
        <w:rPr>
          <w:rFonts w:ascii="Khmer OS Battambang" w:hAnsi="Khmer OS Battambang" w:cs="Khmer OS Battambang"/>
          <w:cs/>
          <w:lang w:val="en-GB" w:bidi="km-KH"/>
        </w:rPr>
        <w:t>នៃការ</w:t>
      </w:r>
      <w:r>
        <w:rPr>
          <w:rFonts w:ascii="Khmer OS Battambang" w:hAnsi="Khmer OS Battambang" w:cs="Khmer OS Battambang" w:hint="cs"/>
          <w:cs/>
          <w:lang w:val="en-GB" w:bidi="km-KH"/>
        </w:rPr>
        <w:t>រៀនសូត្រ</w:t>
      </w:r>
      <w:r w:rsidRPr="00E6106A">
        <w:rPr>
          <w:rFonts w:ascii="Khmer OS Battambang" w:hAnsi="Khmer OS Battambang" w:cs="Khmer OS Battambang"/>
          <w:cs/>
          <w:lang w:val="en-GB" w:bidi="km-KH"/>
        </w:rPr>
        <w:t xml:space="preserve"> និងការកែលម្អជាបន្តបន្ទាប់។ យើងក៏កំពុងបង្កើតឯកសារគោល</w:t>
      </w:r>
      <w:r>
        <w:rPr>
          <w:rFonts w:ascii="Khmer OS Battambang" w:hAnsi="Khmer OS Battambang" w:cs="Khmer OS Battambang" w:hint="cs"/>
          <w:cs/>
          <w:lang w:val="en-GB" w:bidi="km-KH"/>
        </w:rPr>
        <w:t xml:space="preserve"> </w:t>
      </w:r>
      <w:r w:rsidRPr="00E6106A">
        <w:rPr>
          <w:rFonts w:ascii="Khmer OS Battambang" w:hAnsi="Khmer OS Battambang" w:cs="Khmer OS Battambang"/>
          <w:cs/>
          <w:lang w:val="en-GB" w:bidi="km-KH"/>
        </w:rPr>
        <w:t>ដើម្បីកំណត់ និងផ្តល់ការណែនាំសម្រាប់</w:t>
      </w:r>
      <w:r>
        <w:rPr>
          <w:rFonts w:ascii="Khmer OS Battambang" w:hAnsi="Khmer OS Battambang" w:cs="Khmer OS Battambang" w:hint="cs"/>
          <w:cs/>
          <w:lang w:val="en-GB" w:bidi="km-KH"/>
        </w:rPr>
        <w:t>ការ</w:t>
      </w:r>
      <w:r w:rsidRPr="00E6106A">
        <w:rPr>
          <w:rFonts w:ascii="Khmer OS Battambang" w:hAnsi="Khmer OS Battambang" w:cs="Khmer OS Battambang"/>
          <w:cs/>
          <w:lang w:val="en-GB" w:bidi="km-KH"/>
        </w:rPr>
        <w:t>វាស់ស្ទង់វឌ្ឍនភាព និងភាពជោគជ័យ</w:t>
      </w:r>
      <w:r>
        <w:rPr>
          <w:rFonts w:ascii="Khmer OS Battambang" w:hAnsi="Khmer OS Battambang" w:cs="Khmer OS Battambang" w:hint="cs"/>
          <w:cs/>
          <w:lang w:val="en-GB" w:bidi="km-KH"/>
        </w:rPr>
        <w:t xml:space="preserve"> </w:t>
      </w:r>
      <w:r w:rsidRPr="00E6106A">
        <w:rPr>
          <w:rFonts w:ascii="Khmer OS Battambang" w:hAnsi="Khmer OS Battambang" w:cs="Khmer OS Battambang"/>
          <w:cs/>
          <w:lang w:val="en-GB" w:bidi="km-KH"/>
        </w:rPr>
        <w:t>ទាក់ទងនឹងការបញ្ជ្រាប និងការរួមបញ្ចូលភាពធន់នឹងអាកាសធាតុ</w:t>
      </w:r>
      <w:r>
        <w:rPr>
          <w:rFonts w:ascii="Khmer OS Battambang" w:hAnsi="Khmer OS Battambang" w:cs="Khmer OS Battambang" w:hint="cs"/>
          <w:cs/>
          <w:lang w:val="en-GB" w:bidi="km-KH"/>
        </w:rPr>
        <w:t>ទៅ</w:t>
      </w:r>
      <w:r w:rsidRPr="00E6106A">
        <w:rPr>
          <w:rFonts w:ascii="Khmer OS Battambang" w:hAnsi="Khmer OS Battambang" w:cs="Khmer OS Battambang"/>
          <w:cs/>
          <w:lang w:val="en-GB" w:bidi="km-KH"/>
        </w:rPr>
        <w:t>ក្នុងការ</w:t>
      </w:r>
      <w:r>
        <w:rPr>
          <w:rFonts w:ascii="Khmer OS Battambang" w:hAnsi="Khmer OS Battambang" w:cs="Khmer OS Battambang" w:hint="cs"/>
          <w:cs/>
          <w:lang w:val="en-GB" w:bidi="km-KH"/>
        </w:rPr>
        <w:t>រៀបចំ</w:t>
      </w:r>
      <w:r w:rsidRPr="00E6106A">
        <w:rPr>
          <w:rFonts w:ascii="Khmer OS Battambang" w:hAnsi="Khmer OS Battambang" w:cs="Khmer OS Battambang"/>
          <w:cs/>
          <w:lang w:val="en-GB" w:bidi="km-KH"/>
        </w:rPr>
        <w:t>កម្មវិធី</w:t>
      </w:r>
      <w:r>
        <w:rPr>
          <w:rFonts w:ascii="Khmer OS Battambang" w:hAnsi="Khmer OS Battambang" w:cs="Khmer OS Battambang" w:hint="cs"/>
          <w:cs/>
          <w:lang w:val="en-GB" w:bidi="km-KH"/>
        </w:rPr>
        <w:t>នៅ</w:t>
      </w:r>
      <w:r w:rsidRPr="00E6106A">
        <w:rPr>
          <w:rFonts w:ascii="Khmer OS Battambang" w:hAnsi="Khmer OS Battambang" w:cs="Khmer OS Battambang"/>
          <w:cs/>
          <w:lang w:val="en-GB" w:bidi="km-KH"/>
        </w:rPr>
        <w:t>ប្រទេសកម្ពុជា</w:t>
      </w:r>
      <w:r>
        <w:rPr>
          <w:rFonts w:ascii="Khmer OS Battambang" w:hAnsi="Khmer OS Battambang" w:cs="Khmer OS Battambang" w:hint="cs"/>
          <w:cs/>
          <w:lang w:val="en-GB" w:bidi="km-KH"/>
        </w:rPr>
        <w:t>ផងដែរ</w:t>
      </w:r>
      <w:r w:rsidRPr="00E6106A">
        <w:rPr>
          <w:rFonts w:ascii="Khmer OS Battambang" w:hAnsi="Khmer OS Battambang" w:cs="Khmer OS Battambang"/>
          <w:cs/>
          <w:lang w:val="en-GB" w:bidi="km-KH"/>
        </w:rPr>
        <w:t>។</w:t>
      </w:r>
    </w:p>
    <w:p w14:paraId="1C9CDE53" w14:textId="77777777" w:rsidR="00A8710A" w:rsidRPr="00690341" w:rsidRDefault="00A8710A" w:rsidP="00A8710A">
      <w:pPr>
        <w:jc w:val="both"/>
        <w:rPr>
          <w:rFonts w:ascii="Khmer OS Battambang" w:hAnsi="Khmer OS Battambang" w:cs="Khmer OS Battambang"/>
          <w:lang w:val="en-GB"/>
        </w:rPr>
      </w:pPr>
      <w:r w:rsidRPr="00E6106A">
        <w:rPr>
          <w:rFonts w:ascii="Khmer OS Battambang" w:hAnsi="Khmer OS Battambang" w:cs="Khmer OS Battambang"/>
          <w:cs/>
          <w:lang w:val="en-GB" w:bidi="km-KH"/>
        </w:rPr>
        <w:t>ការងារ</w:t>
      </w:r>
      <w:r>
        <w:rPr>
          <w:rFonts w:ascii="Khmer OS Battambang" w:hAnsi="Khmer OS Battambang" w:cs="Khmer OS Battambang" w:hint="cs"/>
          <w:cs/>
          <w:lang w:val="en-GB" w:bidi="km-KH"/>
        </w:rPr>
        <w:t>ធន់នឹង</w:t>
      </w:r>
      <w:r w:rsidRPr="00E6106A">
        <w:rPr>
          <w:rFonts w:ascii="Khmer OS Battambang" w:hAnsi="Khmer OS Battambang" w:cs="Khmer OS Battambang"/>
          <w:cs/>
          <w:lang w:val="en-GB" w:bidi="km-KH"/>
        </w:rPr>
        <w:t xml:space="preserve">អាកាសធាតុ </w:t>
      </w:r>
      <w:r>
        <w:rPr>
          <w:rFonts w:ascii="Khmer OS Battambang" w:hAnsi="Khmer OS Battambang" w:cs="Khmer OS Battambang" w:hint="cs"/>
          <w:cs/>
          <w:lang w:val="en-GB" w:bidi="km-KH"/>
        </w:rPr>
        <w:t>“នៅខ្សែទឹកខាង</w:t>
      </w:r>
      <w:r w:rsidRPr="00E6106A">
        <w:rPr>
          <w:rFonts w:ascii="Khmer OS Battambang" w:hAnsi="Khmer OS Battambang" w:cs="Khmer OS Battambang"/>
          <w:cs/>
          <w:lang w:val="en-GB" w:bidi="km-KH"/>
        </w:rPr>
        <w:t>ក្រោម</w:t>
      </w:r>
      <w:r>
        <w:rPr>
          <w:rFonts w:ascii="Khmer OS Battambang" w:hAnsi="Khmer OS Battambang" w:cs="Khmer OS Battambang" w:hint="cs"/>
          <w:cs/>
          <w:lang w:val="en-GB" w:bidi="km-KH"/>
        </w:rPr>
        <w:t>”</w:t>
      </w:r>
      <w:r w:rsidRPr="00E6106A">
        <w:rPr>
          <w:rFonts w:ascii="Khmer OS Battambang" w:hAnsi="Khmer OS Battambang" w:cs="Khmer OS Battambang"/>
          <w:cs/>
          <w:lang w:val="en-GB" w:bidi="km-KH"/>
        </w:rPr>
        <w:t xml:space="preserve"> របស់អង្គការយូនីសេហ្វ នឹង</w:t>
      </w:r>
      <w:r>
        <w:rPr>
          <w:rFonts w:ascii="Khmer OS Battambang" w:hAnsi="Khmer OS Battambang" w:cs="Khmer OS Battambang" w:hint="cs"/>
          <w:cs/>
          <w:lang w:val="en-GB" w:bidi="km-KH"/>
        </w:rPr>
        <w:t>ចាំបាច់ត្រូវតែទទួលបានការ</w:t>
      </w:r>
      <w:r w:rsidRPr="00E6106A">
        <w:rPr>
          <w:rFonts w:ascii="Khmer OS Battambang" w:hAnsi="Khmer OS Battambang" w:cs="Khmer OS Battambang"/>
          <w:cs/>
          <w:lang w:val="en-GB" w:bidi="km-KH"/>
        </w:rPr>
        <w:t>គាំទ្រ</w:t>
      </w:r>
      <w:r>
        <w:rPr>
          <w:rFonts w:ascii="Khmer OS Battambang" w:hAnsi="Khmer OS Battambang" w:cs="Khmer OS Battambang" w:hint="cs"/>
          <w:cs/>
          <w:lang w:val="en-GB" w:bidi="km-KH"/>
        </w:rPr>
        <w:t>ពី</w:t>
      </w:r>
      <w:r w:rsidRPr="00E6106A">
        <w:rPr>
          <w:rFonts w:ascii="Khmer OS Battambang" w:hAnsi="Khmer OS Battambang" w:cs="Khmer OS Battambang"/>
          <w:cs/>
          <w:lang w:val="en-GB" w:bidi="km-KH"/>
        </w:rPr>
        <w:t xml:space="preserve"> និងពង្រីកដោយរដ្ឋាភិបាល តាមរយៈប្រព័ន្ធ</w:t>
      </w:r>
      <w:r>
        <w:rPr>
          <w:rFonts w:ascii="Khmer OS Battambang" w:hAnsi="Khmer OS Battambang" w:cs="Khmer OS Battambang" w:hint="cs"/>
          <w:cs/>
          <w:lang w:val="en-GB" w:bidi="km-KH"/>
        </w:rPr>
        <w:t xml:space="preserve"> </w:t>
      </w:r>
      <w:r>
        <w:rPr>
          <w:rFonts w:ascii="Khmer OS Battambang" w:hAnsi="Khmer OS Battambang" w:cs="Khmer OS Battambang"/>
          <w:lang w:val="en-GB" w:bidi="km-KH"/>
        </w:rPr>
        <w:t xml:space="preserve">WASH </w:t>
      </w:r>
      <w:r w:rsidRPr="00E6106A">
        <w:rPr>
          <w:rFonts w:ascii="Khmer OS Battambang" w:hAnsi="Khmer OS Battambang" w:cs="Khmer OS Battambang"/>
          <w:cs/>
          <w:lang w:val="en-GB" w:bidi="km-KH"/>
        </w:rPr>
        <w:t>ដ៏រឹងមាំ</w:t>
      </w:r>
      <w:r>
        <w:rPr>
          <w:rFonts w:ascii="Khmer OS Battambang" w:hAnsi="Khmer OS Battambang" w:cs="Khmer OS Battambang" w:hint="cs"/>
          <w:cs/>
          <w:lang w:val="en-GB" w:bidi="km-KH"/>
        </w:rPr>
        <w:t>មួយនៅថ្នាក់ជាតិ</w:t>
      </w:r>
      <w:r w:rsidRPr="00E6106A">
        <w:rPr>
          <w:rFonts w:ascii="Khmer OS Battambang" w:hAnsi="Khmer OS Battambang" w:cs="Khmer OS Battambang"/>
          <w:cs/>
          <w:lang w:val="en-GB" w:bidi="km-KH"/>
        </w:rPr>
        <w:t xml:space="preserve">។ ដើម្បីសម្រេចបាននូវ </w:t>
      </w:r>
      <w:r>
        <w:rPr>
          <w:rFonts w:ascii="Khmer OS Battambang" w:hAnsi="Khmer OS Battambang" w:cs="Khmer OS Battambang" w:hint="cs"/>
          <w:cs/>
          <w:lang w:val="en-GB" w:bidi="km-KH"/>
        </w:rPr>
        <w:t>“</w:t>
      </w:r>
      <w:r w:rsidRPr="00E6106A">
        <w:rPr>
          <w:rFonts w:ascii="Khmer OS Battambang" w:hAnsi="Khmer OS Battambang" w:cs="Khmer OS Battambang"/>
          <w:cs/>
          <w:lang w:val="en-GB" w:bidi="km-KH"/>
        </w:rPr>
        <w:t>ការពង្រីក</w:t>
      </w:r>
      <w:r>
        <w:rPr>
          <w:rFonts w:ascii="Khmer OS Battambang" w:hAnsi="Khmer OS Battambang" w:cs="Khmer OS Battambang" w:hint="cs"/>
          <w:cs/>
          <w:lang w:val="en-GB" w:bidi="km-KH"/>
        </w:rPr>
        <w:t>”</w:t>
      </w:r>
      <w:r w:rsidRPr="00E6106A">
        <w:rPr>
          <w:rFonts w:ascii="Khmer OS Battambang" w:hAnsi="Khmer OS Battambang" w:cs="Khmer OS Battambang"/>
          <w:cs/>
          <w:lang w:val="en-GB" w:bidi="km-KH"/>
        </w:rPr>
        <w:t xml:space="preserve"> នេះ </w:t>
      </w:r>
      <w:r>
        <w:rPr>
          <w:rFonts w:ascii="Khmer OS Battambang" w:hAnsi="Khmer OS Battambang" w:cs="Khmer OS Battambang" w:hint="cs"/>
          <w:cs/>
          <w:lang w:val="en-GB" w:bidi="km-KH"/>
        </w:rPr>
        <w:t>សមាសធាតុ</w:t>
      </w:r>
      <w:r w:rsidRPr="00E6106A">
        <w:rPr>
          <w:rFonts w:ascii="Khmer OS Battambang" w:hAnsi="Khmer OS Battambang" w:cs="Khmer OS Battambang"/>
          <w:cs/>
          <w:lang w:val="en-GB" w:bidi="km-KH"/>
        </w:rPr>
        <w:t xml:space="preserve">នីមួយៗនៃប្រព័ន្ធ </w:t>
      </w:r>
      <w:r w:rsidRPr="00E6106A">
        <w:rPr>
          <w:rFonts w:ascii="Khmer OS Battambang" w:hAnsi="Khmer OS Battambang" w:cs="Khmer OS Battambang"/>
          <w:lang w:val="en-GB"/>
        </w:rPr>
        <w:t xml:space="preserve">WASH </w:t>
      </w:r>
      <w:r w:rsidRPr="00E6106A">
        <w:rPr>
          <w:rFonts w:ascii="Khmer OS Battambang" w:hAnsi="Khmer OS Battambang" w:cs="Khmer OS Battambang"/>
          <w:cs/>
          <w:lang w:val="en-GB" w:bidi="km-KH"/>
        </w:rPr>
        <w:t>ចាំបាច់ត្រូវ</w:t>
      </w:r>
      <w:r>
        <w:rPr>
          <w:rFonts w:ascii="Khmer OS Battambang" w:hAnsi="Khmer OS Battambang" w:cs="Khmer OS Battambang" w:hint="cs"/>
          <w:cs/>
          <w:lang w:val="en-GB" w:bidi="km-KH"/>
        </w:rPr>
        <w:t>តែ</w:t>
      </w:r>
      <w:r w:rsidRPr="00E6106A">
        <w:rPr>
          <w:rFonts w:ascii="Khmer OS Battambang" w:hAnsi="Khmer OS Battambang" w:cs="Khmer OS Battambang"/>
          <w:cs/>
          <w:lang w:val="en-GB" w:bidi="km-KH"/>
        </w:rPr>
        <w:t>ពង្រឹង ហើយទំនាក់ទំនង</w:t>
      </w:r>
      <w:r>
        <w:rPr>
          <w:rFonts w:ascii="Khmer OS Battambang" w:hAnsi="Khmer OS Battambang" w:cs="Khmer OS Battambang" w:hint="cs"/>
          <w:cs/>
          <w:lang w:val="en-GB" w:bidi="km-KH"/>
        </w:rPr>
        <w:t>ទៅវិញទៅមកនឹង</w:t>
      </w:r>
      <w:r w:rsidRPr="00E6106A">
        <w:rPr>
          <w:rFonts w:ascii="Khmer OS Battambang" w:hAnsi="Khmer OS Battambang" w:cs="Khmer OS Battambang"/>
          <w:cs/>
          <w:lang w:val="en-GB" w:bidi="km-KH"/>
        </w:rPr>
        <w:t>ត្រូវ</w:t>
      </w:r>
      <w:r>
        <w:rPr>
          <w:rFonts w:ascii="Khmer OS Battambang" w:hAnsi="Khmer OS Battambang" w:cs="Khmer OS Battambang" w:hint="cs"/>
          <w:cs/>
          <w:lang w:val="en-GB" w:bidi="km-KH"/>
        </w:rPr>
        <w:t>បាន</w:t>
      </w:r>
      <w:r w:rsidRPr="00E6106A">
        <w:rPr>
          <w:rFonts w:ascii="Khmer OS Battambang" w:hAnsi="Khmer OS Battambang" w:cs="Khmer OS Battambang"/>
          <w:cs/>
          <w:lang w:val="en-GB" w:bidi="km-KH"/>
        </w:rPr>
        <w:t>បង្កើត</w:t>
      </w:r>
      <w:r>
        <w:rPr>
          <w:rFonts w:ascii="Khmer OS Battambang" w:hAnsi="Khmer OS Battambang" w:cs="Khmer OS Battambang" w:hint="cs"/>
          <w:cs/>
          <w:lang w:val="en-GB" w:bidi="km-KH"/>
        </w:rPr>
        <w:t>ឡើង</w:t>
      </w:r>
      <w:r w:rsidRPr="00E6106A">
        <w:rPr>
          <w:rFonts w:ascii="Khmer OS Battambang" w:hAnsi="Khmer OS Battambang" w:cs="Khmer OS Battambang"/>
          <w:cs/>
          <w:lang w:val="en-GB" w:bidi="km-KH"/>
        </w:rPr>
        <w:t>។ វាក៏</w:t>
      </w:r>
      <w:r>
        <w:rPr>
          <w:rFonts w:ascii="Khmer OS Battambang" w:hAnsi="Khmer OS Battambang" w:cs="Khmer OS Battambang" w:hint="cs"/>
          <w:cs/>
          <w:lang w:val="en-GB" w:bidi="km-KH"/>
        </w:rPr>
        <w:t>មានសារ</w:t>
      </w:r>
      <w:r w:rsidRPr="00E6106A">
        <w:rPr>
          <w:rFonts w:ascii="Khmer OS Battambang" w:hAnsi="Khmer OS Battambang" w:cs="Khmer OS Battambang"/>
          <w:cs/>
          <w:lang w:val="en-GB" w:bidi="km-KH"/>
        </w:rPr>
        <w:t>សំខាន់ផងដែរ</w:t>
      </w:r>
      <w:r>
        <w:rPr>
          <w:rFonts w:ascii="Khmer OS Battambang" w:hAnsi="Khmer OS Battambang" w:cs="Khmer OS Battambang" w:hint="cs"/>
          <w:cs/>
          <w:lang w:val="en-GB" w:bidi="km-KH"/>
        </w:rPr>
        <w:t xml:space="preserve"> </w:t>
      </w:r>
      <w:r w:rsidRPr="00E6106A">
        <w:rPr>
          <w:rFonts w:ascii="Khmer OS Battambang" w:hAnsi="Khmer OS Battambang" w:cs="Khmer OS Battambang"/>
          <w:cs/>
          <w:lang w:val="en-GB" w:bidi="km-KH"/>
        </w:rPr>
        <w:t xml:space="preserve">ដែលការងារ </w:t>
      </w:r>
      <w:r>
        <w:rPr>
          <w:rFonts w:ascii="Khmer OS Battambang" w:hAnsi="Khmer OS Battambang" w:cs="Khmer OS Battambang" w:hint="cs"/>
          <w:cs/>
          <w:lang w:val="en-GB" w:bidi="km-KH"/>
        </w:rPr>
        <w:t>“នៅខ្សែទឹកខាងលើ”</w:t>
      </w:r>
      <w:r w:rsidRPr="00E6106A">
        <w:rPr>
          <w:rFonts w:ascii="Khmer OS Battambang" w:hAnsi="Khmer OS Battambang" w:cs="Khmer OS Battambang"/>
          <w:cs/>
          <w:lang w:val="en-GB" w:bidi="km-KH"/>
        </w:rPr>
        <w:t xml:space="preserve"> គាំទ្រដល់អន្តរាគមន៍កម្រិតមូលដ្ឋាន ហើយបទពិសោធន៍</w:t>
      </w:r>
      <w:r>
        <w:rPr>
          <w:rFonts w:ascii="Khmer OS Battambang" w:hAnsi="Khmer OS Battambang" w:cs="Khmer OS Battambang" w:hint="cs"/>
          <w:cs/>
          <w:lang w:val="en-GB" w:bidi="km-KH"/>
        </w:rPr>
        <w:t>នៅទីវាល</w:t>
      </w:r>
      <w:r w:rsidRPr="00E6106A">
        <w:rPr>
          <w:rFonts w:ascii="Khmer OS Battambang" w:hAnsi="Khmer OS Battambang" w:cs="Khmer OS Battambang"/>
          <w:cs/>
          <w:lang w:val="en-GB" w:bidi="km-KH"/>
        </w:rPr>
        <w:t xml:space="preserve"> និងការរៀនសូត្រ</w:t>
      </w:r>
      <w:r>
        <w:rPr>
          <w:rFonts w:ascii="Khmer OS Battambang" w:hAnsi="Khmer OS Battambang" w:cs="Khmer OS Battambang" w:hint="cs"/>
          <w:cs/>
          <w:lang w:val="en-GB" w:bidi="km-KH"/>
        </w:rPr>
        <w:t xml:space="preserve"> </w:t>
      </w:r>
      <w:r w:rsidRPr="00E6106A">
        <w:rPr>
          <w:rFonts w:ascii="Khmer OS Battambang" w:hAnsi="Khmer OS Battambang" w:cs="Khmer OS Battambang"/>
          <w:cs/>
          <w:lang w:val="en-GB" w:bidi="km-KH"/>
        </w:rPr>
        <w:t>ផ្តល់មតិត្រឡប់</w:t>
      </w:r>
      <w:r>
        <w:rPr>
          <w:rFonts w:ascii="Khmer OS Battambang" w:hAnsi="Khmer OS Battambang" w:cs="Khmer OS Battambang" w:hint="cs"/>
          <w:cs/>
          <w:lang w:val="en-GB" w:bidi="km-KH"/>
        </w:rPr>
        <w:t>ដល់</w:t>
      </w:r>
      <w:r w:rsidRPr="00E6106A">
        <w:rPr>
          <w:rFonts w:ascii="Khmer OS Battambang" w:hAnsi="Khmer OS Battambang" w:cs="Khmer OS Battambang"/>
          <w:cs/>
          <w:lang w:val="en-GB" w:bidi="km-KH"/>
        </w:rPr>
        <w:t>ការ</w:t>
      </w:r>
      <w:r>
        <w:rPr>
          <w:rFonts w:ascii="Khmer OS Battambang" w:hAnsi="Khmer OS Battambang" w:cs="Khmer OS Battambang" w:hint="cs"/>
          <w:cs/>
          <w:lang w:val="en-GB" w:bidi="km-KH"/>
        </w:rPr>
        <w:t>បង្កើត</w:t>
      </w:r>
      <w:r w:rsidRPr="00E6106A">
        <w:rPr>
          <w:rFonts w:ascii="Khmer OS Battambang" w:hAnsi="Khmer OS Battambang" w:cs="Khmer OS Battambang"/>
          <w:cs/>
          <w:lang w:val="en-GB" w:bidi="km-KH"/>
        </w:rPr>
        <w:t>គោលនយោបាយ និងការសម្រេចចិត្ត។</w:t>
      </w:r>
      <w:r w:rsidRPr="00690341">
        <w:rPr>
          <w:rFonts w:ascii="Khmer OS Battambang" w:hAnsi="Khmer OS Battambang" w:cs="Khmer OS Battambang"/>
          <w:lang w:val="en-GB"/>
        </w:rPr>
        <w:t xml:space="preserve"> </w:t>
      </w:r>
    </w:p>
    <w:p w14:paraId="4909CECC" w14:textId="77777777" w:rsidR="00A8710A" w:rsidRPr="00E6106A" w:rsidRDefault="00A8710A" w:rsidP="00A8710A">
      <w:pPr>
        <w:keepNext/>
        <w:keepLines/>
        <w:jc w:val="both"/>
        <w:outlineLvl w:val="3"/>
        <w:rPr>
          <w:rFonts w:ascii="Khmer OS Battambang" w:eastAsiaTheme="majorEastAsia" w:hAnsi="Khmer OS Battambang" w:cs="Khmer OS Battambang"/>
          <w:i/>
          <w:color w:val="9BBB59" w:themeColor="accent3"/>
          <w:lang w:val="en-GB" w:bidi="km-KH"/>
        </w:rPr>
      </w:pPr>
      <w:r w:rsidRPr="00E6106A">
        <w:rPr>
          <w:rFonts w:ascii="Khmer OS Battambang" w:eastAsiaTheme="majorEastAsia" w:hAnsi="Khmer OS Battambang" w:cs="Khmer OS Battambang" w:hint="cs"/>
          <w:i/>
          <w:color w:val="9BBB59" w:themeColor="accent3"/>
          <w:cs/>
          <w:lang w:val="en-GB" w:bidi="km-KH"/>
        </w:rPr>
        <w:t>ការយល់ព្រម</w:t>
      </w:r>
    </w:p>
    <w:p w14:paraId="184F4E3D" w14:textId="77777777" w:rsidR="00A8710A" w:rsidRPr="00857AD0" w:rsidRDefault="00A8710A" w:rsidP="00A8710A">
      <w:pPr>
        <w:jc w:val="both"/>
        <w:rPr>
          <w:rFonts w:ascii="Khmer OS Battambang" w:hAnsi="Khmer OS Battambang" w:cs="Khmer OS Battambang"/>
          <w:lang w:val="en-GB"/>
        </w:rPr>
      </w:pPr>
      <w:r w:rsidRPr="00857AD0">
        <w:rPr>
          <w:rFonts w:ascii="Khmer OS Battambang" w:hAnsi="Khmer OS Battambang" w:cs="Khmer OS Battambang"/>
          <w:cs/>
          <w:lang w:val="en-GB" w:bidi="km-KH"/>
        </w:rPr>
        <w:t>បុគ្គលិករបស់អង្គការយូនីសេហ្វ ដែលអ្នកប្រហែលជាធ្លាប់ធ្វើការជាមួយ ឬសហការជាមួយ បានកំណត់ថាអ្នក</w:t>
      </w:r>
      <w:r>
        <w:rPr>
          <w:rFonts w:ascii="Khmer OS Battambang" w:hAnsi="Khmer OS Battambang" w:cs="Khmer OS Battambang" w:hint="cs"/>
          <w:cs/>
          <w:lang w:val="en-GB" w:bidi="km-KH"/>
        </w:rPr>
        <w:t>គឺ</w:t>
      </w:r>
      <w:r w:rsidRPr="00857AD0">
        <w:rPr>
          <w:rFonts w:ascii="Khmer OS Battambang" w:hAnsi="Khmer OS Battambang" w:cs="Khmer OS Battambang"/>
          <w:cs/>
          <w:lang w:val="en-GB" w:bidi="km-KH"/>
        </w:rPr>
        <w:t>ជា</w:t>
      </w:r>
      <w:r>
        <w:rPr>
          <w:rFonts w:ascii="Khmer OS Battambang" w:hAnsi="Khmer OS Battambang" w:cs="Khmer OS Battambang" w:hint="cs"/>
          <w:cs/>
          <w:lang w:val="en-GB" w:bidi="km-KH"/>
        </w:rPr>
        <w:t>ភាគី</w:t>
      </w:r>
      <w:r w:rsidRPr="00857AD0">
        <w:rPr>
          <w:rFonts w:ascii="Khmer OS Battambang" w:hAnsi="Khmer OS Battambang" w:cs="Khmer OS Battambang"/>
          <w:cs/>
          <w:lang w:val="en-GB" w:bidi="km-KH"/>
        </w:rPr>
        <w:t>ពាក់ព័ន្ធ</w:t>
      </w:r>
      <w:r>
        <w:rPr>
          <w:rFonts w:ascii="Khmer OS Battambang" w:hAnsi="Khmer OS Battambang" w:cs="Khmer OS Battambang" w:hint="cs"/>
          <w:cs/>
          <w:lang w:val="en-GB" w:bidi="km-KH"/>
        </w:rPr>
        <w:t xml:space="preserve">គន្លឹះ </w:t>
      </w:r>
      <w:r w:rsidRPr="00857AD0">
        <w:rPr>
          <w:rFonts w:ascii="Khmer OS Battambang" w:hAnsi="Khmer OS Battambang" w:cs="Khmer OS Battambang"/>
          <w:cs/>
          <w:lang w:val="en-GB" w:bidi="km-KH"/>
        </w:rPr>
        <w:t>ដែលទស្សនៈរបស់</w:t>
      </w:r>
      <w:r>
        <w:rPr>
          <w:rFonts w:ascii="Khmer OS Battambang" w:hAnsi="Khmer OS Battambang" w:cs="Khmer OS Battambang" w:hint="cs"/>
          <w:cs/>
          <w:lang w:val="en-GB" w:bidi="km-KH"/>
        </w:rPr>
        <w:t>អ្នក</w:t>
      </w:r>
      <w:r w:rsidRPr="00857AD0">
        <w:rPr>
          <w:rFonts w:ascii="Khmer OS Battambang" w:hAnsi="Khmer OS Battambang" w:cs="Khmer OS Battambang"/>
          <w:cs/>
          <w:lang w:val="en-GB" w:bidi="km-KH"/>
        </w:rPr>
        <w:t>អាចផ្តល់អត្ថប្រយោជន៍</w:t>
      </w:r>
      <w:r>
        <w:rPr>
          <w:rFonts w:ascii="Khmer OS Battambang" w:hAnsi="Khmer OS Battambang" w:cs="Khmer OS Battambang" w:hint="cs"/>
          <w:cs/>
          <w:lang w:val="en-GB" w:bidi="km-KH"/>
        </w:rPr>
        <w:t>ជា</w:t>
      </w:r>
      <w:r w:rsidRPr="00857AD0">
        <w:rPr>
          <w:rFonts w:ascii="Khmer OS Battambang" w:hAnsi="Khmer OS Battambang" w:cs="Khmer OS Battambang"/>
          <w:cs/>
          <w:lang w:val="en-GB" w:bidi="km-KH"/>
        </w:rPr>
        <w:t>ច្រើនដល់ការវាយតម្លៃ។</w:t>
      </w:r>
    </w:p>
    <w:p w14:paraId="357943BE" w14:textId="77777777" w:rsidR="00A8710A" w:rsidRPr="00857AD0" w:rsidRDefault="00A8710A" w:rsidP="00A8710A">
      <w:pPr>
        <w:jc w:val="both"/>
        <w:rPr>
          <w:rFonts w:ascii="Khmer OS Battambang" w:hAnsi="Khmer OS Battambang" w:cs="Khmer OS Battambang"/>
          <w:lang w:val="en-GB"/>
        </w:rPr>
      </w:pPr>
      <w:r w:rsidRPr="00857AD0">
        <w:rPr>
          <w:rFonts w:ascii="Khmer OS Battambang" w:hAnsi="Khmer OS Battambang" w:cs="Khmer OS Battambang"/>
          <w:cs/>
          <w:lang w:val="en-GB" w:bidi="km-KH"/>
        </w:rPr>
        <w:t>ព័ត៌មានណាមួយដែលអ្នកផ្តល់</w:t>
      </w:r>
      <w:r>
        <w:rPr>
          <w:rFonts w:ascii="Khmer OS Battambang" w:hAnsi="Khmer OS Battambang" w:cs="Khmer OS Battambang" w:hint="cs"/>
          <w:cs/>
          <w:lang w:val="en-GB" w:bidi="km-KH"/>
        </w:rPr>
        <w:t>ជូន</w:t>
      </w:r>
      <w:r w:rsidRPr="00857AD0">
        <w:rPr>
          <w:rFonts w:ascii="Khmer OS Battambang" w:hAnsi="Khmer OS Battambang" w:cs="Khmer OS Battambang"/>
          <w:cs/>
          <w:lang w:val="en-GB" w:bidi="km-KH"/>
        </w:rPr>
        <w:t>យើងនៅក្នុងការពិភាក្សានេះនឹងមិនត្រូវបានចែករំលែកនៅខាងក្រៅក្រុមវាយតម្លៃឯករាជ្យ សូម្បីតែជាមួយអង្គការយូនីសេហ្វ</w:t>
      </w:r>
      <w:r>
        <w:rPr>
          <w:rFonts w:ascii="Khmer OS Battambang" w:hAnsi="Khmer OS Battambang" w:cs="Khmer OS Battambang" w:hint="cs"/>
          <w:cs/>
          <w:lang w:val="en-GB" w:bidi="km-KH"/>
        </w:rPr>
        <w:t>ក៏ដោយ</w:t>
      </w:r>
      <w:r w:rsidRPr="00857AD0">
        <w:rPr>
          <w:rFonts w:ascii="Khmer OS Battambang" w:hAnsi="Khmer OS Battambang" w:cs="Khmer OS Battambang"/>
          <w:cs/>
          <w:lang w:val="en-GB" w:bidi="km-KH"/>
        </w:rPr>
        <w:t xml:space="preserve"> </w:t>
      </w:r>
      <w:r w:rsidRPr="00857AD0">
        <w:rPr>
          <w:rFonts w:ascii="Khmer OS Battambang" w:hAnsi="Khmer OS Battambang" w:cs="Khmer OS Battambang"/>
          <w:cs/>
          <w:lang w:val="en-GB" w:bidi="km-KH"/>
        </w:rPr>
        <w:lastRenderedPageBreak/>
        <w:t>ដោយ</w:t>
      </w:r>
      <w:r>
        <w:rPr>
          <w:rFonts w:ascii="Khmer OS Battambang" w:hAnsi="Khmer OS Battambang" w:cs="Khmer OS Battambang" w:hint="cs"/>
          <w:cs/>
          <w:lang w:val="en-GB" w:bidi="km-KH"/>
        </w:rPr>
        <w:t>ពុំមាន</w:t>
      </w:r>
      <w:r w:rsidRPr="00857AD0">
        <w:rPr>
          <w:rFonts w:ascii="Khmer OS Battambang" w:hAnsi="Khmer OS Battambang" w:cs="Khmer OS Battambang"/>
          <w:cs/>
          <w:lang w:val="en-GB" w:bidi="km-KH"/>
        </w:rPr>
        <w:t>ការអនុញ្ញាតជាលាយលក្ខណ៍អក្សរពីអ្នក</w:t>
      </w:r>
      <w:r>
        <w:rPr>
          <w:rFonts w:ascii="Khmer OS Battambang" w:hAnsi="Khmer OS Battambang" w:cs="Khmer OS Battambang" w:hint="cs"/>
          <w:cs/>
          <w:lang w:val="en-GB" w:bidi="km-KH"/>
        </w:rPr>
        <w:t>នោះទេ</w:t>
      </w:r>
      <w:r w:rsidRPr="00857AD0">
        <w:rPr>
          <w:rFonts w:ascii="Khmer OS Battambang" w:hAnsi="Khmer OS Battambang" w:cs="Khmer OS Battambang"/>
          <w:cs/>
          <w:lang w:val="en-GB" w:bidi="km-KH"/>
        </w:rPr>
        <w:t>។ ការចូលរួមរបស់អ្នកគឺស្ម័គ្រចិត្តទាំងស្រុង ហើយអ្នកអាចដកខ្លួននៅពេលណាក៏បាន</w:t>
      </w:r>
      <w:r>
        <w:rPr>
          <w:rFonts w:ascii="Khmer OS Battambang" w:hAnsi="Khmer OS Battambang" w:cs="Khmer OS Battambang" w:hint="cs"/>
          <w:cs/>
          <w:lang w:val="en-GB" w:bidi="km-KH"/>
        </w:rPr>
        <w:t xml:space="preserve"> ដោយ</w:t>
      </w:r>
      <w:r w:rsidRPr="00857AD0">
        <w:rPr>
          <w:rFonts w:ascii="Khmer OS Battambang" w:hAnsi="Khmer OS Battambang" w:cs="Khmer OS Battambang"/>
          <w:cs/>
          <w:lang w:val="en-GB" w:bidi="km-KH"/>
        </w:rPr>
        <w:t>ហេតុផល</w:t>
      </w:r>
      <w:r>
        <w:rPr>
          <w:rFonts w:ascii="Khmer OS Battambang" w:hAnsi="Khmer OS Battambang" w:cs="Khmer OS Battambang" w:hint="cs"/>
          <w:cs/>
          <w:lang w:val="en-GB" w:bidi="km-KH"/>
        </w:rPr>
        <w:t>អ្វីក៏ដោយ</w:t>
      </w:r>
      <w:r w:rsidRPr="00857AD0">
        <w:rPr>
          <w:rFonts w:ascii="Khmer OS Battambang" w:hAnsi="Khmer OS Battambang" w:cs="Khmer OS Battambang"/>
          <w:cs/>
          <w:lang w:val="en-GB" w:bidi="km-KH"/>
        </w:rPr>
        <w:t>។</w:t>
      </w:r>
    </w:p>
    <w:p w14:paraId="082891BD" w14:textId="77777777" w:rsidR="00A8710A" w:rsidRPr="00690341" w:rsidRDefault="00A8710A" w:rsidP="00A8710A">
      <w:pPr>
        <w:jc w:val="both"/>
        <w:rPr>
          <w:rFonts w:ascii="Khmer OS Battambang" w:hAnsi="Khmer OS Battambang" w:cs="Khmer OS Battambang"/>
          <w:lang w:val="en-GB"/>
        </w:rPr>
      </w:pPr>
      <w:r>
        <w:rPr>
          <w:rFonts w:ascii="Khmer OS Battambang" w:hAnsi="Khmer OS Battambang" w:cs="Khmer OS Battambang" w:hint="cs"/>
          <w:cs/>
          <w:lang w:val="en-GB" w:bidi="km-KH"/>
        </w:rPr>
        <w:t>រាល់</w:t>
      </w:r>
      <w:r w:rsidRPr="00857AD0">
        <w:rPr>
          <w:rFonts w:ascii="Khmer OS Battambang" w:hAnsi="Khmer OS Battambang" w:cs="Khmer OS Battambang"/>
          <w:cs/>
          <w:lang w:val="en-GB" w:bidi="km-KH"/>
        </w:rPr>
        <w:t>ការសម្ភាសន៍</w:t>
      </w:r>
      <w:r>
        <w:rPr>
          <w:rFonts w:ascii="Khmer OS Battambang" w:hAnsi="Khmer OS Battambang" w:cs="Khmer OS Battambang" w:hint="cs"/>
          <w:cs/>
          <w:lang w:val="en-GB" w:bidi="km-KH"/>
        </w:rPr>
        <w:t>ត្រូវបានរក្សាជាការ</w:t>
      </w:r>
      <w:r w:rsidRPr="00857AD0">
        <w:rPr>
          <w:rFonts w:ascii="Khmer OS Battambang" w:hAnsi="Khmer OS Battambang" w:cs="Khmer OS Battambang"/>
          <w:cs/>
          <w:lang w:val="en-GB" w:bidi="km-KH"/>
        </w:rPr>
        <w:t>សម្ងាត់។ ព័ត៌មាន​នឹងត្រូវបានប្រើតែក្នុងទម្រង់រួម​</w:t>
      </w:r>
      <w:r>
        <w:rPr>
          <w:rFonts w:ascii="Khmer OS Battambang" w:hAnsi="Khmer OS Battambang" w:cs="Khmer OS Battambang" w:hint="cs"/>
          <w:cs/>
          <w:lang w:val="en-GB" w:bidi="km-KH"/>
        </w:rPr>
        <w:t xml:space="preserve"> នៅ</w:t>
      </w:r>
      <w:r w:rsidRPr="00857AD0">
        <w:rPr>
          <w:rFonts w:ascii="Khmer OS Battambang" w:hAnsi="Khmer OS Battambang" w:cs="Khmer OS Battambang"/>
          <w:cs/>
          <w:lang w:val="en-GB" w:bidi="km-KH"/>
        </w:rPr>
        <w:t>ក្នុងរបាយការណ៍របស់​យើងប៉ុណ្ណោះ ហើយមិនអាច</w:t>
      </w:r>
      <w:r>
        <w:rPr>
          <w:rFonts w:ascii="Khmer OS Battambang" w:hAnsi="Khmer OS Battambang" w:cs="Khmer OS Battambang" w:hint="cs"/>
          <w:cs/>
          <w:lang w:val="en-GB" w:bidi="km-KH"/>
        </w:rPr>
        <w:t>សំដៅដល់អ្នក</w:t>
      </w:r>
      <w:r w:rsidRPr="00857AD0">
        <w:rPr>
          <w:rFonts w:ascii="Khmer OS Battambang" w:hAnsi="Khmer OS Battambang" w:cs="Khmer OS Battambang"/>
          <w:cs/>
          <w:lang w:val="en-GB" w:bidi="km-KH"/>
        </w:rPr>
        <w:t>ដែល</w:t>
      </w:r>
      <w:r>
        <w:rPr>
          <w:rFonts w:ascii="Khmer OS Battambang" w:hAnsi="Khmer OS Battambang" w:cs="Khmer OS Battambang" w:hint="cs"/>
          <w:cs/>
          <w:lang w:val="en-GB" w:bidi="km-KH"/>
        </w:rPr>
        <w:t>ត្រូវ</w:t>
      </w:r>
      <w:r w:rsidRPr="00857AD0">
        <w:rPr>
          <w:rFonts w:ascii="Khmer OS Battambang" w:hAnsi="Khmer OS Battambang" w:cs="Khmer OS Battambang"/>
          <w:cs/>
          <w:lang w:val="en-GB" w:bidi="km-KH"/>
        </w:rPr>
        <w:t>បានសម្ភាស</w:t>
      </w:r>
      <w:r>
        <w:rPr>
          <w:rFonts w:ascii="Khmer OS Battambang" w:hAnsi="Khmer OS Battambang" w:cs="Khmer OS Battambang" w:hint="cs"/>
          <w:cs/>
          <w:lang w:val="en-GB" w:bidi="km-KH"/>
        </w:rPr>
        <w:t>នោះ</w:t>
      </w:r>
      <w:r w:rsidRPr="00857AD0">
        <w:rPr>
          <w:rFonts w:ascii="Khmer OS Battambang" w:hAnsi="Khmer OS Battambang" w:cs="Khmer OS Battambang"/>
          <w:cs/>
          <w:lang w:val="en-GB" w:bidi="km-KH"/>
        </w:rPr>
        <w:t xml:space="preserve">ទេ។ </w:t>
      </w:r>
      <w:r>
        <w:rPr>
          <w:rFonts w:ascii="Khmer OS Battambang" w:hAnsi="Khmer OS Battambang" w:cs="Khmer OS Battambang" w:hint="cs"/>
          <w:cs/>
          <w:lang w:val="en-GB" w:bidi="km-KH"/>
        </w:rPr>
        <w:t>ពុំមាន</w:t>
      </w:r>
      <w:r w:rsidRPr="00857AD0">
        <w:rPr>
          <w:rFonts w:ascii="Khmer OS Battambang" w:hAnsi="Khmer OS Battambang" w:cs="Khmer OS Battambang"/>
          <w:cs/>
          <w:lang w:val="en-GB" w:bidi="km-KH"/>
        </w:rPr>
        <w:t>អ្នក</w:t>
      </w:r>
      <w:r>
        <w:rPr>
          <w:rFonts w:ascii="Khmer OS Battambang" w:hAnsi="Khmer OS Battambang" w:cs="Khmer OS Battambang" w:hint="cs"/>
          <w:cs/>
          <w:lang w:val="en-GB" w:bidi="km-KH"/>
        </w:rPr>
        <w:t>ទទួល</w:t>
      </w:r>
      <w:r w:rsidRPr="00857AD0">
        <w:rPr>
          <w:rFonts w:ascii="Khmer OS Battambang" w:hAnsi="Khmer OS Battambang" w:cs="Khmer OS Battambang"/>
          <w:cs/>
          <w:lang w:val="en-GB" w:bidi="km-KH"/>
        </w:rPr>
        <w:t>សម្ភាសន៍</w:t>
      </w:r>
      <w:r>
        <w:rPr>
          <w:rFonts w:ascii="Khmer OS Battambang" w:hAnsi="Khmer OS Battambang" w:cs="Khmer OS Battambang" w:hint="cs"/>
          <w:cs/>
          <w:lang w:val="en-GB" w:bidi="km-KH"/>
        </w:rPr>
        <w:t>ណាម្នាក់</w:t>
      </w:r>
      <w:r w:rsidRPr="00857AD0">
        <w:rPr>
          <w:rFonts w:ascii="Khmer OS Battambang" w:hAnsi="Khmer OS Battambang" w:cs="Khmer OS Battambang"/>
          <w:cs/>
          <w:lang w:val="en-GB" w:bidi="km-KH"/>
        </w:rPr>
        <w:t>នឹងត្រូវបានកំណត់អត្តសញ្ញាណ</w:t>
      </w:r>
      <w:r>
        <w:rPr>
          <w:rFonts w:ascii="Khmer OS Battambang" w:hAnsi="Khmer OS Battambang" w:cs="Khmer OS Battambang" w:hint="cs"/>
          <w:cs/>
          <w:lang w:val="en-GB" w:bidi="km-KH"/>
        </w:rPr>
        <w:t>នោះ</w:t>
      </w:r>
      <w:r w:rsidRPr="00857AD0">
        <w:rPr>
          <w:rFonts w:ascii="Khmer OS Battambang" w:hAnsi="Khmer OS Battambang" w:cs="Khmer OS Battambang"/>
          <w:cs/>
          <w:lang w:val="en-GB" w:bidi="km-KH"/>
        </w:rPr>
        <w:t>ទេ លើកលែងតែជាផ្នែកមួយនៃទំនាក់ទំនង ឬបញ្ជី</w:t>
      </w:r>
      <w:r>
        <w:rPr>
          <w:rFonts w:ascii="Khmer OS Battambang" w:hAnsi="Khmer OS Battambang" w:cs="Khmer OS Battambang" w:hint="cs"/>
          <w:cs/>
          <w:lang w:val="en-GB" w:bidi="km-KH"/>
        </w:rPr>
        <w:t>ជន</w:t>
      </w:r>
      <w:r w:rsidRPr="00857AD0">
        <w:rPr>
          <w:rFonts w:ascii="Khmer OS Battambang" w:hAnsi="Khmer OS Battambang" w:cs="Khmer OS Battambang"/>
          <w:cs/>
          <w:lang w:val="en-GB" w:bidi="km-KH"/>
        </w:rPr>
        <w:t>ដែលត្រូវបានសម្ភាសន៍ ដែលនឹងត្រូវបញ្ចូលនៅ</w:t>
      </w:r>
      <w:r>
        <w:rPr>
          <w:rFonts w:ascii="Khmer OS Battambang" w:hAnsi="Khmer OS Battambang" w:cs="Khmer OS Battambang" w:hint="cs"/>
          <w:cs/>
          <w:lang w:val="en-GB" w:bidi="km-KH"/>
        </w:rPr>
        <w:t>ផ្នែកខាង</w:t>
      </w:r>
      <w:r w:rsidRPr="00857AD0">
        <w:rPr>
          <w:rFonts w:ascii="Khmer OS Battambang" w:hAnsi="Khmer OS Battambang" w:cs="Khmer OS Battambang"/>
          <w:cs/>
          <w:lang w:val="en-GB" w:bidi="km-KH"/>
        </w:rPr>
        <w:t>ចុងនៃឯកសារវាយតម្លៃ។</w:t>
      </w:r>
    </w:p>
    <w:p w14:paraId="176BBE9A" w14:textId="77777777" w:rsidR="00A8710A" w:rsidRPr="00E726B9" w:rsidRDefault="00A8710A" w:rsidP="00A8710A">
      <w:pPr>
        <w:jc w:val="both"/>
        <w:rPr>
          <w:rFonts w:ascii="Khmer OS Battambang" w:hAnsi="Khmer OS Battambang" w:cs="Khmer OS Battambang"/>
          <w:lang w:val="en-GB" w:bidi="km-KH"/>
        </w:rPr>
      </w:pPr>
      <w:r w:rsidRPr="00E726B9">
        <w:rPr>
          <w:rFonts w:ascii="Khmer OS Battambang" w:hAnsi="Khmer OS Battambang" w:cs="Khmer OS Battambang"/>
          <w:cs/>
          <w:lang w:val="en-GB" w:bidi="km-KH"/>
        </w:rPr>
        <w:t>ប្រសិនបើអ្នកយល់ច្បាស់អំពីអ្វីគ្រប់យ៉ាងដែលយើងបាន</w:t>
      </w:r>
      <w:r>
        <w:rPr>
          <w:rFonts w:ascii="Khmer OS Battambang" w:hAnsi="Khmer OS Battambang" w:cs="Khmer OS Battambang" w:hint="cs"/>
          <w:cs/>
          <w:lang w:val="en-GB" w:bidi="km-KH"/>
        </w:rPr>
        <w:t>ពន្យល់អ្នក</w:t>
      </w:r>
      <w:r w:rsidRPr="00E726B9">
        <w:rPr>
          <w:rFonts w:ascii="Khmer OS Battambang" w:hAnsi="Khmer OS Battambang" w:cs="Khmer OS Battambang"/>
          <w:cs/>
          <w:lang w:val="en-GB" w:bidi="km-KH"/>
        </w:rPr>
        <w:t xml:space="preserve"> </w:t>
      </w:r>
      <w:r>
        <w:rPr>
          <w:rFonts w:ascii="Khmer OS Battambang" w:hAnsi="Khmer OS Battambang" w:cs="Khmer OS Battambang" w:hint="cs"/>
          <w:cs/>
          <w:lang w:val="en-GB" w:bidi="km-KH"/>
        </w:rPr>
        <w:t>និង</w:t>
      </w:r>
      <w:r w:rsidRPr="00E726B9">
        <w:rPr>
          <w:rFonts w:ascii="Khmer OS Battambang" w:hAnsi="Khmer OS Battambang" w:cs="Khmer OS Battambang"/>
          <w:cs/>
          <w:lang w:val="en-GB" w:bidi="km-KH"/>
        </w:rPr>
        <w:t>យល់ព្រមចូលរួម សូម</w:t>
      </w:r>
      <w:r>
        <w:rPr>
          <w:rFonts w:ascii="Khmer OS Battambang" w:hAnsi="Khmer OS Battambang" w:cs="Khmer OS Battambang" w:hint="cs"/>
          <w:cs/>
          <w:lang w:val="en-GB" w:bidi="km-KH"/>
        </w:rPr>
        <w:t>ធ្វើការ</w:t>
      </w:r>
      <w:r w:rsidRPr="00E726B9">
        <w:rPr>
          <w:rFonts w:ascii="Khmer OS Battambang" w:hAnsi="Khmer OS Battambang" w:cs="Khmer OS Battambang"/>
          <w:cs/>
          <w:lang w:val="en-GB" w:bidi="km-KH"/>
        </w:rPr>
        <w:t>បញ្ជាក់ដោយពាក្យសំដី។</w:t>
      </w:r>
    </w:p>
    <w:p w14:paraId="1B7BE39A" w14:textId="77777777" w:rsidR="00A8710A" w:rsidRPr="00E726B9" w:rsidRDefault="00A8710A" w:rsidP="00A8710A">
      <w:pPr>
        <w:jc w:val="both"/>
        <w:rPr>
          <w:rFonts w:ascii="Khmer OS Battambang" w:hAnsi="Khmer OS Battambang" w:cs="Khmer OS Battambang"/>
          <w:lang w:val="en-GB" w:bidi="km-KH"/>
        </w:rPr>
      </w:pPr>
      <w:r w:rsidRPr="00E726B9">
        <w:rPr>
          <w:rFonts w:ascii="Khmer OS Battambang" w:hAnsi="Khmer OS Battambang" w:cs="Khmer OS Battambang" w:hint="cs"/>
          <w:cs/>
          <w:lang w:val="en-GB" w:bidi="km-KH"/>
        </w:rPr>
        <w:t>អ្នក</w:t>
      </w:r>
      <w:r>
        <w:rPr>
          <w:rFonts w:ascii="Khmer OS Battambang" w:hAnsi="Khmer OS Battambang" w:cs="Khmer OS Battambang" w:hint="cs"/>
          <w:cs/>
          <w:lang w:val="en-GB" w:bidi="km-KH"/>
        </w:rPr>
        <w:t>ចូលរួមបានយល់ព្រមចូលរួមក្នុងការសម្ភាសន៍/ការពិភាក្សា (បាទ/ចាស/ទេ)៖</w:t>
      </w:r>
      <w:r w:rsidRPr="00E726B9">
        <w:rPr>
          <w:rFonts w:ascii="Khmer OS Battambang" w:hAnsi="Khmer OS Battambang" w:cs="Khmer OS Battambang"/>
          <w:lang w:val="en-GB" w:bidi="km-KH"/>
        </w:rPr>
        <w:t xml:space="preserve"> ________________</w:t>
      </w:r>
    </w:p>
    <w:p w14:paraId="7AD7539F" w14:textId="77777777" w:rsidR="00A8710A" w:rsidRPr="00E726B9" w:rsidRDefault="00A8710A" w:rsidP="00A8710A">
      <w:pPr>
        <w:keepNext/>
        <w:keepLines/>
        <w:spacing w:before="120"/>
        <w:outlineLvl w:val="3"/>
        <w:rPr>
          <w:rFonts w:ascii="Khmer OS Battambang" w:eastAsiaTheme="majorEastAsia" w:hAnsi="Khmer OS Battambang" w:cs="Khmer OS Battambang"/>
          <w:i/>
          <w:color w:val="9BBB59" w:themeColor="accent3"/>
          <w:lang w:val="en-GB" w:bidi="km-KH"/>
        </w:rPr>
      </w:pPr>
      <w:r w:rsidRPr="00E726B9">
        <w:rPr>
          <w:rFonts w:ascii="Khmer OS Battambang" w:eastAsiaTheme="majorEastAsia" w:hAnsi="Khmer OS Battambang" w:cs="Khmer OS Battambang" w:hint="cs"/>
          <w:i/>
          <w:color w:val="9BBB59" w:themeColor="accent3"/>
          <w:cs/>
          <w:lang w:val="en-GB" w:bidi="km-KH"/>
        </w:rPr>
        <w:t>សំណួរ</w:t>
      </w:r>
    </w:p>
    <w:tbl>
      <w:tblPr>
        <w:tblStyle w:val="IODPARCtable2"/>
        <w:tblW w:w="9356" w:type="dxa"/>
        <w:tblLayout w:type="fixed"/>
        <w:tblLook w:val="04A0" w:firstRow="1" w:lastRow="0" w:firstColumn="1" w:lastColumn="0" w:noHBand="0" w:noVBand="1"/>
      </w:tblPr>
      <w:tblGrid>
        <w:gridCol w:w="4395"/>
        <w:gridCol w:w="4961"/>
      </w:tblGrid>
      <w:tr w:rsidR="00A8710A" w:rsidRPr="00E726B9" w14:paraId="0D895CF7" w14:textId="77777777" w:rsidTr="00F271FF">
        <w:tc>
          <w:tcPr>
            <w:tcW w:w="4395" w:type="dxa"/>
            <w:shd w:val="clear" w:color="auto" w:fill="1F497D" w:themeFill="text2"/>
          </w:tcPr>
          <w:p w14:paraId="31B0024F" w14:textId="77777777" w:rsidR="00A8710A" w:rsidRPr="00E726B9" w:rsidRDefault="00A8710A" w:rsidP="00765117">
            <w:pPr>
              <w:rPr>
                <w:rFonts w:ascii="Khmer OS Battambang" w:eastAsia="Calibri" w:hAnsi="Khmer OS Battambang" w:cs="Khmer OS Battambang"/>
                <w:bCs/>
                <w:color w:val="FFFFFF"/>
                <w:szCs w:val="20"/>
                <w:lang w:val="en-GB" w:bidi="km-KH"/>
              </w:rPr>
            </w:pPr>
            <w:r>
              <w:rPr>
                <w:rFonts w:ascii="Leelawadee UI" w:eastAsia="Calibri" w:hAnsi="Leelawadee UI" w:cs="Leelawadee UI" w:hint="cs"/>
                <w:bCs/>
                <w:color w:val="FFFFFF"/>
                <w:szCs w:val="20"/>
                <w:cs/>
                <w:lang w:val="en-GB" w:bidi="km-KH"/>
              </w:rPr>
              <w:t>សំណួរ</w:t>
            </w:r>
          </w:p>
        </w:tc>
        <w:tc>
          <w:tcPr>
            <w:tcW w:w="4961" w:type="dxa"/>
            <w:shd w:val="clear" w:color="auto" w:fill="1F497D" w:themeFill="text2"/>
          </w:tcPr>
          <w:p w14:paraId="48555ACE" w14:textId="77777777" w:rsidR="00A8710A" w:rsidRPr="00E726B9" w:rsidRDefault="00A8710A" w:rsidP="00765117">
            <w:pPr>
              <w:rPr>
                <w:rFonts w:ascii="Khmer OS Battambang" w:eastAsia="Calibri" w:hAnsi="Khmer OS Battambang" w:cs="Khmer OS Battambang"/>
                <w:bCs/>
                <w:color w:val="FFFFFF"/>
                <w:szCs w:val="20"/>
                <w:lang w:val="en-GB"/>
              </w:rPr>
            </w:pPr>
            <w:r>
              <w:rPr>
                <w:rFonts w:ascii="Leelawadee UI" w:eastAsia="Calibri" w:hAnsi="Leelawadee UI" w:cs="Leelawadee UI" w:hint="cs"/>
                <w:bCs/>
                <w:color w:val="FFFFFF"/>
                <w:szCs w:val="20"/>
                <w:cs/>
                <w:lang w:val="en-GB" w:bidi="km-KH"/>
              </w:rPr>
              <w:t>បញ្ហាដែលត្រូវស្វែងយល់</w:t>
            </w:r>
          </w:p>
        </w:tc>
      </w:tr>
      <w:tr w:rsidR="00A8710A" w:rsidRPr="00E726B9" w14:paraId="0E3855B8" w14:textId="77777777" w:rsidTr="00F271FF">
        <w:tc>
          <w:tcPr>
            <w:tcW w:w="9356" w:type="dxa"/>
            <w:gridSpan w:val="2"/>
          </w:tcPr>
          <w:p w14:paraId="69C0382F" w14:textId="77777777" w:rsidR="00A8710A" w:rsidRPr="00E726B9" w:rsidRDefault="00A8710A" w:rsidP="00765117">
            <w:pPr>
              <w:rPr>
                <w:rFonts w:ascii="Khmer OS Battambang" w:eastAsia="Calibri" w:hAnsi="Khmer OS Battambang" w:cs="Khmer OS Battambang"/>
                <w:szCs w:val="20"/>
                <w:lang w:val="en-GB" w:bidi="km-KH"/>
              </w:rPr>
            </w:pPr>
            <w:r>
              <w:rPr>
                <w:rFonts w:ascii="Leelawadee UI" w:eastAsia="Calibri" w:hAnsi="Leelawadee UI" w:cs="Leelawadee UI" w:hint="cs"/>
                <w:szCs w:val="20"/>
                <w:cs/>
                <w:lang w:val="en-GB" w:bidi="km-KH"/>
              </w:rPr>
              <w:t>បញ្ហាភាពពាក់ព័ន្ធ</w:t>
            </w:r>
          </w:p>
        </w:tc>
      </w:tr>
      <w:tr w:rsidR="00A8710A" w:rsidRPr="00E726B9" w14:paraId="023B4E0B" w14:textId="77777777" w:rsidTr="00F271FF">
        <w:tc>
          <w:tcPr>
            <w:tcW w:w="4395" w:type="dxa"/>
          </w:tcPr>
          <w:p w14:paraId="223D23E0" w14:textId="77777777" w:rsidR="00A8710A" w:rsidRPr="00E726B9" w:rsidRDefault="00A8710A" w:rsidP="00765117">
            <w:pPr>
              <w:rPr>
                <w:rFonts w:ascii="Khmer OS Battambang" w:eastAsia="Calibri" w:hAnsi="Khmer OS Battambang" w:cs="Khmer OS Battambang"/>
                <w:szCs w:val="20"/>
                <w:lang w:val="en-GB" w:bidi="km-KH"/>
              </w:rPr>
            </w:pPr>
            <w:r w:rsidRPr="00D56FFF">
              <w:rPr>
                <w:rFonts w:ascii="Leelawadee UI" w:eastAsia="Calibri" w:hAnsi="Leelawadee UI" w:cs="Leelawadee UI" w:hint="cs"/>
                <w:szCs w:val="20"/>
                <w:cs/>
                <w:lang w:val="en-GB" w:bidi="km-KH"/>
              </w:rPr>
              <w:t>តើអ្នកយល់ស្របនឹងហានិភ័យ​</w:t>
            </w:r>
            <w:r>
              <w:rPr>
                <w:rFonts w:ascii="Khmer OS Battambang" w:eastAsia="Calibri" w:hAnsi="Khmer OS Battambang" w:cs="Khmer OS Battambang" w:hint="cs"/>
                <w:szCs w:val="20"/>
                <w:cs/>
                <w:lang w:val="en-GB" w:bidi="km-KH"/>
              </w:rPr>
              <w:t xml:space="preserve"> </w:t>
            </w:r>
            <w:r w:rsidRPr="00D56FFF">
              <w:rPr>
                <w:rFonts w:ascii="Leelawadee UI" w:eastAsia="Calibri" w:hAnsi="Leelawadee UI" w:cs="Leelawadee UI" w:hint="cs"/>
                <w:szCs w:val="20"/>
                <w:cs/>
                <w:lang w:val="en-GB" w:bidi="km-KH"/>
              </w:rPr>
              <w:t>និងបញ្ហាប្រឈម</w:t>
            </w:r>
            <w:r>
              <w:rPr>
                <w:rFonts w:ascii="Leelawadee UI" w:eastAsia="Calibri" w:hAnsi="Leelawadee UI" w:cs="Leelawadee UI" w:hint="cs"/>
                <w:szCs w:val="20"/>
                <w:cs/>
                <w:lang w:val="en-GB" w:bidi="km-KH"/>
              </w:rPr>
              <w:t>នៃ</w:t>
            </w:r>
            <w:r w:rsidRPr="00D56FFF">
              <w:rPr>
                <w:rFonts w:eastAsia="Calibri" w:cs="Arial" w:hint="cs"/>
                <w:szCs w:val="20"/>
                <w:cs/>
                <w:lang w:val="en-GB" w:bidi="km-KH"/>
              </w:rPr>
              <w:t>​</w:t>
            </w:r>
            <w:r w:rsidRPr="00D56FFF">
              <w:rPr>
                <w:rFonts w:ascii="Leelawadee UI" w:eastAsia="Calibri" w:hAnsi="Leelawadee UI" w:cs="Leelawadee UI" w:hint="cs"/>
                <w:szCs w:val="20"/>
                <w:cs/>
                <w:lang w:val="en-GB" w:bidi="km-KH"/>
              </w:rPr>
              <w:t>អាកាស​ធាតុ​ដែល</w:t>
            </w:r>
            <w:r>
              <w:rPr>
                <w:rFonts w:ascii="Leelawadee UI" w:eastAsia="Calibri" w:hAnsi="Leelawadee UI" w:cs="Leelawadee UI" w:hint="cs"/>
                <w:szCs w:val="20"/>
                <w:cs/>
                <w:lang w:val="en-GB" w:bidi="km-KH"/>
              </w:rPr>
              <w:t>ត្រូវបាន</w:t>
            </w:r>
            <w:r w:rsidRPr="00D56FFF">
              <w:rPr>
                <w:rFonts w:ascii="Leelawadee UI" w:eastAsia="Calibri" w:hAnsi="Leelawadee UI" w:cs="Leelawadee UI" w:hint="cs"/>
                <w:szCs w:val="20"/>
                <w:cs/>
                <w:lang w:val="en-GB" w:bidi="km-KH"/>
              </w:rPr>
              <w:t>កំណត់ដោយអ្នកជំនាញ</w:t>
            </w:r>
            <w:r>
              <w:rPr>
                <w:rFonts w:ascii="Khmer OS Battambang" w:eastAsia="Calibri" w:hAnsi="Khmer OS Battambang" w:cs="Khmer OS Battambang" w:hint="cs"/>
                <w:szCs w:val="20"/>
                <w:cs/>
                <w:lang w:val="en-GB" w:bidi="km-KH"/>
              </w:rPr>
              <w:t xml:space="preserve"> </w:t>
            </w:r>
            <w:r w:rsidRPr="00D56FFF">
              <w:rPr>
                <w:rFonts w:ascii="Leelawadee UI" w:eastAsia="Calibri" w:hAnsi="Leelawadee UI" w:cs="Leelawadee UI" w:hint="cs"/>
                <w:szCs w:val="20"/>
                <w:cs/>
                <w:lang w:val="en-GB" w:bidi="km-KH"/>
              </w:rPr>
              <w:t>និងអ្នកអនុវត្ត</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រួមទាំងអង្គការ</w:t>
            </w:r>
            <w:r>
              <w:rPr>
                <w:rFonts w:ascii="Leelawadee UI" w:eastAsia="Calibri" w:hAnsi="Leelawadee UI" w:cs="Leelawadee UI" w:hint="cs"/>
                <w:szCs w:val="20"/>
                <w:cs/>
                <w:lang w:val="en-GB" w:bidi="km-KH"/>
              </w:rPr>
              <w:t>យូនីសេហ្វ</w:t>
            </w:r>
            <w:r w:rsidRPr="00D56FFF">
              <w:rPr>
                <w:rFonts w:ascii="Khmer OS Battambang" w:eastAsia="Calibri" w:hAnsi="Khmer OS Battambang" w:cs="Khmer OS Battambang"/>
                <w:szCs w:val="20"/>
                <w:lang w:val="en-GB" w:bidi="km-KH"/>
              </w:rPr>
              <w:t xml:space="preserve">) </w:t>
            </w:r>
            <w:r w:rsidRPr="00D56FFF">
              <w:rPr>
                <w:rFonts w:ascii="Leelawadee UI" w:eastAsia="Calibri" w:hAnsi="Leelawadee UI" w:cs="Leelawadee UI" w:hint="cs"/>
                <w:szCs w:val="20"/>
                <w:cs/>
                <w:lang w:val="en-GB" w:bidi="km-KH"/>
              </w:rPr>
              <w:t>ដែរ​ឬ​ទេ</w:t>
            </w:r>
            <w:r w:rsidRPr="00D56FFF">
              <w:rPr>
                <w:rFonts w:ascii="Khmer OS Battambang" w:eastAsia="Calibri" w:hAnsi="Khmer OS Battambang" w:cs="Khmer OS Battambang"/>
                <w:szCs w:val="20"/>
                <w:lang w:val="en-GB" w:bidi="km-KH"/>
              </w:rPr>
              <w:t>?</w:t>
            </w:r>
          </w:p>
        </w:tc>
        <w:tc>
          <w:tcPr>
            <w:tcW w:w="4961" w:type="dxa"/>
          </w:tcPr>
          <w:p w14:paraId="1E960C6A" w14:textId="77777777" w:rsidR="00A8710A" w:rsidRPr="00D56FFF" w:rsidRDefault="00A8710A" w:rsidP="00765117">
            <w:pPr>
              <w:rPr>
                <w:rFonts w:ascii="Khmer OS Battambang" w:eastAsia="Calibri" w:hAnsi="Khmer OS Battambang" w:cs="Khmer OS Battambang"/>
                <w:szCs w:val="20"/>
                <w:lang w:val="en-GB"/>
              </w:rPr>
            </w:pPr>
            <w:r w:rsidRPr="00D56FFF">
              <w:rPr>
                <w:rFonts w:ascii="Leelawadee UI" w:eastAsia="Calibri" w:hAnsi="Leelawadee UI" w:cs="Leelawadee UI" w:hint="cs"/>
                <w:szCs w:val="20"/>
                <w:cs/>
                <w:lang w:val="en-GB" w:bidi="km-KH"/>
              </w:rPr>
              <w:t>តាម​ទស្សនៈ​របស់​អ្នក</w:t>
            </w:r>
            <w:r>
              <w:rPr>
                <w:rFonts w:ascii="Khmer OS Battambang" w:eastAsia="Calibri" w:hAnsi="Khmer OS Battambang" w:cs="Khmer OS Battambang" w:hint="cs"/>
                <w:szCs w:val="20"/>
                <w:cs/>
                <w:lang w:val="en-GB" w:bidi="km-KH"/>
              </w:rPr>
              <w:t xml:space="preserve"> </w:t>
            </w:r>
            <w:r w:rsidRPr="00D56FFF">
              <w:rPr>
                <w:rFonts w:ascii="Leelawadee UI" w:eastAsia="Calibri" w:hAnsi="Leelawadee UI" w:cs="Leelawadee UI" w:hint="cs"/>
                <w:szCs w:val="20"/>
                <w:cs/>
                <w:lang w:val="en-GB" w:bidi="km-KH"/>
              </w:rPr>
              <w:t>តើ​មាន​បញ្ហា​ប្រឈម​ផ្សេង​ទៀត​​ដែរ​ឬ​ទេ</w:t>
            </w:r>
            <w:r>
              <w:rPr>
                <w:rFonts w:ascii="Khmer OS Battambang" w:eastAsia="Calibri" w:hAnsi="Khmer OS Battambang" w:cs="Khmer OS Battambang" w:hint="cs"/>
                <w:szCs w:val="20"/>
                <w:cs/>
                <w:lang w:val="en-GB" w:bidi="km-KH"/>
              </w:rPr>
              <w:t xml:space="preserve"> </w:t>
            </w:r>
            <w:r>
              <w:rPr>
                <w:rFonts w:ascii="Khmer OS Battambang" w:eastAsia="Calibri" w:hAnsi="Khmer OS Battambang" w:cs="Khmer OS Battambang"/>
                <w:szCs w:val="20"/>
                <w:cs/>
                <w:lang w:val="en-GB" w:bidi="km-KH"/>
              </w:rPr>
              <w:t>–</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ទោះបីជាមិនទាក់ទងនឹងអាកាសធាតុក៏ដោយ</w:t>
            </w:r>
            <w:r w:rsidRPr="00D56FFF">
              <w:rPr>
                <w:rFonts w:ascii="Khmer OS Battambang" w:eastAsia="Calibri" w:hAnsi="Khmer OS Battambang" w:cs="Khmer OS Battambang"/>
                <w:szCs w:val="20"/>
                <w:lang w:val="en-GB"/>
              </w:rPr>
              <w:t>?</w:t>
            </w:r>
          </w:p>
          <w:p w14:paraId="7D66EF48" w14:textId="77777777" w:rsidR="00A8710A" w:rsidRPr="00F8441B" w:rsidRDefault="00A8710A" w:rsidP="00765117">
            <w:pPr>
              <w:rPr>
                <w:rFonts w:ascii="Khmer OS Battambang" w:eastAsia="Calibri" w:hAnsi="Khmer OS Battambang" w:cs="Khmer OS Battambang"/>
                <w:sz w:val="10"/>
                <w:szCs w:val="10"/>
                <w:lang w:val="en-GB"/>
              </w:rPr>
            </w:pPr>
          </w:p>
          <w:p w14:paraId="70F6A6DF" w14:textId="77777777" w:rsidR="00A8710A" w:rsidRPr="00E726B9" w:rsidRDefault="00A8710A" w:rsidP="00765117">
            <w:pPr>
              <w:ind w:right="176"/>
              <w:rPr>
                <w:rFonts w:ascii="Khmer OS Battambang" w:eastAsia="Calibri" w:hAnsi="Khmer OS Battambang" w:cs="Khmer OS Battambang"/>
                <w:szCs w:val="20"/>
                <w:lang w:val="en-GB" w:bidi="km-KH"/>
              </w:rPr>
            </w:pPr>
            <w:r w:rsidRPr="00D56FFF">
              <w:rPr>
                <w:rFonts w:ascii="Leelawadee UI" w:eastAsia="Calibri" w:hAnsi="Leelawadee UI" w:cs="Leelawadee UI" w:hint="cs"/>
                <w:szCs w:val="20"/>
                <w:cs/>
                <w:lang w:val="en-GB" w:bidi="km-KH"/>
              </w:rPr>
              <w:t>តាមទស្សនៈរបស់អ្នក</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តើអ្នកគិតថាអ្នកសម្រេចចិត្ត</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និងសហគមន៍មូលដ្ឋានត្រូវការព័ត៌មានអំពីអាកាសធាតុអ្វី</w:t>
            </w:r>
            <w:r>
              <w:rPr>
                <w:rFonts w:ascii="Leelawadee UI" w:eastAsia="Calibri" w:hAnsi="Leelawadee UI" w:cs="Leelawadee UI" w:hint="cs"/>
                <w:szCs w:val="20"/>
                <w:cs/>
                <w:lang w:val="en-GB" w:bidi="km-KH"/>
              </w:rPr>
              <w:t>ខ្លះ</w:t>
            </w:r>
            <w:r w:rsidRPr="00D56FFF">
              <w:rPr>
                <w:rFonts w:ascii="Khmer OS Battambang" w:eastAsia="Calibri" w:hAnsi="Khmer OS Battambang" w:cs="Khmer OS Battambang"/>
                <w:szCs w:val="20"/>
                <w:lang w:val="en-GB"/>
              </w:rPr>
              <w:t>?</w:t>
            </w:r>
            <w:r w:rsidRPr="00E726B9">
              <w:rPr>
                <w:rFonts w:ascii="Khmer OS Battambang" w:eastAsia="Calibri" w:hAnsi="Khmer OS Battambang" w:cs="Khmer OS Battambang"/>
                <w:szCs w:val="20"/>
                <w:lang w:val="en-GB" w:bidi="km-KH"/>
              </w:rPr>
              <w:t xml:space="preserve"> </w:t>
            </w:r>
          </w:p>
          <w:p w14:paraId="416CB3D2" w14:textId="77777777" w:rsidR="00A8710A" w:rsidRPr="00F8441B" w:rsidRDefault="00A8710A" w:rsidP="00765117">
            <w:pPr>
              <w:ind w:left="720"/>
              <w:contextualSpacing/>
              <w:rPr>
                <w:rFonts w:ascii="Khmer OS Battambang" w:eastAsia="Calibri" w:hAnsi="Khmer OS Battambang" w:cs="Khmer OS Battambang"/>
                <w:sz w:val="10"/>
                <w:szCs w:val="10"/>
                <w:lang w:val="en-GB" w:bidi="km-KH"/>
              </w:rPr>
            </w:pPr>
          </w:p>
        </w:tc>
      </w:tr>
      <w:tr w:rsidR="00A8710A" w:rsidRPr="00AB2D9C" w14:paraId="4B24ACF8" w14:textId="77777777" w:rsidTr="00F271FF">
        <w:tc>
          <w:tcPr>
            <w:tcW w:w="9356" w:type="dxa"/>
            <w:gridSpan w:val="2"/>
          </w:tcPr>
          <w:p w14:paraId="382DABCD" w14:textId="77777777" w:rsidR="00A8710A" w:rsidRPr="00D56FFF" w:rsidRDefault="00A8710A" w:rsidP="00765117">
            <w:pPr>
              <w:rPr>
                <w:rFonts w:ascii="Khmer OS Battambang" w:eastAsia="Calibri" w:hAnsi="Khmer OS Battambang" w:cs="Khmer OS Battambang"/>
                <w:szCs w:val="20"/>
                <w:lang w:val="en-GB" w:bidi="km-KH"/>
              </w:rPr>
            </w:pPr>
            <w:r w:rsidRPr="00D56FFF">
              <w:rPr>
                <w:rFonts w:ascii="Leelawadee UI" w:eastAsia="Calibri" w:hAnsi="Leelawadee UI" w:cs="Leelawadee UI" w:hint="cs"/>
                <w:szCs w:val="20"/>
                <w:cs/>
                <w:lang w:val="en-GB" w:bidi="km-KH"/>
              </w:rPr>
              <w:t>បញ្ហាភាពស៊ីសង្វាក់គ្នា</w:t>
            </w:r>
          </w:p>
        </w:tc>
      </w:tr>
      <w:tr w:rsidR="00A8710A" w:rsidRPr="00AB2D9C" w14:paraId="0C095753" w14:textId="77777777" w:rsidTr="00F271FF">
        <w:tc>
          <w:tcPr>
            <w:tcW w:w="4395" w:type="dxa"/>
          </w:tcPr>
          <w:p w14:paraId="590C7A3D" w14:textId="77777777" w:rsidR="00A8710A" w:rsidRPr="00D56FFF" w:rsidRDefault="00A8710A" w:rsidP="00765117">
            <w:pPr>
              <w:rPr>
                <w:rFonts w:ascii="Khmer OS Battambang" w:eastAsia="Calibri" w:hAnsi="Khmer OS Battambang" w:cs="Khmer OS Battambang"/>
                <w:szCs w:val="20"/>
                <w:lang w:val="en-GB" w:bidi="km-KH"/>
              </w:rPr>
            </w:pPr>
            <w:r w:rsidRPr="00D56FFF">
              <w:rPr>
                <w:rFonts w:ascii="Leelawadee UI" w:eastAsia="Calibri" w:hAnsi="Leelawadee UI" w:cs="Leelawadee UI" w:hint="cs"/>
                <w:szCs w:val="20"/>
                <w:cs/>
                <w:lang w:val="en-GB" w:bidi="km-KH"/>
              </w:rPr>
              <w:t>តើភាពធន់នឹងអាកាសធាតុត្រូវបានបញ្ចូលទៅក្នុងផែនការ</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និងកម្មវិធីអភិវឌ្ឍន៍</w:t>
            </w:r>
            <w:r>
              <w:rPr>
                <w:rFonts w:ascii="Leelawadee UI" w:eastAsia="Calibri" w:hAnsi="Leelawadee UI" w:cs="Leelawadee UI" w:hint="cs"/>
                <w:szCs w:val="20"/>
                <w:cs/>
                <w:lang w:val="en-GB" w:bidi="km-KH"/>
              </w:rPr>
              <w:t>នៃ</w:t>
            </w:r>
            <w:r w:rsidRPr="00D56FFF">
              <w:rPr>
                <w:rFonts w:ascii="Leelawadee UI" w:eastAsia="Calibri" w:hAnsi="Leelawadee UI" w:cs="Leelawadee UI" w:hint="cs"/>
                <w:szCs w:val="20"/>
                <w:cs/>
                <w:lang w:val="en-GB" w:bidi="km-KH"/>
              </w:rPr>
              <w:t>រដ្ឋាភិបាល</w:t>
            </w:r>
            <w:r>
              <w:rPr>
                <w:rFonts w:ascii="Leelawadee UI" w:eastAsia="Calibri" w:hAnsi="Leelawadee UI" w:cs="Leelawadee UI" w:hint="cs"/>
                <w:szCs w:val="20"/>
                <w:cs/>
                <w:lang w:val="en-GB" w:bidi="km-KH"/>
              </w:rPr>
              <w:t>របស់</w:t>
            </w:r>
            <w:r w:rsidRPr="00D56FFF">
              <w:rPr>
                <w:rFonts w:ascii="Leelawadee UI" w:eastAsia="Calibri" w:hAnsi="Leelawadee UI" w:cs="Leelawadee UI" w:hint="cs"/>
                <w:szCs w:val="20"/>
                <w:cs/>
                <w:lang w:val="en-GB" w:bidi="km-KH"/>
              </w:rPr>
              <w:t>អ្នក</w:t>
            </w:r>
            <w:r>
              <w:rPr>
                <w:rFonts w:ascii="Leelawadee UI" w:eastAsia="Calibri" w:hAnsi="Leelawadee UI" w:cs="Leelawadee UI" w:hint="cs"/>
                <w:szCs w:val="20"/>
                <w:cs/>
                <w:lang w:val="en-GB" w:bidi="km-KH"/>
              </w:rPr>
              <w:t>ដោយរបៀបណា</w:t>
            </w:r>
            <w:r w:rsidRPr="00D56FFF">
              <w:rPr>
                <w:rFonts w:ascii="Khmer OS Battambang" w:eastAsia="Calibri" w:hAnsi="Khmer OS Battambang" w:cs="Khmer OS Battambang"/>
                <w:szCs w:val="20"/>
                <w:lang w:val="en-GB"/>
              </w:rPr>
              <w:t xml:space="preserve">? </w:t>
            </w:r>
            <w:r>
              <w:rPr>
                <w:rFonts w:ascii="Leelawadee UI" w:eastAsia="Calibri" w:hAnsi="Leelawadee UI" w:cs="Leelawadee UI" w:hint="cs"/>
                <w:szCs w:val="20"/>
                <w:cs/>
                <w:lang w:val="en-GB" w:bidi="km-KH"/>
              </w:rPr>
              <w:t>និយាយ</w:t>
            </w:r>
            <w:r w:rsidRPr="00D56FFF">
              <w:rPr>
                <w:rFonts w:ascii="Leelawadee UI" w:eastAsia="Calibri" w:hAnsi="Leelawadee UI" w:cs="Leelawadee UI" w:hint="cs"/>
                <w:szCs w:val="20"/>
                <w:cs/>
                <w:lang w:val="en-GB" w:bidi="km-KH"/>
              </w:rPr>
              <w:t>ម៉្យាងទៀត</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តើតួនាទី</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និង</w:t>
            </w:r>
            <w:r>
              <w:rPr>
                <w:rFonts w:ascii="Leelawadee UI" w:eastAsia="Calibri" w:hAnsi="Leelawadee UI" w:cs="Leelawadee UI" w:hint="cs"/>
                <w:szCs w:val="20"/>
                <w:cs/>
                <w:lang w:val="en-GB" w:bidi="km-KH"/>
              </w:rPr>
              <w:t>ទំនួល</w:t>
            </w:r>
            <w:r w:rsidRPr="00D56FFF">
              <w:rPr>
                <w:rFonts w:ascii="Leelawadee UI" w:eastAsia="Calibri" w:hAnsi="Leelawadee UI" w:cs="Leelawadee UI" w:hint="cs"/>
                <w:szCs w:val="20"/>
                <w:cs/>
                <w:lang w:val="en-GB" w:bidi="km-KH"/>
              </w:rPr>
              <w:t>ខុសត្រូវរបស់អ្នក</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ទំនួល</w:t>
            </w:r>
            <w:r w:rsidRPr="00D56FFF">
              <w:rPr>
                <w:rFonts w:ascii="Leelawadee UI" w:eastAsia="Calibri" w:hAnsi="Leelawadee UI" w:cs="Leelawadee UI" w:hint="cs"/>
                <w:szCs w:val="20"/>
                <w:cs/>
                <w:lang w:val="en-GB" w:bidi="km-KH"/>
              </w:rPr>
              <w:t>ខុសត្រូវរបស់ក្រសួង</w:t>
            </w:r>
            <w:r w:rsidRPr="00D56FFF">
              <w:rPr>
                <w:rFonts w:ascii="Khmer OS Battambang" w:eastAsia="Calibri" w:hAnsi="Khmer OS Battambang" w:cs="Khmer OS Battambang"/>
                <w:szCs w:val="20"/>
                <w:cs/>
                <w:lang w:val="en-GB" w:bidi="km-KH"/>
              </w:rPr>
              <w:t>/</w:t>
            </w:r>
            <w:r>
              <w:rPr>
                <w:rFonts w:ascii="Leelawadee UI" w:eastAsia="Calibri" w:hAnsi="Leelawadee UI" w:cs="Leelawadee UI" w:hint="cs"/>
                <w:szCs w:val="20"/>
                <w:cs/>
                <w:lang w:val="en-GB" w:bidi="km-KH"/>
              </w:rPr>
              <w:t>នាយកដ្ឋាន</w:t>
            </w:r>
            <w:r w:rsidRPr="00D56FFF">
              <w:rPr>
                <w:rFonts w:ascii="Leelawadee UI" w:eastAsia="Calibri" w:hAnsi="Leelawadee UI" w:cs="Leelawadee UI" w:hint="cs"/>
                <w:szCs w:val="20"/>
                <w:cs/>
                <w:lang w:val="en-GB" w:bidi="km-KH"/>
              </w:rPr>
              <w:t>ផ្សេងទៀត</w:t>
            </w:r>
            <w:r>
              <w:rPr>
                <w:rFonts w:ascii="Leelawadee UI" w:eastAsia="Calibri" w:hAnsi="Leelawadee UI" w:cs="Leelawadee UI" w:hint="cs"/>
                <w:szCs w:val="20"/>
                <w:cs/>
                <w:lang w:val="en-GB" w:bidi="km-KH"/>
              </w:rPr>
              <w:t>មានអ្វីខ្លះ</w:t>
            </w:r>
            <w:r w:rsidRPr="00D56FFF">
              <w:rPr>
                <w:rFonts w:ascii="Khmer OS Battambang" w:eastAsia="Calibri" w:hAnsi="Khmer OS Battambang" w:cs="Khmer OS Battambang"/>
                <w:szCs w:val="20"/>
                <w:cs/>
                <w:lang w:val="en-GB" w:bidi="km-KH"/>
              </w:rPr>
              <w:t xml:space="preserve"> </w:t>
            </w:r>
            <w:r w:rsidRPr="00D56FFF">
              <w:rPr>
                <w:rFonts w:ascii="Leelawadee UI" w:eastAsia="Calibri" w:hAnsi="Leelawadee UI" w:cs="Leelawadee UI" w:hint="cs"/>
                <w:szCs w:val="20"/>
                <w:cs/>
                <w:lang w:val="en-GB" w:bidi="km-KH"/>
              </w:rPr>
              <w:t>និងតើអ្នកសម្របសម្រួល</w:t>
            </w:r>
            <w:r>
              <w:rPr>
                <w:rFonts w:ascii="Leelawadee UI" w:eastAsia="Calibri" w:hAnsi="Leelawadee UI" w:cs="Leelawadee UI" w:hint="cs"/>
                <w:szCs w:val="20"/>
                <w:cs/>
                <w:lang w:val="en-GB" w:bidi="km-KH"/>
              </w:rPr>
              <w:t>វា</w:t>
            </w:r>
            <w:r w:rsidRPr="00D56FFF">
              <w:rPr>
                <w:rFonts w:ascii="Leelawadee UI" w:eastAsia="Calibri" w:hAnsi="Leelawadee UI" w:cs="Leelawadee UI" w:hint="cs"/>
                <w:szCs w:val="20"/>
                <w:cs/>
                <w:lang w:val="en-GB" w:bidi="km-KH"/>
              </w:rPr>
              <w:t>ដោយរបៀបណា</w:t>
            </w:r>
            <w:r w:rsidRPr="00D56FFF">
              <w:rPr>
                <w:rFonts w:ascii="Khmer OS Battambang" w:eastAsia="Calibri" w:hAnsi="Khmer OS Battambang" w:cs="Khmer OS Battambang"/>
                <w:szCs w:val="20"/>
                <w:lang w:val="en-GB"/>
              </w:rPr>
              <w:t>?</w:t>
            </w:r>
          </w:p>
          <w:p w14:paraId="4EBA4F53" w14:textId="77777777" w:rsidR="00A8710A" w:rsidRPr="00D56FFF" w:rsidRDefault="00A8710A" w:rsidP="00765117">
            <w:pPr>
              <w:rPr>
                <w:rFonts w:ascii="Khmer OS Battambang" w:eastAsia="Calibri" w:hAnsi="Khmer OS Battambang" w:cs="Khmer OS Battambang"/>
                <w:szCs w:val="20"/>
                <w:lang w:val="en-GB" w:bidi="km-KH"/>
              </w:rPr>
            </w:pPr>
          </w:p>
        </w:tc>
        <w:tc>
          <w:tcPr>
            <w:tcW w:w="4961" w:type="dxa"/>
          </w:tcPr>
          <w:p w14:paraId="5C8202D6" w14:textId="77777777" w:rsidR="00A8710A" w:rsidRPr="00F8441B" w:rsidRDefault="00A8710A" w:rsidP="00765117">
            <w:pPr>
              <w:contextualSpacing/>
              <w:rPr>
                <w:rFonts w:ascii="Khmer OS Battambang" w:eastAsia="Calibri" w:hAnsi="Khmer OS Battambang" w:cs="Khmer OS Battambang"/>
                <w:szCs w:val="20"/>
                <w:lang w:val="en-GB"/>
              </w:rPr>
            </w:pPr>
            <w:r w:rsidRPr="00F8441B">
              <w:rPr>
                <w:rFonts w:ascii="Leelawadee UI" w:eastAsia="Calibri" w:hAnsi="Leelawadee UI" w:cs="Leelawadee UI" w:hint="cs"/>
                <w:szCs w:val="20"/>
                <w:cs/>
                <w:lang w:val="en-GB" w:bidi="km-KH"/>
              </w:rPr>
              <w:t>តើភាពធន់នឹងអាកាសធាតុ</w:t>
            </w:r>
            <w:r>
              <w:rPr>
                <w:rFonts w:ascii="Khmer OS Battambang" w:eastAsia="Calibri" w:hAnsi="Khmer OS Battambang" w:cs="Khmer OS Battambang" w:hint="cs"/>
                <w:szCs w:val="20"/>
                <w:cs/>
                <w:lang w:val="en-GB" w:bidi="km-KH"/>
              </w:rPr>
              <w:t xml:space="preserve"> </w:t>
            </w:r>
            <w:r w:rsidRPr="00F8441B">
              <w:rPr>
                <w:rFonts w:ascii="Leelawadee UI" w:eastAsia="Calibri" w:hAnsi="Leelawadee UI" w:cs="Leelawadee UI" w:hint="cs"/>
                <w:szCs w:val="20"/>
                <w:cs/>
                <w:lang w:val="en-GB" w:bidi="km-KH"/>
              </w:rPr>
              <w:t>សម</w:t>
            </w:r>
            <w:r>
              <w:rPr>
                <w:rFonts w:ascii="Leelawadee UI" w:eastAsia="Calibri" w:hAnsi="Leelawadee UI" w:cs="Leelawadee UI" w:hint="cs"/>
                <w:szCs w:val="20"/>
                <w:cs/>
                <w:lang w:val="en-GB" w:bidi="km-KH"/>
              </w:rPr>
              <w:t>ស្របតាម</w:t>
            </w:r>
            <w:r w:rsidRPr="00F8441B">
              <w:rPr>
                <w:rFonts w:ascii="Leelawadee UI" w:eastAsia="Calibri" w:hAnsi="Leelawadee UI" w:cs="Leelawadee UI" w:hint="cs"/>
                <w:szCs w:val="20"/>
                <w:cs/>
                <w:lang w:val="en-GB" w:bidi="km-KH"/>
              </w:rPr>
              <w:t>រចនាសម្ព័ន្ធ</w:t>
            </w:r>
            <w:r w:rsidRPr="00F8441B">
              <w:rPr>
                <w:rFonts w:ascii="Khmer OS Battambang" w:eastAsia="Calibri" w:hAnsi="Khmer OS Battambang" w:cs="Khmer OS Battambang"/>
                <w:szCs w:val="20"/>
                <w:cs/>
                <w:lang w:val="en-GB" w:bidi="km-KH"/>
              </w:rPr>
              <w:t xml:space="preserve"> </w:t>
            </w:r>
            <w:r w:rsidRPr="00F8441B">
              <w:rPr>
                <w:rFonts w:ascii="Leelawadee UI" w:eastAsia="Calibri" w:hAnsi="Leelawadee UI" w:cs="Leelawadee UI" w:hint="cs"/>
                <w:szCs w:val="20"/>
                <w:cs/>
                <w:lang w:val="en-GB" w:bidi="km-KH"/>
              </w:rPr>
              <w:t>និងដំណើរការរបស់អ្នកយ៉ាងដូចម្តេច</w:t>
            </w:r>
            <w:r>
              <w:rPr>
                <w:rFonts w:ascii="Leelawadee UI" w:eastAsia="Calibri" w:hAnsi="Leelawadee UI" w:cs="Leelawadee UI" w:hint="cs"/>
                <w:szCs w:val="20"/>
                <w:cs/>
                <w:lang w:val="en-GB" w:bidi="km-KH"/>
              </w:rPr>
              <w:t>ខ្លះ</w:t>
            </w:r>
            <w:r w:rsidRPr="00F8441B">
              <w:rPr>
                <w:rFonts w:ascii="Khmer OS Battambang" w:eastAsia="Calibri" w:hAnsi="Khmer OS Battambang" w:cs="Khmer OS Battambang"/>
                <w:szCs w:val="20"/>
                <w:lang w:val="en-GB"/>
              </w:rPr>
              <w:t>?</w:t>
            </w:r>
          </w:p>
          <w:p w14:paraId="02B3A3DD" w14:textId="77777777" w:rsidR="00A8710A" w:rsidRPr="00F8441B" w:rsidRDefault="00A8710A" w:rsidP="00765117">
            <w:pPr>
              <w:contextualSpacing/>
              <w:rPr>
                <w:rFonts w:ascii="Khmer OS Battambang" w:eastAsia="Calibri" w:hAnsi="Khmer OS Battambang" w:cs="Khmer OS Battambang"/>
                <w:sz w:val="10"/>
                <w:szCs w:val="10"/>
                <w:lang w:val="en-GB"/>
              </w:rPr>
            </w:pPr>
          </w:p>
          <w:p w14:paraId="40A1F9C7" w14:textId="77777777" w:rsidR="00A8710A" w:rsidRPr="00F8441B" w:rsidRDefault="00A8710A" w:rsidP="00765117">
            <w:pPr>
              <w:contextualSpacing/>
              <w:rPr>
                <w:rFonts w:ascii="Khmer OS Battambang" w:eastAsia="Calibri" w:hAnsi="Khmer OS Battambang" w:cs="Khmer OS Battambang"/>
                <w:szCs w:val="20"/>
                <w:lang w:val="en-GB"/>
              </w:rPr>
            </w:pPr>
            <w:r w:rsidRPr="00F8441B">
              <w:rPr>
                <w:rFonts w:ascii="Leelawadee UI" w:eastAsia="Calibri" w:hAnsi="Leelawadee UI" w:cs="Leelawadee UI" w:hint="cs"/>
                <w:szCs w:val="20"/>
                <w:cs/>
                <w:lang w:val="en-GB" w:bidi="km-KH"/>
              </w:rPr>
              <w:t>តើ</w:t>
            </w:r>
            <w:r w:rsidRPr="00F8441B">
              <w:rPr>
                <w:rFonts w:ascii="Khmer OS Battambang" w:eastAsia="Calibri" w:hAnsi="Khmer OS Battambang" w:cs="Khmer OS Battambang"/>
                <w:szCs w:val="20"/>
                <w:cs/>
                <w:lang w:val="en-GB" w:bidi="km-KH"/>
              </w:rPr>
              <w:t xml:space="preserve"> </w:t>
            </w:r>
            <w:r w:rsidRPr="00F8441B">
              <w:rPr>
                <w:rFonts w:ascii="Khmer OS Battambang" w:eastAsia="Calibri" w:hAnsi="Khmer OS Battambang" w:cs="Khmer OS Battambang"/>
                <w:szCs w:val="20"/>
                <w:lang w:val="en-GB"/>
              </w:rPr>
              <w:t xml:space="preserve">WASH </w:t>
            </w:r>
            <w:r w:rsidRPr="00F8441B">
              <w:rPr>
                <w:rFonts w:ascii="Leelawadee UI" w:eastAsia="Calibri" w:hAnsi="Leelawadee UI" w:cs="Leelawadee UI" w:hint="cs"/>
                <w:szCs w:val="20"/>
                <w:cs/>
                <w:lang w:val="en-GB" w:bidi="km-KH"/>
              </w:rPr>
              <w:t>ធន់នឹងអាកាសធាតុ</w:t>
            </w:r>
            <w:r>
              <w:rPr>
                <w:rFonts w:ascii="Khmer OS Battambang" w:eastAsia="Calibri" w:hAnsi="Khmer OS Battambang" w:cs="Khmer OS Battambang" w:hint="cs"/>
                <w:szCs w:val="20"/>
                <w:cs/>
                <w:lang w:val="en-GB" w:bidi="km-KH"/>
              </w:rPr>
              <w:t xml:space="preserve"> </w:t>
            </w:r>
            <w:r w:rsidRPr="00F8441B">
              <w:rPr>
                <w:rFonts w:ascii="Leelawadee UI" w:eastAsia="Calibri" w:hAnsi="Leelawadee UI" w:cs="Leelawadee UI" w:hint="cs"/>
                <w:szCs w:val="20"/>
                <w:cs/>
                <w:lang w:val="en-GB" w:bidi="km-KH"/>
              </w:rPr>
              <w:t>មានអាទិភាពកម្រិតណានៅក្នុងរដ្ឋាភិបាលរបស់អ្នក</w:t>
            </w:r>
            <w:r w:rsidRPr="00F8441B">
              <w:rPr>
                <w:rFonts w:ascii="Khmer OS Battambang" w:eastAsia="Calibri" w:hAnsi="Khmer OS Battambang" w:cs="Khmer OS Battambang"/>
                <w:szCs w:val="20"/>
                <w:lang w:val="en-GB"/>
              </w:rPr>
              <w:t>?</w:t>
            </w:r>
          </w:p>
          <w:p w14:paraId="20F80C62" w14:textId="77777777" w:rsidR="00A8710A" w:rsidRPr="00F8441B" w:rsidRDefault="00A8710A" w:rsidP="00765117">
            <w:pPr>
              <w:contextualSpacing/>
              <w:rPr>
                <w:rFonts w:ascii="Khmer OS Battambang" w:eastAsia="Calibri" w:hAnsi="Khmer OS Battambang" w:cs="Khmer OS Battambang"/>
                <w:sz w:val="10"/>
                <w:szCs w:val="10"/>
                <w:lang w:val="en-GB"/>
              </w:rPr>
            </w:pPr>
          </w:p>
          <w:p w14:paraId="66FFC1D9" w14:textId="77777777" w:rsidR="00A8710A" w:rsidRPr="00F8441B" w:rsidRDefault="00A8710A" w:rsidP="00765117">
            <w:pPr>
              <w:contextualSpacing/>
              <w:rPr>
                <w:rFonts w:ascii="Khmer OS Battambang" w:eastAsia="Calibri" w:hAnsi="Khmer OS Battambang" w:cs="Khmer OS Battambang"/>
                <w:szCs w:val="20"/>
                <w:lang w:val="en-GB"/>
              </w:rPr>
            </w:pPr>
            <w:r>
              <w:rPr>
                <w:rFonts w:ascii="Leelawadee UI" w:eastAsia="Calibri" w:hAnsi="Leelawadee UI" w:cs="Leelawadee UI" w:hint="cs"/>
                <w:szCs w:val="20"/>
                <w:cs/>
                <w:lang w:val="en-GB" w:bidi="km-KH"/>
              </w:rPr>
              <w:t>ពោលគឺ</w:t>
            </w:r>
            <w:r w:rsidRPr="00F8441B">
              <w:rPr>
                <w:rFonts w:ascii="Khmer OS Battambang" w:eastAsia="Calibri" w:hAnsi="Khmer OS Battambang" w:cs="Khmer OS Battambang"/>
                <w:szCs w:val="20"/>
                <w:cs/>
                <w:lang w:val="en-GB" w:bidi="km-KH"/>
              </w:rPr>
              <w:t xml:space="preserve"> </w:t>
            </w:r>
            <w:r w:rsidRPr="00F8441B">
              <w:rPr>
                <w:rFonts w:ascii="Leelawadee UI" w:eastAsia="Calibri" w:hAnsi="Leelawadee UI" w:cs="Leelawadee UI" w:hint="cs"/>
                <w:szCs w:val="20"/>
                <w:cs/>
                <w:lang w:val="en-GB" w:bidi="km-KH"/>
              </w:rPr>
              <w:t>តើមានបុគ្គលិកប៉ុន្មាននាក់ដែលធ្វើការ</w:t>
            </w:r>
            <w:r>
              <w:rPr>
                <w:rFonts w:ascii="Leelawadee UI" w:eastAsia="Calibri" w:hAnsi="Leelawadee UI" w:cs="Leelawadee UI" w:hint="cs"/>
                <w:szCs w:val="20"/>
                <w:cs/>
                <w:lang w:val="en-GB" w:bidi="km-KH"/>
              </w:rPr>
              <w:t>ងារ</w:t>
            </w:r>
            <w:r w:rsidRPr="00F8441B">
              <w:rPr>
                <w:rFonts w:ascii="Leelawadee UI" w:eastAsia="Calibri" w:hAnsi="Leelawadee UI" w:cs="Leelawadee UI" w:hint="cs"/>
                <w:szCs w:val="20"/>
                <w:cs/>
                <w:lang w:val="en-GB" w:bidi="km-KH"/>
              </w:rPr>
              <w:t>លើបញ្ហា</w:t>
            </w:r>
            <w:r w:rsidRPr="00F8441B">
              <w:rPr>
                <w:rFonts w:ascii="Khmer OS Battambang" w:eastAsia="Calibri" w:hAnsi="Khmer OS Battambang" w:cs="Khmer OS Battambang"/>
                <w:szCs w:val="20"/>
                <w:cs/>
                <w:lang w:val="en-GB" w:bidi="km-KH"/>
              </w:rPr>
              <w:t xml:space="preserve"> </w:t>
            </w:r>
            <w:r w:rsidRPr="00F8441B">
              <w:rPr>
                <w:rFonts w:ascii="Khmer OS Battambang" w:eastAsia="Calibri" w:hAnsi="Khmer OS Battambang" w:cs="Khmer OS Battambang"/>
                <w:szCs w:val="20"/>
                <w:lang w:val="en-GB"/>
              </w:rPr>
              <w:t xml:space="preserve">WASH </w:t>
            </w:r>
            <w:r w:rsidRPr="00F8441B">
              <w:rPr>
                <w:rFonts w:ascii="Leelawadee UI" w:eastAsia="Calibri" w:hAnsi="Leelawadee UI" w:cs="Leelawadee UI" w:hint="cs"/>
                <w:szCs w:val="20"/>
                <w:cs/>
                <w:lang w:val="en-GB" w:bidi="km-KH"/>
              </w:rPr>
              <w:t>ធន់នឹងអាកាសធាតុនៅក្នុងរដ្ឋាភិបាលរបស់អ្នក</w:t>
            </w:r>
            <w:r w:rsidRPr="00F8441B">
              <w:rPr>
                <w:rFonts w:ascii="Khmer OS Battambang" w:eastAsia="Calibri" w:hAnsi="Khmer OS Battambang" w:cs="Khmer OS Battambang"/>
                <w:szCs w:val="20"/>
                <w:lang w:val="en-GB"/>
              </w:rPr>
              <w:t>?</w:t>
            </w:r>
          </w:p>
          <w:p w14:paraId="7CBC8F26" w14:textId="77777777" w:rsidR="00A8710A" w:rsidRPr="00F8441B" w:rsidRDefault="00A8710A" w:rsidP="00765117">
            <w:pPr>
              <w:contextualSpacing/>
              <w:rPr>
                <w:rFonts w:ascii="Khmer OS Battambang" w:eastAsia="Calibri" w:hAnsi="Khmer OS Battambang" w:cs="Khmer OS Battambang"/>
                <w:sz w:val="10"/>
                <w:szCs w:val="10"/>
                <w:lang w:val="en-GB"/>
              </w:rPr>
            </w:pPr>
          </w:p>
          <w:p w14:paraId="68CCA588" w14:textId="77777777" w:rsidR="00A8710A" w:rsidRDefault="00A8710A" w:rsidP="00765117">
            <w:pPr>
              <w:contextualSpacing/>
              <w:rPr>
                <w:rFonts w:ascii="Khmer OS Battambang" w:eastAsia="Calibri" w:hAnsi="Khmer OS Battambang" w:cs="Khmer OS Battambang"/>
                <w:szCs w:val="20"/>
                <w:lang w:val="en-GB"/>
              </w:rPr>
            </w:pPr>
            <w:r w:rsidRPr="00F8441B">
              <w:rPr>
                <w:rFonts w:ascii="Leelawadee UI" w:eastAsia="Calibri" w:hAnsi="Leelawadee UI" w:cs="Leelawadee UI" w:hint="cs"/>
                <w:szCs w:val="20"/>
                <w:cs/>
                <w:lang w:val="en-GB" w:bidi="km-KH"/>
              </w:rPr>
              <w:t>តើពួកគេបានទទួលការបណ្តុះបណ្តាលជំនាញអ្វីខ្លះ</w:t>
            </w:r>
            <w:r w:rsidRPr="00F8441B">
              <w:rPr>
                <w:rFonts w:ascii="Khmer OS Battambang" w:eastAsia="Calibri" w:hAnsi="Khmer OS Battambang" w:cs="Khmer OS Battambang"/>
                <w:szCs w:val="20"/>
                <w:lang w:val="en-GB"/>
              </w:rPr>
              <w:t>?</w:t>
            </w:r>
          </w:p>
          <w:p w14:paraId="0DF72EA5" w14:textId="77777777" w:rsidR="00A8710A" w:rsidRPr="00F8441B" w:rsidRDefault="00A8710A" w:rsidP="00765117">
            <w:pPr>
              <w:contextualSpacing/>
              <w:rPr>
                <w:rFonts w:ascii="Khmer OS Battambang" w:eastAsia="Calibri" w:hAnsi="Khmer OS Battambang" w:cs="Khmer OS Battambang"/>
                <w:sz w:val="10"/>
                <w:szCs w:val="10"/>
                <w:lang w:val="en-GB"/>
              </w:rPr>
            </w:pPr>
          </w:p>
          <w:p w14:paraId="5EC53A6B" w14:textId="77777777" w:rsidR="00A8710A" w:rsidRDefault="00A8710A" w:rsidP="00765117">
            <w:pPr>
              <w:contextualSpacing/>
              <w:rPr>
                <w:rFonts w:ascii="Khmer OS Battambang" w:eastAsia="Calibri" w:hAnsi="Khmer OS Battambang" w:cs="Khmer OS Battambang"/>
                <w:szCs w:val="20"/>
                <w:lang w:val="en-GB" w:bidi="km-KH"/>
              </w:rPr>
            </w:pPr>
            <w:r>
              <w:rPr>
                <w:rFonts w:ascii="Leelawadee UI" w:eastAsia="Calibri" w:hAnsi="Leelawadee UI" w:cs="Leelawadee UI" w:hint="cs"/>
                <w:szCs w:val="20"/>
                <w:cs/>
                <w:lang w:val="en-GB" w:bidi="km-KH"/>
              </w:rPr>
              <w:t>តើ</w:t>
            </w:r>
            <w:r>
              <w:rPr>
                <w:rFonts w:ascii="Khmer OS Battambang" w:eastAsia="Calibri" w:hAnsi="Khmer OS Battambang" w:cs="Khmer OS Battambang" w:hint="cs"/>
                <w:szCs w:val="20"/>
                <w:cs/>
                <w:lang w:val="en-GB" w:bidi="km-KH"/>
              </w:rPr>
              <w:t xml:space="preserve"> </w:t>
            </w:r>
            <w:r w:rsidRPr="00F8441B">
              <w:rPr>
                <w:rFonts w:ascii="Khmer OS Battambang" w:eastAsia="Calibri" w:hAnsi="Khmer OS Battambang" w:cs="Khmer OS Battambang"/>
                <w:szCs w:val="20"/>
                <w:lang w:val="en-GB"/>
              </w:rPr>
              <w:t xml:space="preserve">WASH </w:t>
            </w:r>
            <w:r w:rsidRPr="00F8441B">
              <w:rPr>
                <w:rFonts w:ascii="Leelawadee UI" w:eastAsia="Calibri" w:hAnsi="Leelawadee UI" w:cs="Leelawadee UI" w:hint="cs"/>
                <w:szCs w:val="20"/>
                <w:cs/>
                <w:lang w:val="en-GB" w:bidi="km-KH"/>
              </w:rPr>
              <w:t>ធន់នឹងអាកាសធាតុ</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ត្រូវបានធ្វើសមាហរណកម្មនៅក្នុងគោលនយោបាយ</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យុទ្ធសាស្រ្ត</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និងការរៀបចំកម្មវិធីរបស់អ្នកដល់កម្រិតណា</w:t>
            </w:r>
            <w:r>
              <w:rPr>
                <w:rFonts w:ascii="Khmer OS Battambang" w:eastAsia="Calibri" w:hAnsi="Khmer OS Battambang" w:cs="Khmer OS Battambang" w:hint="cs"/>
                <w:szCs w:val="20"/>
                <w:cs/>
                <w:lang w:val="en-GB" w:bidi="km-KH"/>
              </w:rPr>
              <w:t>?</w:t>
            </w:r>
          </w:p>
          <w:p w14:paraId="4F5F09D7" w14:textId="77777777" w:rsidR="00A8710A" w:rsidRPr="00F8441B" w:rsidRDefault="00A8710A" w:rsidP="00765117">
            <w:pPr>
              <w:contextualSpacing/>
              <w:rPr>
                <w:rFonts w:ascii="Khmer OS Battambang" w:eastAsia="Calibri" w:hAnsi="Khmer OS Battambang" w:cs="Khmer OS Battambang"/>
                <w:sz w:val="10"/>
                <w:szCs w:val="10"/>
                <w:lang w:val="en-GB" w:bidi="km-KH"/>
              </w:rPr>
            </w:pPr>
          </w:p>
        </w:tc>
      </w:tr>
      <w:tr w:rsidR="00A8710A" w:rsidRPr="00AB2D9C" w14:paraId="48CC3069" w14:textId="77777777" w:rsidTr="00F271FF">
        <w:tc>
          <w:tcPr>
            <w:tcW w:w="4395" w:type="dxa"/>
          </w:tcPr>
          <w:p w14:paraId="5D67B2F0" w14:textId="77777777" w:rsidR="00A8710A" w:rsidRPr="00F8441B" w:rsidRDefault="00A8710A" w:rsidP="00765117">
            <w:pPr>
              <w:ind w:right="-106"/>
              <w:rPr>
                <w:rFonts w:ascii="Khmer OS Battambang" w:eastAsia="Calibri" w:hAnsi="Khmer OS Battambang" w:cs="Khmer OS Battambang"/>
                <w:szCs w:val="20"/>
                <w:lang w:val="en-GB" w:bidi="km-KH"/>
              </w:rPr>
            </w:pPr>
            <w:r w:rsidRPr="009E4907">
              <w:rPr>
                <w:rFonts w:ascii="Leelawadee UI" w:eastAsia="Calibri" w:hAnsi="Leelawadee UI" w:cs="Leelawadee UI" w:hint="cs"/>
                <w:spacing w:val="-4"/>
                <w:szCs w:val="20"/>
                <w:cs/>
                <w:lang w:val="en-GB" w:bidi="km-KH"/>
              </w:rPr>
              <w:t>បង្ហាញ</w:t>
            </w:r>
            <w:r w:rsidRPr="009E4907">
              <w:rPr>
                <w:rFonts w:ascii="Khmer OS Battambang" w:eastAsia="Calibri" w:hAnsi="Khmer OS Battambang" w:cs="Khmer OS Battambang"/>
                <w:spacing w:val="-4"/>
                <w:szCs w:val="20"/>
                <w:lang w:val="en-GB" w:bidi="km-KH"/>
              </w:rPr>
              <w:t xml:space="preserve"> </w:t>
            </w:r>
            <w:proofErr w:type="spellStart"/>
            <w:r w:rsidRPr="009E4907">
              <w:rPr>
                <w:rFonts w:ascii="Khmer OS Battambang" w:eastAsia="Calibri" w:hAnsi="Khmer OS Battambang" w:cs="Khmer OS Battambang"/>
                <w:spacing w:val="-4"/>
                <w:szCs w:val="20"/>
                <w:lang w:val="en-GB" w:bidi="km-KH"/>
              </w:rPr>
              <w:t>ToC</w:t>
            </w:r>
            <w:proofErr w:type="spellEnd"/>
            <w:r w:rsidRPr="009E4907">
              <w:rPr>
                <w:rFonts w:ascii="Khmer OS Battambang" w:eastAsia="Calibri" w:hAnsi="Khmer OS Battambang" w:cs="Khmer OS Battambang"/>
                <w:spacing w:val="-4"/>
                <w:szCs w:val="20"/>
                <w:cs/>
                <w:lang w:val="en-GB" w:bidi="km-KH"/>
              </w:rPr>
              <w:t xml:space="preserve"> </w:t>
            </w:r>
            <w:r w:rsidRPr="009E4907">
              <w:rPr>
                <w:rFonts w:ascii="Leelawadee UI" w:eastAsia="Calibri" w:hAnsi="Leelawadee UI" w:cs="Leelawadee UI" w:hint="cs"/>
                <w:spacing w:val="-4"/>
                <w:szCs w:val="20"/>
                <w:cs/>
                <w:lang w:val="en-GB" w:bidi="km-KH"/>
              </w:rPr>
              <w:t>នៃកម្មវិធី</w:t>
            </w:r>
            <w:r w:rsidRPr="009E4907">
              <w:rPr>
                <w:rFonts w:ascii="Khmer OS Battambang" w:eastAsia="Calibri" w:hAnsi="Khmer OS Battambang" w:cs="Khmer OS Battambang"/>
                <w:spacing w:val="-4"/>
                <w:szCs w:val="20"/>
                <w:cs/>
                <w:lang w:val="en-GB" w:bidi="km-KH"/>
              </w:rPr>
              <w:t xml:space="preserve"> </w:t>
            </w:r>
            <w:r w:rsidRPr="009E4907">
              <w:rPr>
                <w:rFonts w:ascii="Khmer OS Battambang" w:eastAsia="Calibri" w:hAnsi="Khmer OS Battambang" w:cs="Khmer OS Battambang"/>
                <w:spacing w:val="-4"/>
                <w:szCs w:val="20"/>
                <w:lang w:val="en-GB"/>
              </w:rPr>
              <w:t xml:space="preserve">WASH </w:t>
            </w:r>
            <w:r w:rsidRPr="009E4907">
              <w:rPr>
                <w:rFonts w:ascii="Leelawadee UI" w:eastAsia="Calibri" w:hAnsi="Leelawadee UI" w:cs="Leelawadee UI" w:hint="cs"/>
                <w:spacing w:val="-4"/>
                <w:szCs w:val="20"/>
                <w:cs/>
                <w:lang w:val="en-GB" w:bidi="km-KH"/>
              </w:rPr>
              <w:t>របស់អង្គការយូនីសេហ្វ។</w:t>
            </w:r>
            <w:r w:rsidRPr="009E4907">
              <w:rPr>
                <w:rFonts w:ascii="Khmer OS Battambang" w:eastAsia="Calibri" w:hAnsi="Khmer OS Battambang" w:cs="Khmer OS Battambang"/>
                <w:szCs w:val="20"/>
                <w:cs/>
                <w:lang w:val="en-GB" w:bidi="km-KH"/>
              </w:rPr>
              <w:t xml:space="preserve"> </w:t>
            </w:r>
            <w:r w:rsidRPr="009E4907">
              <w:rPr>
                <w:rFonts w:ascii="Leelawadee UI" w:eastAsia="Calibri" w:hAnsi="Leelawadee UI" w:cs="Leelawadee UI" w:hint="cs"/>
                <w:szCs w:val="20"/>
                <w:cs/>
                <w:lang w:val="en-GB" w:bidi="km-KH"/>
              </w:rPr>
              <w:t>តើការសង្កេតរបស់ពួកគេលើសកម្មភាពដែលកំពុងអនុវត្ត</w:t>
            </w:r>
            <w:r>
              <w:rPr>
                <w:rFonts w:ascii="Leelawadee UI" w:eastAsia="Calibri" w:hAnsi="Leelawadee UI" w:cs="Leelawadee UI" w:hint="cs"/>
                <w:szCs w:val="20"/>
                <w:cs/>
                <w:lang w:val="en-GB" w:bidi="km-KH"/>
              </w:rPr>
              <w:t>មានលក្ខណៈយ៉ាងដូចម្តេច</w:t>
            </w:r>
            <w:r w:rsidRPr="009E4907">
              <w:rPr>
                <w:rFonts w:ascii="Khmer OS Battambang" w:eastAsia="Calibri" w:hAnsi="Khmer OS Battambang" w:cs="Khmer OS Battambang"/>
                <w:szCs w:val="20"/>
                <w:cs/>
                <w:lang w:val="en-GB" w:bidi="km-KH"/>
              </w:rPr>
              <w:t xml:space="preserve"> </w:t>
            </w:r>
            <w:r w:rsidRPr="009E4907">
              <w:rPr>
                <w:rFonts w:ascii="Leelawadee UI" w:eastAsia="Calibri" w:hAnsi="Leelawadee UI" w:cs="Leelawadee UI" w:hint="cs"/>
                <w:szCs w:val="20"/>
                <w:cs/>
                <w:lang w:val="en-GB" w:bidi="km-KH"/>
              </w:rPr>
              <w:t>និងតើលទ្ធផលកម្រិត</w:t>
            </w:r>
            <w:r w:rsidRPr="009E4907">
              <w:rPr>
                <w:rFonts w:ascii="Khmer OS Battambang" w:eastAsia="Calibri" w:hAnsi="Khmer OS Battambang" w:cs="Khmer OS Battambang"/>
                <w:szCs w:val="20"/>
                <w:cs/>
                <w:lang w:val="en-GB" w:bidi="km-KH"/>
              </w:rPr>
              <w:t xml:space="preserve"> </w:t>
            </w:r>
            <w:r>
              <w:rPr>
                <w:rFonts w:ascii="Khmer OS Battambang" w:eastAsia="Calibri" w:hAnsi="Khmer OS Battambang" w:cs="Khmer OS Battambang" w:hint="cs"/>
                <w:szCs w:val="20"/>
                <w:cs/>
                <w:lang w:val="en-GB" w:bidi="km-KH"/>
              </w:rPr>
              <w:t>“</w:t>
            </w:r>
            <w:r w:rsidRPr="009E4907">
              <w:rPr>
                <w:rFonts w:ascii="Leelawadee UI" w:eastAsia="Calibri" w:hAnsi="Leelawadee UI" w:cs="Leelawadee UI" w:hint="cs"/>
                <w:szCs w:val="20"/>
                <w:cs/>
                <w:lang w:val="en-GB" w:bidi="km-KH"/>
              </w:rPr>
              <w:t>ខ្ពស់ជាង</w:t>
            </w:r>
            <w:r>
              <w:rPr>
                <w:rFonts w:ascii="Khmer OS Battambang" w:eastAsia="Calibri" w:hAnsi="Khmer OS Battambang" w:cs="Khmer OS Battambang" w:hint="cs"/>
                <w:szCs w:val="20"/>
                <w:cs/>
                <w:lang w:val="en-GB" w:bidi="km-KH"/>
              </w:rPr>
              <w:t>”</w:t>
            </w:r>
            <w:r w:rsidRPr="009E4907">
              <w:rPr>
                <w:rFonts w:ascii="Khmer OS Battambang" w:eastAsia="Calibri" w:hAnsi="Khmer OS Battambang" w:cs="Khmer OS Battambang"/>
                <w:szCs w:val="20"/>
                <w:cs/>
                <w:lang w:val="en-GB" w:bidi="km-KH"/>
              </w:rPr>
              <w:t xml:space="preserve"> </w:t>
            </w:r>
            <w:r w:rsidRPr="009E4907">
              <w:rPr>
                <w:rFonts w:ascii="Leelawadee UI" w:eastAsia="Calibri" w:hAnsi="Leelawadee UI" w:cs="Leelawadee UI" w:hint="cs"/>
                <w:szCs w:val="20"/>
                <w:cs/>
                <w:lang w:val="en-GB" w:bidi="km-KH"/>
              </w:rPr>
              <w:t>នឹងសម្រេច</w:t>
            </w:r>
            <w:r>
              <w:rPr>
                <w:rFonts w:ascii="Leelawadee UI" w:eastAsia="Calibri" w:hAnsi="Leelawadee UI" w:cs="Leelawadee UI" w:hint="cs"/>
                <w:szCs w:val="20"/>
                <w:cs/>
                <w:lang w:val="en-GB" w:bidi="km-KH"/>
              </w:rPr>
              <w:t>បានដោយរបៀបណា</w:t>
            </w:r>
            <w:r w:rsidRPr="009E4907">
              <w:rPr>
                <w:rFonts w:ascii="Khmer OS Battambang" w:eastAsia="Calibri" w:hAnsi="Khmer OS Battambang" w:cs="Khmer OS Battambang"/>
                <w:szCs w:val="20"/>
                <w:lang w:val="en-GB"/>
              </w:rPr>
              <w:t>?</w:t>
            </w:r>
          </w:p>
          <w:p w14:paraId="6E488C55" w14:textId="77777777" w:rsidR="00A8710A" w:rsidRPr="00F8441B" w:rsidRDefault="00A8710A" w:rsidP="00765117">
            <w:pPr>
              <w:rPr>
                <w:rFonts w:ascii="Khmer OS Battambang" w:eastAsia="Calibri" w:hAnsi="Khmer OS Battambang" w:cs="Khmer OS Battambang"/>
                <w:szCs w:val="20"/>
                <w:lang w:val="en-GB" w:bidi="km-KH"/>
              </w:rPr>
            </w:pPr>
          </w:p>
        </w:tc>
        <w:tc>
          <w:tcPr>
            <w:tcW w:w="4961" w:type="dxa"/>
          </w:tcPr>
          <w:p w14:paraId="703C8F57" w14:textId="77777777" w:rsidR="00A8710A" w:rsidRPr="009E4907" w:rsidRDefault="00A8710A" w:rsidP="00765117">
            <w:pPr>
              <w:ind w:right="-108"/>
              <w:rPr>
                <w:rFonts w:ascii="Khmer OS Battambang" w:eastAsia="Calibri" w:hAnsi="Khmer OS Battambang" w:cs="Khmer OS Battambang"/>
                <w:spacing w:val="-4"/>
                <w:szCs w:val="20"/>
                <w:lang w:val="en-GB"/>
              </w:rPr>
            </w:pPr>
            <w:r w:rsidRPr="009E4907">
              <w:rPr>
                <w:rFonts w:ascii="Leelawadee UI" w:eastAsia="Calibri" w:hAnsi="Leelawadee UI" w:cs="Leelawadee UI" w:hint="cs"/>
                <w:spacing w:val="-4"/>
                <w:szCs w:val="20"/>
                <w:cs/>
                <w:lang w:val="en-GB" w:bidi="km-KH"/>
              </w:rPr>
              <w:lastRenderedPageBreak/>
              <w:t>តើអ្នកអាចពណ៌នាអំពីឧបសគ្គ</w:t>
            </w:r>
            <w:r w:rsidRPr="009E4907">
              <w:rPr>
                <w:rFonts w:ascii="Khmer OS Battambang" w:eastAsia="Calibri" w:hAnsi="Khmer OS Battambang" w:cs="Khmer OS Battambang"/>
                <w:spacing w:val="-4"/>
                <w:szCs w:val="20"/>
                <w:cs/>
                <w:lang w:val="en-GB" w:bidi="km-KH"/>
              </w:rPr>
              <w:t xml:space="preserve"> </w:t>
            </w:r>
            <w:r w:rsidRPr="009E4907">
              <w:rPr>
                <w:rFonts w:ascii="Leelawadee UI" w:eastAsia="Calibri" w:hAnsi="Leelawadee UI" w:cs="Leelawadee UI" w:hint="cs"/>
                <w:spacing w:val="-4"/>
                <w:szCs w:val="20"/>
                <w:cs/>
                <w:lang w:val="en-GB" w:bidi="km-KH"/>
              </w:rPr>
              <w:t>ឬ</w:t>
            </w:r>
            <w:r>
              <w:rPr>
                <w:rFonts w:ascii="Leelawadee UI" w:eastAsia="Calibri" w:hAnsi="Leelawadee UI" w:cs="Leelawadee UI" w:hint="cs"/>
                <w:spacing w:val="-4"/>
                <w:szCs w:val="20"/>
                <w:cs/>
                <w:lang w:val="en-GB" w:bidi="km-KH"/>
              </w:rPr>
              <w:t>បញ្ហារាំងស្ទះ</w:t>
            </w:r>
            <w:r>
              <w:rPr>
                <w:rFonts w:ascii="Khmer OS Battambang" w:eastAsia="Calibri" w:hAnsi="Khmer OS Battambang" w:cs="Khmer OS Battambang" w:hint="cs"/>
                <w:spacing w:val="-4"/>
                <w:szCs w:val="20"/>
                <w:cs/>
                <w:lang w:val="en-GB" w:bidi="km-KH"/>
              </w:rPr>
              <w:t xml:space="preserve"> </w:t>
            </w:r>
            <w:r w:rsidRPr="009E4907">
              <w:rPr>
                <w:rFonts w:ascii="Leelawadee UI" w:eastAsia="Calibri" w:hAnsi="Leelawadee UI" w:cs="Leelawadee UI" w:hint="cs"/>
                <w:spacing w:val="-4"/>
                <w:szCs w:val="20"/>
                <w:cs/>
                <w:lang w:val="en-GB" w:bidi="km-KH"/>
              </w:rPr>
              <w:t>ដែលអ្នកប្រឈមមុខ</w:t>
            </w:r>
            <w:r>
              <w:rPr>
                <w:rFonts w:ascii="Khmer OS Battambang" w:eastAsia="Calibri" w:hAnsi="Khmer OS Battambang" w:cs="Khmer OS Battambang" w:hint="cs"/>
                <w:spacing w:val="-4"/>
                <w:szCs w:val="20"/>
                <w:cs/>
                <w:lang w:val="en-GB" w:bidi="km-KH"/>
              </w:rPr>
              <w:t xml:space="preserve"> </w:t>
            </w:r>
            <w:r w:rsidRPr="009E4907">
              <w:rPr>
                <w:rFonts w:ascii="Leelawadee UI" w:eastAsia="Calibri" w:hAnsi="Leelawadee UI" w:cs="Leelawadee UI" w:hint="cs"/>
                <w:spacing w:val="-4"/>
                <w:szCs w:val="20"/>
                <w:cs/>
                <w:lang w:val="en-GB" w:bidi="km-KH"/>
              </w:rPr>
              <w:t>ក្នុងការផ្តល់សេវាទឹក</w:t>
            </w:r>
            <w:r>
              <w:rPr>
                <w:rFonts w:ascii="Leelawadee UI" w:eastAsia="Calibri" w:hAnsi="Leelawadee UI" w:cs="Leelawadee UI" w:hint="cs"/>
                <w:spacing w:val="-4"/>
                <w:szCs w:val="20"/>
                <w:cs/>
                <w:lang w:val="en-GB" w:bidi="km-KH"/>
              </w:rPr>
              <w:t>ស្អាត</w:t>
            </w:r>
            <w:r w:rsidRPr="009E4907">
              <w:rPr>
                <w:rFonts w:ascii="Khmer OS Battambang" w:eastAsia="Calibri" w:hAnsi="Khmer OS Battambang" w:cs="Khmer OS Battambang"/>
                <w:spacing w:val="-4"/>
                <w:szCs w:val="20"/>
                <w:cs/>
                <w:lang w:val="en-GB" w:bidi="km-KH"/>
              </w:rPr>
              <w:t xml:space="preserve"> </w:t>
            </w:r>
            <w:r>
              <w:rPr>
                <w:rFonts w:ascii="Leelawadee UI" w:eastAsia="Calibri" w:hAnsi="Leelawadee UI" w:cs="Leelawadee UI" w:hint="cs"/>
                <w:spacing w:val="-4"/>
                <w:szCs w:val="20"/>
                <w:cs/>
                <w:lang w:val="en-GB" w:bidi="km-KH"/>
              </w:rPr>
              <w:t>និង</w:t>
            </w:r>
            <w:r w:rsidRPr="009E4907">
              <w:rPr>
                <w:rFonts w:ascii="Leelawadee UI" w:eastAsia="Calibri" w:hAnsi="Leelawadee UI" w:cs="Leelawadee UI" w:hint="cs"/>
                <w:spacing w:val="-4"/>
                <w:szCs w:val="20"/>
                <w:cs/>
                <w:lang w:val="en-GB" w:bidi="km-KH"/>
              </w:rPr>
              <w:t>អនាម័យ</w:t>
            </w:r>
            <w:r w:rsidRPr="009E4907">
              <w:rPr>
                <w:rFonts w:ascii="Khmer OS Battambang" w:eastAsia="Calibri" w:hAnsi="Khmer OS Battambang" w:cs="Khmer OS Battambang"/>
                <w:spacing w:val="-4"/>
                <w:szCs w:val="20"/>
                <w:cs/>
                <w:lang w:val="en-GB" w:bidi="km-KH"/>
              </w:rPr>
              <w:t xml:space="preserve"> </w:t>
            </w:r>
            <w:r w:rsidRPr="009E4907">
              <w:rPr>
                <w:rFonts w:ascii="Leelawadee UI" w:eastAsia="Calibri" w:hAnsi="Leelawadee UI" w:cs="Leelawadee UI" w:hint="cs"/>
                <w:spacing w:val="-4"/>
                <w:szCs w:val="20"/>
                <w:cs/>
                <w:lang w:val="en-GB" w:bidi="km-KH"/>
              </w:rPr>
              <w:t>ដែលធន់នឹងអាកាសធាតុបាន</w:t>
            </w:r>
            <w:r>
              <w:rPr>
                <w:rFonts w:ascii="Leelawadee UI" w:eastAsia="Calibri" w:hAnsi="Leelawadee UI" w:cs="Leelawadee UI" w:hint="cs"/>
                <w:spacing w:val="-4"/>
                <w:szCs w:val="20"/>
                <w:cs/>
                <w:lang w:val="en-GB" w:bidi="km-KH"/>
              </w:rPr>
              <w:t>ដែរឬ</w:t>
            </w:r>
            <w:r w:rsidRPr="009E4907">
              <w:rPr>
                <w:rFonts w:ascii="Leelawadee UI" w:eastAsia="Calibri" w:hAnsi="Leelawadee UI" w:cs="Leelawadee UI" w:hint="cs"/>
                <w:spacing w:val="-4"/>
                <w:szCs w:val="20"/>
                <w:cs/>
                <w:lang w:val="en-GB" w:bidi="km-KH"/>
              </w:rPr>
              <w:t>ទេ</w:t>
            </w:r>
            <w:r w:rsidRPr="009E4907">
              <w:rPr>
                <w:rFonts w:ascii="Khmer OS Battambang" w:eastAsia="Calibri" w:hAnsi="Khmer OS Battambang" w:cs="Khmer OS Battambang"/>
                <w:spacing w:val="-4"/>
                <w:szCs w:val="20"/>
                <w:lang w:val="en-GB"/>
              </w:rPr>
              <w:t>?</w:t>
            </w:r>
          </w:p>
          <w:p w14:paraId="5E53DD30" w14:textId="77777777" w:rsidR="00A8710A" w:rsidRPr="009E4907" w:rsidRDefault="00A8710A" w:rsidP="00765117">
            <w:pPr>
              <w:ind w:right="-108"/>
              <w:rPr>
                <w:rFonts w:ascii="Khmer OS Battambang" w:eastAsia="Calibri" w:hAnsi="Khmer OS Battambang" w:cs="Khmer OS Battambang"/>
                <w:spacing w:val="-4"/>
                <w:szCs w:val="20"/>
                <w:lang w:val="en-GB"/>
              </w:rPr>
            </w:pPr>
            <w:r w:rsidRPr="009E4907">
              <w:rPr>
                <w:rFonts w:ascii="Leelawadee UI" w:eastAsia="Calibri" w:hAnsi="Leelawadee UI" w:cs="Leelawadee UI" w:hint="cs"/>
                <w:spacing w:val="-4"/>
                <w:szCs w:val="20"/>
                <w:cs/>
                <w:lang w:val="en-GB" w:bidi="km-KH"/>
              </w:rPr>
              <w:t>តាមគំនិតរបស់អ្នក</w:t>
            </w:r>
            <w:r>
              <w:rPr>
                <w:rFonts w:ascii="Khmer OS Battambang" w:eastAsia="Calibri" w:hAnsi="Khmer OS Battambang" w:cs="Khmer OS Battambang" w:hint="cs"/>
                <w:spacing w:val="-4"/>
                <w:szCs w:val="20"/>
                <w:cs/>
                <w:lang w:val="en-GB" w:bidi="km-KH"/>
              </w:rPr>
              <w:t xml:space="preserve"> </w:t>
            </w:r>
            <w:r w:rsidRPr="009E4907">
              <w:rPr>
                <w:rFonts w:ascii="Leelawadee UI" w:eastAsia="Calibri" w:hAnsi="Leelawadee UI" w:cs="Leelawadee UI" w:hint="cs"/>
                <w:spacing w:val="-4"/>
                <w:szCs w:val="20"/>
                <w:cs/>
                <w:lang w:val="en-GB" w:bidi="km-KH"/>
              </w:rPr>
              <w:t>ហេតុអ្វីបានជាបញ្ហាទាំងនេះនៅតែបន្តកើត</w:t>
            </w:r>
            <w:r>
              <w:rPr>
                <w:rFonts w:ascii="Leelawadee UI" w:eastAsia="Calibri" w:hAnsi="Leelawadee UI" w:cs="Leelawadee UI" w:hint="cs"/>
                <w:spacing w:val="-4"/>
                <w:szCs w:val="20"/>
                <w:cs/>
                <w:lang w:val="en-GB" w:bidi="km-KH"/>
              </w:rPr>
              <w:t>ឡើង</w:t>
            </w:r>
            <w:r w:rsidRPr="009E4907">
              <w:rPr>
                <w:rFonts w:ascii="Khmer OS Battambang" w:eastAsia="Calibri" w:hAnsi="Khmer OS Battambang" w:cs="Khmer OS Battambang"/>
                <w:spacing w:val="-4"/>
                <w:szCs w:val="20"/>
                <w:lang w:val="en-GB"/>
              </w:rPr>
              <w:t>?</w:t>
            </w:r>
          </w:p>
          <w:p w14:paraId="52595985" w14:textId="77777777" w:rsidR="00A8710A" w:rsidRPr="009E4907" w:rsidRDefault="00A8710A" w:rsidP="00765117">
            <w:pPr>
              <w:ind w:right="-108"/>
              <w:rPr>
                <w:rFonts w:ascii="Khmer OS Battambang" w:eastAsia="Calibri" w:hAnsi="Khmer OS Battambang" w:cs="Khmer OS Battambang"/>
                <w:spacing w:val="-4"/>
                <w:szCs w:val="20"/>
                <w:lang w:val="en-GB" w:bidi="km-KH"/>
              </w:rPr>
            </w:pPr>
            <w:r w:rsidRPr="009E4907">
              <w:rPr>
                <w:rFonts w:ascii="Leelawadee UI" w:eastAsia="Calibri" w:hAnsi="Leelawadee UI" w:cs="Leelawadee UI" w:hint="cs"/>
                <w:spacing w:val="-4"/>
                <w:szCs w:val="20"/>
                <w:cs/>
                <w:lang w:val="en-GB" w:bidi="km-KH"/>
              </w:rPr>
              <w:lastRenderedPageBreak/>
              <w:t>តើអ្វីនឹងធ្វើឱ្យរដ្ឋាភិបាលរបស់អ្នកបែងចែកធនធាន</w:t>
            </w:r>
            <w:r w:rsidRPr="009E4907">
              <w:rPr>
                <w:rFonts w:ascii="Khmer OS Battambang" w:eastAsia="Calibri" w:hAnsi="Khmer OS Battambang" w:cs="Khmer OS Battambang"/>
                <w:spacing w:val="-4"/>
                <w:szCs w:val="20"/>
                <w:cs/>
                <w:lang w:val="en-GB" w:bidi="km-KH"/>
              </w:rPr>
              <w:t xml:space="preserve"> </w:t>
            </w:r>
            <w:r w:rsidRPr="009E4907">
              <w:rPr>
                <w:rFonts w:ascii="Leelawadee UI" w:eastAsia="Calibri" w:hAnsi="Leelawadee UI" w:cs="Leelawadee UI" w:hint="cs"/>
                <w:spacing w:val="-4"/>
                <w:szCs w:val="20"/>
                <w:cs/>
                <w:lang w:val="en-GB" w:bidi="km-KH"/>
              </w:rPr>
              <w:t>ឬហិរញ្ញវត្ថុបន្ថែម</w:t>
            </w:r>
            <w:r>
              <w:rPr>
                <w:rFonts w:ascii="Khmer OS Battambang" w:eastAsia="Calibri" w:hAnsi="Khmer OS Battambang" w:cs="Khmer OS Battambang" w:hint="cs"/>
                <w:spacing w:val="-4"/>
                <w:szCs w:val="20"/>
                <w:cs/>
                <w:lang w:val="en-GB" w:bidi="km-KH"/>
              </w:rPr>
              <w:t xml:space="preserve"> </w:t>
            </w:r>
            <w:r w:rsidRPr="009E4907">
              <w:rPr>
                <w:rFonts w:ascii="Leelawadee UI" w:eastAsia="Calibri" w:hAnsi="Leelawadee UI" w:cs="Leelawadee UI" w:hint="cs"/>
                <w:spacing w:val="-4"/>
                <w:szCs w:val="20"/>
                <w:cs/>
                <w:lang w:val="en-GB" w:bidi="km-KH"/>
              </w:rPr>
              <w:t>ដើម្បីដោះស្រាយបញ្ហាទាំងនេះ</w:t>
            </w:r>
            <w:r w:rsidRPr="009E4907">
              <w:rPr>
                <w:rFonts w:ascii="Khmer OS Battambang" w:eastAsia="Calibri" w:hAnsi="Khmer OS Battambang" w:cs="Khmer OS Battambang"/>
                <w:spacing w:val="-4"/>
                <w:szCs w:val="20"/>
                <w:lang w:val="en-GB"/>
              </w:rPr>
              <w:t>?</w:t>
            </w:r>
          </w:p>
        </w:tc>
      </w:tr>
      <w:tr w:rsidR="00A8710A" w:rsidRPr="00AB2D9C" w14:paraId="2358929C" w14:textId="77777777" w:rsidTr="00F271FF">
        <w:tc>
          <w:tcPr>
            <w:tcW w:w="4395" w:type="dxa"/>
          </w:tcPr>
          <w:p w14:paraId="5C6A17F7" w14:textId="77777777" w:rsidR="00A8710A" w:rsidRDefault="00A8710A" w:rsidP="00765117">
            <w:pPr>
              <w:rPr>
                <w:rFonts w:ascii="Khmer OS Battambang" w:eastAsia="Calibri" w:hAnsi="Khmer OS Battambang" w:cs="Khmer OS Battambang"/>
                <w:szCs w:val="20"/>
                <w:lang w:val="en-GB" w:bidi="km-KH"/>
              </w:rPr>
            </w:pPr>
            <w:r w:rsidRPr="00FA2D09">
              <w:rPr>
                <w:rFonts w:ascii="Leelawadee UI" w:eastAsia="Calibri" w:hAnsi="Leelawadee UI" w:cs="Leelawadee UI" w:hint="cs"/>
                <w:szCs w:val="20"/>
                <w:cs/>
                <w:lang w:val="en-GB" w:bidi="km-KH"/>
              </w:rPr>
              <w:t>តើរដ្ឋាភិបាលរបស់អ្នកមានគោលនយោបាយ</w:t>
            </w:r>
            <w:r w:rsidRPr="00FA2D09">
              <w:rPr>
                <w:rFonts w:ascii="Khmer OS Battambang" w:eastAsia="Calibri" w:hAnsi="Khmer OS Battambang" w:cs="Khmer OS Battambang"/>
                <w:szCs w:val="20"/>
                <w:cs/>
                <w:lang w:val="en-GB" w:bidi="km-KH"/>
              </w:rPr>
              <w:t xml:space="preserve"> </w:t>
            </w:r>
          </w:p>
          <w:p w14:paraId="6D26472E" w14:textId="77777777" w:rsidR="00A8710A" w:rsidRPr="00FA2D09" w:rsidRDefault="00A8710A" w:rsidP="00765117">
            <w:pPr>
              <w:rPr>
                <w:rFonts w:ascii="Khmer OS Battambang" w:eastAsia="Calibri" w:hAnsi="Khmer OS Battambang" w:cs="Khmer OS Battambang"/>
                <w:szCs w:val="20"/>
                <w:lang w:val="en-GB" w:bidi="km-KH"/>
              </w:rPr>
            </w:pPr>
            <w:r w:rsidRPr="00FA2D09">
              <w:rPr>
                <w:rFonts w:ascii="Leelawadee UI" w:eastAsia="Calibri" w:hAnsi="Leelawadee UI" w:cs="Leelawadee UI" w:hint="cs"/>
                <w:szCs w:val="20"/>
                <w:cs/>
                <w:lang w:val="en-GB" w:bidi="km-KH"/>
              </w:rPr>
              <w:t>យុទ្ធសាស្ត្រ</w:t>
            </w:r>
            <w:r w:rsidRPr="00FA2D09">
              <w:rPr>
                <w:rFonts w:ascii="Khmer OS Battambang" w:eastAsia="Calibri" w:hAnsi="Khmer OS Battambang" w:cs="Khmer OS Battambang"/>
                <w:szCs w:val="20"/>
                <w:cs/>
                <w:lang w:val="en-GB" w:bidi="km-KH"/>
              </w:rPr>
              <w:t xml:space="preserve"> </w:t>
            </w:r>
            <w:r w:rsidRPr="00FA2D09">
              <w:rPr>
                <w:rFonts w:ascii="Leelawadee UI" w:eastAsia="Calibri" w:hAnsi="Leelawadee UI" w:cs="Leelawadee UI" w:hint="cs"/>
                <w:szCs w:val="20"/>
                <w:cs/>
                <w:lang w:val="en-GB" w:bidi="km-KH"/>
              </w:rPr>
              <w:t>និងច្បាប់អ្វីខ្លះ</w:t>
            </w:r>
            <w:r w:rsidRPr="00FA2D09">
              <w:rPr>
                <w:rFonts w:ascii="Khmer OS Battambang" w:eastAsia="Calibri" w:hAnsi="Khmer OS Battambang" w:cs="Khmer OS Battambang"/>
                <w:szCs w:val="20"/>
                <w:cs/>
                <w:lang w:val="en-GB" w:bidi="km-KH"/>
              </w:rPr>
              <w:t xml:space="preserve"> </w:t>
            </w:r>
            <w:r w:rsidRPr="00FA2D09">
              <w:rPr>
                <w:rFonts w:ascii="Leelawadee UI" w:eastAsia="Calibri" w:hAnsi="Leelawadee UI" w:cs="Leelawadee UI" w:hint="cs"/>
                <w:szCs w:val="20"/>
                <w:cs/>
                <w:lang w:val="en-GB" w:bidi="km-KH"/>
              </w:rPr>
              <w:t>ដើម្បីកាត់បន្ថយហានិភ័យទាក់ទងនឹងអាកាសធាតុ</w:t>
            </w:r>
            <w:r w:rsidRPr="00FA2D09">
              <w:rPr>
                <w:rFonts w:ascii="Khmer OS Battambang" w:eastAsia="Calibri" w:hAnsi="Khmer OS Battambang" w:cs="Khmer OS Battambang"/>
                <w:szCs w:val="20"/>
                <w:cs/>
                <w:lang w:val="en-GB" w:bidi="km-KH"/>
              </w:rPr>
              <w:t xml:space="preserve"> </w:t>
            </w:r>
            <w:r w:rsidRPr="00FA2D09">
              <w:rPr>
                <w:rFonts w:ascii="Leelawadee UI" w:eastAsia="Calibri" w:hAnsi="Leelawadee UI" w:cs="Leelawadee UI" w:hint="cs"/>
                <w:szCs w:val="20"/>
                <w:cs/>
                <w:lang w:val="en-GB" w:bidi="km-KH"/>
              </w:rPr>
              <w:t>និងជំរុញសកម្មភាពបន្ស៊ាំ</w:t>
            </w:r>
            <w:r w:rsidRPr="00FA2D09">
              <w:rPr>
                <w:rFonts w:ascii="Khmer OS Battambang" w:eastAsia="Calibri" w:hAnsi="Khmer OS Battambang" w:cs="Khmer OS Battambang"/>
                <w:szCs w:val="20"/>
                <w:lang w:val="en-GB"/>
              </w:rPr>
              <w:t>?</w:t>
            </w:r>
          </w:p>
          <w:p w14:paraId="7085917D" w14:textId="77777777" w:rsidR="00A8710A" w:rsidRPr="00FA2D09" w:rsidRDefault="00A8710A" w:rsidP="00765117">
            <w:pPr>
              <w:rPr>
                <w:rFonts w:ascii="Khmer OS Battambang" w:eastAsia="Calibri" w:hAnsi="Khmer OS Battambang" w:cs="Khmer OS Battambang"/>
                <w:szCs w:val="20"/>
                <w:lang w:val="en-GB" w:bidi="km-KH"/>
              </w:rPr>
            </w:pPr>
          </w:p>
        </w:tc>
        <w:tc>
          <w:tcPr>
            <w:tcW w:w="4961" w:type="dxa"/>
          </w:tcPr>
          <w:p w14:paraId="4F2B6A43" w14:textId="77777777" w:rsidR="00A8710A" w:rsidRPr="00FA2D09" w:rsidRDefault="00A8710A" w:rsidP="00765117">
            <w:pPr>
              <w:ind w:right="-108"/>
              <w:rPr>
                <w:rFonts w:ascii="Khmer OS Battambang" w:eastAsia="Calibri" w:hAnsi="Khmer OS Battambang" w:cs="Khmer OS Battambang"/>
                <w:spacing w:val="-4"/>
                <w:szCs w:val="20"/>
                <w:lang w:val="en-GB"/>
              </w:rPr>
            </w:pPr>
            <w:r w:rsidRPr="00FA2D09">
              <w:rPr>
                <w:rFonts w:ascii="Leelawadee UI" w:eastAsia="Calibri" w:hAnsi="Leelawadee UI" w:cs="Leelawadee UI" w:hint="cs"/>
                <w:spacing w:val="-4"/>
                <w:szCs w:val="20"/>
                <w:cs/>
                <w:lang w:val="en-GB" w:bidi="km-KH"/>
              </w:rPr>
              <w:t>តើគោលនយោបាយ</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ច្បាប់</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និងការអនុវត្តទាំងនេះត្រូវបាន​អនុវត្ត​ដោយរបៀបណា</w:t>
            </w:r>
            <w:r w:rsidRPr="00FA2D09">
              <w:rPr>
                <w:rFonts w:ascii="Khmer OS Battambang" w:eastAsia="Calibri" w:hAnsi="Khmer OS Battambang" w:cs="Khmer OS Battambang"/>
                <w:spacing w:val="-4"/>
                <w:szCs w:val="20"/>
                <w:cs/>
                <w:lang w:val="en-GB" w:bidi="km-KH"/>
              </w:rPr>
              <w:t xml:space="preserve"> </w:t>
            </w:r>
            <w:r>
              <w:rPr>
                <w:rFonts w:ascii="Leelawadee UI" w:eastAsia="Calibri" w:hAnsi="Leelawadee UI" w:cs="Leelawadee UI" w:hint="cs"/>
                <w:spacing w:val="-4"/>
                <w:szCs w:val="20"/>
                <w:cs/>
                <w:lang w:val="en-GB" w:bidi="km-KH"/>
              </w:rPr>
              <w:t>និង</w:t>
            </w:r>
            <w:r w:rsidRPr="00FA2D09">
              <w:rPr>
                <w:rFonts w:ascii="Leelawadee UI" w:eastAsia="Calibri" w:hAnsi="Leelawadee UI" w:cs="Leelawadee UI" w:hint="cs"/>
                <w:spacing w:val="-4"/>
                <w:szCs w:val="20"/>
                <w:cs/>
                <w:lang w:val="en-GB" w:bidi="km-KH"/>
              </w:rPr>
              <w:t>តើលទ្ធផលអ្វីខ្លះ</w:t>
            </w:r>
            <w:r>
              <w:rPr>
                <w:rFonts w:ascii="Leelawadee UI" w:eastAsia="Calibri" w:hAnsi="Leelawadee UI" w:cs="Leelawadee UI" w:hint="cs"/>
                <w:spacing w:val="-4"/>
                <w:szCs w:val="20"/>
                <w:cs/>
                <w:lang w:val="en-GB" w:bidi="km-KH"/>
              </w:rPr>
              <w:t>ដែលសម្រេច</w:t>
            </w:r>
            <w:r w:rsidRPr="00FA2D09">
              <w:rPr>
                <w:rFonts w:ascii="Leelawadee UI" w:eastAsia="Calibri" w:hAnsi="Leelawadee UI" w:cs="Leelawadee UI" w:hint="cs"/>
                <w:spacing w:val="-4"/>
                <w:szCs w:val="20"/>
                <w:cs/>
                <w:lang w:val="en-GB" w:bidi="km-KH"/>
              </w:rPr>
              <w:t>បាន</w:t>
            </w:r>
            <w:r w:rsidRPr="00FA2D09">
              <w:rPr>
                <w:rFonts w:ascii="Khmer OS Battambang" w:eastAsia="Calibri" w:hAnsi="Khmer OS Battambang" w:cs="Khmer OS Battambang"/>
                <w:spacing w:val="-4"/>
                <w:szCs w:val="20"/>
                <w:lang w:val="en-GB"/>
              </w:rPr>
              <w:t>?</w:t>
            </w:r>
          </w:p>
          <w:p w14:paraId="4F985DF0" w14:textId="77777777" w:rsidR="00A8710A" w:rsidRPr="009E4907" w:rsidRDefault="00A8710A" w:rsidP="00765117">
            <w:pPr>
              <w:ind w:right="-108"/>
              <w:rPr>
                <w:rFonts w:ascii="Khmer OS Battambang" w:eastAsia="Calibri" w:hAnsi="Khmer OS Battambang" w:cs="Khmer OS Battambang"/>
                <w:spacing w:val="-4"/>
                <w:szCs w:val="20"/>
                <w:lang w:val="en-GB" w:bidi="km-KH"/>
              </w:rPr>
            </w:pPr>
            <w:r w:rsidRPr="00FA2D09">
              <w:rPr>
                <w:rFonts w:ascii="Leelawadee UI" w:eastAsia="Calibri" w:hAnsi="Leelawadee UI" w:cs="Leelawadee UI" w:hint="cs"/>
                <w:spacing w:val="-4"/>
                <w:szCs w:val="20"/>
                <w:cs/>
                <w:lang w:val="en-GB" w:bidi="km-KH"/>
              </w:rPr>
              <w:t>តើការណែនាំអំពីភាពធន់នឹងអាកាសធាតុអ្វីខ្លះ</w:t>
            </w:r>
            <w:r>
              <w:rPr>
                <w:rFonts w:ascii="Khmer OS Battambang" w:eastAsia="Calibri" w:hAnsi="Khmer OS Battambang" w:cs="Khmer OS Battambang" w:hint="cs"/>
                <w:spacing w:val="-4"/>
                <w:szCs w:val="20"/>
                <w:cs/>
                <w:lang w:val="en-GB" w:bidi="km-KH"/>
              </w:rPr>
              <w:t xml:space="preserve"> </w:t>
            </w:r>
            <w:r>
              <w:rPr>
                <w:rFonts w:ascii="Leelawadee UI" w:eastAsia="Calibri" w:hAnsi="Leelawadee UI" w:cs="Leelawadee UI" w:hint="cs"/>
                <w:spacing w:val="-4"/>
                <w:szCs w:val="20"/>
                <w:cs/>
                <w:lang w:val="en-GB" w:bidi="km-KH"/>
              </w:rPr>
              <w:t>ដែល</w:t>
            </w:r>
            <w:r w:rsidRPr="00FA2D09">
              <w:rPr>
                <w:rFonts w:ascii="Leelawadee UI" w:eastAsia="Calibri" w:hAnsi="Leelawadee UI" w:cs="Leelawadee UI" w:hint="cs"/>
                <w:spacing w:val="-4"/>
                <w:szCs w:val="20"/>
                <w:cs/>
                <w:lang w:val="en-GB" w:bidi="km-KH"/>
              </w:rPr>
              <w:t>ត្រូវបានចេញ</w:t>
            </w:r>
            <w:r>
              <w:rPr>
                <w:rFonts w:ascii="Leelawadee UI" w:eastAsia="Calibri" w:hAnsi="Leelawadee UI" w:cs="Leelawadee UI" w:hint="cs"/>
                <w:spacing w:val="-4"/>
                <w:szCs w:val="20"/>
                <w:cs/>
                <w:lang w:val="en-GB" w:bidi="km-KH"/>
              </w:rPr>
              <w:t>សម្រាប់</w:t>
            </w:r>
            <w:r w:rsidRPr="00FA2D09">
              <w:rPr>
                <w:rFonts w:ascii="Leelawadee UI" w:eastAsia="Calibri" w:hAnsi="Leelawadee UI" w:cs="Leelawadee UI" w:hint="cs"/>
                <w:spacing w:val="-4"/>
                <w:szCs w:val="20"/>
                <w:cs/>
                <w:lang w:val="en-GB" w:bidi="km-KH"/>
              </w:rPr>
              <w:t>វិស័យ</w:t>
            </w:r>
            <w:r w:rsidRPr="00FA2D09">
              <w:rPr>
                <w:rFonts w:ascii="Khmer OS Battambang" w:eastAsia="Calibri" w:hAnsi="Khmer OS Battambang" w:cs="Khmer OS Battambang"/>
                <w:spacing w:val="-4"/>
                <w:szCs w:val="20"/>
                <w:cs/>
                <w:lang w:val="en-GB" w:bidi="km-KH"/>
              </w:rPr>
              <w:t xml:space="preserve"> </w:t>
            </w:r>
            <w:r w:rsidRPr="00FA2D09">
              <w:rPr>
                <w:rFonts w:ascii="Khmer OS Battambang" w:eastAsia="Calibri" w:hAnsi="Khmer OS Battambang" w:cs="Khmer OS Battambang"/>
                <w:spacing w:val="-4"/>
                <w:szCs w:val="20"/>
                <w:lang w:val="en-GB"/>
              </w:rPr>
              <w:t>WASH?</w:t>
            </w:r>
          </w:p>
        </w:tc>
      </w:tr>
      <w:tr w:rsidR="00A8710A" w:rsidRPr="00AB2D9C" w14:paraId="1D3C73B7" w14:textId="77777777" w:rsidTr="00F271FF">
        <w:tc>
          <w:tcPr>
            <w:tcW w:w="4395" w:type="dxa"/>
          </w:tcPr>
          <w:p w14:paraId="17FD3D05" w14:textId="77777777" w:rsidR="00A8710A" w:rsidRPr="00FA2D09" w:rsidRDefault="00A8710A" w:rsidP="00765117">
            <w:pPr>
              <w:rPr>
                <w:rFonts w:ascii="Khmer OS Battambang" w:eastAsia="Calibri" w:hAnsi="Khmer OS Battambang" w:cs="Khmer OS Battambang"/>
                <w:szCs w:val="20"/>
                <w:lang w:val="en-GB" w:bidi="km-KH"/>
              </w:rPr>
            </w:pPr>
            <w:r>
              <w:rPr>
                <w:rFonts w:ascii="Leelawadee UI" w:eastAsia="Calibri" w:hAnsi="Leelawadee UI" w:cs="Leelawadee UI" w:hint="cs"/>
                <w:szCs w:val="20"/>
                <w:cs/>
                <w:lang w:val="en-GB" w:bidi="km-KH"/>
              </w:rPr>
              <w:t>តើអ្នកមានចំណេះដឹងអ្វីខ្លះអំពី</w:t>
            </w:r>
            <w:r w:rsidRPr="009E4907">
              <w:rPr>
                <w:rFonts w:ascii="Leelawadee UI" w:eastAsia="Calibri" w:hAnsi="Leelawadee UI" w:cs="Leelawadee UI" w:hint="cs"/>
                <w:spacing w:val="-4"/>
                <w:szCs w:val="20"/>
                <w:cs/>
                <w:lang w:val="en-GB" w:bidi="km-KH"/>
              </w:rPr>
              <w:t>កម្មវិធី</w:t>
            </w:r>
            <w:r w:rsidRPr="009E4907">
              <w:rPr>
                <w:rFonts w:ascii="Khmer OS Battambang" w:eastAsia="Calibri" w:hAnsi="Khmer OS Battambang" w:cs="Khmer OS Battambang"/>
                <w:spacing w:val="-4"/>
                <w:szCs w:val="20"/>
                <w:cs/>
                <w:lang w:val="en-GB" w:bidi="km-KH"/>
              </w:rPr>
              <w:t xml:space="preserve"> </w:t>
            </w:r>
            <w:r w:rsidRPr="009E4907">
              <w:rPr>
                <w:rFonts w:ascii="Khmer OS Battambang" w:eastAsia="Calibri" w:hAnsi="Khmer OS Battambang" w:cs="Khmer OS Battambang"/>
                <w:spacing w:val="-4"/>
                <w:szCs w:val="20"/>
                <w:lang w:val="en-GB"/>
              </w:rPr>
              <w:t xml:space="preserve">WASH </w:t>
            </w:r>
            <w:r>
              <w:rPr>
                <w:rFonts w:ascii="Leelawadee UI" w:eastAsia="Calibri" w:hAnsi="Leelawadee UI" w:cs="Leelawadee UI" w:hint="cs"/>
                <w:spacing w:val="-4"/>
                <w:szCs w:val="20"/>
                <w:cs/>
                <w:lang w:val="en-GB" w:bidi="km-KH"/>
              </w:rPr>
              <w:t>ធន់នឹងអាកាសធាតុ</w:t>
            </w:r>
            <w:r>
              <w:rPr>
                <w:rFonts w:ascii="Khmer OS Battambang" w:eastAsia="Calibri" w:hAnsi="Khmer OS Battambang" w:cs="Khmer OS Battambang" w:hint="cs"/>
                <w:spacing w:val="-4"/>
                <w:szCs w:val="20"/>
                <w:cs/>
                <w:lang w:val="en-GB" w:bidi="km-KH"/>
              </w:rPr>
              <w:t xml:space="preserve"> </w:t>
            </w:r>
            <w:r w:rsidRPr="009E4907">
              <w:rPr>
                <w:rFonts w:ascii="Leelawadee UI" w:eastAsia="Calibri" w:hAnsi="Leelawadee UI" w:cs="Leelawadee UI" w:hint="cs"/>
                <w:spacing w:val="-4"/>
                <w:szCs w:val="20"/>
                <w:cs/>
                <w:lang w:val="en-GB" w:bidi="km-KH"/>
              </w:rPr>
              <w:t>របស់អង្គការយូនីសេហ្វ</w:t>
            </w:r>
            <w:r>
              <w:rPr>
                <w:rFonts w:ascii="Khmer OS Battambang" w:eastAsia="Calibri" w:hAnsi="Khmer OS Battambang" w:cs="Khmer OS Battambang" w:hint="cs"/>
                <w:spacing w:val="-4"/>
                <w:szCs w:val="20"/>
                <w:cs/>
                <w:lang w:val="en-GB" w:bidi="km-KH"/>
              </w:rPr>
              <w:t>?</w:t>
            </w:r>
          </w:p>
          <w:p w14:paraId="691AB431" w14:textId="77777777" w:rsidR="00A8710A" w:rsidRPr="00FA2D09" w:rsidRDefault="00A8710A" w:rsidP="00765117">
            <w:pPr>
              <w:rPr>
                <w:rFonts w:ascii="Khmer OS Battambang" w:eastAsia="Calibri" w:hAnsi="Khmer OS Battambang" w:cs="Khmer OS Battambang"/>
                <w:szCs w:val="20"/>
                <w:lang w:val="en-GB" w:bidi="km-KH"/>
              </w:rPr>
            </w:pPr>
          </w:p>
        </w:tc>
        <w:tc>
          <w:tcPr>
            <w:tcW w:w="4961" w:type="dxa"/>
          </w:tcPr>
          <w:p w14:paraId="407FB1AA" w14:textId="77777777" w:rsidR="00A8710A" w:rsidRPr="00FA2D09" w:rsidRDefault="00A8710A" w:rsidP="00765117">
            <w:pPr>
              <w:ind w:right="-108"/>
              <w:rPr>
                <w:rFonts w:ascii="Khmer OS Battambang" w:eastAsia="Calibri" w:hAnsi="Khmer OS Battambang" w:cs="Khmer OS Battambang"/>
                <w:spacing w:val="-4"/>
                <w:szCs w:val="20"/>
                <w:lang w:val="en-GB"/>
              </w:rPr>
            </w:pPr>
            <w:r w:rsidRPr="00FA2D09">
              <w:rPr>
                <w:rFonts w:ascii="Leelawadee UI" w:eastAsia="Calibri" w:hAnsi="Leelawadee UI" w:cs="Leelawadee UI" w:hint="cs"/>
                <w:spacing w:val="-4"/>
                <w:szCs w:val="20"/>
                <w:cs/>
                <w:lang w:val="en-GB" w:bidi="km-KH"/>
              </w:rPr>
              <w:t>តើទិដ្ឋភាពអ្វីខ្លះដែលអ្នកគិតថាដំណើរការល្អ</w:t>
            </w:r>
            <w:r w:rsidRPr="00FA2D09">
              <w:rPr>
                <w:rFonts w:ascii="Khmer OS Battambang" w:eastAsia="Calibri" w:hAnsi="Khmer OS Battambang" w:cs="Khmer OS Battambang"/>
                <w:spacing w:val="-4"/>
                <w:szCs w:val="20"/>
                <w:cs/>
                <w:lang w:val="en-GB" w:bidi="km-KH"/>
              </w:rPr>
              <w:t xml:space="preserve"> </w:t>
            </w:r>
            <w:r>
              <w:rPr>
                <w:rFonts w:ascii="Leelawadee UI" w:eastAsia="Calibri" w:hAnsi="Leelawadee UI" w:cs="Leelawadee UI" w:hint="cs"/>
                <w:spacing w:val="-4"/>
                <w:szCs w:val="20"/>
                <w:cs/>
                <w:lang w:val="en-GB" w:bidi="km-KH"/>
              </w:rPr>
              <w:t>និង</w:t>
            </w:r>
            <w:r w:rsidRPr="00FA2D09">
              <w:rPr>
                <w:rFonts w:ascii="Leelawadee UI" w:eastAsia="Calibri" w:hAnsi="Leelawadee UI" w:cs="Leelawadee UI" w:hint="cs"/>
                <w:spacing w:val="-4"/>
                <w:szCs w:val="20"/>
                <w:cs/>
                <w:lang w:val="en-GB" w:bidi="km-KH"/>
              </w:rPr>
              <w:t>ហេតុអ្វី</w:t>
            </w:r>
            <w:r w:rsidRPr="00FA2D09">
              <w:rPr>
                <w:rFonts w:ascii="Khmer OS Battambang" w:eastAsia="Calibri" w:hAnsi="Khmer OS Battambang" w:cs="Khmer OS Battambang"/>
                <w:spacing w:val="-4"/>
                <w:szCs w:val="20"/>
                <w:lang w:val="en-GB"/>
              </w:rPr>
              <w:t xml:space="preserve">? </w:t>
            </w:r>
            <w:r w:rsidRPr="00FA2D09">
              <w:rPr>
                <w:rFonts w:ascii="Leelawadee UI" w:eastAsia="Calibri" w:hAnsi="Leelawadee UI" w:cs="Leelawadee UI" w:hint="cs"/>
                <w:spacing w:val="-4"/>
                <w:szCs w:val="20"/>
                <w:cs/>
                <w:lang w:val="en-GB" w:bidi="km-KH"/>
              </w:rPr>
              <w:t>ហើយ​តើទិដ្ឋភាពអ្វីខ្លះដែលគួរ</w:t>
            </w:r>
            <w:r>
              <w:rPr>
                <w:rFonts w:ascii="Leelawadee UI" w:eastAsia="Calibri" w:hAnsi="Leelawadee UI" w:cs="Leelawadee UI" w:hint="cs"/>
                <w:spacing w:val="-4"/>
                <w:szCs w:val="20"/>
                <w:cs/>
                <w:lang w:val="en-GB" w:bidi="km-KH"/>
              </w:rPr>
              <w:t>តែ</w:t>
            </w:r>
            <w:r w:rsidRPr="00FA2D09">
              <w:rPr>
                <w:rFonts w:ascii="Leelawadee UI" w:eastAsia="Calibri" w:hAnsi="Leelawadee UI" w:cs="Leelawadee UI" w:hint="cs"/>
                <w:spacing w:val="-4"/>
                <w:szCs w:val="20"/>
                <w:cs/>
                <w:lang w:val="en-GB" w:bidi="km-KH"/>
              </w:rPr>
              <w:t>ពង្រឹង</w:t>
            </w:r>
            <w:r>
              <w:rPr>
                <w:rFonts w:ascii="Leelawadee UI" w:eastAsia="Calibri" w:hAnsi="Leelawadee UI" w:cs="Leelawadee UI" w:hint="cs"/>
                <w:spacing w:val="-4"/>
                <w:szCs w:val="20"/>
                <w:cs/>
                <w:lang w:val="en-GB" w:bidi="km-KH"/>
              </w:rPr>
              <w:t>បន្ថែម</w:t>
            </w:r>
            <w:r>
              <w:rPr>
                <w:rFonts w:ascii="Khmer OS Battambang" w:eastAsia="Calibri" w:hAnsi="Khmer OS Battambang" w:cs="Khmer OS Battambang" w:hint="cs"/>
                <w:spacing w:val="-4"/>
                <w:szCs w:val="20"/>
                <w:cs/>
                <w:lang w:val="en-GB" w:bidi="km-KH"/>
              </w:rPr>
              <w:t xml:space="preserve"> </w:t>
            </w:r>
            <w:r>
              <w:rPr>
                <w:rFonts w:ascii="Leelawadee UI" w:eastAsia="Calibri" w:hAnsi="Leelawadee UI" w:cs="Leelawadee UI" w:hint="cs"/>
                <w:spacing w:val="-4"/>
                <w:szCs w:val="20"/>
                <w:cs/>
                <w:lang w:val="en-GB" w:bidi="km-KH"/>
              </w:rPr>
              <w:t>និង</w:t>
            </w:r>
            <w:r w:rsidRPr="00FA2D09">
              <w:rPr>
                <w:rFonts w:ascii="Leelawadee UI" w:eastAsia="Calibri" w:hAnsi="Leelawadee UI" w:cs="Leelawadee UI" w:hint="cs"/>
                <w:spacing w:val="-4"/>
                <w:szCs w:val="20"/>
                <w:cs/>
                <w:lang w:val="en-GB" w:bidi="km-KH"/>
              </w:rPr>
              <w:t>ហេតុអ្វី​</w:t>
            </w:r>
            <w:r w:rsidRPr="00FA2D09">
              <w:rPr>
                <w:rFonts w:ascii="Khmer OS Battambang" w:eastAsia="Calibri" w:hAnsi="Khmer OS Battambang" w:cs="Khmer OS Battambang"/>
                <w:spacing w:val="-4"/>
                <w:szCs w:val="20"/>
                <w:lang w:val="en-GB"/>
              </w:rPr>
              <w:t>?</w:t>
            </w:r>
          </w:p>
          <w:p w14:paraId="7DCF95E1" w14:textId="77777777" w:rsidR="00A8710A" w:rsidRPr="00FA2D09" w:rsidRDefault="00A8710A" w:rsidP="00765117">
            <w:pPr>
              <w:ind w:right="-108"/>
              <w:rPr>
                <w:rFonts w:ascii="Khmer OS Battambang" w:eastAsia="Calibri" w:hAnsi="Khmer OS Battambang" w:cs="Khmer OS Battambang"/>
                <w:spacing w:val="-4"/>
                <w:szCs w:val="20"/>
                <w:lang w:val="en-GB"/>
              </w:rPr>
            </w:pPr>
            <w:r w:rsidRPr="00FA2D09">
              <w:rPr>
                <w:rFonts w:ascii="Leelawadee UI" w:eastAsia="Calibri" w:hAnsi="Leelawadee UI" w:cs="Leelawadee UI" w:hint="cs"/>
                <w:spacing w:val="-4"/>
                <w:szCs w:val="20"/>
                <w:cs/>
                <w:lang w:val="en-GB" w:bidi="km-KH"/>
              </w:rPr>
              <w:t>តើទិន្នន័យអ្វីដែលអ្នកប្រមូល</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និងដំណើរការ</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ឬទទួល</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ដើម្បីកំណត់ថាតើកម្មវិធីដៃគូ</w:t>
            </w:r>
            <w:r w:rsidRPr="00FA2D09">
              <w:rPr>
                <w:rFonts w:ascii="Khmer OS Battambang" w:eastAsia="Calibri" w:hAnsi="Khmer OS Battambang" w:cs="Khmer OS Battambang"/>
                <w:spacing w:val="-4"/>
                <w:szCs w:val="20"/>
                <w:cs/>
                <w:lang w:val="en-GB" w:bidi="km-KH"/>
              </w:rPr>
              <w:t xml:space="preserve"> </w:t>
            </w:r>
            <w:r w:rsidRPr="00FA2D09">
              <w:rPr>
                <w:rFonts w:ascii="Khmer OS Battambang" w:eastAsia="Calibri" w:hAnsi="Khmer OS Battambang" w:cs="Khmer OS Battambang"/>
                <w:spacing w:val="-4"/>
                <w:szCs w:val="20"/>
                <w:lang w:val="en-GB"/>
              </w:rPr>
              <w:t xml:space="preserve">WASH </w:t>
            </w:r>
            <w:r w:rsidRPr="00FA2D09">
              <w:rPr>
                <w:rFonts w:ascii="Leelawadee UI" w:eastAsia="Calibri" w:hAnsi="Leelawadee UI" w:cs="Leelawadee UI" w:hint="cs"/>
                <w:spacing w:val="-4"/>
                <w:szCs w:val="20"/>
                <w:cs/>
                <w:lang w:val="en-GB" w:bidi="km-KH"/>
              </w:rPr>
              <w:t>ជោគជ័យប៉ុណ្ណា</w:t>
            </w:r>
            <w:r w:rsidRPr="00FA2D09">
              <w:rPr>
                <w:rFonts w:ascii="Khmer OS Battambang" w:eastAsia="Calibri" w:hAnsi="Khmer OS Battambang" w:cs="Khmer OS Battambang"/>
                <w:spacing w:val="-4"/>
                <w:szCs w:val="20"/>
                <w:lang w:val="en-GB"/>
              </w:rPr>
              <w:t>?</w:t>
            </w:r>
          </w:p>
          <w:p w14:paraId="1FB5D1C0" w14:textId="77777777" w:rsidR="00A8710A" w:rsidRPr="009E4907" w:rsidRDefault="00A8710A" w:rsidP="00765117">
            <w:pPr>
              <w:ind w:right="-108"/>
              <w:rPr>
                <w:rFonts w:ascii="Khmer OS Battambang" w:eastAsia="Calibri" w:hAnsi="Khmer OS Battambang" w:cs="Khmer OS Battambang"/>
                <w:spacing w:val="-4"/>
                <w:szCs w:val="20"/>
                <w:lang w:val="en-GB" w:bidi="km-KH"/>
              </w:rPr>
            </w:pPr>
            <w:r w:rsidRPr="00FA2D09">
              <w:rPr>
                <w:rFonts w:ascii="Leelawadee UI" w:eastAsia="Calibri" w:hAnsi="Leelawadee UI" w:cs="Leelawadee UI" w:hint="cs"/>
                <w:spacing w:val="-4"/>
                <w:szCs w:val="20"/>
                <w:cs/>
                <w:lang w:val="en-GB" w:bidi="km-KH"/>
              </w:rPr>
              <w:t>តើអ្នកមានមតិយោបល់ផ្សេងទៀតទាក់ទងនឹងភាពពាក់ព័ន្ធ</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ភាពស៊ីសង្វាក់គ្នា</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ប្រសិទ្ធភាព</w:t>
            </w:r>
            <w:r w:rsidRPr="00FA2D09">
              <w:rPr>
                <w:rFonts w:ascii="Khmer OS Battambang" w:eastAsia="Calibri" w:hAnsi="Khmer OS Battambang" w:cs="Khmer OS Battambang"/>
                <w:spacing w:val="-4"/>
                <w:szCs w:val="20"/>
                <w:cs/>
                <w:lang w:val="en-GB" w:bidi="km-KH"/>
              </w:rPr>
              <w:t xml:space="preserve"> </w:t>
            </w:r>
            <w:r w:rsidRPr="00FA2D09">
              <w:rPr>
                <w:rFonts w:ascii="Leelawadee UI" w:eastAsia="Calibri" w:hAnsi="Leelawadee UI" w:cs="Leelawadee UI" w:hint="cs"/>
                <w:spacing w:val="-4"/>
                <w:szCs w:val="20"/>
                <w:cs/>
                <w:lang w:val="en-GB" w:bidi="km-KH"/>
              </w:rPr>
              <w:t>និង</w:t>
            </w:r>
            <w:r>
              <w:rPr>
                <w:rFonts w:ascii="Leelawadee UI" w:eastAsia="Calibri" w:hAnsi="Leelawadee UI" w:cs="Leelawadee UI" w:hint="cs"/>
                <w:spacing w:val="-4"/>
                <w:szCs w:val="20"/>
                <w:cs/>
                <w:lang w:val="en-GB" w:bidi="km-KH"/>
              </w:rPr>
              <w:t>ចី</w:t>
            </w:r>
            <w:r w:rsidRPr="00FA2D09">
              <w:rPr>
                <w:rFonts w:ascii="Leelawadee UI" w:eastAsia="Calibri" w:hAnsi="Leelawadee UI" w:cs="Leelawadee UI" w:hint="cs"/>
                <w:spacing w:val="-4"/>
                <w:szCs w:val="20"/>
                <w:cs/>
                <w:lang w:val="en-GB" w:bidi="km-KH"/>
              </w:rPr>
              <w:t>រភាពនៃកម្មវិធីដៃគូ</w:t>
            </w:r>
            <w:r w:rsidRPr="00FA2D09">
              <w:rPr>
                <w:rFonts w:ascii="Khmer OS Battambang" w:eastAsia="Calibri" w:hAnsi="Khmer OS Battambang" w:cs="Khmer OS Battambang"/>
                <w:spacing w:val="-4"/>
                <w:szCs w:val="20"/>
                <w:cs/>
                <w:lang w:val="en-GB" w:bidi="km-KH"/>
              </w:rPr>
              <w:t xml:space="preserve"> </w:t>
            </w:r>
            <w:r w:rsidRPr="00FA2D09">
              <w:rPr>
                <w:rFonts w:ascii="Khmer OS Battambang" w:eastAsia="Calibri" w:hAnsi="Khmer OS Battambang" w:cs="Khmer OS Battambang"/>
                <w:spacing w:val="-4"/>
                <w:szCs w:val="20"/>
                <w:lang w:val="en-GB"/>
              </w:rPr>
              <w:t xml:space="preserve">WASH </w:t>
            </w:r>
            <w:r w:rsidRPr="00FA2D09">
              <w:rPr>
                <w:rFonts w:ascii="Leelawadee UI" w:eastAsia="Calibri" w:hAnsi="Leelawadee UI" w:cs="Leelawadee UI" w:hint="cs"/>
                <w:spacing w:val="-4"/>
                <w:szCs w:val="20"/>
                <w:cs/>
                <w:lang w:val="en-GB" w:bidi="km-KH"/>
              </w:rPr>
              <w:t>ដែលគាំទ្រដោយយូនីសេហ្វ</w:t>
            </w:r>
            <w:r>
              <w:rPr>
                <w:rFonts w:ascii="Leelawadee UI" w:eastAsia="Calibri" w:hAnsi="Leelawadee UI" w:cs="Leelawadee UI" w:hint="cs"/>
                <w:spacing w:val="-4"/>
                <w:szCs w:val="20"/>
                <w:cs/>
                <w:lang w:val="en-GB" w:bidi="km-KH"/>
              </w:rPr>
              <w:t>ដែរឬ</w:t>
            </w:r>
            <w:r w:rsidRPr="00FA2D09">
              <w:rPr>
                <w:rFonts w:ascii="Leelawadee UI" w:eastAsia="Calibri" w:hAnsi="Leelawadee UI" w:cs="Leelawadee UI" w:hint="cs"/>
                <w:spacing w:val="-4"/>
                <w:szCs w:val="20"/>
                <w:cs/>
                <w:lang w:val="en-GB" w:bidi="km-KH"/>
              </w:rPr>
              <w:t>ទេ</w:t>
            </w:r>
            <w:r w:rsidRPr="00FA2D09">
              <w:rPr>
                <w:rFonts w:ascii="Khmer OS Battambang" w:eastAsia="Calibri" w:hAnsi="Khmer OS Battambang" w:cs="Khmer OS Battambang"/>
                <w:spacing w:val="-4"/>
                <w:szCs w:val="20"/>
                <w:lang w:val="en-GB"/>
              </w:rPr>
              <w:t>?</w:t>
            </w:r>
          </w:p>
        </w:tc>
      </w:tr>
      <w:tr w:rsidR="00A8710A" w:rsidRPr="00AB2D9C" w14:paraId="66AC3BDB" w14:textId="77777777" w:rsidTr="00F271FF">
        <w:tc>
          <w:tcPr>
            <w:tcW w:w="4395" w:type="dxa"/>
          </w:tcPr>
          <w:p w14:paraId="332FF977" w14:textId="77777777" w:rsidR="00A8710A" w:rsidRPr="000474BE" w:rsidRDefault="00A8710A" w:rsidP="00765117">
            <w:pPr>
              <w:rPr>
                <w:rFonts w:ascii="Khmer OS Battambang" w:eastAsia="Calibri" w:hAnsi="Khmer OS Battambang" w:cs="Khmer OS Battambang"/>
                <w:szCs w:val="20"/>
                <w:lang w:val="en-GB" w:bidi="km-KH"/>
              </w:rPr>
            </w:pPr>
            <w:r w:rsidRPr="000474BE">
              <w:rPr>
                <w:rFonts w:ascii="Leelawadee UI" w:eastAsia="Calibri" w:hAnsi="Leelawadee UI" w:cs="Leelawadee UI" w:hint="cs"/>
                <w:szCs w:val="20"/>
                <w:cs/>
                <w:lang w:val="en-GB" w:bidi="km-KH"/>
              </w:rPr>
              <w:t>តើអ្នកសម្របសម្រួលជាមួយទីភ្នាក់ងាររដ្ឋាភិបាលផ្សេងទៀត</w:t>
            </w:r>
            <w:r w:rsidRPr="000474BE">
              <w:rPr>
                <w:rFonts w:ascii="Khmer OS Battambang" w:eastAsia="Calibri" w:hAnsi="Khmer OS Battambang" w:cs="Khmer OS Battambang" w:hint="cs"/>
                <w:szCs w:val="20"/>
                <w:cs/>
                <w:lang w:val="en-GB" w:bidi="km-KH"/>
              </w:rPr>
              <w:t xml:space="preserve"> </w:t>
            </w:r>
            <w:r w:rsidRPr="000474BE">
              <w:rPr>
                <w:rFonts w:ascii="Leelawadee UI" w:eastAsia="Calibri" w:hAnsi="Leelawadee UI" w:cs="Leelawadee UI" w:hint="cs"/>
                <w:szCs w:val="20"/>
                <w:cs/>
                <w:lang w:val="en-GB" w:bidi="km-KH"/>
              </w:rPr>
              <w:t>ស្តីពីបញ្ហាការប្រែប្រួលអាកាសធាតុ</w:t>
            </w:r>
            <w:r w:rsidRPr="000474BE">
              <w:rPr>
                <w:rFonts w:ascii="Khmer OS Battambang" w:eastAsia="Calibri" w:hAnsi="Khmer OS Battambang" w:cs="Khmer OS Battambang" w:hint="cs"/>
                <w:szCs w:val="20"/>
                <w:cs/>
                <w:lang w:val="en-GB" w:bidi="km-KH"/>
              </w:rPr>
              <w:t xml:space="preserve"> </w:t>
            </w:r>
            <w:r w:rsidRPr="000474BE">
              <w:rPr>
                <w:rFonts w:ascii="Leelawadee UI" w:eastAsia="Calibri" w:hAnsi="Leelawadee UI" w:cs="Leelawadee UI" w:hint="cs"/>
                <w:szCs w:val="20"/>
                <w:cs/>
                <w:lang w:val="en-GB" w:bidi="km-KH"/>
              </w:rPr>
              <w:t>ដោយរបៀបណា</w:t>
            </w:r>
            <w:r w:rsidRPr="000474BE">
              <w:rPr>
                <w:rFonts w:ascii="Khmer OS Battambang" w:eastAsia="Calibri" w:hAnsi="Khmer OS Battambang" w:cs="Khmer OS Battambang" w:hint="cs"/>
                <w:szCs w:val="20"/>
                <w:cs/>
                <w:lang w:val="en-GB" w:bidi="km-KH"/>
              </w:rPr>
              <w:t>?</w:t>
            </w:r>
          </w:p>
        </w:tc>
        <w:tc>
          <w:tcPr>
            <w:tcW w:w="4961" w:type="dxa"/>
          </w:tcPr>
          <w:p w14:paraId="528216BB" w14:textId="77777777" w:rsidR="00A8710A" w:rsidRPr="000474BE" w:rsidRDefault="00A8710A" w:rsidP="00765117">
            <w:pPr>
              <w:ind w:right="-108"/>
              <w:rPr>
                <w:rFonts w:ascii="Khmer OS Battambang" w:eastAsia="Calibri" w:hAnsi="Khmer OS Battambang" w:cs="Khmer OS Battambang"/>
                <w:szCs w:val="20"/>
                <w:lang w:val="en-GB"/>
              </w:rPr>
            </w:pPr>
            <w:r w:rsidRPr="000474BE">
              <w:rPr>
                <w:rFonts w:ascii="Leelawadee UI" w:eastAsia="Calibri" w:hAnsi="Leelawadee UI" w:cs="Leelawadee UI" w:hint="cs"/>
                <w:szCs w:val="20"/>
                <w:cs/>
                <w:lang w:val="en-GB" w:bidi="km-KH"/>
              </w:rPr>
              <w:t>តើអ្នកសហការគ្នាលើបញ្ហាជាក់លាក់អ្វីខ្លះ</w:t>
            </w:r>
            <w:r w:rsidRPr="000474BE">
              <w:rPr>
                <w:rFonts w:ascii="Khmer OS Battambang" w:eastAsia="Calibri" w:hAnsi="Khmer OS Battambang" w:cs="Khmer OS Battambang"/>
                <w:szCs w:val="20"/>
                <w:lang w:val="en-GB"/>
              </w:rPr>
              <w:t>?</w:t>
            </w:r>
          </w:p>
          <w:p w14:paraId="63AEEF3B" w14:textId="77777777" w:rsidR="00A8710A" w:rsidRPr="000474BE" w:rsidRDefault="00A8710A" w:rsidP="00765117">
            <w:pPr>
              <w:ind w:right="-108"/>
              <w:rPr>
                <w:rFonts w:ascii="Khmer OS Battambang" w:eastAsia="Calibri" w:hAnsi="Khmer OS Battambang" w:cs="Khmer OS Battambang"/>
                <w:szCs w:val="20"/>
                <w:lang w:val="en-GB"/>
              </w:rPr>
            </w:pPr>
            <w:r w:rsidRPr="000474BE">
              <w:rPr>
                <w:rFonts w:ascii="Leelawadee UI" w:eastAsia="Calibri" w:hAnsi="Leelawadee UI" w:cs="Leelawadee UI" w:hint="cs"/>
                <w:szCs w:val="20"/>
                <w:cs/>
                <w:lang w:val="en-GB" w:bidi="km-KH"/>
              </w:rPr>
              <w:t>តើតួនាទី</w:t>
            </w:r>
            <w:r w:rsidRPr="000474BE">
              <w:rPr>
                <w:rFonts w:ascii="Khmer OS Battambang" w:eastAsia="Calibri" w:hAnsi="Khmer OS Battambang" w:cs="Khmer OS Battambang"/>
                <w:szCs w:val="20"/>
                <w:cs/>
                <w:lang w:val="en-GB" w:bidi="km-KH"/>
              </w:rPr>
              <w:t xml:space="preserve"> </w:t>
            </w:r>
            <w:r w:rsidRPr="000474BE">
              <w:rPr>
                <w:rFonts w:ascii="Leelawadee UI" w:eastAsia="Calibri" w:hAnsi="Leelawadee UI" w:cs="Leelawadee UI" w:hint="cs"/>
                <w:szCs w:val="20"/>
                <w:cs/>
                <w:lang w:val="en-GB" w:bidi="km-KH"/>
              </w:rPr>
              <w:t>និងការទទួលខុសត្រូវ</w:t>
            </w:r>
            <w:r w:rsidRPr="000474BE">
              <w:rPr>
                <w:rFonts w:ascii="Khmer OS Battambang" w:eastAsia="Calibri" w:hAnsi="Khmer OS Battambang" w:cs="Khmer OS Battambang" w:hint="cs"/>
                <w:szCs w:val="20"/>
                <w:cs/>
                <w:lang w:val="en-GB" w:bidi="km-KH"/>
              </w:rPr>
              <w:t xml:space="preserve"> </w:t>
            </w:r>
            <w:r w:rsidRPr="000474BE">
              <w:rPr>
                <w:rFonts w:ascii="Leelawadee UI" w:eastAsia="Calibri" w:hAnsi="Leelawadee UI" w:cs="Leelawadee UI" w:hint="cs"/>
                <w:szCs w:val="20"/>
                <w:cs/>
                <w:lang w:val="en-GB" w:bidi="km-KH"/>
              </w:rPr>
              <w:t>ត្រូវបានកំណត់យ៉ាងដូចម្តេច</w:t>
            </w:r>
            <w:r w:rsidRPr="000474BE">
              <w:rPr>
                <w:rFonts w:ascii="Khmer OS Battambang" w:eastAsia="Calibri" w:hAnsi="Khmer OS Battambang" w:cs="Khmer OS Battambang"/>
                <w:szCs w:val="20"/>
                <w:lang w:val="en-GB"/>
              </w:rPr>
              <w:t>?</w:t>
            </w:r>
          </w:p>
          <w:p w14:paraId="491C8878" w14:textId="77777777" w:rsidR="00A8710A" w:rsidRPr="000474BE" w:rsidRDefault="00A8710A" w:rsidP="00765117">
            <w:pPr>
              <w:ind w:right="-108"/>
              <w:rPr>
                <w:rFonts w:ascii="Khmer OS Battambang" w:eastAsia="Calibri" w:hAnsi="Khmer OS Battambang" w:cs="Khmer OS Battambang"/>
                <w:szCs w:val="20"/>
                <w:lang w:val="en-GB" w:bidi="km-KH"/>
              </w:rPr>
            </w:pPr>
            <w:r w:rsidRPr="000474BE">
              <w:rPr>
                <w:rFonts w:ascii="Leelawadee UI" w:eastAsia="Calibri" w:hAnsi="Leelawadee UI" w:cs="Leelawadee UI" w:hint="cs"/>
                <w:szCs w:val="20"/>
                <w:cs/>
                <w:lang w:val="en-GB" w:bidi="km-KH"/>
              </w:rPr>
              <w:t>តើអ្នកមានបទពិសោធន៍អ្វីខ្លះក្នុងការរៀបចំកិច្ចសហការទាំងនេះ</w:t>
            </w:r>
            <w:r w:rsidRPr="000474BE">
              <w:rPr>
                <w:rFonts w:ascii="Khmer OS Battambang" w:eastAsia="Calibri" w:hAnsi="Khmer OS Battambang" w:cs="Khmer OS Battambang"/>
                <w:szCs w:val="20"/>
                <w:lang w:val="en-GB"/>
              </w:rPr>
              <w:t>?</w:t>
            </w:r>
          </w:p>
        </w:tc>
      </w:tr>
      <w:tr w:rsidR="00A8710A" w:rsidRPr="00AB2D9C" w14:paraId="11760C53" w14:textId="77777777" w:rsidTr="00F271FF">
        <w:tc>
          <w:tcPr>
            <w:tcW w:w="9356" w:type="dxa"/>
            <w:gridSpan w:val="2"/>
          </w:tcPr>
          <w:p w14:paraId="78813FB5" w14:textId="77777777" w:rsidR="00A8710A" w:rsidRPr="000474BE" w:rsidRDefault="00A8710A" w:rsidP="00765117">
            <w:pPr>
              <w:rPr>
                <w:rFonts w:ascii="Khmer OS Battambang" w:eastAsia="Calibri" w:hAnsi="Khmer OS Battambang" w:cs="Khmer OS Battambang"/>
                <w:spacing w:val="-4"/>
                <w:szCs w:val="20"/>
                <w:lang w:val="en-GB" w:bidi="km-KH"/>
              </w:rPr>
            </w:pPr>
            <w:r>
              <w:rPr>
                <w:rFonts w:ascii="Leelawadee UI" w:eastAsia="Calibri" w:hAnsi="Leelawadee UI" w:cs="Leelawadee UI" w:hint="cs"/>
                <w:spacing w:val="-4"/>
                <w:szCs w:val="20"/>
                <w:cs/>
                <w:lang w:val="en-GB" w:bidi="km-KH"/>
              </w:rPr>
              <w:t>បញ្ហាចីរភាព</w:t>
            </w:r>
            <w:r>
              <w:rPr>
                <w:rFonts w:ascii="Khmer OS Battambang" w:eastAsia="Calibri" w:hAnsi="Khmer OS Battambang" w:cs="Khmer OS Battambang" w:hint="cs"/>
                <w:spacing w:val="-4"/>
                <w:szCs w:val="20"/>
                <w:cs/>
                <w:lang w:val="en-GB" w:bidi="km-KH"/>
              </w:rPr>
              <w:t xml:space="preserve"> </w:t>
            </w:r>
            <w:r>
              <w:rPr>
                <w:rFonts w:ascii="Leelawadee UI" w:eastAsia="Calibri" w:hAnsi="Leelawadee UI" w:cs="Leelawadee UI" w:hint="cs"/>
                <w:spacing w:val="-4"/>
                <w:szCs w:val="20"/>
                <w:cs/>
                <w:lang w:val="en-GB" w:bidi="km-KH"/>
              </w:rPr>
              <w:t>និងភាពអាចកែប្រែទំហំបាន</w:t>
            </w:r>
          </w:p>
        </w:tc>
      </w:tr>
      <w:tr w:rsidR="00A8710A" w:rsidRPr="00AB2D9C" w14:paraId="2B364E2F" w14:textId="77777777" w:rsidTr="00F271FF">
        <w:tc>
          <w:tcPr>
            <w:tcW w:w="4395" w:type="dxa"/>
          </w:tcPr>
          <w:p w14:paraId="78C39282" w14:textId="77777777" w:rsidR="00A8710A" w:rsidRPr="000474BE" w:rsidRDefault="00A8710A" w:rsidP="00765117">
            <w:pPr>
              <w:ind w:right="36"/>
              <w:rPr>
                <w:rFonts w:ascii="Khmer OS Battambang" w:eastAsia="Calibri" w:hAnsi="Khmer OS Battambang" w:cs="Khmer OS Battambang"/>
                <w:szCs w:val="20"/>
                <w:lang w:val="en-GB" w:bidi="km-KH"/>
              </w:rPr>
            </w:pPr>
            <w:r>
              <w:rPr>
                <w:rFonts w:ascii="Leelawadee UI" w:eastAsia="Calibri" w:hAnsi="Leelawadee UI" w:cs="Leelawadee UI" w:hint="cs"/>
                <w:szCs w:val="20"/>
                <w:cs/>
                <w:lang w:val="en-GB" w:bidi="km-KH"/>
              </w:rPr>
              <w:t>តើអ្នកអាចពណ៌អំពីតួនាទីនៃការគាំទ្រពីខាងក្រៅរបស់រដ្ឋាភិបាល</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បានដែរឬទេ</w:t>
            </w:r>
            <w:r>
              <w:rPr>
                <w:rFonts w:ascii="Khmer OS Battambang" w:eastAsia="Calibri" w:hAnsi="Khmer OS Battambang" w:cs="Khmer OS Battambang" w:hint="cs"/>
                <w:szCs w:val="20"/>
                <w:cs/>
                <w:lang w:val="en-GB" w:bidi="km-KH"/>
              </w:rPr>
              <w:t>?</w:t>
            </w:r>
          </w:p>
        </w:tc>
        <w:tc>
          <w:tcPr>
            <w:tcW w:w="4961" w:type="dxa"/>
          </w:tcPr>
          <w:p w14:paraId="01D87493" w14:textId="77777777" w:rsidR="00A8710A" w:rsidRPr="00B65FA4" w:rsidRDefault="00A8710A" w:rsidP="00765117">
            <w:pPr>
              <w:ind w:right="35"/>
              <w:rPr>
                <w:rFonts w:ascii="Khmer OS Battambang" w:eastAsia="Calibri" w:hAnsi="Khmer OS Battambang" w:cs="Khmer OS Battambang"/>
                <w:spacing w:val="-4"/>
                <w:szCs w:val="20"/>
                <w:lang w:val="en-GB"/>
              </w:rPr>
            </w:pPr>
            <w:r w:rsidRPr="00B65FA4">
              <w:rPr>
                <w:rFonts w:ascii="Leelawadee UI" w:eastAsia="Calibri" w:hAnsi="Leelawadee UI" w:cs="Leelawadee UI" w:hint="cs"/>
                <w:spacing w:val="-4"/>
                <w:szCs w:val="20"/>
                <w:cs/>
                <w:lang w:val="en-GB" w:bidi="km-KH"/>
              </w:rPr>
              <w:t>តើអ្នក</w:t>
            </w:r>
            <w:r>
              <w:rPr>
                <w:rFonts w:ascii="Leelawadee UI" w:eastAsia="Calibri" w:hAnsi="Leelawadee UI" w:cs="Leelawadee UI" w:hint="cs"/>
                <w:spacing w:val="-4"/>
                <w:szCs w:val="20"/>
                <w:cs/>
                <w:lang w:val="en-GB" w:bidi="km-KH"/>
              </w:rPr>
              <w:t>បានគិតអំពី</w:t>
            </w:r>
            <w:r w:rsidRPr="00B65FA4">
              <w:rPr>
                <w:rFonts w:ascii="Leelawadee UI" w:eastAsia="Calibri" w:hAnsi="Leelawadee UI" w:cs="Leelawadee UI" w:hint="cs"/>
                <w:spacing w:val="-4"/>
                <w:szCs w:val="20"/>
                <w:cs/>
                <w:lang w:val="en-GB" w:bidi="km-KH"/>
              </w:rPr>
              <w:t>របៀបដែលតួនាទីគាំទ្រ</w:t>
            </w:r>
            <w:r>
              <w:rPr>
                <w:rFonts w:ascii="Leelawadee UI" w:eastAsia="Calibri" w:hAnsi="Leelawadee UI" w:cs="Leelawadee UI" w:hint="cs"/>
                <w:spacing w:val="-4"/>
                <w:szCs w:val="20"/>
                <w:cs/>
                <w:lang w:val="en-GB" w:bidi="km-KH"/>
              </w:rPr>
              <w:t>ដែល</w:t>
            </w:r>
            <w:r w:rsidRPr="00B65FA4">
              <w:rPr>
                <w:rFonts w:ascii="Leelawadee UI" w:eastAsia="Calibri" w:hAnsi="Leelawadee UI" w:cs="Leelawadee UI" w:hint="cs"/>
                <w:spacing w:val="-4"/>
                <w:szCs w:val="20"/>
                <w:cs/>
                <w:lang w:val="en-GB" w:bidi="km-KH"/>
              </w:rPr>
              <w:t>អ្នក</w:t>
            </w:r>
            <w:r>
              <w:rPr>
                <w:rFonts w:ascii="Leelawadee UI" w:eastAsia="Calibri" w:hAnsi="Leelawadee UI" w:cs="Leelawadee UI" w:hint="cs"/>
                <w:spacing w:val="-4"/>
                <w:szCs w:val="20"/>
                <w:cs/>
                <w:lang w:val="en-GB" w:bidi="km-KH"/>
              </w:rPr>
              <w:t>មានចំពោះ</w:t>
            </w:r>
            <w:r>
              <w:rPr>
                <w:rFonts w:ascii="Khmer OS Battambang" w:eastAsia="Calibri" w:hAnsi="Khmer OS Battambang" w:cs="Khmer OS Battambang" w:hint="cs"/>
                <w:spacing w:val="-4"/>
                <w:szCs w:val="20"/>
                <w:cs/>
                <w:lang w:val="en-GB" w:bidi="km-KH"/>
              </w:rPr>
              <w:t xml:space="preserve"> </w:t>
            </w:r>
            <w:r w:rsidRPr="00B65FA4">
              <w:rPr>
                <w:rFonts w:ascii="Leelawadee UI" w:eastAsia="Calibri" w:hAnsi="Leelawadee UI" w:cs="Leelawadee UI" w:hint="cs"/>
                <w:spacing w:val="-4"/>
                <w:szCs w:val="20"/>
                <w:cs/>
                <w:lang w:val="en-GB" w:bidi="km-KH"/>
              </w:rPr>
              <w:t>រដ្ឋាភិបាលមូលដ្ឋាន​អាច​ត្រូវ​បាន​ពង្រឹង</w:t>
            </w:r>
            <w:r>
              <w:rPr>
                <w:rFonts w:ascii="Leelawadee UI" w:eastAsia="Calibri" w:hAnsi="Leelawadee UI" w:cs="Leelawadee UI" w:hint="cs"/>
                <w:spacing w:val="-4"/>
                <w:szCs w:val="20"/>
                <w:cs/>
                <w:lang w:val="en-GB" w:bidi="km-KH"/>
              </w:rPr>
              <w:t>បន្ថែមដែរឬទេ</w:t>
            </w:r>
            <w:r w:rsidRPr="00B65FA4">
              <w:rPr>
                <w:rFonts w:ascii="Khmer OS Battambang" w:eastAsia="Calibri" w:hAnsi="Khmer OS Battambang" w:cs="Khmer OS Battambang"/>
                <w:spacing w:val="-4"/>
                <w:szCs w:val="20"/>
                <w:lang w:val="en-GB"/>
              </w:rPr>
              <w:t>?</w:t>
            </w:r>
          </w:p>
          <w:p w14:paraId="67FCDBE1" w14:textId="77777777" w:rsidR="00A8710A" w:rsidRPr="00B65FA4" w:rsidRDefault="00A8710A" w:rsidP="00765117">
            <w:pPr>
              <w:ind w:right="-108"/>
              <w:rPr>
                <w:rFonts w:ascii="Khmer OS Battambang" w:eastAsia="Calibri" w:hAnsi="Khmer OS Battambang" w:cs="Khmer OS Battambang"/>
                <w:spacing w:val="-4"/>
                <w:szCs w:val="20"/>
                <w:lang w:val="en-GB"/>
              </w:rPr>
            </w:pPr>
            <w:r w:rsidRPr="00B65FA4">
              <w:rPr>
                <w:rFonts w:ascii="Leelawadee UI" w:eastAsia="Calibri" w:hAnsi="Leelawadee UI" w:cs="Leelawadee UI" w:hint="cs"/>
                <w:spacing w:val="-4"/>
                <w:szCs w:val="20"/>
                <w:cs/>
                <w:lang w:val="en-GB" w:bidi="km-KH"/>
              </w:rPr>
              <w:t>តើអ្នកចូលរួមជាមួយក្រុមផែនការសុវត្ថិភាពទឹកដោយរបៀបណា</w:t>
            </w:r>
            <w:r w:rsidRPr="00B65FA4">
              <w:rPr>
                <w:rFonts w:ascii="Khmer OS Battambang" w:eastAsia="Calibri" w:hAnsi="Khmer OS Battambang" w:cs="Khmer OS Battambang"/>
                <w:spacing w:val="-4"/>
                <w:szCs w:val="20"/>
                <w:lang w:val="en-GB"/>
              </w:rPr>
              <w:t>?</w:t>
            </w:r>
          </w:p>
          <w:p w14:paraId="6A8C3495" w14:textId="77777777" w:rsidR="00A8710A" w:rsidRPr="00B65FA4" w:rsidRDefault="00A8710A" w:rsidP="00765117">
            <w:pPr>
              <w:ind w:right="-108"/>
              <w:rPr>
                <w:rFonts w:ascii="Khmer OS Battambang" w:eastAsia="Calibri" w:hAnsi="Khmer OS Battambang" w:cs="Khmer OS Battambang"/>
                <w:spacing w:val="-4"/>
                <w:szCs w:val="20"/>
                <w:lang w:val="en-GB"/>
              </w:rPr>
            </w:pPr>
            <w:r w:rsidRPr="00B65FA4">
              <w:rPr>
                <w:rFonts w:ascii="Leelawadee UI" w:eastAsia="Calibri" w:hAnsi="Leelawadee UI" w:cs="Leelawadee UI" w:hint="cs"/>
                <w:spacing w:val="-4"/>
                <w:szCs w:val="20"/>
                <w:cs/>
                <w:lang w:val="en-GB" w:bidi="km-KH"/>
              </w:rPr>
              <w:t>តើអ្នកមានតួនាទីអ្វីខ្លះក្នុងការទ្រទ្រង់សេវា</w:t>
            </w:r>
            <w:r w:rsidRPr="00B65FA4">
              <w:rPr>
                <w:rFonts w:ascii="Khmer OS Battambang" w:eastAsia="Calibri" w:hAnsi="Khmer OS Battambang" w:cs="Khmer OS Battambang"/>
                <w:spacing w:val="-4"/>
                <w:szCs w:val="20"/>
                <w:cs/>
                <w:lang w:val="en-GB" w:bidi="km-KH"/>
              </w:rPr>
              <w:t xml:space="preserve"> </w:t>
            </w:r>
            <w:r w:rsidRPr="00B65FA4">
              <w:rPr>
                <w:rFonts w:ascii="Khmer OS Battambang" w:eastAsia="Calibri" w:hAnsi="Khmer OS Battambang" w:cs="Khmer OS Battambang"/>
                <w:spacing w:val="-4"/>
                <w:szCs w:val="20"/>
                <w:lang w:val="en-GB"/>
              </w:rPr>
              <w:t xml:space="preserve">WASH </w:t>
            </w:r>
            <w:r w:rsidRPr="00B65FA4">
              <w:rPr>
                <w:rFonts w:ascii="Leelawadee UI" w:eastAsia="Calibri" w:hAnsi="Leelawadee UI" w:cs="Leelawadee UI" w:hint="cs"/>
                <w:spacing w:val="-4"/>
                <w:szCs w:val="20"/>
                <w:cs/>
                <w:lang w:val="en-GB" w:bidi="km-KH"/>
              </w:rPr>
              <w:t>នៅក្នុងសាលារៀន</w:t>
            </w:r>
            <w:r w:rsidRPr="00B65FA4">
              <w:rPr>
                <w:rFonts w:ascii="Khmer OS Battambang" w:eastAsia="Calibri" w:hAnsi="Khmer OS Battambang" w:cs="Khmer OS Battambang"/>
                <w:spacing w:val="-4"/>
                <w:szCs w:val="20"/>
                <w:cs/>
                <w:lang w:val="en-GB" w:bidi="km-KH"/>
              </w:rPr>
              <w:t xml:space="preserve"> </w:t>
            </w:r>
            <w:r w:rsidRPr="00B65FA4">
              <w:rPr>
                <w:rFonts w:ascii="Leelawadee UI" w:eastAsia="Calibri" w:hAnsi="Leelawadee UI" w:cs="Leelawadee UI" w:hint="cs"/>
                <w:spacing w:val="-4"/>
                <w:szCs w:val="20"/>
                <w:cs/>
                <w:lang w:val="en-GB" w:bidi="km-KH"/>
              </w:rPr>
              <w:t>និងមណ្ឌលសុខភាព</w:t>
            </w:r>
            <w:r w:rsidRPr="00B65FA4">
              <w:rPr>
                <w:rFonts w:ascii="Khmer OS Battambang" w:eastAsia="Calibri" w:hAnsi="Khmer OS Battambang" w:cs="Khmer OS Battambang"/>
                <w:spacing w:val="-4"/>
                <w:szCs w:val="20"/>
                <w:lang w:val="en-GB"/>
              </w:rPr>
              <w:t>?</w:t>
            </w:r>
          </w:p>
          <w:p w14:paraId="1FCA33EA" w14:textId="77777777" w:rsidR="00A8710A" w:rsidRPr="000474BE" w:rsidRDefault="00A8710A" w:rsidP="00765117">
            <w:pPr>
              <w:ind w:right="-108"/>
              <w:rPr>
                <w:rFonts w:ascii="Khmer OS Battambang" w:eastAsia="Calibri" w:hAnsi="Khmer OS Battambang" w:cs="Khmer OS Battambang"/>
                <w:spacing w:val="-4"/>
                <w:szCs w:val="20"/>
                <w:lang w:val="en-GB" w:bidi="km-KH"/>
              </w:rPr>
            </w:pPr>
            <w:r w:rsidRPr="00B65FA4">
              <w:rPr>
                <w:rFonts w:ascii="Leelawadee UI" w:eastAsia="Calibri" w:hAnsi="Leelawadee UI" w:cs="Leelawadee UI" w:hint="cs"/>
                <w:spacing w:val="-4"/>
                <w:szCs w:val="20"/>
                <w:cs/>
                <w:lang w:val="en-GB" w:bidi="km-KH"/>
              </w:rPr>
              <w:t>តើអ្នកអាចគិតអំពីអន្តរាគមន៍ណាមួយដែលត្រូវបានប្រើ</w:t>
            </w:r>
            <w:r>
              <w:rPr>
                <w:rFonts w:ascii="Leelawadee UI" w:eastAsia="Calibri" w:hAnsi="Leelawadee UI" w:cs="Leelawadee UI" w:hint="cs"/>
                <w:spacing w:val="-4"/>
                <w:szCs w:val="20"/>
                <w:cs/>
                <w:lang w:val="en-GB" w:bidi="km-KH"/>
              </w:rPr>
              <w:t>ប្រាស់</w:t>
            </w:r>
            <w:r w:rsidRPr="00B65FA4">
              <w:rPr>
                <w:rFonts w:eastAsia="Calibri" w:cs="Arial" w:hint="cs"/>
                <w:spacing w:val="-4"/>
                <w:szCs w:val="20"/>
                <w:cs/>
                <w:lang w:val="en-GB" w:bidi="km-KH"/>
              </w:rPr>
              <w:t>​</w:t>
            </w:r>
            <w:r w:rsidRPr="00B65FA4">
              <w:rPr>
                <w:rFonts w:ascii="Leelawadee UI" w:eastAsia="Calibri" w:hAnsi="Leelawadee UI" w:cs="Leelawadee UI" w:hint="cs"/>
                <w:spacing w:val="-4"/>
                <w:szCs w:val="20"/>
                <w:cs/>
                <w:lang w:val="en-GB" w:bidi="km-KH"/>
              </w:rPr>
              <w:t>ជា​គំរូសម្រាប់កម្មវិធីផ្សេងទៀត​ដើម្បីពង្រីកទំហំបាន</w:t>
            </w:r>
            <w:r>
              <w:rPr>
                <w:rFonts w:ascii="Leelawadee UI" w:eastAsia="Calibri" w:hAnsi="Leelawadee UI" w:cs="Leelawadee UI" w:hint="cs"/>
                <w:spacing w:val="-4"/>
                <w:szCs w:val="20"/>
                <w:cs/>
                <w:lang w:val="en-GB" w:bidi="km-KH"/>
              </w:rPr>
              <w:t>ដែរឬ</w:t>
            </w:r>
            <w:r w:rsidRPr="00B65FA4">
              <w:rPr>
                <w:rFonts w:eastAsia="Calibri" w:cs="Arial" w:hint="cs"/>
                <w:spacing w:val="-4"/>
                <w:szCs w:val="20"/>
                <w:cs/>
                <w:lang w:val="en-GB" w:bidi="km-KH"/>
              </w:rPr>
              <w:t>​</w:t>
            </w:r>
            <w:r w:rsidRPr="00B65FA4">
              <w:rPr>
                <w:rFonts w:ascii="Leelawadee UI" w:eastAsia="Calibri" w:hAnsi="Leelawadee UI" w:cs="Leelawadee UI" w:hint="cs"/>
                <w:spacing w:val="-4"/>
                <w:szCs w:val="20"/>
                <w:cs/>
                <w:lang w:val="en-GB" w:bidi="km-KH"/>
              </w:rPr>
              <w:t>ទេ</w:t>
            </w:r>
            <w:r w:rsidRPr="00B65FA4">
              <w:rPr>
                <w:rFonts w:ascii="Khmer OS Battambang" w:eastAsia="Calibri" w:hAnsi="Khmer OS Battambang" w:cs="Khmer OS Battambang"/>
                <w:spacing w:val="-4"/>
                <w:szCs w:val="20"/>
                <w:lang w:val="en-GB"/>
              </w:rPr>
              <w:t>?</w:t>
            </w:r>
          </w:p>
        </w:tc>
      </w:tr>
      <w:tr w:rsidR="00A8710A" w:rsidRPr="00AB2D9C" w14:paraId="189B414D" w14:textId="77777777" w:rsidTr="00F271FF">
        <w:tc>
          <w:tcPr>
            <w:tcW w:w="9356" w:type="dxa"/>
            <w:gridSpan w:val="2"/>
          </w:tcPr>
          <w:p w14:paraId="5D622110" w14:textId="77777777" w:rsidR="00A8710A" w:rsidRPr="00B65FA4" w:rsidRDefault="00A8710A" w:rsidP="00765117">
            <w:pPr>
              <w:rPr>
                <w:rFonts w:ascii="Khmer OS Battambang" w:eastAsia="Calibri" w:hAnsi="Khmer OS Battambang" w:cs="Khmer OS Battambang"/>
                <w:spacing w:val="-4"/>
                <w:szCs w:val="20"/>
                <w:lang w:val="en-GB" w:bidi="km-KH"/>
              </w:rPr>
            </w:pPr>
            <w:r>
              <w:rPr>
                <w:rFonts w:ascii="Leelawadee UI" w:eastAsia="Calibri" w:hAnsi="Leelawadee UI" w:cs="Leelawadee UI" w:hint="cs"/>
                <w:spacing w:val="-4"/>
                <w:szCs w:val="20"/>
                <w:cs/>
                <w:lang w:val="en-GB" w:bidi="km-KH"/>
              </w:rPr>
              <w:t>បញ្ហាអន្តរវិស័យ</w:t>
            </w:r>
          </w:p>
        </w:tc>
      </w:tr>
      <w:tr w:rsidR="00A8710A" w:rsidRPr="00AB2D9C" w14:paraId="57CC2D10" w14:textId="77777777" w:rsidTr="00F271FF">
        <w:tc>
          <w:tcPr>
            <w:tcW w:w="4395" w:type="dxa"/>
          </w:tcPr>
          <w:p w14:paraId="1724DC53" w14:textId="77777777" w:rsidR="00A8710A" w:rsidRPr="00B65FA4" w:rsidRDefault="00A8710A" w:rsidP="00765117">
            <w:pPr>
              <w:rPr>
                <w:rFonts w:ascii="Khmer OS Battambang" w:eastAsia="Calibri" w:hAnsi="Khmer OS Battambang" w:cs="Khmer OS Battambang"/>
                <w:szCs w:val="20"/>
                <w:lang w:val="en-GB" w:bidi="km-KH"/>
              </w:rPr>
            </w:pPr>
            <w:r w:rsidRPr="00127C9B">
              <w:rPr>
                <w:rFonts w:ascii="Leelawadee UI" w:eastAsia="Calibri" w:hAnsi="Leelawadee UI" w:cs="Leelawadee UI" w:hint="cs"/>
                <w:spacing w:val="-8"/>
                <w:szCs w:val="20"/>
                <w:cs/>
                <w:lang w:val="en-GB" w:bidi="km-KH"/>
              </w:rPr>
              <w:t>តើអ្នកបានព្យាយាមផ្តល់សេវាដល់គ្រួសារ</w:t>
            </w:r>
            <w:r w:rsidRPr="00127C9B">
              <w:rPr>
                <w:rFonts w:ascii="Khmer OS Battambang" w:eastAsia="Calibri" w:hAnsi="Khmer OS Battambang" w:cs="Khmer OS Battambang"/>
                <w:spacing w:val="-8"/>
                <w:szCs w:val="20"/>
                <w:cs/>
                <w:lang w:val="en-GB" w:bidi="km-KH"/>
              </w:rPr>
              <w:t xml:space="preserve"> </w:t>
            </w:r>
            <w:r w:rsidRPr="00127C9B">
              <w:rPr>
                <w:rFonts w:ascii="Leelawadee UI" w:eastAsia="Calibri" w:hAnsi="Leelawadee UI" w:cs="Leelawadee UI" w:hint="cs"/>
                <w:spacing w:val="-8"/>
                <w:szCs w:val="20"/>
                <w:cs/>
                <w:lang w:val="en-GB" w:bidi="km-KH"/>
              </w:rPr>
              <w:t>និងសហគមន៍</w:t>
            </w:r>
            <w:r w:rsidRPr="00B65FA4">
              <w:rPr>
                <w:rFonts w:ascii="Leelawadee UI" w:eastAsia="Calibri" w:hAnsi="Leelawadee UI" w:cs="Leelawadee UI" w:hint="cs"/>
                <w:szCs w:val="20"/>
                <w:cs/>
                <w:lang w:val="en-GB" w:bidi="km-KH"/>
              </w:rPr>
              <w:t>ដែលងាយរងគ្រោះបំផុត</w:t>
            </w:r>
            <w:r w:rsidRPr="00B65FA4">
              <w:rPr>
                <w:rFonts w:ascii="Khmer OS Battambang" w:eastAsia="Calibri" w:hAnsi="Khmer OS Battambang" w:cs="Khmer OS Battambang"/>
                <w:szCs w:val="20"/>
                <w:cs/>
                <w:lang w:val="en-GB" w:bidi="km-KH"/>
              </w:rPr>
              <w:t xml:space="preserve"> </w:t>
            </w:r>
            <w:r w:rsidRPr="00B65FA4">
              <w:rPr>
                <w:rFonts w:ascii="Leelawadee UI" w:eastAsia="Calibri" w:hAnsi="Leelawadee UI" w:cs="Leelawadee UI" w:hint="cs"/>
                <w:szCs w:val="20"/>
                <w:cs/>
                <w:lang w:val="en-GB" w:bidi="km-KH"/>
              </w:rPr>
              <w:t>និង</w:t>
            </w:r>
            <w:r w:rsidRPr="00B65FA4">
              <w:rPr>
                <w:rFonts w:ascii="Khmer OS Battambang" w:eastAsia="Calibri" w:hAnsi="Khmer OS Battambang" w:cs="Khmer OS Battambang"/>
                <w:szCs w:val="20"/>
                <w:cs/>
                <w:lang w:val="en-GB" w:bidi="km-KH"/>
              </w:rPr>
              <w:t xml:space="preserve"> </w:t>
            </w:r>
            <w:r w:rsidRPr="00B65FA4">
              <w:rPr>
                <w:rFonts w:ascii="Khmer OS Battambang" w:eastAsia="Calibri" w:hAnsi="Khmer OS Battambang" w:cs="Khmer OS Battambang" w:hint="cs"/>
                <w:szCs w:val="20"/>
                <w:cs/>
                <w:lang w:val="en-GB" w:bidi="km-KH"/>
              </w:rPr>
              <w:t>“</w:t>
            </w:r>
            <w:r w:rsidRPr="00B65FA4">
              <w:rPr>
                <w:rFonts w:ascii="Leelawadee UI" w:eastAsia="Calibri" w:hAnsi="Leelawadee UI" w:cs="Leelawadee UI" w:hint="cs"/>
                <w:szCs w:val="20"/>
                <w:cs/>
                <w:lang w:val="en-GB" w:bidi="km-KH"/>
              </w:rPr>
              <w:t>ពិបាកទៅដល់</w:t>
            </w:r>
            <w:r w:rsidRPr="00B65FA4">
              <w:rPr>
                <w:rFonts w:ascii="Khmer OS Battambang" w:eastAsia="Calibri" w:hAnsi="Khmer OS Battambang" w:cs="Khmer OS Battambang" w:hint="cs"/>
                <w:szCs w:val="20"/>
                <w:cs/>
                <w:lang w:val="en-GB" w:bidi="km-KH"/>
              </w:rPr>
              <w:t>”</w:t>
            </w:r>
            <w:r w:rsidRPr="00B65FA4">
              <w:rPr>
                <w:rFonts w:ascii="Khmer OS Battambang" w:eastAsia="Calibri" w:hAnsi="Khmer OS Battambang" w:cs="Khmer OS Battambang"/>
                <w:szCs w:val="20"/>
                <w:cs/>
                <w:lang w:val="en-GB" w:bidi="km-KH"/>
              </w:rPr>
              <w:t xml:space="preserve"> </w:t>
            </w:r>
            <w:r w:rsidRPr="00B65FA4">
              <w:rPr>
                <w:rFonts w:ascii="Leelawadee UI" w:eastAsia="Calibri" w:hAnsi="Leelawadee UI" w:cs="Leelawadee UI" w:hint="cs"/>
                <w:szCs w:val="20"/>
                <w:cs/>
                <w:lang w:val="en-GB" w:bidi="km-KH"/>
              </w:rPr>
              <w:t>ដោយរបៀបណា</w:t>
            </w:r>
            <w:r w:rsidRPr="00B65FA4">
              <w:rPr>
                <w:rFonts w:ascii="Khmer OS Battambang" w:eastAsia="Calibri" w:hAnsi="Khmer OS Battambang" w:cs="Khmer OS Battambang"/>
                <w:szCs w:val="20"/>
                <w:lang w:val="en-GB"/>
              </w:rPr>
              <w:t>?</w:t>
            </w:r>
          </w:p>
        </w:tc>
        <w:tc>
          <w:tcPr>
            <w:tcW w:w="4961" w:type="dxa"/>
          </w:tcPr>
          <w:p w14:paraId="7C251C36" w14:textId="77777777" w:rsidR="00A8710A" w:rsidRPr="00127C9B" w:rsidRDefault="00A8710A" w:rsidP="00765117">
            <w:pPr>
              <w:ind w:right="-108"/>
              <w:rPr>
                <w:rFonts w:ascii="Khmer OS Battambang" w:eastAsia="Calibri" w:hAnsi="Khmer OS Battambang" w:cs="Khmer OS Battambang"/>
                <w:spacing w:val="-4"/>
                <w:szCs w:val="20"/>
                <w:lang w:val="en-GB" w:bidi="km-KH"/>
              </w:rPr>
            </w:pPr>
            <w:r w:rsidRPr="00127C9B">
              <w:rPr>
                <w:rFonts w:ascii="Leelawadee UI" w:eastAsia="Calibri" w:hAnsi="Leelawadee UI" w:cs="Leelawadee UI" w:hint="cs"/>
                <w:spacing w:val="-4"/>
                <w:szCs w:val="20"/>
                <w:cs/>
                <w:lang w:val="en-GB" w:bidi="km-KH"/>
              </w:rPr>
              <w:t>តើ</w:t>
            </w:r>
            <w:r>
              <w:rPr>
                <w:rFonts w:ascii="Leelawadee UI" w:eastAsia="Calibri" w:hAnsi="Leelawadee UI" w:cs="Leelawadee UI" w:hint="cs"/>
                <w:spacing w:val="-4"/>
                <w:szCs w:val="20"/>
                <w:cs/>
                <w:lang w:val="en-GB" w:bidi="km-KH"/>
              </w:rPr>
              <w:t>គោលដៅនយោបាយដែលកំពុងអនុវត្តមានអ្វីខ្លះ</w:t>
            </w:r>
            <w:r>
              <w:rPr>
                <w:rFonts w:ascii="Khmer OS Battambang" w:eastAsia="Calibri" w:hAnsi="Khmer OS Battambang" w:cs="Khmer OS Battambang" w:hint="cs"/>
                <w:spacing w:val="-4"/>
                <w:szCs w:val="20"/>
                <w:cs/>
                <w:lang w:val="en-GB" w:bidi="km-KH"/>
              </w:rPr>
              <w:t>?</w:t>
            </w:r>
          </w:p>
          <w:p w14:paraId="36B84F6F" w14:textId="77777777" w:rsidR="00A8710A" w:rsidRPr="00127C9B" w:rsidRDefault="00A8710A" w:rsidP="00765117">
            <w:pPr>
              <w:ind w:right="-108"/>
              <w:rPr>
                <w:rFonts w:ascii="Khmer OS Battambang" w:eastAsia="Calibri" w:hAnsi="Khmer OS Battambang" w:cs="Khmer OS Battambang"/>
                <w:spacing w:val="-4"/>
                <w:szCs w:val="20"/>
                <w:lang w:val="en-GB" w:bidi="km-KH"/>
              </w:rPr>
            </w:pPr>
            <w:r>
              <w:rPr>
                <w:rFonts w:ascii="Leelawadee UI" w:eastAsia="Calibri" w:hAnsi="Leelawadee UI" w:cs="Leelawadee UI" w:hint="cs"/>
                <w:spacing w:val="-4"/>
                <w:szCs w:val="20"/>
                <w:cs/>
                <w:lang w:val="en-GB" w:bidi="km-KH"/>
              </w:rPr>
              <w:t>តើសូចនាករនៃការត្រួតពិនិត្យ</w:t>
            </w:r>
            <w:r>
              <w:rPr>
                <w:rFonts w:ascii="Khmer OS Battambang" w:eastAsia="Calibri" w:hAnsi="Khmer OS Battambang" w:cs="Khmer OS Battambang" w:hint="cs"/>
                <w:spacing w:val="-4"/>
                <w:szCs w:val="20"/>
                <w:cs/>
                <w:lang w:val="en-GB" w:bidi="km-KH"/>
              </w:rPr>
              <w:t xml:space="preserve"> </w:t>
            </w:r>
            <w:r>
              <w:rPr>
                <w:rFonts w:ascii="Leelawadee UI" w:eastAsia="Calibri" w:hAnsi="Leelawadee UI" w:cs="Leelawadee UI" w:hint="cs"/>
                <w:spacing w:val="-4"/>
                <w:szCs w:val="20"/>
                <w:cs/>
                <w:lang w:val="en-GB" w:bidi="km-KH"/>
              </w:rPr>
              <w:t>ដែលត្រូវបានអនុវត្ត</w:t>
            </w:r>
            <w:r>
              <w:rPr>
                <w:rFonts w:ascii="Khmer OS Battambang" w:eastAsia="Calibri" w:hAnsi="Khmer OS Battambang" w:cs="Khmer OS Battambang" w:hint="cs"/>
                <w:spacing w:val="-4"/>
                <w:szCs w:val="20"/>
                <w:cs/>
                <w:lang w:val="en-GB" w:bidi="km-KH"/>
              </w:rPr>
              <w:t xml:space="preserve"> </w:t>
            </w:r>
            <w:r>
              <w:rPr>
                <w:rFonts w:ascii="Leelawadee UI" w:eastAsia="Calibri" w:hAnsi="Leelawadee UI" w:cs="Leelawadee UI" w:hint="cs"/>
                <w:spacing w:val="-4"/>
                <w:szCs w:val="20"/>
                <w:cs/>
                <w:lang w:val="en-GB" w:bidi="km-KH"/>
              </w:rPr>
              <w:t>មានអ្វីខ្លះ</w:t>
            </w:r>
            <w:r>
              <w:rPr>
                <w:rFonts w:ascii="Khmer OS Battambang" w:eastAsia="Calibri" w:hAnsi="Khmer OS Battambang" w:cs="Khmer OS Battambang" w:hint="cs"/>
                <w:spacing w:val="-4"/>
                <w:szCs w:val="20"/>
                <w:cs/>
                <w:lang w:val="en-GB" w:bidi="km-KH"/>
              </w:rPr>
              <w:t>?</w:t>
            </w:r>
          </w:p>
        </w:tc>
      </w:tr>
      <w:tr w:rsidR="00A8710A" w:rsidRPr="00AB2D9C" w14:paraId="769A01E9" w14:textId="77777777" w:rsidTr="00F271FF">
        <w:tc>
          <w:tcPr>
            <w:tcW w:w="9356" w:type="dxa"/>
            <w:gridSpan w:val="2"/>
          </w:tcPr>
          <w:p w14:paraId="4EE9B38D" w14:textId="77777777" w:rsidR="00A8710A" w:rsidRPr="00127C9B" w:rsidRDefault="00A8710A" w:rsidP="00765117">
            <w:pPr>
              <w:rPr>
                <w:rFonts w:ascii="Khmer OS Battambang" w:eastAsia="Calibri" w:hAnsi="Khmer OS Battambang" w:cs="Khmer OS Battambang"/>
                <w:szCs w:val="20"/>
                <w:lang w:val="en-GB" w:bidi="km-KH"/>
              </w:rPr>
            </w:pPr>
            <w:r w:rsidRPr="00127C9B">
              <w:rPr>
                <w:rFonts w:ascii="Leelawadee UI" w:eastAsia="Calibri" w:hAnsi="Leelawadee UI" w:cs="Leelawadee UI" w:hint="cs"/>
                <w:szCs w:val="20"/>
                <w:cs/>
                <w:lang w:val="en-GB" w:bidi="km-KH"/>
              </w:rPr>
              <w:t>បញ្ហាកាត់បន្ថយការបំភាយកាបូន</w:t>
            </w:r>
          </w:p>
        </w:tc>
      </w:tr>
      <w:tr w:rsidR="00A8710A" w:rsidRPr="00AB2D9C" w14:paraId="3EB0BB80" w14:textId="77777777" w:rsidTr="00F271FF">
        <w:tc>
          <w:tcPr>
            <w:tcW w:w="4395" w:type="dxa"/>
          </w:tcPr>
          <w:p w14:paraId="0D4831BF" w14:textId="77777777" w:rsidR="00A8710A" w:rsidRPr="00127C9B" w:rsidRDefault="00A8710A" w:rsidP="00765117">
            <w:pPr>
              <w:rPr>
                <w:rFonts w:ascii="Khmer OS Battambang" w:eastAsia="Calibri" w:hAnsi="Khmer OS Battambang" w:cs="Khmer OS Battambang"/>
                <w:szCs w:val="20"/>
                <w:lang w:val="en-GB" w:bidi="km-KH"/>
              </w:rPr>
            </w:pPr>
            <w:r w:rsidRPr="00127C9B">
              <w:rPr>
                <w:rFonts w:ascii="Leelawadee UI" w:eastAsia="Calibri" w:hAnsi="Leelawadee UI" w:cs="Leelawadee UI" w:hint="cs"/>
                <w:szCs w:val="20"/>
                <w:cs/>
                <w:lang w:val="en-GB" w:bidi="km-KH"/>
              </w:rPr>
              <w:t>តើ​រដ្ឋាភិបាល​ជួយ​វិស័យ</w:t>
            </w:r>
            <w:r>
              <w:rPr>
                <w:rFonts w:ascii="Khmer OS Battambang" w:eastAsia="Calibri" w:hAnsi="Khmer OS Battambang" w:cs="Khmer OS Battambang" w:hint="cs"/>
                <w:szCs w:val="20"/>
                <w:cs/>
                <w:lang w:val="en-GB" w:bidi="km-KH"/>
              </w:rPr>
              <w:t xml:space="preserve"> </w:t>
            </w:r>
            <w:r w:rsidRPr="00127C9B">
              <w:rPr>
                <w:rFonts w:ascii="Khmer OS Battambang" w:eastAsia="Calibri" w:hAnsi="Khmer OS Battambang" w:cs="Khmer OS Battambang"/>
                <w:szCs w:val="20"/>
                <w:lang w:val="en-GB" w:bidi="km-KH"/>
              </w:rPr>
              <w:t>WASH</w:t>
            </w:r>
            <w:r w:rsidRPr="00127C9B">
              <w:rPr>
                <w:rFonts w:ascii="Khmer OS Battambang" w:eastAsia="Calibri" w:hAnsi="Khmer OS Battambang" w:cs="Khmer OS Battambang"/>
                <w:szCs w:val="20"/>
                <w:cs/>
                <w:lang w:val="en-GB" w:bidi="km-KH"/>
              </w:rPr>
              <w:t xml:space="preserve"> </w:t>
            </w:r>
            <w:r w:rsidRPr="00127C9B">
              <w:rPr>
                <w:rFonts w:ascii="Leelawadee UI" w:eastAsia="Calibri" w:hAnsi="Leelawadee UI" w:cs="Leelawadee UI" w:hint="cs"/>
                <w:szCs w:val="20"/>
                <w:cs/>
                <w:lang w:val="en-GB" w:bidi="km-KH"/>
              </w:rPr>
              <w:t>ក្នុងការផ្លាស់ប្តូរ</w:t>
            </w:r>
            <w:r>
              <w:rPr>
                <w:rFonts w:ascii="Leelawadee UI" w:eastAsia="Calibri" w:hAnsi="Leelawadee UI" w:cs="Leelawadee UI" w:hint="cs"/>
                <w:szCs w:val="20"/>
                <w:cs/>
                <w:lang w:val="en-GB" w:bidi="km-KH"/>
              </w:rPr>
              <w:t>ទៅរក</w:t>
            </w:r>
            <w:r w:rsidRPr="00127C9B">
              <w:rPr>
                <w:rFonts w:ascii="Leelawadee UI" w:eastAsia="Calibri" w:hAnsi="Leelawadee UI" w:cs="Leelawadee UI" w:hint="cs"/>
                <w:szCs w:val="20"/>
                <w:cs/>
                <w:lang w:val="en-GB" w:bidi="km-KH"/>
              </w:rPr>
              <w:t>ការ</w:t>
            </w:r>
            <w:r>
              <w:rPr>
                <w:rFonts w:ascii="Leelawadee UI" w:eastAsia="Calibri" w:hAnsi="Leelawadee UI" w:cs="Leelawadee UI" w:hint="cs"/>
                <w:szCs w:val="20"/>
                <w:cs/>
                <w:lang w:val="en-GB" w:bidi="km-KH"/>
              </w:rPr>
              <w:t>បំភាយកាបូនទាប</w:t>
            </w:r>
            <w:r>
              <w:rPr>
                <w:rFonts w:ascii="Khmer OS Battambang" w:eastAsia="Calibri" w:hAnsi="Khmer OS Battambang" w:cs="Khmer OS Battambang" w:hint="cs"/>
                <w:szCs w:val="20"/>
                <w:cs/>
                <w:lang w:val="en-GB" w:bidi="km-KH"/>
              </w:rPr>
              <w:t xml:space="preserve"> </w:t>
            </w:r>
            <w:r w:rsidRPr="00127C9B">
              <w:rPr>
                <w:rFonts w:ascii="Leelawadee UI" w:eastAsia="Calibri" w:hAnsi="Leelawadee UI" w:cs="Leelawadee UI" w:hint="cs"/>
                <w:szCs w:val="20"/>
                <w:cs/>
                <w:lang w:val="en-GB" w:bidi="km-KH"/>
              </w:rPr>
              <w:t>ដោយរបៀបណា</w:t>
            </w:r>
            <w:r w:rsidRPr="00127C9B">
              <w:rPr>
                <w:rFonts w:ascii="Khmer OS Battambang" w:eastAsia="Calibri" w:hAnsi="Khmer OS Battambang" w:cs="Khmer OS Battambang"/>
                <w:szCs w:val="20"/>
                <w:lang w:val="en-GB"/>
              </w:rPr>
              <w:t>?</w:t>
            </w:r>
          </w:p>
        </w:tc>
        <w:tc>
          <w:tcPr>
            <w:tcW w:w="4961" w:type="dxa"/>
          </w:tcPr>
          <w:p w14:paraId="25A927A8" w14:textId="77777777" w:rsidR="00A8710A" w:rsidRPr="00127C9B" w:rsidRDefault="00A8710A" w:rsidP="00765117">
            <w:pPr>
              <w:rPr>
                <w:rFonts w:ascii="Khmer OS Battambang" w:eastAsia="Calibri" w:hAnsi="Khmer OS Battambang" w:cs="Khmer OS Battambang"/>
                <w:szCs w:val="20"/>
                <w:lang w:val="en-GB"/>
              </w:rPr>
            </w:pPr>
            <w:r w:rsidRPr="00127C9B">
              <w:rPr>
                <w:rFonts w:ascii="Leelawadee UI" w:eastAsia="Calibri" w:hAnsi="Leelawadee UI" w:cs="Leelawadee UI" w:hint="cs"/>
                <w:szCs w:val="20"/>
                <w:cs/>
                <w:lang w:val="en-GB" w:bidi="km-KH"/>
              </w:rPr>
              <w:t>តើមានគោលនយោបាយ</w:t>
            </w:r>
            <w:r w:rsidRPr="00127C9B">
              <w:rPr>
                <w:rFonts w:ascii="Khmer OS Battambang" w:eastAsia="Calibri" w:hAnsi="Khmer OS Battambang" w:cs="Khmer OS Battambang"/>
                <w:szCs w:val="20"/>
                <w:cs/>
                <w:lang w:val="en-GB" w:bidi="km-KH"/>
              </w:rPr>
              <w:t xml:space="preserve"> </w:t>
            </w:r>
            <w:r w:rsidRPr="00127C9B">
              <w:rPr>
                <w:rFonts w:ascii="Leelawadee UI" w:eastAsia="Calibri" w:hAnsi="Leelawadee UI" w:cs="Leelawadee UI" w:hint="cs"/>
                <w:szCs w:val="20"/>
                <w:cs/>
                <w:lang w:val="en-GB" w:bidi="km-KH"/>
              </w:rPr>
              <w:t>និងយុទ្ធសាស្ត្រអ្វីខ្លះ</w:t>
            </w:r>
            <w:r w:rsidRPr="00127C9B">
              <w:rPr>
                <w:rFonts w:ascii="Khmer OS Battambang" w:eastAsia="Calibri" w:hAnsi="Khmer OS Battambang" w:cs="Khmer OS Battambang"/>
                <w:szCs w:val="20"/>
                <w:lang w:val="en-GB"/>
              </w:rPr>
              <w:t>?</w:t>
            </w:r>
          </w:p>
          <w:p w14:paraId="65632581" w14:textId="77777777" w:rsidR="00A8710A" w:rsidRPr="00127C9B" w:rsidRDefault="00A8710A" w:rsidP="00765117">
            <w:pPr>
              <w:rPr>
                <w:rFonts w:ascii="Khmer OS Battambang" w:eastAsia="Calibri" w:hAnsi="Khmer OS Battambang" w:cs="Khmer OS Battambang"/>
                <w:szCs w:val="20"/>
                <w:lang w:val="en-GB" w:bidi="km-KH"/>
              </w:rPr>
            </w:pPr>
            <w:proofErr w:type="spellStart"/>
            <w:r>
              <w:rPr>
                <w:rFonts w:ascii="Leelawadee UI" w:eastAsia="Calibri" w:hAnsi="Leelawadee UI" w:cs="Leelawadee UI"/>
                <w:szCs w:val="20"/>
                <w:lang w:val="en-GB" w:bidi="km-KH"/>
              </w:rPr>
              <w:t>តើ</w:t>
            </w:r>
            <w:proofErr w:type="spellEnd"/>
            <w:r>
              <w:rPr>
                <w:rFonts w:ascii="Leelawadee UI" w:eastAsia="Calibri" w:hAnsi="Leelawadee UI" w:cs="Leelawadee UI" w:hint="cs"/>
                <w:szCs w:val="20"/>
                <w:cs/>
                <w:lang w:val="en-GB" w:bidi="km-KH"/>
              </w:rPr>
              <w:t>ការត្រួតពិនិត្យដែលកំពុងធ្វើឡើង</w:t>
            </w:r>
            <w:proofErr w:type="spellStart"/>
            <w:r>
              <w:rPr>
                <w:rFonts w:ascii="Leelawadee UI" w:eastAsia="Calibri" w:hAnsi="Leelawadee UI" w:cs="Leelawadee UI"/>
                <w:szCs w:val="20"/>
                <w:lang w:val="en-GB" w:bidi="km-KH"/>
              </w:rPr>
              <w:t>មានអ្វីខ្លះ</w:t>
            </w:r>
            <w:proofErr w:type="spellEnd"/>
            <w:r>
              <w:rPr>
                <w:rFonts w:ascii="Khmer OS Battambang" w:eastAsia="Calibri" w:hAnsi="Khmer OS Battambang" w:cs="Khmer OS Battambang" w:hint="cs"/>
                <w:szCs w:val="20"/>
                <w:cs/>
                <w:lang w:val="en-GB" w:bidi="km-KH"/>
              </w:rPr>
              <w:t xml:space="preserve">? </w:t>
            </w:r>
          </w:p>
          <w:p w14:paraId="27A2BF06" w14:textId="77777777" w:rsidR="00A8710A" w:rsidRDefault="00A8710A" w:rsidP="00765117">
            <w:pPr>
              <w:rPr>
                <w:rFonts w:ascii="Khmer OS Battambang" w:eastAsia="Calibri" w:hAnsi="Khmer OS Battambang" w:cs="Khmer OS Battambang"/>
                <w:szCs w:val="20"/>
                <w:lang w:val="en-GB" w:bidi="km-KH"/>
              </w:rPr>
            </w:pPr>
            <w:proofErr w:type="spellStart"/>
            <w:r>
              <w:rPr>
                <w:rFonts w:ascii="Leelawadee UI" w:eastAsia="Calibri" w:hAnsi="Leelawadee UI" w:cs="Leelawadee UI"/>
                <w:szCs w:val="20"/>
                <w:lang w:val="en-GB" w:bidi="km-KH"/>
              </w:rPr>
              <w:t>តើ</w:t>
            </w:r>
            <w:proofErr w:type="spellEnd"/>
            <w:r>
              <w:rPr>
                <w:rFonts w:ascii="Leelawadee UI" w:eastAsia="Calibri" w:hAnsi="Leelawadee UI" w:cs="Leelawadee UI" w:hint="cs"/>
                <w:szCs w:val="20"/>
                <w:cs/>
                <w:lang w:val="en-GB" w:bidi="km-KH"/>
              </w:rPr>
              <w:t>ព័ត៌មានលម្អិតអំពីហិរញ្ញប្បទានបៃតង</w:t>
            </w:r>
            <w:r>
              <w:rPr>
                <w:rFonts w:ascii="Khmer OS Battambang" w:eastAsia="Calibri" w:hAnsi="Khmer OS Battambang" w:cs="Khmer OS Battambang" w:hint="cs"/>
                <w:szCs w:val="20"/>
                <w:cs/>
                <w:lang w:val="en-GB" w:bidi="km-KH"/>
              </w:rPr>
              <w:t xml:space="preserve"> </w:t>
            </w:r>
            <w:r>
              <w:rPr>
                <w:rFonts w:ascii="Leelawadee UI" w:eastAsia="Calibri" w:hAnsi="Leelawadee UI" w:cs="Leelawadee UI" w:hint="cs"/>
                <w:szCs w:val="20"/>
                <w:cs/>
                <w:lang w:val="en-GB" w:bidi="km-KH"/>
              </w:rPr>
              <w:t>ដែលកំពុងផ្តល់ជូន</w:t>
            </w:r>
            <w:r>
              <w:rPr>
                <w:rFonts w:eastAsia="Calibri" w:cs="Arial"/>
                <w:szCs w:val="20"/>
                <w:lang w:val="en-GB" w:bidi="km-KH"/>
              </w:rPr>
              <w:t>​</w:t>
            </w:r>
            <w:proofErr w:type="spellStart"/>
            <w:r>
              <w:rPr>
                <w:rFonts w:ascii="Leelawadee UI" w:eastAsia="Calibri" w:hAnsi="Leelawadee UI" w:cs="Leelawadee UI"/>
                <w:szCs w:val="20"/>
                <w:lang w:val="en-GB" w:bidi="km-KH"/>
              </w:rPr>
              <w:t>មានអ្វីខ្លះ</w:t>
            </w:r>
            <w:proofErr w:type="spellEnd"/>
            <w:r>
              <w:rPr>
                <w:rFonts w:ascii="Khmer OS Battambang" w:eastAsia="Calibri" w:hAnsi="Khmer OS Battambang" w:cs="Khmer OS Battambang" w:hint="cs"/>
                <w:szCs w:val="20"/>
                <w:cs/>
                <w:lang w:val="en-GB" w:bidi="km-KH"/>
              </w:rPr>
              <w:t>?</w:t>
            </w:r>
          </w:p>
          <w:p w14:paraId="29871802" w14:textId="77777777" w:rsidR="00A8710A" w:rsidRPr="00127C9B" w:rsidRDefault="00A8710A" w:rsidP="00765117">
            <w:pPr>
              <w:rPr>
                <w:rFonts w:ascii="Khmer OS Battambang" w:eastAsia="Calibri" w:hAnsi="Khmer OS Battambang" w:cs="Khmer OS Battambang"/>
                <w:szCs w:val="20"/>
                <w:lang w:val="en-GB" w:bidi="km-KH"/>
              </w:rPr>
            </w:pPr>
            <w:r w:rsidRPr="00127C9B">
              <w:rPr>
                <w:rFonts w:ascii="Leelawadee UI" w:eastAsia="Calibri" w:hAnsi="Leelawadee UI" w:cs="Leelawadee UI" w:hint="cs"/>
                <w:szCs w:val="20"/>
                <w:cs/>
                <w:lang w:val="en-GB" w:bidi="km-KH"/>
              </w:rPr>
              <w:t>អាទិភាព</w:t>
            </w:r>
            <w:r>
              <w:rPr>
                <w:rFonts w:ascii="Leelawadee UI" w:eastAsia="Calibri" w:hAnsi="Leelawadee UI" w:cs="Leelawadee UI"/>
                <w:szCs w:val="20"/>
                <w:lang w:val="ca-ES" w:bidi="km-KH"/>
              </w:rPr>
              <w:t>បន្ទាន់</w:t>
            </w:r>
            <w:r w:rsidRPr="00127C9B">
              <w:rPr>
                <w:rFonts w:ascii="Khmer OS Battambang" w:eastAsia="Calibri" w:hAnsi="Khmer OS Battambang" w:cs="Khmer OS Battambang"/>
                <w:szCs w:val="20"/>
                <w:cs/>
                <w:lang w:val="en-GB" w:bidi="km-KH"/>
              </w:rPr>
              <w:t xml:space="preserve"> </w:t>
            </w:r>
            <w:r w:rsidRPr="00127C9B">
              <w:rPr>
                <w:rFonts w:ascii="Leelawadee UI" w:eastAsia="Calibri" w:hAnsi="Leelawadee UI" w:cs="Leelawadee UI" w:hint="cs"/>
                <w:szCs w:val="20"/>
                <w:cs/>
                <w:lang w:val="en-GB" w:bidi="km-KH"/>
              </w:rPr>
              <w:t>និងវឌ្ឍនភាព</w:t>
            </w:r>
            <w:proofErr w:type="spellStart"/>
            <w:r>
              <w:rPr>
                <w:rFonts w:ascii="Leelawadee UI" w:eastAsia="Calibri" w:hAnsi="Leelawadee UI" w:cs="Leelawadee UI"/>
                <w:szCs w:val="20"/>
                <w:lang w:val="en-GB" w:bidi="km-KH"/>
              </w:rPr>
              <w:t>កន្លងមក</w:t>
            </w:r>
            <w:proofErr w:type="spellEnd"/>
            <w:r>
              <w:rPr>
                <w:rFonts w:ascii="Leelawadee UI" w:eastAsia="Calibri" w:hAnsi="Leelawadee UI" w:cs="Leelawadee UI"/>
                <w:szCs w:val="20"/>
                <w:lang w:val="en-GB" w:bidi="km-KH"/>
              </w:rPr>
              <w:t>។</w:t>
            </w:r>
            <w:r>
              <w:rPr>
                <w:rFonts w:eastAsia="Calibri" w:cs="Arial"/>
                <w:szCs w:val="20"/>
                <w:lang w:val="en-GB" w:bidi="km-KH"/>
              </w:rPr>
              <w:t>​</w:t>
            </w:r>
          </w:p>
        </w:tc>
      </w:tr>
    </w:tbl>
    <w:p w14:paraId="2D8F4A03" w14:textId="4AB073FD" w:rsidR="00A8710A" w:rsidRPr="00836127" w:rsidRDefault="00A8710A" w:rsidP="00836127">
      <w:pPr>
        <w:rPr>
          <w:lang w:bidi="en-US"/>
        </w:rPr>
        <w:sectPr w:rsidR="00A8710A" w:rsidRPr="00836127" w:rsidSect="00D9103B">
          <w:pgSz w:w="12240" w:h="15840" w:code="1"/>
          <w:pgMar w:top="1440" w:right="1440" w:bottom="1440" w:left="1440" w:header="720" w:footer="720" w:gutter="0"/>
          <w:cols w:space="720"/>
          <w:titlePg/>
          <w:docGrid w:linePitch="360"/>
        </w:sectPr>
      </w:pPr>
    </w:p>
    <w:p w14:paraId="72648B0B" w14:textId="2010DC3E" w:rsidR="007D4B58" w:rsidRDefault="007D4B58" w:rsidP="007D4B58">
      <w:pPr>
        <w:pStyle w:val="Heading1"/>
      </w:pPr>
      <w:bookmarkStart w:id="41" w:name="_Toc108542748"/>
      <w:bookmarkStart w:id="42" w:name="_Toc110933824"/>
      <w:proofErr w:type="spellStart"/>
      <w:r w:rsidRPr="007D4B58">
        <w:rPr>
          <w:rFonts w:ascii="Leelawadee UI" w:hAnsi="Leelawadee UI" w:cs="Leelawadee UI" w:hint="cs"/>
          <w:cs/>
        </w:rPr>
        <w:lastRenderedPageBreak/>
        <w:t>ឧបសម្ព័ន្ធ</w:t>
      </w:r>
      <w:proofErr w:type="spellEnd"/>
      <w:r w:rsidRPr="007D4B58">
        <w:rPr>
          <w:cs/>
        </w:rPr>
        <w:t xml:space="preserve"> </w:t>
      </w:r>
      <w:r w:rsidRPr="007D4B58">
        <w:rPr>
          <w:rFonts w:ascii="Leelawadee UI" w:hAnsi="Leelawadee UI" w:cs="Leelawadee UI" w:hint="cs"/>
          <w:cs/>
        </w:rPr>
        <w:t>ដ៖</w:t>
      </w:r>
      <w:r w:rsidRPr="007D4B58">
        <w:rPr>
          <w:cs/>
        </w:rPr>
        <w:t xml:space="preserve"> </w:t>
      </w:r>
      <w:proofErr w:type="spellStart"/>
      <w:r w:rsidRPr="007D4B58">
        <w:rPr>
          <w:rFonts w:ascii="Leelawadee UI" w:hAnsi="Leelawadee UI" w:cs="Leelawadee UI" w:hint="cs"/>
          <w:cs/>
        </w:rPr>
        <w:t>ក្រមសីលធម៌របស</w:t>
      </w:r>
      <w:proofErr w:type="spellEnd"/>
      <w:r w:rsidRPr="007D4B58">
        <w:rPr>
          <w:rFonts w:ascii="Leelawadee UI" w:hAnsi="Leelawadee UI" w:cs="Leelawadee UI" w:hint="cs"/>
          <w:cs/>
        </w:rPr>
        <w:t>់</w:t>
      </w:r>
      <w:r w:rsidRPr="007D4B58">
        <w:rPr>
          <w:cs/>
        </w:rPr>
        <w:t xml:space="preserve"> </w:t>
      </w:r>
      <w:r w:rsidRPr="007D4B58">
        <w:t>IOD PARC</w:t>
      </w:r>
      <w:bookmarkEnd w:id="41"/>
      <w:bookmarkEnd w:id="42"/>
    </w:p>
    <w:p w14:paraId="7C85EFB7" w14:textId="77777777" w:rsidR="00764A42" w:rsidRPr="00AE5FFE" w:rsidRDefault="00764A42" w:rsidP="00764A42">
      <w:pPr>
        <w:pStyle w:val="Heading3"/>
        <w:spacing w:before="120"/>
        <w:rPr>
          <w:rFonts w:ascii="Khmer OS Battambang" w:hAnsi="Khmer OS Battambang" w:cs="Khmer OS Battambang"/>
          <w:b w:val="0"/>
          <w:bCs w:val="0"/>
          <w:sz w:val="22"/>
          <w:lang w:bidi="km-KH"/>
        </w:rPr>
      </w:pPr>
      <w:bookmarkStart w:id="43" w:name="_Toc38276555"/>
      <w:bookmarkStart w:id="44" w:name="_Toc44600919"/>
      <w:bookmarkStart w:id="45" w:name="_Toc45021319"/>
      <w:bookmarkStart w:id="46" w:name="_Toc85638564"/>
      <w:r w:rsidRPr="00AE5FFE">
        <w:rPr>
          <w:rFonts w:ascii="Khmer OS Battambang" w:hAnsi="Khmer OS Battambang" w:cs="Khmer OS Battambang" w:hint="cs"/>
          <w:sz w:val="22"/>
          <w:cs/>
          <w:lang w:bidi="km-KH"/>
        </w:rPr>
        <w:t>១</w:t>
      </w:r>
      <w:r w:rsidRPr="00AE5FFE">
        <w:rPr>
          <w:rFonts w:ascii="Khmer OS Battambang" w:hAnsi="Khmer OS Battambang" w:cs="Khmer OS Battambang"/>
          <w:sz w:val="22"/>
          <w:lang w:bidi="km-KH"/>
        </w:rPr>
        <w:t xml:space="preserve">. </w:t>
      </w:r>
      <w:bookmarkEnd w:id="43"/>
      <w:bookmarkEnd w:id="44"/>
      <w:bookmarkEnd w:id="45"/>
      <w:bookmarkEnd w:id="46"/>
      <w:r w:rsidRPr="00AE5FFE">
        <w:rPr>
          <w:rFonts w:ascii="Khmer OS Battambang" w:hAnsi="Khmer OS Battambang" w:cs="Khmer OS Battambang"/>
          <w:sz w:val="22"/>
          <w:cs/>
          <w:lang w:bidi="km-KH"/>
        </w:rPr>
        <w:t>ស្តង់ដារសីលធម៌ក្នុងការវាយតម្លៃ និងការស្រាវជ្រាវ</w:t>
      </w:r>
    </w:p>
    <w:p w14:paraId="394A447B" w14:textId="77777777" w:rsidR="00764A42" w:rsidRPr="00AE5FFE" w:rsidRDefault="00764A42" w:rsidP="00764A42">
      <w:pPr>
        <w:rPr>
          <w:rFonts w:ascii="Khmer OS Battambang" w:hAnsi="Khmer OS Battambang" w:cs="Khmer OS Battambang"/>
          <w:lang w:eastAsia="en-GB" w:bidi="km-KH"/>
        </w:rPr>
      </w:pPr>
      <w:r w:rsidRPr="00AE5FFE">
        <w:rPr>
          <w:rFonts w:ascii="Khmer OS Battambang" w:hAnsi="Khmer OS Battambang" w:cs="Khmer OS Battambang"/>
          <w:spacing w:val="-4"/>
          <w:cs/>
          <w:lang w:eastAsia="en-GB" w:bidi="km-KH"/>
        </w:rPr>
        <w:t xml:space="preserve">ឯកសារនេះមានក្របខណ្ឌសីលធម៌របស់ </w:t>
      </w:r>
      <w:r w:rsidRPr="00AE5FFE">
        <w:rPr>
          <w:rFonts w:ascii="Khmer OS Battambang" w:hAnsi="Khmer OS Battambang" w:cs="Khmer OS Battambang"/>
          <w:spacing w:val="-4"/>
          <w:lang w:eastAsia="en-GB"/>
        </w:rPr>
        <w:t xml:space="preserve">IOD PARC </w:t>
      </w:r>
      <w:r w:rsidRPr="00AE5FFE">
        <w:rPr>
          <w:rFonts w:ascii="Khmer OS Battambang" w:hAnsi="Khmer OS Battambang" w:cs="Khmer OS Battambang"/>
          <w:spacing w:val="-4"/>
          <w:cs/>
          <w:lang w:eastAsia="en-GB" w:bidi="km-KH"/>
        </w:rPr>
        <w:t>សម្រាប់</w:t>
      </w:r>
      <w:r w:rsidRPr="00AE5FFE">
        <w:rPr>
          <w:rFonts w:ascii="Khmer OS Battambang" w:hAnsi="Khmer OS Battambang" w:cs="Khmer OS Battambang" w:hint="cs"/>
          <w:spacing w:val="-4"/>
          <w:cs/>
          <w:lang w:eastAsia="en-GB" w:bidi="km-KH"/>
        </w:rPr>
        <w:t>គ្រប់</w:t>
      </w:r>
      <w:r w:rsidRPr="00AE5FFE">
        <w:rPr>
          <w:rFonts w:ascii="Khmer OS Battambang" w:hAnsi="Khmer OS Battambang" w:cs="Khmer OS Battambang"/>
          <w:spacing w:val="-4"/>
          <w:cs/>
          <w:lang w:eastAsia="en-GB" w:bidi="km-KH"/>
        </w:rPr>
        <w:t>ការងារទាំងអស់ រួមទាំង</w:t>
      </w:r>
      <w:r w:rsidRPr="00AE5FFE">
        <w:rPr>
          <w:rFonts w:ascii="Khmer OS Battambang" w:hAnsi="Khmer OS Battambang" w:cs="Khmer OS Battambang" w:hint="cs"/>
          <w:spacing w:val="-4"/>
          <w:cs/>
          <w:lang w:eastAsia="en-GB" w:bidi="km-KH"/>
        </w:rPr>
        <w:t xml:space="preserve"> </w:t>
      </w:r>
      <w:r w:rsidRPr="00AE5FFE">
        <w:rPr>
          <w:rFonts w:ascii="Khmer OS Battambang" w:hAnsi="Khmer OS Battambang" w:cs="Khmer OS Battambang"/>
          <w:spacing w:val="-4"/>
          <w:cs/>
          <w:lang w:eastAsia="en-GB" w:bidi="km-KH"/>
        </w:rPr>
        <w:t>ការ</w:t>
      </w:r>
      <w:r w:rsidRPr="00AE5FFE">
        <w:rPr>
          <w:rFonts w:ascii="Khmer OS Battambang" w:hAnsi="Khmer OS Battambang" w:cs="Khmer OS Battambang" w:hint="cs"/>
          <w:spacing w:val="-4"/>
          <w:cs/>
          <w:lang w:eastAsia="en-GB" w:bidi="km-KH"/>
        </w:rPr>
        <w:t>ចុះ</w:t>
      </w:r>
      <w:r>
        <w:rPr>
          <w:rFonts w:ascii="Khmer OS Battambang" w:hAnsi="Khmer OS Battambang" w:cs="Khmer OS Battambang" w:hint="cs"/>
          <w:spacing w:val="-4"/>
          <w:cs/>
          <w:lang w:eastAsia="en-GB" w:bidi="km-KH"/>
        </w:rPr>
        <w:t>ធ្វើការ</w:t>
      </w:r>
      <w:r>
        <w:rPr>
          <w:rFonts w:ascii="Khmer OS Battambang" w:hAnsi="Khmer OS Battambang" w:cs="Khmer OS Battambang" w:hint="cs"/>
          <w:cs/>
          <w:lang w:eastAsia="en-GB" w:bidi="km-KH"/>
        </w:rPr>
        <w:t>នៅទីវាផងដែរ</w:t>
      </w:r>
      <w:r w:rsidRPr="00AE5FFE">
        <w:rPr>
          <w:rFonts w:ascii="Khmer OS Battambang" w:hAnsi="Khmer OS Battambang" w:cs="Khmer OS Battambang"/>
          <w:cs/>
          <w:lang w:eastAsia="en-GB" w:bidi="km-KH"/>
        </w:rPr>
        <w:t xml:space="preserve">។ </w:t>
      </w:r>
      <w:r w:rsidRPr="00AE5FFE">
        <w:rPr>
          <w:rFonts w:ascii="Khmer OS Battambang" w:hAnsi="Khmer OS Battambang" w:cs="Khmer OS Battambang"/>
          <w:lang w:eastAsia="en-GB"/>
        </w:rPr>
        <w:t xml:space="preserve">IOD PARC </w:t>
      </w:r>
      <w:r w:rsidRPr="00AE5FFE">
        <w:rPr>
          <w:rFonts w:ascii="Khmer OS Battambang" w:hAnsi="Khmer OS Battambang" w:cs="Khmer OS Battambang"/>
          <w:cs/>
          <w:lang w:eastAsia="en-GB" w:bidi="km-KH"/>
        </w:rPr>
        <w:t>ប្រកាន់ខ្ជាប់នូវចំណុចខាងក្រោម</w:t>
      </w:r>
      <w:r>
        <w:rPr>
          <w:rFonts w:ascii="Khmer OS Battambang" w:hAnsi="Khmer OS Battambang" w:cs="Khmer OS Battambang" w:hint="cs"/>
          <w:cs/>
          <w:lang w:eastAsia="en-GB" w:bidi="km-KH"/>
        </w:rPr>
        <w:t xml:space="preserve"> នៅ</w:t>
      </w:r>
      <w:r w:rsidRPr="00AE5FFE">
        <w:rPr>
          <w:rFonts w:ascii="Khmer OS Battambang" w:hAnsi="Khmer OS Battambang" w:cs="Khmer OS Battambang"/>
          <w:cs/>
          <w:lang w:eastAsia="en-GB" w:bidi="km-KH"/>
        </w:rPr>
        <w:t>គ្រប់បរិបទ</w:t>
      </w:r>
      <w:r>
        <w:rPr>
          <w:rFonts w:ascii="Khmer OS Battambang" w:hAnsi="Khmer OS Battambang" w:cs="Khmer OS Battambang" w:hint="cs"/>
          <w:cs/>
          <w:lang w:eastAsia="en-GB" w:bidi="km-KH"/>
        </w:rPr>
        <w:t>ទាំងអស់</w:t>
      </w:r>
      <w:r w:rsidRPr="00AE5FFE">
        <w:rPr>
          <w:rFonts w:ascii="Khmer OS Battambang" w:hAnsi="Khmer OS Battambang" w:cs="Khmer OS Battambang"/>
          <w:cs/>
          <w:lang w:eastAsia="en-GB" w:bidi="km-KH"/>
        </w:rPr>
        <w:t>៖</w:t>
      </w:r>
    </w:p>
    <w:p w14:paraId="7131E60B" w14:textId="77777777" w:rsidR="00764A42" w:rsidRDefault="00764A42" w:rsidP="00764A42">
      <w:pPr>
        <w:pStyle w:val="IODPARCbullets"/>
        <w:rPr>
          <w:rFonts w:ascii="Khmer OS Battambang" w:hAnsi="Khmer OS Battambang" w:cs="Khmer OS Battambang"/>
        </w:rPr>
      </w:pPr>
      <w:r w:rsidRPr="00AE5FFE">
        <w:rPr>
          <w:rFonts w:ascii="Khmer OS Battambang" w:hAnsi="Khmer OS Battambang" w:cs="Khmer OS Battambang"/>
          <w:cs/>
          <w:lang w:eastAsia="en-GB" w:bidi="km-KH"/>
        </w:rPr>
        <w:t>គោលការណ៍ណែនាំស្តីពីក្រមសីល</w:t>
      </w:r>
      <w:r w:rsidRPr="00AE5FFE">
        <w:rPr>
          <w:rFonts w:ascii="Khmer OS Battambang" w:hAnsi="Khmer OS Battambang" w:cs="Khmer OS Battambang"/>
          <w:cs/>
          <w:lang w:bidi="km-KH"/>
        </w:rPr>
        <w:t>ធម៌</w:t>
      </w:r>
      <w:r>
        <w:rPr>
          <w:rFonts w:ascii="Khmer OS Battambang" w:hAnsi="Khmer OS Battambang" w:cs="Khmer OS Battambang" w:hint="cs"/>
          <w:cs/>
          <w:lang w:bidi="km-KH"/>
        </w:rPr>
        <w:t>របស់</w:t>
      </w:r>
      <w:r w:rsidRPr="00AE5FFE">
        <w:rPr>
          <w:rFonts w:ascii="Khmer OS Battambang" w:hAnsi="Khmer OS Battambang" w:cs="Khmer OS Battambang"/>
          <w:cs/>
          <w:lang w:bidi="km-KH"/>
        </w:rPr>
        <w:t xml:space="preserve"> </w:t>
      </w:r>
      <w:r w:rsidRPr="00AE5FFE">
        <w:rPr>
          <w:rFonts w:ascii="Khmer OS Battambang" w:hAnsi="Khmer OS Battambang" w:cs="Khmer OS Battambang"/>
        </w:rPr>
        <w:t>UNEG</w:t>
      </w:r>
      <w:r>
        <w:rPr>
          <w:rFonts w:ascii="Khmer OS Battambang" w:hAnsi="Khmer OS Battambang" w:cs="Khmer OS Battambang" w:hint="cs"/>
          <w:cs/>
          <w:lang w:bidi="km-KH"/>
        </w:rPr>
        <w:t xml:space="preserve"> </w:t>
      </w:r>
      <w:r w:rsidRPr="00AE5FFE">
        <w:rPr>
          <w:rFonts w:ascii="Khmer OS Battambang" w:hAnsi="Khmer OS Battambang" w:cs="Khmer OS Battambang"/>
          <w:cs/>
          <w:lang w:bidi="km-KH"/>
        </w:rPr>
        <w:t xml:space="preserve">សម្រាប់ការវាយតម្លៃ </w:t>
      </w:r>
      <w:r w:rsidRPr="00AE5FFE">
        <w:rPr>
          <w:rFonts w:ascii="Khmer OS Battambang" w:hAnsi="Khmer OS Battambang" w:cs="Khmer OS Battambang"/>
        </w:rPr>
        <w:t xml:space="preserve">UNEG </w:t>
      </w:r>
      <w:r w:rsidRPr="00AE5FFE">
        <w:rPr>
          <w:rFonts w:ascii="Khmer OS Battambang" w:hAnsi="Khmer OS Battambang" w:cs="Khmer OS Battambang"/>
          <w:cs/>
          <w:lang w:bidi="km-KH"/>
        </w:rPr>
        <w:t xml:space="preserve">ខែមីនា ឆ្នាំ </w:t>
      </w:r>
      <w:r>
        <w:rPr>
          <w:rFonts w:ascii="Khmer OS Battambang" w:hAnsi="Khmer OS Battambang" w:cs="Khmer OS Battambang" w:hint="cs"/>
          <w:cs/>
          <w:lang w:bidi="km-KH"/>
        </w:rPr>
        <w:t>២០០៨</w:t>
      </w:r>
    </w:p>
    <w:p w14:paraId="22531927" w14:textId="77777777" w:rsidR="00764A42" w:rsidRPr="00AE5FFE" w:rsidRDefault="00764A42" w:rsidP="00764A42">
      <w:pPr>
        <w:pStyle w:val="IODPARCbullets"/>
        <w:rPr>
          <w:rFonts w:ascii="Khmer OS Battambang" w:hAnsi="Khmer OS Battambang" w:cs="Khmer OS Battambang"/>
        </w:rPr>
      </w:pPr>
      <w:r w:rsidRPr="00AE5FFE">
        <w:rPr>
          <w:rFonts w:ascii="Khmer OS Battambang" w:hAnsi="Khmer OS Battambang" w:cs="Khmer OS Battambang"/>
          <w:cs/>
          <w:lang w:bidi="km-KH"/>
        </w:rPr>
        <w:t>ក្រមសីលធម៌</w:t>
      </w:r>
      <w:r>
        <w:rPr>
          <w:rFonts w:ascii="Khmer OS Battambang" w:hAnsi="Khmer OS Battambang" w:cs="Khmer OS Battambang" w:hint="cs"/>
          <w:cs/>
          <w:lang w:bidi="km-KH"/>
        </w:rPr>
        <w:t>របស់</w:t>
      </w:r>
      <w:r w:rsidRPr="00AE5FFE">
        <w:rPr>
          <w:rFonts w:ascii="Khmer OS Battambang" w:hAnsi="Khmer OS Battambang" w:cs="Khmer OS Battambang"/>
          <w:cs/>
          <w:lang w:bidi="km-KH"/>
        </w:rPr>
        <w:t xml:space="preserve"> </w:t>
      </w:r>
      <w:r w:rsidRPr="00AE5FFE">
        <w:rPr>
          <w:rFonts w:ascii="Khmer OS Battambang" w:hAnsi="Khmer OS Battambang" w:cs="Khmer OS Battambang"/>
        </w:rPr>
        <w:t xml:space="preserve">UNEG </w:t>
      </w:r>
      <w:r w:rsidRPr="00AE5FFE">
        <w:rPr>
          <w:rFonts w:ascii="Khmer OS Battambang" w:hAnsi="Khmer OS Battambang" w:cs="Khmer OS Battambang"/>
          <w:cs/>
          <w:lang w:bidi="km-KH"/>
        </w:rPr>
        <w:t>សម្រាប់ការវាយតម្លៃ</w:t>
      </w:r>
      <w:r>
        <w:rPr>
          <w:rFonts w:ascii="Khmer OS Battambang" w:hAnsi="Khmer OS Battambang" w:cs="Khmer OS Battambang" w:hint="cs"/>
          <w:cs/>
          <w:lang w:bidi="km-KH"/>
        </w:rPr>
        <w:t xml:space="preserve"> នៅ</w:t>
      </w:r>
      <w:r w:rsidRPr="00AE5FFE">
        <w:rPr>
          <w:rFonts w:ascii="Khmer OS Battambang" w:hAnsi="Khmer OS Battambang" w:cs="Khmer OS Battambang"/>
          <w:cs/>
          <w:lang w:bidi="km-KH"/>
        </w:rPr>
        <w:t>ក្នុងប្រព័ន្ធអង្គការសហប្រជាជាតិ ឆ្នាំ២០០៧</w:t>
      </w:r>
    </w:p>
    <w:p w14:paraId="68F8A909" w14:textId="77777777" w:rsidR="00764A42" w:rsidRPr="00AE5FFE" w:rsidRDefault="00764A42" w:rsidP="00764A42">
      <w:pPr>
        <w:pStyle w:val="IODPARCbullets"/>
        <w:rPr>
          <w:rFonts w:ascii="Khmer OS Battambang" w:hAnsi="Khmer OS Battambang" w:cs="Khmer OS Battambang"/>
        </w:rPr>
      </w:pPr>
      <w:r w:rsidRPr="00AE5FFE">
        <w:rPr>
          <w:rFonts w:ascii="Khmer OS Battambang" w:hAnsi="Khmer OS Battambang" w:cs="Khmer OS Battambang"/>
          <w:cs/>
          <w:lang w:bidi="km-KH"/>
        </w:rPr>
        <w:t xml:space="preserve">គោលការណ៍សីលធម៌ </w:t>
      </w:r>
      <w:r w:rsidRPr="00AE5FFE">
        <w:rPr>
          <w:rFonts w:ascii="Khmer OS Battambang" w:hAnsi="Khmer OS Battambang" w:cs="Khmer OS Battambang"/>
        </w:rPr>
        <w:t xml:space="preserve">DFID </w:t>
      </w:r>
      <w:r w:rsidRPr="00AE5FFE">
        <w:rPr>
          <w:rFonts w:ascii="Khmer OS Battambang" w:hAnsi="Khmer OS Battambang" w:cs="Khmer OS Battambang"/>
          <w:cs/>
          <w:lang w:bidi="km-KH"/>
        </w:rPr>
        <w:t>សម្រាប់ការស្រាវជ្រាវ និង</w:t>
      </w:r>
      <w:r>
        <w:rPr>
          <w:rFonts w:ascii="Khmer OS Battambang" w:hAnsi="Khmer OS Battambang" w:cs="Khmer OS Battambang" w:hint="cs"/>
          <w:cs/>
          <w:lang w:bidi="km-KH"/>
        </w:rPr>
        <w:t>ការ</w:t>
      </w:r>
      <w:r w:rsidRPr="00AE5FFE">
        <w:rPr>
          <w:rFonts w:ascii="Khmer OS Battambang" w:hAnsi="Khmer OS Battambang" w:cs="Khmer OS Battambang"/>
          <w:cs/>
          <w:lang w:bidi="km-KH"/>
        </w:rPr>
        <w:t>វាយតម្លៃ</w:t>
      </w:r>
      <w:r>
        <w:rPr>
          <w:rFonts w:ascii="Khmer OS Battambang" w:hAnsi="Khmer OS Battambang" w:cs="Khmer OS Battambang" w:hint="cs"/>
          <w:cs/>
          <w:lang w:bidi="km-KH"/>
        </w:rPr>
        <w:t xml:space="preserve"> </w:t>
      </w:r>
      <w:r w:rsidRPr="00AE5FFE">
        <w:rPr>
          <w:rFonts w:ascii="Khmer OS Battambang" w:hAnsi="Khmer OS Battambang" w:cs="Khmer OS Battambang"/>
          <w:cs/>
          <w:lang w:bidi="km-KH"/>
        </w:rPr>
        <w:t>ឆ្នាំ២០១១</w:t>
      </w:r>
    </w:p>
    <w:p w14:paraId="26799D21" w14:textId="77777777" w:rsidR="00764A42" w:rsidRPr="00AE5FFE" w:rsidRDefault="00764A42" w:rsidP="00764A42">
      <w:pPr>
        <w:pStyle w:val="IODPARCbullets"/>
        <w:rPr>
          <w:rFonts w:ascii="Khmer OS Battambang" w:hAnsi="Khmer OS Battambang" w:cs="Khmer OS Battambang"/>
          <w:lang w:eastAsia="en-GB"/>
        </w:rPr>
      </w:pPr>
      <w:r w:rsidRPr="00AE5FFE">
        <w:rPr>
          <w:rFonts w:ascii="Khmer OS Battambang" w:hAnsi="Khmer OS Battambang" w:cs="Khmer OS Battambang"/>
          <w:cs/>
          <w:lang w:bidi="km-KH"/>
        </w:rPr>
        <w:t xml:space="preserve">ក្របខណ្ឌ </w:t>
      </w:r>
      <w:r w:rsidRPr="00AE5FFE">
        <w:rPr>
          <w:rFonts w:ascii="Khmer OS Battambang" w:hAnsi="Khmer OS Battambang" w:cs="Khmer OS Battambang"/>
        </w:rPr>
        <w:t xml:space="preserve">ESRC </w:t>
      </w:r>
      <w:r w:rsidRPr="00AE5FFE">
        <w:rPr>
          <w:rFonts w:ascii="Khmer OS Battambang" w:hAnsi="Khmer OS Battambang" w:cs="Khmer OS Battambang"/>
          <w:cs/>
          <w:lang w:bidi="km-KH"/>
        </w:rPr>
        <w:t>សម្រាប់គោលការណ៍</w:t>
      </w:r>
      <w:r w:rsidRPr="00AE5FFE">
        <w:rPr>
          <w:rFonts w:ascii="Khmer OS Battambang" w:hAnsi="Khmer OS Battambang" w:cs="Khmer OS Battambang"/>
          <w:cs/>
          <w:lang w:eastAsia="en-GB" w:bidi="km-KH"/>
        </w:rPr>
        <w:t>សីលធម៌</w:t>
      </w:r>
      <w:r>
        <w:rPr>
          <w:rFonts w:ascii="Khmer OS Battambang" w:hAnsi="Khmer OS Battambang" w:cs="Khmer OS Battambang" w:hint="cs"/>
          <w:cs/>
          <w:lang w:eastAsia="en-GB" w:bidi="km-KH"/>
        </w:rPr>
        <w:t>នៃការ</w:t>
      </w:r>
      <w:r w:rsidRPr="00AE5FFE">
        <w:rPr>
          <w:rFonts w:ascii="Khmer OS Battambang" w:hAnsi="Khmer OS Battambang" w:cs="Khmer OS Battambang"/>
          <w:cs/>
          <w:lang w:eastAsia="en-GB" w:bidi="km-KH"/>
        </w:rPr>
        <w:t>ស្រាវជ្រាវ ឆ្នាំ</w:t>
      </w:r>
      <w:r>
        <w:rPr>
          <w:rFonts w:ascii="Khmer OS Battambang" w:hAnsi="Khmer OS Battambang" w:cs="Khmer OS Battambang" w:hint="cs"/>
          <w:cs/>
          <w:lang w:eastAsia="en-GB" w:bidi="km-KH"/>
        </w:rPr>
        <w:t>២០១២</w:t>
      </w:r>
    </w:p>
    <w:p w14:paraId="228DD32E" w14:textId="77777777" w:rsidR="00764A42" w:rsidRPr="00AE5FFE" w:rsidRDefault="00764A42" w:rsidP="00764A42">
      <w:pPr>
        <w:rPr>
          <w:rFonts w:ascii="Khmer OS Battambang" w:hAnsi="Khmer OS Battambang" w:cs="Khmer OS Battambang"/>
          <w:lang w:eastAsia="en-GB"/>
        </w:rPr>
      </w:pPr>
      <w:r w:rsidRPr="00AE5FFE">
        <w:rPr>
          <w:rFonts w:ascii="Khmer OS Battambang" w:hAnsi="Khmer OS Battambang" w:cs="Khmer OS Battambang"/>
          <w:lang w:eastAsia="en-GB"/>
        </w:rPr>
        <w:t xml:space="preserve">IOD PARC </w:t>
      </w:r>
      <w:r w:rsidRPr="00AE5FFE">
        <w:rPr>
          <w:rFonts w:ascii="Khmer OS Battambang" w:hAnsi="Khmer OS Battambang" w:cs="Khmer OS Battambang"/>
          <w:cs/>
          <w:lang w:eastAsia="en-GB" w:bidi="km-KH"/>
        </w:rPr>
        <w:t>ប្រកាន់ខ្ជាប់</w:t>
      </w:r>
      <w:r>
        <w:rPr>
          <w:rFonts w:ascii="Khmer OS Battambang" w:hAnsi="Khmer OS Battambang" w:cs="Khmer OS Battambang" w:hint="cs"/>
          <w:cs/>
          <w:lang w:eastAsia="en-GB" w:bidi="km-KH"/>
        </w:rPr>
        <w:t>បន្ថែមទៀត លើចំណុច</w:t>
      </w:r>
      <w:r w:rsidRPr="00AE5FFE">
        <w:rPr>
          <w:rFonts w:ascii="Khmer OS Battambang" w:hAnsi="Khmer OS Battambang" w:cs="Khmer OS Battambang"/>
          <w:cs/>
          <w:lang w:eastAsia="en-GB" w:bidi="km-KH"/>
        </w:rPr>
        <w:t>ខាងក្រោម</w:t>
      </w:r>
      <w:r>
        <w:rPr>
          <w:rFonts w:ascii="Khmer OS Battambang" w:hAnsi="Khmer OS Battambang" w:cs="Khmer OS Battambang" w:hint="cs"/>
          <w:cs/>
          <w:lang w:eastAsia="en-GB" w:bidi="km-KH"/>
        </w:rPr>
        <w:t xml:space="preserve"> </w:t>
      </w:r>
      <w:r w:rsidRPr="00AE5FFE">
        <w:rPr>
          <w:rFonts w:ascii="Khmer OS Battambang" w:hAnsi="Khmer OS Battambang" w:cs="Khmer OS Battambang"/>
          <w:cs/>
          <w:lang w:eastAsia="en-GB" w:bidi="km-KH"/>
        </w:rPr>
        <w:t>សម្រាប់ការស្រាវជ្រាវ និងការវាយតម្លៃ</w:t>
      </w:r>
      <w:r>
        <w:rPr>
          <w:rFonts w:ascii="Khmer OS Battambang" w:hAnsi="Khmer OS Battambang" w:cs="Khmer OS Battambang" w:hint="cs"/>
          <w:cs/>
          <w:lang w:eastAsia="en-GB" w:bidi="km-KH"/>
        </w:rPr>
        <w:t xml:space="preserve"> </w:t>
      </w:r>
      <w:r w:rsidRPr="00AE5FFE">
        <w:rPr>
          <w:rFonts w:ascii="Khmer OS Battambang" w:hAnsi="Khmer OS Battambang" w:cs="Khmer OS Battambang"/>
          <w:cs/>
          <w:lang w:eastAsia="en-GB" w:bidi="km-KH"/>
        </w:rPr>
        <w:t>ដែលស្ត្រី បុរស និងកុមារបានរងផលប៉ះពាល់ដោយអំពើហិង្សា និងដែលកុមារត្រូវបានរួមបញ្ចូលជាអ្នកចូលរួម</w:t>
      </w:r>
      <w:r>
        <w:rPr>
          <w:rFonts w:ascii="Khmer OS Battambang" w:hAnsi="Khmer OS Battambang" w:cs="Khmer OS Battambang" w:hint="cs"/>
          <w:cs/>
          <w:lang w:eastAsia="en-GB" w:bidi="km-KH"/>
        </w:rPr>
        <w:t>នៅ</w:t>
      </w:r>
      <w:r w:rsidRPr="00AE5FFE">
        <w:rPr>
          <w:rFonts w:ascii="Khmer OS Battambang" w:hAnsi="Khmer OS Battambang" w:cs="Khmer OS Battambang"/>
          <w:cs/>
          <w:lang w:eastAsia="en-GB" w:bidi="km-KH"/>
        </w:rPr>
        <w:t>ក្នុងដំណើរការ</w:t>
      </w:r>
      <w:r>
        <w:rPr>
          <w:rFonts w:ascii="Khmer OS Battambang" w:hAnsi="Khmer OS Battambang" w:cs="Khmer OS Battambang" w:hint="cs"/>
          <w:cs/>
          <w:lang w:eastAsia="en-GB" w:bidi="km-KH"/>
        </w:rPr>
        <w:t>នានា</w:t>
      </w:r>
      <w:r w:rsidRPr="00AE5FFE">
        <w:rPr>
          <w:rFonts w:ascii="Khmer OS Battambang" w:hAnsi="Khmer OS Battambang" w:cs="Khmer OS Battambang"/>
          <w:cs/>
          <w:lang w:eastAsia="en-GB" w:bidi="km-KH"/>
        </w:rPr>
        <w:t>៖</w:t>
      </w:r>
    </w:p>
    <w:p w14:paraId="35EB5D89" w14:textId="77777777" w:rsidR="00764A42" w:rsidRPr="00DB4A0C" w:rsidRDefault="00764A42" w:rsidP="00764A42">
      <w:pPr>
        <w:pStyle w:val="IODPARCbullets"/>
        <w:jc w:val="both"/>
        <w:rPr>
          <w:rFonts w:ascii="Khmer OS Battambang" w:hAnsi="Khmer OS Battambang" w:cs="Khmer OS Battambang"/>
        </w:rPr>
      </w:pPr>
      <w:r>
        <w:rPr>
          <w:rFonts w:ascii="Khmer OS Battambang" w:hAnsi="Khmer OS Battambang" w:cs="Khmer OS Battambang" w:hint="cs"/>
          <w:cs/>
          <w:lang w:bidi="km-KH"/>
        </w:rPr>
        <w:t>ផ្តល់អាទិភាពដល់</w:t>
      </w:r>
      <w:r w:rsidRPr="00DB4A0C">
        <w:rPr>
          <w:rFonts w:ascii="Khmer OS Battambang" w:hAnsi="Khmer OS Battambang" w:cs="Khmer OS Battambang"/>
          <w:cs/>
          <w:lang w:bidi="km-KH"/>
        </w:rPr>
        <w:t>ស្ត្រី៖ អនុសាសន៍</w:t>
      </w:r>
      <w:r>
        <w:rPr>
          <w:rFonts w:ascii="Khmer OS Battambang" w:hAnsi="Khmer OS Battambang" w:cs="Khmer OS Battambang" w:hint="cs"/>
          <w:cs/>
          <w:lang w:bidi="km-KH"/>
        </w:rPr>
        <w:t>ផ្នែក</w:t>
      </w:r>
      <w:r w:rsidRPr="00DB4A0C">
        <w:rPr>
          <w:rFonts w:ascii="Khmer OS Battambang" w:hAnsi="Khmer OS Battambang" w:cs="Khmer OS Battambang"/>
          <w:cs/>
          <w:lang w:bidi="km-KH"/>
        </w:rPr>
        <w:t>សីលធម៌ និងសុវត្ថិភាពសម្រាប់ការស្រាវជ្រាវ</w:t>
      </w:r>
      <w:r>
        <w:rPr>
          <w:rFonts w:ascii="Khmer OS Battambang" w:hAnsi="Khmer OS Battambang" w:cs="Khmer OS Battambang" w:hint="cs"/>
          <w:cs/>
          <w:lang w:bidi="km-KH"/>
        </w:rPr>
        <w:t>អំពី</w:t>
      </w:r>
      <w:r w:rsidRPr="00DB4A0C">
        <w:rPr>
          <w:rFonts w:ascii="Khmer OS Battambang" w:hAnsi="Khmer OS Battambang" w:cs="Khmer OS Battambang"/>
          <w:cs/>
          <w:lang w:bidi="km-KH"/>
        </w:rPr>
        <w:t>អំពើហិង្សាក្នុងគ្រួសារប្រឆាំងនឹងស្ត្រី</w:t>
      </w:r>
      <w:r w:rsidRPr="00DB4A0C">
        <w:rPr>
          <w:rFonts w:ascii="Khmer OS Battambang" w:hAnsi="Khmer OS Battambang" w:cs="Khmer OS Battambang"/>
        </w:rPr>
        <w:t xml:space="preserve"> WHO</w:t>
      </w:r>
      <w:r>
        <w:rPr>
          <w:rFonts w:ascii="Khmer OS Battambang" w:hAnsi="Khmer OS Battambang" w:cs="Khmer OS Battambang" w:hint="cs"/>
          <w:cs/>
          <w:lang w:bidi="km-KH"/>
        </w:rPr>
        <w:t xml:space="preserve"> ឆ្នាំ២០០១</w:t>
      </w:r>
    </w:p>
    <w:p w14:paraId="217011BC" w14:textId="77777777" w:rsidR="00764A42" w:rsidRPr="00DB4A0C" w:rsidRDefault="00764A42" w:rsidP="00764A42">
      <w:pPr>
        <w:pStyle w:val="IODPARCbullets"/>
        <w:rPr>
          <w:rFonts w:ascii="Khmer OS Battambang" w:hAnsi="Khmer OS Battambang" w:cs="Khmer OS Battambang"/>
          <w:lang w:bidi="km-KH"/>
        </w:rPr>
      </w:pPr>
      <w:r w:rsidRPr="00D34EBB">
        <w:rPr>
          <w:rFonts w:ascii="Khmer OS Battambang" w:hAnsi="Khmer OS Battambang" w:cs="Khmer OS Battambang"/>
          <w:spacing w:val="-2"/>
          <w:cs/>
          <w:lang w:bidi="km-KH"/>
        </w:rPr>
        <w:t>ស្តង់ដារអប្បបរមាសម្រាប់ការប្រឹក្សា</w:t>
      </w:r>
      <w:r w:rsidRPr="00D34EBB">
        <w:rPr>
          <w:rFonts w:ascii="Khmer OS Battambang" w:hAnsi="Khmer OS Battambang" w:cs="Khmer OS Battambang" w:hint="cs"/>
          <w:spacing w:val="-2"/>
          <w:cs/>
          <w:lang w:bidi="km-KH"/>
        </w:rPr>
        <w:t>យោបល់</w:t>
      </w:r>
      <w:r w:rsidRPr="00D34EBB">
        <w:rPr>
          <w:rFonts w:ascii="Khmer OS Battambang" w:hAnsi="Khmer OS Battambang" w:cs="Khmer OS Battambang"/>
          <w:spacing w:val="-2"/>
          <w:cs/>
          <w:lang w:bidi="km-KH"/>
        </w:rPr>
        <w:t>ជាមួយកុមារ ក្រុមការងារអន្តរទីភ្នាក់ងារស្តីពីការចូលរួម</w:t>
      </w:r>
      <w:r w:rsidRPr="00DB4A0C">
        <w:rPr>
          <w:rFonts w:ascii="Khmer OS Battambang" w:hAnsi="Khmer OS Battambang" w:cs="Khmer OS Battambang"/>
          <w:cs/>
          <w:lang w:bidi="km-KH"/>
        </w:rPr>
        <w:t>របស់កុមារ (</w:t>
      </w:r>
      <w:r w:rsidRPr="00DB4A0C">
        <w:rPr>
          <w:rFonts w:ascii="Khmer OS Battambang" w:hAnsi="Khmer OS Battambang" w:cs="Khmer OS Battambang"/>
          <w:lang w:bidi="km-KH"/>
        </w:rPr>
        <w:t>IAWGCP)</w:t>
      </w:r>
      <w:r w:rsidRPr="00DB4A0C">
        <w:rPr>
          <w:rFonts w:ascii="Khmer OS Battambang" w:hAnsi="Khmer OS Battambang" w:cs="Khmer OS Battambang"/>
          <w:cs/>
          <w:lang w:bidi="km-KH"/>
        </w:rPr>
        <w:t xml:space="preserve">៖ </w:t>
      </w:r>
      <w:r w:rsidRPr="00DB4A0C">
        <w:rPr>
          <w:rFonts w:ascii="Khmer OS Battambang" w:hAnsi="Khmer OS Battambang" w:cs="Khmer OS Battambang"/>
          <w:lang w:bidi="km-KH"/>
        </w:rPr>
        <w:t>ECPAT</w:t>
      </w:r>
      <w:r>
        <w:rPr>
          <w:rFonts w:ascii="Khmer OS Battambang" w:hAnsi="Khmer OS Battambang" w:cs="Khmer OS Battambang" w:hint="cs"/>
          <w:cs/>
          <w:lang w:bidi="km-KH"/>
        </w:rPr>
        <w:t xml:space="preserve"> អន្តរជាតិ, អង្គការ </w:t>
      </w:r>
      <w:r w:rsidRPr="00DB4A0C">
        <w:rPr>
          <w:rFonts w:ascii="Khmer OS Battambang" w:hAnsi="Khmer OS Battambang" w:cs="Khmer OS Battambang"/>
          <w:lang w:bidi="km-KH"/>
        </w:rPr>
        <w:t>Knowing Children</w:t>
      </w:r>
      <w:r>
        <w:rPr>
          <w:rFonts w:ascii="Khmer OS Battambang" w:hAnsi="Khmer OS Battambang" w:cs="Khmer OS Battambang" w:hint="cs"/>
          <w:cs/>
          <w:lang w:bidi="km-KH"/>
        </w:rPr>
        <w:t>,</w:t>
      </w:r>
      <w:r w:rsidRPr="00DB4A0C">
        <w:rPr>
          <w:rFonts w:ascii="Khmer OS Battambang" w:hAnsi="Khmer OS Battambang" w:cs="Khmer OS Battambang" w:hint="cs"/>
          <w:cs/>
          <w:lang w:bidi="km-KH"/>
        </w:rPr>
        <w:t xml:space="preserve"> អង្គការភ្លែនអន្តរជាតិ</w:t>
      </w:r>
      <w:r w:rsidRPr="00DB4A0C">
        <w:rPr>
          <w:rFonts w:ascii="Khmer OS Battambang" w:hAnsi="Khmer OS Battambang" w:cs="Khmer OS Battambang"/>
          <w:lang w:bidi="km-KH"/>
        </w:rPr>
        <w:t xml:space="preserve">, </w:t>
      </w:r>
      <w:r>
        <w:rPr>
          <w:rFonts w:ascii="Khmer OS Battambang" w:hAnsi="Khmer OS Battambang" w:cs="Khmer OS Battambang" w:hint="cs"/>
          <w:cs/>
          <w:lang w:bidi="km-KH"/>
        </w:rPr>
        <w:t xml:space="preserve">សម្ព័ន្ធអង្គការ </w:t>
      </w:r>
      <w:r w:rsidRPr="00DB4A0C">
        <w:rPr>
          <w:rFonts w:ascii="Khmer OS Battambang" w:hAnsi="Khmer OS Battambang" w:cs="Khmer OS Battambang"/>
          <w:lang w:bidi="km-KH"/>
        </w:rPr>
        <w:t xml:space="preserve">Save the Children, UNICEF EAPRO </w:t>
      </w:r>
      <w:r w:rsidRPr="00DB4A0C">
        <w:rPr>
          <w:rFonts w:ascii="Khmer OS Battambang" w:hAnsi="Khmer OS Battambang" w:cs="Khmer OS Battambang"/>
          <w:cs/>
          <w:lang w:bidi="km-KH"/>
        </w:rPr>
        <w:t>និង</w:t>
      </w:r>
      <w:r>
        <w:rPr>
          <w:rFonts w:ascii="Khmer OS Battambang" w:hAnsi="Khmer OS Battambang" w:cs="Khmer OS Battambang" w:hint="cs"/>
          <w:cs/>
          <w:lang w:bidi="km-KH"/>
        </w:rPr>
        <w:t>អង្គការទស្សនៈពិភពលោក ឆ្នាំ២០០៧</w:t>
      </w:r>
      <w:r w:rsidRPr="00DB4A0C">
        <w:rPr>
          <w:rFonts w:ascii="Khmer OS Battambang" w:hAnsi="Khmer OS Battambang" w:cs="Khmer OS Battambang"/>
          <w:lang w:bidi="km-KH"/>
        </w:rPr>
        <w:t xml:space="preserve"> </w:t>
      </w:r>
      <w:r w:rsidRPr="00DB4A0C">
        <w:rPr>
          <w:rFonts w:ascii="Khmer OS Battambang" w:hAnsi="Khmer OS Battambang" w:cs="Khmer OS Battambang"/>
          <w:cs/>
          <w:lang w:bidi="km-KH"/>
        </w:rPr>
        <w:t>និងស្តង់ដារផ្សេងទៀត ដូចបានណែនាំដោយ</w:t>
      </w:r>
      <w:r>
        <w:rPr>
          <w:rFonts w:ascii="Khmer OS Battambang" w:hAnsi="Khmer OS Battambang" w:cs="Khmer OS Battambang" w:hint="cs"/>
          <w:cs/>
          <w:lang w:bidi="km-KH"/>
        </w:rPr>
        <w:t>អង្គការយូនីសេហ្វ</w:t>
      </w:r>
      <w:r w:rsidRPr="00DB4A0C">
        <w:rPr>
          <w:rFonts w:ascii="Khmer OS Battambang" w:hAnsi="Khmer OS Battambang" w:cs="Khmer OS Battambang"/>
          <w:cs/>
          <w:lang w:bidi="km-KH"/>
        </w:rPr>
        <w:t xml:space="preserve">នៅទីនេះ </w:t>
      </w:r>
      <w:hyperlink r:id="rId23" w:history="1">
        <w:r w:rsidRPr="00551A03">
          <w:rPr>
            <w:rStyle w:val="Hyperlink"/>
            <w:rFonts w:ascii="Khmer OS Battambang" w:hAnsi="Khmer OS Battambang" w:cs="Khmer OS Battambang"/>
            <w:lang w:bidi="km-KH"/>
          </w:rPr>
          <w:t>http://www.unicef.org/adolescence/cypguide/resourceguide_ethics.html</w:t>
        </w:r>
      </w:hyperlink>
      <w:r>
        <w:rPr>
          <w:rFonts w:ascii="Khmer OS Battambang" w:hAnsi="Khmer OS Battambang" w:cs="Khmer OS Battambang" w:hint="cs"/>
          <w:cs/>
          <w:lang w:bidi="km-KH"/>
        </w:rPr>
        <w:t xml:space="preserve"> </w:t>
      </w:r>
    </w:p>
    <w:p w14:paraId="63651F47" w14:textId="77777777" w:rsidR="00764A42" w:rsidRPr="00AE5FFE" w:rsidRDefault="00764A42" w:rsidP="00764A42">
      <w:pPr>
        <w:pStyle w:val="IODPARCbullets"/>
        <w:jc w:val="both"/>
        <w:rPr>
          <w:rFonts w:ascii="Khmer OS Battambang" w:hAnsi="Khmer OS Battambang" w:cs="Khmer OS Battambang"/>
        </w:rPr>
      </w:pPr>
      <w:r w:rsidRPr="00D34EBB">
        <w:rPr>
          <w:rFonts w:ascii="Khmer OS Battambang" w:hAnsi="Khmer OS Battambang" w:cs="Khmer OS Battambang" w:hint="cs"/>
          <w:spacing w:val="-4"/>
          <w:cs/>
          <w:lang w:bidi="km-KH"/>
        </w:rPr>
        <w:t>អភិក្រម</w:t>
      </w:r>
      <w:r w:rsidRPr="00D34EBB">
        <w:rPr>
          <w:rFonts w:ascii="Khmer OS Battambang" w:hAnsi="Khmer OS Battambang" w:cs="Khmer OS Battambang"/>
          <w:spacing w:val="-4"/>
          <w:cs/>
          <w:lang w:bidi="km-KH"/>
        </w:rPr>
        <w:t>សីលធម៌ក្នុងការប្រមូលព័ត៌មានពីកុមារ និងក្មេងជំទង់</w:t>
      </w:r>
      <w:r w:rsidRPr="00D34EBB">
        <w:rPr>
          <w:rFonts w:ascii="Khmer OS Battambang" w:hAnsi="Khmer OS Battambang" w:cs="Khmer OS Battambang" w:hint="cs"/>
          <w:spacing w:val="-4"/>
          <w:cs/>
          <w:lang w:bidi="km-KH"/>
        </w:rPr>
        <w:t xml:space="preserve"> </w:t>
      </w:r>
      <w:r w:rsidRPr="00D34EBB">
        <w:rPr>
          <w:rFonts w:ascii="Khmer OS Battambang" w:hAnsi="Khmer OS Battambang" w:cs="Khmer OS Battambang"/>
          <w:spacing w:val="-4"/>
          <w:cs/>
          <w:lang w:bidi="km-KH"/>
        </w:rPr>
        <w:t>នៅក្នុង</w:t>
      </w:r>
      <w:r w:rsidRPr="00D34EBB">
        <w:rPr>
          <w:rFonts w:ascii="Khmer OS Battambang" w:hAnsi="Khmer OS Battambang" w:cs="Khmer OS Battambang" w:hint="cs"/>
          <w:spacing w:val="-4"/>
          <w:cs/>
          <w:lang w:bidi="km-KH"/>
        </w:rPr>
        <w:t>ទីតាំង</w:t>
      </w:r>
      <w:r w:rsidRPr="00D34EBB">
        <w:rPr>
          <w:rFonts w:ascii="Khmer OS Battambang" w:hAnsi="Khmer OS Battambang" w:cs="Khmer OS Battambang"/>
          <w:spacing w:val="-4"/>
          <w:cs/>
          <w:lang w:bidi="km-KH"/>
        </w:rPr>
        <w:t>អន្តរជាតិ៖ គោលការណ៍</w:t>
      </w:r>
      <w:r w:rsidRPr="00D34EBB">
        <w:rPr>
          <w:rFonts w:ascii="Khmer OS Battambang" w:hAnsi="Khmer OS Battambang" w:cs="Khmer OS Battambang"/>
          <w:cs/>
          <w:lang w:bidi="km-KH"/>
        </w:rPr>
        <w:t xml:space="preserve">ណែនាំ និងធនធាន </w:t>
      </w:r>
      <w:r w:rsidRPr="00D34EBB">
        <w:rPr>
          <w:rFonts w:ascii="Khmer OS Battambang" w:hAnsi="Khmer OS Battambang" w:cs="Khmer OS Battambang"/>
        </w:rPr>
        <w:t xml:space="preserve">Schenk, Katie </w:t>
      </w:r>
      <w:r w:rsidRPr="00D34EBB">
        <w:rPr>
          <w:rFonts w:ascii="Khmer OS Battambang" w:hAnsi="Khmer OS Battambang" w:cs="Khmer OS Battambang"/>
          <w:cs/>
          <w:lang w:bidi="km-KH"/>
        </w:rPr>
        <w:t xml:space="preserve">និង </w:t>
      </w:r>
      <w:r w:rsidRPr="00D34EBB">
        <w:rPr>
          <w:rFonts w:ascii="Khmer OS Battambang" w:hAnsi="Khmer OS Battambang" w:cs="Khmer OS Battambang"/>
        </w:rPr>
        <w:t xml:space="preserve">Jan Williamson, </w:t>
      </w:r>
      <w:r w:rsidRPr="00D34EBB">
        <w:rPr>
          <w:rFonts w:ascii="Khmer OS Battambang" w:hAnsi="Khmer OS Battambang" w:cs="Khmer OS Battambang"/>
          <w:cs/>
          <w:lang w:bidi="km-KH"/>
        </w:rPr>
        <w:t>ក្រុមប្រឹក្សាប្រជាជន</w:t>
      </w:r>
      <w:r w:rsidRPr="00D34EBB">
        <w:rPr>
          <w:rFonts w:ascii="Khmer OS Battambang" w:hAnsi="Khmer OS Battambang" w:cs="Khmer OS Battambang"/>
        </w:rPr>
        <w:t xml:space="preserve"> </w:t>
      </w:r>
      <w:r w:rsidRPr="00D34EBB">
        <w:rPr>
          <w:rFonts w:ascii="Khmer OS Battambang" w:hAnsi="Khmer OS Battambang" w:cs="Khmer OS Battambang"/>
          <w:cs/>
          <w:lang w:bidi="km-KH"/>
        </w:rPr>
        <w:t xml:space="preserve">ឆ្នាំ </w:t>
      </w:r>
      <w:r>
        <w:rPr>
          <w:rFonts w:ascii="Khmer OS Battambang" w:hAnsi="Khmer OS Battambang" w:cs="Khmer OS Battambang" w:hint="cs"/>
          <w:cs/>
          <w:lang w:bidi="km-KH"/>
        </w:rPr>
        <w:t>២០០៥</w:t>
      </w:r>
    </w:p>
    <w:p w14:paraId="396DD9A9" w14:textId="77777777" w:rsidR="00764A42" w:rsidRPr="00D34EBB" w:rsidRDefault="00764A42" w:rsidP="00764A42">
      <w:pPr>
        <w:pStyle w:val="Heading3"/>
        <w:spacing w:before="120"/>
        <w:rPr>
          <w:rFonts w:ascii="Khmer OS Battambang" w:hAnsi="Khmer OS Battambang" w:cs="Khmer OS Battambang"/>
          <w:b w:val="0"/>
          <w:bCs w:val="0"/>
          <w:sz w:val="22"/>
          <w:lang w:bidi="km-KH"/>
        </w:rPr>
      </w:pPr>
      <w:r w:rsidRPr="00D34EBB">
        <w:rPr>
          <w:rFonts w:ascii="Khmer OS Battambang" w:hAnsi="Khmer OS Battambang" w:cs="Khmer OS Battambang" w:hint="cs"/>
          <w:sz w:val="22"/>
          <w:cs/>
          <w:lang w:bidi="km-KH"/>
        </w:rPr>
        <w:t xml:space="preserve">២. </w:t>
      </w:r>
      <w:r w:rsidRPr="00D34EBB">
        <w:rPr>
          <w:rFonts w:ascii="Khmer OS Battambang" w:hAnsi="Khmer OS Battambang" w:cs="Khmer OS Battambang"/>
          <w:sz w:val="22"/>
          <w:cs/>
          <w:lang w:bidi="km-KH"/>
        </w:rPr>
        <w:t>ក្រមសីលធម៌</w:t>
      </w:r>
    </w:p>
    <w:p w14:paraId="4643ED54" w14:textId="77777777" w:rsidR="00764A42" w:rsidRPr="00D34EBB" w:rsidRDefault="00764A42" w:rsidP="00764A42">
      <w:pPr>
        <w:rPr>
          <w:rFonts w:ascii="Khmer OS Battambang" w:hAnsi="Khmer OS Battambang" w:cs="Khmer OS Battambang"/>
          <w:lang w:eastAsia="en-GB"/>
        </w:rPr>
      </w:pPr>
      <w:r>
        <w:rPr>
          <w:rFonts w:ascii="Khmer OS Battambang" w:hAnsi="Khmer OS Battambang" w:cs="Khmer OS Battambang" w:hint="cs"/>
          <w:cs/>
          <w:lang w:eastAsia="en-GB" w:bidi="km-KH"/>
        </w:rPr>
        <w:t>“</w:t>
      </w:r>
      <w:r w:rsidRPr="00D34EBB">
        <w:rPr>
          <w:rFonts w:ascii="Khmer OS Battambang" w:hAnsi="Khmer OS Battambang" w:cs="Khmer OS Battambang"/>
          <w:cs/>
          <w:lang w:eastAsia="en-GB" w:bidi="km-KH"/>
        </w:rPr>
        <w:t>ក្រមសីលធម៌</w:t>
      </w:r>
      <w:r>
        <w:rPr>
          <w:rFonts w:ascii="Khmer OS Battambang" w:hAnsi="Khmer OS Battambang" w:cs="Khmer OS Battambang" w:hint="cs"/>
          <w:cs/>
          <w:lang w:eastAsia="en-GB" w:bidi="km-KH"/>
        </w:rPr>
        <w:t>”</w:t>
      </w:r>
      <w:r w:rsidRPr="00D34EBB">
        <w:rPr>
          <w:rFonts w:ascii="Khmer OS Battambang" w:hAnsi="Khmer OS Battambang" w:cs="Khmer OS Battambang"/>
          <w:lang w:eastAsia="en-GB"/>
        </w:rPr>
        <w:t xml:space="preserve"> </w:t>
      </w:r>
      <w:r w:rsidRPr="00D34EBB">
        <w:rPr>
          <w:rFonts w:ascii="Khmer OS Battambang" w:hAnsi="Khmer OS Battambang" w:cs="Khmer OS Battambang"/>
          <w:cs/>
          <w:lang w:eastAsia="en-GB" w:bidi="km-KH"/>
        </w:rPr>
        <w:t>សម្រាប់ការងារ</w:t>
      </w:r>
      <w:r>
        <w:rPr>
          <w:rFonts w:ascii="Khmer OS Battambang" w:hAnsi="Khmer OS Battambang" w:cs="Khmer OS Battambang" w:hint="cs"/>
          <w:cs/>
          <w:lang w:eastAsia="en-GB" w:bidi="km-KH"/>
        </w:rPr>
        <w:t>នៅទី</w:t>
      </w:r>
      <w:r w:rsidRPr="00D34EBB">
        <w:rPr>
          <w:rFonts w:ascii="Khmer OS Battambang" w:hAnsi="Khmer OS Battambang" w:cs="Khmer OS Battambang"/>
          <w:cs/>
          <w:lang w:eastAsia="en-GB" w:bidi="km-KH"/>
        </w:rPr>
        <w:t>វាលនេះ</w:t>
      </w:r>
      <w:r>
        <w:rPr>
          <w:rFonts w:ascii="Khmer OS Battambang" w:hAnsi="Khmer OS Battambang" w:cs="Khmer OS Battambang" w:hint="cs"/>
          <w:cs/>
          <w:lang w:eastAsia="en-GB" w:bidi="km-KH"/>
        </w:rPr>
        <w:t xml:space="preserve"> </w:t>
      </w:r>
      <w:r w:rsidRPr="00D34EBB">
        <w:rPr>
          <w:rFonts w:ascii="Khmer OS Battambang" w:hAnsi="Khmer OS Battambang" w:cs="Khmer OS Battambang"/>
          <w:cs/>
          <w:lang w:eastAsia="en-GB" w:bidi="km-KH"/>
        </w:rPr>
        <w:t xml:space="preserve">ផ្អែកលើការអនុវត្តល្អជាអន្តរជាតិ </w:t>
      </w:r>
      <w:r>
        <w:rPr>
          <w:rFonts w:ascii="Khmer OS Battambang" w:hAnsi="Khmer OS Battambang" w:cs="Khmer OS Battambang" w:hint="cs"/>
          <w:cs/>
          <w:lang w:eastAsia="en-GB" w:bidi="km-KH"/>
        </w:rPr>
        <w:t>និង</w:t>
      </w:r>
      <w:r w:rsidRPr="00D34EBB">
        <w:rPr>
          <w:rFonts w:ascii="Khmer OS Battambang" w:hAnsi="Khmer OS Battambang" w:cs="Khmer OS Battambang"/>
          <w:cs/>
          <w:lang w:eastAsia="en-GB" w:bidi="km-KH"/>
        </w:rPr>
        <w:t>ទាញចេញពី</w:t>
      </w:r>
      <w:r>
        <w:rPr>
          <w:rFonts w:ascii="Khmer OS Battambang" w:hAnsi="Khmer OS Battambang" w:cs="Khmer OS Battambang" w:hint="cs"/>
          <w:cs/>
          <w:lang w:eastAsia="en-GB" w:bidi="km-KH"/>
        </w:rPr>
        <w:t>មគ្គុទ្ទេសក៍</w:t>
      </w:r>
      <w:r w:rsidRPr="00D34EBB">
        <w:rPr>
          <w:rFonts w:ascii="Khmer OS Battambang" w:hAnsi="Khmer OS Battambang" w:cs="Khmer OS Battambang"/>
          <w:cs/>
          <w:lang w:eastAsia="en-GB" w:bidi="km-KH"/>
        </w:rPr>
        <w:t>ណែនាំ</w:t>
      </w:r>
      <w:r>
        <w:rPr>
          <w:rFonts w:ascii="Khmer OS Battambang" w:hAnsi="Khmer OS Battambang" w:cs="Khmer OS Battambang" w:hint="cs"/>
          <w:cs/>
          <w:lang w:eastAsia="en-GB" w:bidi="km-KH"/>
        </w:rPr>
        <w:t xml:space="preserve">មួយ </w:t>
      </w:r>
      <w:r w:rsidRPr="00D34EBB">
        <w:rPr>
          <w:rFonts w:ascii="Khmer OS Battambang" w:hAnsi="Khmer OS Battambang" w:cs="Khmer OS Battambang"/>
          <w:cs/>
          <w:lang w:eastAsia="en-GB" w:bidi="km-KH"/>
        </w:rPr>
        <w:t>ដែលបោះពុម្ព</w:t>
      </w:r>
      <w:r>
        <w:rPr>
          <w:rFonts w:ascii="Khmer OS Battambang" w:hAnsi="Khmer OS Battambang" w:cs="Khmer OS Battambang" w:hint="cs"/>
          <w:cs/>
          <w:lang w:eastAsia="en-GB" w:bidi="km-KH"/>
        </w:rPr>
        <w:t>ផ្សាយ</w:t>
      </w:r>
      <w:r w:rsidRPr="00D34EBB">
        <w:rPr>
          <w:rFonts w:ascii="Khmer OS Battambang" w:hAnsi="Khmer OS Battambang" w:cs="Khmer OS Battambang"/>
          <w:cs/>
          <w:lang w:eastAsia="en-GB" w:bidi="km-KH"/>
        </w:rPr>
        <w:t>ដោយ</w:t>
      </w:r>
      <w:r>
        <w:rPr>
          <w:rFonts w:ascii="Khmer OS Battambang" w:hAnsi="Khmer OS Battambang" w:cs="Khmer OS Battambang" w:hint="cs"/>
          <w:cs/>
          <w:lang w:eastAsia="en-GB" w:bidi="km-KH"/>
        </w:rPr>
        <w:t>អង្គការ</w:t>
      </w:r>
      <w:r w:rsidRPr="00D34EBB">
        <w:rPr>
          <w:rFonts w:ascii="Khmer OS Battambang" w:hAnsi="Khmer OS Battambang" w:cs="Khmer OS Battambang"/>
          <w:cs/>
          <w:lang w:eastAsia="en-GB" w:bidi="km-KH"/>
        </w:rPr>
        <w:t>យូនីសេហ្វ ដែលត្រូវបានបង្កើតឡើងតាមរយៈដំណើរការ</w:t>
      </w:r>
      <w:r>
        <w:rPr>
          <w:rFonts w:ascii="Khmer OS Battambang" w:hAnsi="Khmer OS Battambang" w:cs="Khmer OS Battambang" w:hint="cs"/>
          <w:cs/>
          <w:lang w:eastAsia="en-GB" w:bidi="km-KH"/>
        </w:rPr>
        <w:t>នៃការ</w:t>
      </w:r>
      <w:r w:rsidRPr="00D34EBB">
        <w:rPr>
          <w:rFonts w:ascii="Khmer OS Battambang" w:hAnsi="Khmer OS Battambang" w:cs="Khmer OS Battambang"/>
          <w:cs/>
          <w:lang w:eastAsia="en-GB" w:bidi="km-KH"/>
        </w:rPr>
        <w:t xml:space="preserve">ចូលរួម។ នៅ </w:t>
      </w:r>
      <w:r w:rsidRPr="00D34EBB">
        <w:rPr>
          <w:rFonts w:ascii="Khmer OS Battambang" w:hAnsi="Khmer OS Battambang" w:cs="Khmer OS Battambang"/>
          <w:lang w:eastAsia="en-GB"/>
        </w:rPr>
        <w:t xml:space="preserve">IOD PARC </w:t>
      </w:r>
      <w:r w:rsidRPr="00D34EBB">
        <w:rPr>
          <w:rFonts w:ascii="Khmer OS Battambang" w:hAnsi="Khmer OS Battambang" w:cs="Khmer OS Battambang"/>
          <w:cs/>
          <w:lang w:eastAsia="en-GB" w:bidi="km-KH"/>
        </w:rPr>
        <w:t xml:space="preserve">យើងចាត់ទុក </w:t>
      </w:r>
      <w:r>
        <w:rPr>
          <w:rFonts w:ascii="Khmer OS Battambang" w:hAnsi="Khmer OS Battambang" w:cs="Khmer OS Battambang" w:hint="cs"/>
          <w:cs/>
          <w:lang w:eastAsia="en-GB" w:bidi="km-KH"/>
        </w:rPr>
        <w:t>“</w:t>
      </w:r>
      <w:r w:rsidRPr="00D34EBB">
        <w:rPr>
          <w:rFonts w:ascii="Khmer OS Battambang" w:hAnsi="Khmer OS Battambang" w:cs="Khmer OS Battambang"/>
          <w:cs/>
          <w:lang w:eastAsia="en-GB" w:bidi="km-KH"/>
        </w:rPr>
        <w:t>ការងារ</w:t>
      </w:r>
      <w:r>
        <w:rPr>
          <w:rFonts w:ascii="Khmer OS Battambang" w:hAnsi="Khmer OS Battambang" w:cs="Khmer OS Battambang" w:hint="cs"/>
          <w:cs/>
          <w:lang w:eastAsia="en-GB" w:bidi="km-KH"/>
        </w:rPr>
        <w:t>នៅទី</w:t>
      </w:r>
      <w:r w:rsidRPr="00D34EBB">
        <w:rPr>
          <w:rFonts w:ascii="Khmer OS Battambang" w:hAnsi="Khmer OS Battambang" w:cs="Khmer OS Battambang"/>
          <w:cs/>
          <w:lang w:eastAsia="en-GB" w:bidi="km-KH"/>
        </w:rPr>
        <w:t>វាល</w:t>
      </w:r>
      <w:r>
        <w:rPr>
          <w:rFonts w:ascii="Khmer OS Battambang" w:hAnsi="Khmer OS Battambang" w:cs="Khmer OS Battambang" w:hint="cs"/>
          <w:cs/>
          <w:lang w:eastAsia="en-GB" w:bidi="km-KH"/>
        </w:rPr>
        <w:t>”</w:t>
      </w:r>
      <w:r w:rsidRPr="00D34EBB">
        <w:rPr>
          <w:rFonts w:ascii="Khmer OS Battambang" w:hAnsi="Khmer OS Battambang" w:cs="Khmer OS Battambang"/>
          <w:lang w:eastAsia="en-GB"/>
        </w:rPr>
        <w:t xml:space="preserve"> </w:t>
      </w:r>
      <w:r w:rsidRPr="00D34EBB">
        <w:rPr>
          <w:rFonts w:ascii="Khmer OS Battambang" w:hAnsi="Khmer OS Battambang" w:cs="Khmer OS Battambang"/>
          <w:cs/>
          <w:lang w:eastAsia="en-GB" w:bidi="km-KH"/>
        </w:rPr>
        <w:t>ជាសកម្មភាពណាមួយដែលកើតឡើងនៅខាងក្រៅការិយាល័យ និង/ឬ</w:t>
      </w:r>
      <w:r>
        <w:rPr>
          <w:rFonts w:ascii="Khmer OS Battambang" w:hAnsi="Khmer OS Battambang" w:cs="Khmer OS Battambang" w:hint="cs"/>
          <w:cs/>
          <w:lang w:eastAsia="en-GB" w:bidi="km-KH"/>
        </w:rPr>
        <w:t>រួមបញ្ចូល</w:t>
      </w:r>
      <w:r w:rsidRPr="00D34EBB">
        <w:rPr>
          <w:rFonts w:ascii="Khmer OS Battambang" w:hAnsi="Khmer OS Battambang" w:cs="Khmer OS Battambang"/>
          <w:cs/>
          <w:lang w:eastAsia="en-GB" w:bidi="km-KH"/>
        </w:rPr>
        <w:t>ការទាក់ទងជាមួយ</w:t>
      </w:r>
      <w:r>
        <w:rPr>
          <w:rFonts w:ascii="Khmer OS Battambang" w:hAnsi="Khmer OS Battambang" w:cs="Khmer OS Battambang" w:hint="cs"/>
          <w:cs/>
          <w:lang w:eastAsia="en-GB" w:bidi="km-KH"/>
        </w:rPr>
        <w:t>ភាគី</w:t>
      </w:r>
      <w:r w:rsidRPr="00D34EBB">
        <w:rPr>
          <w:rFonts w:ascii="Khmer OS Battambang" w:hAnsi="Khmer OS Battambang" w:cs="Khmer OS Battambang"/>
          <w:cs/>
          <w:lang w:eastAsia="en-GB" w:bidi="km-KH"/>
        </w:rPr>
        <w:t>ពាក់ព័ន្ធណាមួយ។</w:t>
      </w:r>
    </w:p>
    <w:p w14:paraId="36F48D8D" w14:textId="77777777" w:rsidR="00764A42" w:rsidRPr="00D34EBB" w:rsidRDefault="00764A42" w:rsidP="00764A42">
      <w:pPr>
        <w:rPr>
          <w:rFonts w:ascii="Khmer OS Battambang" w:hAnsi="Khmer OS Battambang" w:cs="Khmer OS Battambang"/>
          <w:lang w:eastAsia="en-GB"/>
        </w:rPr>
      </w:pPr>
      <w:r w:rsidRPr="00D34EBB">
        <w:rPr>
          <w:rFonts w:ascii="Khmer OS Battambang" w:hAnsi="Khmer OS Battambang" w:cs="Khmer OS Battambang"/>
          <w:cs/>
          <w:lang w:eastAsia="en-GB" w:bidi="km-KH"/>
        </w:rPr>
        <w:t>ប្រធានក្រុម ឬអ្នកស៊ើបអង្កេតសំខាន់នៃគម្រោង/</w:t>
      </w:r>
      <w:r>
        <w:rPr>
          <w:rFonts w:ascii="Khmer OS Battambang" w:hAnsi="Khmer OS Battambang" w:cs="Khmer OS Battambang" w:hint="cs"/>
          <w:cs/>
          <w:lang w:eastAsia="en-GB" w:bidi="km-KH"/>
        </w:rPr>
        <w:t xml:space="preserve">កិច្ចការណាមួយ </w:t>
      </w:r>
      <w:r w:rsidRPr="00D34EBB">
        <w:rPr>
          <w:rFonts w:ascii="Khmer OS Battambang" w:hAnsi="Khmer OS Battambang" w:cs="Khmer OS Battambang"/>
          <w:cs/>
          <w:lang w:eastAsia="en-GB" w:bidi="km-KH"/>
        </w:rPr>
        <w:t>អាច និងគួរតែបន្ថែមទៅ</w:t>
      </w:r>
      <w:r>
        <w:rPr>
          <w:rFonts w:ascii="Khmer OS Battambang" w:hAnsi="Khmer OS Battambang" w:cs="Khmer OS Battambang" w:hint="cs"/>
          <w:cs/>
          <w:lang w:eastAsia="en-GB" w:bidi="km-KH"/>
        </w:rPr>
        <w:t>ក្នុងក្រម</w:t>
      </w:r>
      <w:r w:rsidRPr="00D34EBB">
        <w:rPr>
          <w:rFonts w:ascii="Khmer OS Battambang" w:hAnsi="Khmer OS Battambang" w:cs="Khmer OS Battambang"/>
          <w:cs/>
          <w:lang w:eastAsia="en-GB" w:bidi="km-KH"/>
        </w:rPr>
        <w:t xml:space="preserve"> ដើម្បីធានាថាបញ្ហាជាក់លាក់ត្រូវបានរួមបញ្ចូល</w:t>
      </w:r>
      <w:r>
        <w:rPr>
          <w:rFonts w:ascii="Khmer OS Battambang" w:hAnsi="Khmer OS Battambang" w:cs="Khmer OS Battambang" w:hint="cs"/>
          <w:cs/>
          <w:lang w:eastAsia="en-GB" w:bidi="km-KH"/>
        </w:rPr>
        <w:t xml:space="preserve"> </w:t>
      </w:r>
      <w:r w:rsidRPr="00D34EBB">
        <w:rPr>
          <w:rFonts w:ascii="Khmer OS Battambang" w:hAnsi="Khmer OS Battambang" w:cs="Khmer OS Battambang"/>
          <w:cs/>
          <w:lang w:eastAsia="en-GB" w:bidi="km-KH"/>
        </w:rPr>
        <w:t>ដែលពាក់ព័ន្ធនឹងបរិបទ</w:t>
      </w:r>
      <w:r>
        <w:rPr>
          <w:rFonts w:ascii="Khmer OS Battambang" w:hAnsi="Khmer OS Battambang" w:cs="Khmer OS Battambang" w:hint="cs"/>
          <w:cs/>
          <w:lang w:eastAsia="en-GB" w:bidi="km-KH"/>
        </w:rPr>
        <w:t>នៅ</w:t>
      </w:r>
      <w:r w:rsidRPr="00D34EBB">
        <w:rPr>
          <w:rFonts w:ascii="Khmer OS Battambang" w:hAnsi="Khmer OS Battambang" w:cs="Khmer OS Battambang"/>
          <w:cs/>
          <w:lang w:eastAsia="en-GB" w:bidi="km-KH"/>
        </w:rPr>
        <w:t>ក្នុង</w:t>
      </w:r>
      <w:r>
        <w:rPr>
          <w:rFonts w:ascii="Khmer OS Battambang" w:hAnsi="Khmer OS Battambang" w:cs="Khmer OS Battambang" w:hint="cs"/>
          <w:cs/>
          <w:lang w:eastAsia="en-GB" w:bidi="km-KH"/>
        </w:rPr>
        <w:t>មូលដ្ឋាន</w:t>
      </w:r>
      <w:r w:rsidRPr="00D34EBB">
        <w:rPr>
          <w:rFonts w:ascii="Khmer OS Battambang" w:hAnsi="Khmer OS Battambang" w:cs="Khmer OS Battambang"/>
          <w:cs/>
          <w:lang w:eastAsia="en-GB" w:bidi="km-KH"/>
        </w:rPr>
        <w:t>។</w:t>
      </w:r>
    </w:p>
    <w:p w14:paraId="5EE7327D" w14:textId="77777777" w:rsidR="00764A42" w:rsidRPr="00D34EBB" w:rsidRDefault="00764A42" w:rsidP="00764A42">
      <w:pPr>
        <w:rPr>
          <w:rFonts w:ascii="Khmer OS Battambang" w:hAnsi="Khmer OS Battambang" w:cs="Khmer OS Battambang"/>
          <w:lang w:eastAsia="en-GB" w:bidi="km-KH"/>
        </w:rPr>
      </w:pPr>
      <w:r w:rsidRPr="00D34EBB">
        <w:rPr>
          <w:rFonts w:ascii="Khmer OS Battambang" w:hAnsi="Khmer OS Battambang" w:cs="Khmer OS Battambang"/>
          <w:cs/>
          <w:lang w:eastAsia="en-GB" w:bidi="km-KH"/>
        </w:rPr>
        <w:t>ក្រុមវាយតម្លៃ និងស្រាវជ្រាវ</w:t>
      </w:r>
      <w:r>
        <w:rPr>
          <w:rFonts w:ascii="Khmer OS Battambang" w:hAnsi="Khmer OS Battambang" w:cs="Khmer OS Battambang" w:hint="cs"/>
          <w:cs/>
          <w:lang w:eastAsia="en-GB" w:bidi="km-KH"/>
        </w:rPr>
        <w:t>អំពី</w:t>
      </w:r>
      <w:r w:rsidRPr="00D34EBB">
        <w:rPr>
          <w:rFonts w:ascii="Khmer OS Battambang" w:hAnsi="Khmer OS Battambang" w:cs="Khmer OS Battambang"/>
          <w:cs/>
          <w:lang w:eastAsia="en-GB" w:bidi="km-KH"/>
        </w:rPr>
        <w:t xml:space="preserve">គម្រោង </w:t>
      </w:r>
      <w:r w:rsidRPr="00D34EBB">
        <w:rPr>
          <w:rFonts w:ascii="Khmer OS Battambang" w:hAnsi="Khmer OS Battambang" w:cs="Khmer OS Battambang"/>
          <w:lang w:eastAsia="en-GB"/>
        </w:rPr>
        <w:t xml:space="preserve">IOD PARC </w:t>
      </w:r>
      <w:r w:rsidRPr="00D34EBB">
        <w:rPr>
          <w:rFonts w:ascii="Khmer OS Battambang" w:hAnsi="Khmer OS Battambang" w:cs="Khmer OS Battambang"/>
          <w:cs/>
          <w:lang w:eastAsia="en-GB" w:bidi="km-KH"/>
        </w:rPr>
        <w:t>យល់ព្រមគោរពតាមគោលការណ៍ណែនាំទាំងនេះ។ ក្រមសីលធម៌មាន ៣ ផ្នែក៖</w:t>
      </w:r>
    </w:p>
    <w:p w14:paraId="6688BE33" w14:textId="77777777" w:rsidR="00764A42" w:rsidRPr="001A0716" w:rsidRDefault="00764A42" w:rsidP="00764A42">
      <w:pPr>
        <w:pStyle w:val="IODPARCbullets"/>
        <w:jc w:val="both"/>
        <w:rPr>
          <w:rFonts w:ascii="Khmer OS Battambang" w:hAnsi="Khmer OS Battambang" w:cs="Khmer OS Battambang"/>
          <w:lang w:bidi="km-KH"/>
        </w:rPr>
      </w:pPr>
      <w:r w:rsidRPr="001A0716">
        <w:rPr>
          <w:rFonts w:ascii="Khmer OS Battambang" w:hAnsi="Khmer OS Battambang" w:cs="Khmer OS Battambang"/>
          <w:cs/>
          <w:lang w:bidi="km-KH"/>
        </w:rPr>
        <w:lastRenderedPageBreak/>
        <w:t xml:space="preserve">ផ្នែក </w:t>
      </w:r>
      <w:r>
        <w:rPr>
          <w:rFonts w:ascii="Khmer OS Battambang" w:hAnsi="Khmer OS Battambang" w:cs="Khmer OS Battambang" w:hint="cs"/>
          <w:cs/>
          <w:lang w:bidi="km-KH"/>
        </w:rPr>
        <w:t>ក</w:t>
      </w:r>
      <w:r w:rsidRPr="001A0716">
        <w:rPr>
          <w:rFonts w:ascii="Khmer OS Battambang" w:hAnsi="Khmer OS Battambang" w:cs="Khmer OS Battambang"/>
          <w:cs/>
          <w:lang w:bidi="km-KH"/>
        </w:rPr>
        <w:t xml:space="preserve">៖ </w:t>
      </w:r>
      <w:r>
        <w:rPr>
          <w:rFonts w:ascii="Khmer OS Battambang" w:hAnsi="Khmer OS Battambang" w:cs="Khmer OS Battambang" w:hint="cs"/>
          <w:cs/>
          <w:lang w:bidi="km-KH"/>
        </w:rPr>
        <w:t>សីលធម៌ក្នុង</w:t>
      </w:r>
      <w:r w:rsidRPr="001A0716">
        <w:rPr>
          <w:rFonts w:ascii="Khmer OS Battambang" w:hAnsi="Khmer OS Battambang" w:cs="Khmer OS Battambang"/>
          <w:cs/>
          <w:lang w:bidi="km-KH"/>
        </w:rPr>
        <w:t>ការវាយតម្លៃ និង</w:t>
      </w:r>
      <w:r>
        <w:rPr>
          <w:rFonts w:ascii="Khmer OS Battambang" w:hAnsi="Khmer OS Battambang" w:cs="Khmer OS Battambang" w:hint="cs"/>
          <w:cs/>
          <w:lang w:bidi="km-KH"/>
        </w:rPr>
        <w:t>ការ</w:t>
      </w:r>
      <w:r w:rsidRPr="001A0716">
        <w:rPr>
          <w:rFonts w:ascii="Khmer OS Battambang" w:hAnsi="Khmer OS Battambang" w:cs="Khmer OS Battambang"/>
          <w:cs/>
          <w:lang w:bidi="km-KH"/>
        </w:rPr>
        <w:t>ស្រាវជ្រាវ (ការអនុវត្ត</w:t>
      </w:r>
      <w:r>
        <w:rPr>
          <w:rFonts w:ascii="Khmer OS Battambang" w:hAnsi="Khmer OS Battambang" w:cs="Khmer OS Battambang" w:hint="cs"/>
          <w:cs/>
          <w:lang w:bidi="km-KH"/>
        </w:rPr>
        <w:t>ការ</w:t>
      </w:r>
      <w:r w:rsidRPr="001A0716">
        <w:rPr>
          <w:rFonts w:ascii="Khmer OS Battambang" w:hAnsi="Khmer OS Battambang" w:cs="Khmer OS Battambang"/>
          <w:cs/>
          <w:lang w:bidi="km-KH"/>
        </w:rPr>
        <w:t>ស្រាវជ្រាវល្អ</w:t>
      </w:r>
      <w:r>
        <w:rPr>
          <w:rFonts w:ascii="Khmer OS Battambang" w:hAnsi="Khmer OS Battambang" w:cs="Khmer OS Battambang" w:hint="cs"/>
          <w:cs/>
          <w:lang w:bidi="km-KH"/>
        </w:rPr>
        <w:t>តាម</w:t>
      </w:r>
      <w:r w:rsidRPr="001A0716">
        <w:rPr>
          <w:rFonts w:ascii="Khmer OS Battambang" w:hAnsi="Khmer OS Battambang" w:cs="Khmer OS Battambang"/>
          <w:cs/>
          <w:lang w:bidi="km-KH"/>
        </w:rPr>
        <w:t xml:space="preserve">ស្តង់ដារ ដែលអនុវត្តចំពោះការស្រាវជ្រាវណាមួយ </w:t>
      </w:r>
      <w:r>
        <w:rPr>
          <w:rFonts w:ascii="Khmer OS Battambang" w:hAnsi="Khmer OS Battambang" w:cs="Khmer OS Battambang" w:hint="cs"/>
          <w:cs/>
          <w:lang w:bidi="km-KH"/>
        </w:rPr>
        <w:t>នៅ</w:t>
      </w:r>
      <w:r w:rsidRPr="001A0716">
        <w:rPr>
          <w:rFonts w:ascii="Khmer OS Battambang" w:hAnsi="Khmer OS Battambang" w:cs="Khmer OS Battambang"/>
          <w:cs/>
          <w:lang w:bidi="km-KH"/>
        </w:rPr>
        <w:t>ពេលវេលា</w:t>
      </w:r>
      <w:r>
        <w:rPr>
          <w:rFonts w:ascii="Khmer OS Battambang" w:hAnsi="Khmer OS Battambang" w:cs="Khmer OS Battambang" w:hint="cs"/>
          <w:cs/>
          <w:lang w:bidi="km-KH"/>
        </w:rPr>
        <w:t>ណាមួយ</w:t>
      </w:r>
      <w:r w:rsidRPr="001A0716">
        <w:rPr>
          <w:rFonts w:ascii="Khmer OS Battambang" w:hAnsi="Khmer OS Battambang" w:cs="Khmer OS Battambang"/>
          <w:cs/>
          <w:lang w:bidi="km-KH"/>
        </w:rPr>
        <w:t xml:space="preserve"> និងទីកន្លែងណាមួយ)</w:t>
      </w:r>
    </w:p>
    <w:p w14:paraId="26F58DBC" w14:textId="77777777" w:rsidR="00764A42" w:rsidRPr="001A0716" w:rsidRDefault="00764A42" w:rsidP="00764A42">
      <w:pPr>
        <w:pStyle w:val="IODPARCbullets"/>
        <w:jc w:val="both"/>
        <w:rPr>
          <w:rFonts w:ascii="Khmer OS Battambang" w:hAnsi="Khmer OS Battambang" w:cs="Khmer OS Battambang"/>
          <w:lang w:bidi="km-KH"/>
        </w:rPr>
      </w:pPr>
      <w:r w:rsidRPr="001A0716">
        <w:rPr>
          <w:rFonts w:ascii="Khmer OS Battambang" w:hAnsi="Khmer OS Battambang" w:cs="Khmer OS Battambang"/>
          <w:cs/>
          <w:lang w:bidi="km-KH"/>
        </w:rPr>
        <w:t>ផ្នែកខ៖ ក្រមសីលធម៌សហគមន៍ (ស្តង់ដារដែល</w:t>
      </w:r>
      <w:r>
        <w:rPr>
          <w:rFonts w:ascii="Khmer OS Battambang" w:hAnsi="Khmer OS Battambang" w:cs="Khmer OS Battambang" w:hint="cs"/>
          <w:cs/>
          <w:lang w:bidi="km-KH"/>
        </w:rPr>
        <w:t>មានភាព</w:t>
      </w:r>
      <w:r w:rsidRPr="001A0716">
        <w:rPr>
          <w:rFonts w:ascii="Khmer OS Battambang" w:hAnsi="Khmer OS Battambang" w:cs="Khmer OS Battambang"/>
          <w:cs/>
          <w:lang w:bidi="km-KH"/>
        </w:rPr>
        <w:t>ជាក់លាក់ចំពោះសហគមន៍ និងបរិបទ</w:t>
      </w:r>
      <w:r>
        <w:rPr>
          <w:rFonts w:ascii="Khmer OS Battambang" w:hAnsi="Khmer OS Battambang" w:cs="Khmer OS Battambang" w:hint="cs"/>
          <w:cs/>
          <w:lang w:bidi="km-KH"/>
        </w:rPr>
        <w:t>នៃ</w:t>
      </w:r>
      <w:r w:rsidRPr="001A0716">
        <w:rPr>
          <w:rFonts w:ascii="Khmer OS Battambang" w:hAnsi="Khmer OS Battambang" w:cs="Khmer OS Battambang"/>
          <w:cs/>
          <w:lang w:bidi="km-KH"/>
        </w:rPr>
        <w:t>វប្បធម៌នៅពេល</w:t>
      </w:r>
      <w:r>
        <w:rPr>
          <w:rFonts w:ascii="Khmer OS Battambang" w:hAnsi="Khmer OS Battambang" w:cs="Khmer OS Battambang" w:hint="cs"/>
          <w:cs/>
          <w:lang w:bidi="km-KH"/>
        </w:rPr>
        <w:t>វេលា</w:t>
      </w:r>
      <w:r w:rsidRPr="001A0716">
        <w:rPr>
          <w:rFonts w:ascii="Khmer OS Battambang" w:hAnsi="Khmer OS Battambang" w:cs="Khmer OS Battambang"/>
          <w:cs/>
          <w:lang w:bidi="km-KH"/>
        </w:rPr>
        <w:t>ជាក់លាក់ណាមួយ)</w:t>
      </w:r>
    </w:p>
    <w:p w14:paraId="354B2BA8" w14:textId="77777777" w:rsidR="00764A42" w:rsidRPr="001A0716" w:rsidRDefault="00764A42" w:rsidP="00764A42">
      <w:pPr>
        <w:pStyle w:val="IODPARCbullets"/>
        <w:rPr>
          <w:rFonts w:ascii="Khmer OS Battambang" w:hAnsi="Khmer OS Battambang" w:cs="Khmer OS Battambang"/>
          <w:lang w:bidi="km-KH"/>
        </w:rPr>
      </w:pPr>
      <w:r w:rsidRPr="001A0716">
        <w:rPr>
          <w:rFonts w:ascii="Khmer OS Battambang" w:hAnsi="Khmer OS Battambang" w:cs="Khmer OS Battambang"/>
          <w:cs/>
          <w:lang w:bidi="km-KH"/>
        </w:rPr>
        <w:t xml:space="preserve">ផ្នែក </w:t>
      </w:r>
      <w:r>
        <w:rPr>
          <w:rFonts w:ascii="Khmer OS Battambang" w:hAnsi="Khmer OS Battambang" w:cs="Khmer OS Battambang" w:hint="cs"/>
          <w:cs/>
          <w:lang w:bidi="km-KH"/>
        </w:rPr>
        <w:t>គ</w:t>
      </w:r>
      <w:r w:rsidRPr="001A0716">
        <w:rPr>
          <w:rFonts w:ascii="Khmer OS Battambang" w:hAnsi="Khmer OS Battambang" w:cs="Khmer OS Battambang"/>
          <w:cs/>
          <w:lang w:bidi="km-KH"/>
        </w:rPr>
        <w:t>៖ ក្រមសីលធម៌ការពារកុមារ និងមនុស្សពេញវ័យ (ស្តង់ដារដែលគ្រប់គ្រងអាកប្បកិរិយា និងការប្រាស្រ័យទាក់ទងរបស់អ្នកទាំងអស់</w:t>
      </w:r>
      <w:r>
        <w:rPr>
          <w:rFonts w:ascii="Khmer OS Battambang" w:hAnsi="Khmer OS Battambang" w:cs="Khmer OS Battambang" w:hint="cs"/>
          <w:cs/>
          <w:lang w:bidi="km-KH"/>
        </w:rPr>
        <w:t xml:space="preserve"> </w:t>
      </w:r>
      <w:r w:rsidRPr="001A0716">
        <w:rPr>
          <w:rFonts w:ascii="Khmer OS Battambang" w:hAnsi="Khmer OS Battambang" w:cs="Khmer OS Battambang"/>
          <w:cs/>
          <w:lang w:bidi="km-KH"/>
        </w:rPr>
        <w:t>ដែលពាក់ព័ន្ធ</w:t>
      </w:r>
      <w:r>
        <w:rPr>
          <w:rFonts w:ascii="Khmer OS Battambang" w:hAnsi="Khmer OS Battambang" w:cs="Khmer OS Battambang" w:hint="cs"/>
          <w:cs/>
          <w:lang w:bidi="km-KH"/>
        </w:rPr>
        <w:t>នឹង</w:t>
      </w:r>
      <w:r w:rsidRPr="001A0716">
        <w:rPr>
          <w:rFonts w:ascii="Khmer OS Battambang" w:hAnsi="Khmer OS Battambang" w:cs="Khmer OS Battambang"/>
          <w:cs/>
          <w:lang w:bidi="km-KH"/>
        </w:rPr>
        <w:t>ការស្រាវជ្រាវ</w:t>
      </w:r>
      <w:r>
        <w:rPr>
          <w:rFonts w:ascii="Khmer OS Battambang" w:hAnsi="Khmer OS Battambang" w:cs="Khmer OS Battambang" w:hint="cs"/>
          <w:cs/>
          <w:lang w:bidi="km-KH"/>
        </w:rPr>
        <w:t xml:space="preserve"> </w:t>
      </w:r>
      <w:r w:rsidRPr="001A0716">
        <w:rPr>
          <w:rFonts w:ascii="Khmer OS Battambang" w:hAnsi="Khmer OS Battambang" w:cs="Khmer OS Battambang"/>
          <w:cs/>
          <w:lang w:bidi="km-KH"/>
        </w:rPr>
        <w:t>ទាក់ទងនឹងការធ្វើការជាមួយកុមារ និងមនុស្សពេញវ័យនៅក្នុងសហគមន៍)</w:t>
      </w:r>
      <w:r>
        <w:rPr>
          <w:rFonts w:ascii="Khmer OS Battambang" w:hAnsi="Khmer OS Battambang" w:cs="Khmer OS Battambang" w:hint="cs"/>
          <w:cs/>
          <w:lang w:bidi="km-KH"/>
        </w:rPr>
        <w:t>។</w:t>
      </w:r>
    </w:p>
    <w:p w14:paraId="1FD69504" w14:textId="77777777" w:rsidR="00764A42" w:rsidRPr="001A0716" w:rsidRDefault="00764A42" w:rsidP="00764A42">
      <w:pPr>
        <w:pStyle w:val="Heading4"/>
        <w:spacing w:before="120"/>
        <w:rPr>
          <w:rFonts w:ascii="Khmer OS Battambang" w:hAnsi="Khmer OS Battambang" w:cs="Khmer OS Battambang"/>
          <w:i w:val="0"/>
          <w:iCs w:val="0"/>
          <w:lang w:bidi="km-KH"/>
        </w:rPr>
      </w:pPr>
      <w:r w:rsidRPr="001A0716">
        <w:rPr>
          <w:rFonts w:ascii="Khmer OS Battambang" w:hAnsi="Khmer OS Battambang" w:cs="Khmer OS Battambang"/>
          <w:iCs w:val="0"/>
          <w:cs/>
          <w:lang w:bidi="km-KH"/>
        </w:rPr>
        <w:t>ការគ្រប់គ្រងហានិភ័យ</w:t>
      </w:r>
    </w:p>
    <w:p w14:paraId="061F6AC9" w14:textId="77777777" w:rsidR="00764A42" w:rsidRPr="001A0716" w:rsidRDefault="00764A42" w:rsidP="00764A42">
      <w:pPr>
        <w:rPr>
          <w:rFonts w:ascii="Khmer OS Battambang" w:hAnsi="Khmer OS Battambang" w:cs="Khmer OS Battambang"/>
        </w:rPr>
      </w:pPr>
      <w:r>
        <w:rPr>
          <w:rFonts w:ascii="Khmer OS Battambang" w:hAnsi="Khmer OS Battambang" w:cs="Khmer OS Battambang" w:hint="cs"/>
          <w:cs/>
          <w:lang w:bidi="km-KH"/>
        </w:rPr>
        <w:t>ប្រធានក្រុម</w:t>
      </w:r>
      <w:r w:rsidRPr="001A0716">
        <w:rPr>
          <w:rFonts w:ascii="Khmer OS Battambang" w:hAnsi="Khmer OS Battambang" w:cs="Khmer OS Battambang"/>
          <w:cs/>
          <w:lang w:bidi="km-KH"/>
        </w:rPr>
        <w:t xml:space="preserve"> និង/ឬអ្នកគ្រប់គ្រង</w:t>
      </w:r>
      <w:r>
        <w:rPr>
          <w:rFonts w:ascii="Khmer OS Battambang" w:hAnsi="Khmer OS Battambang" w:cs="Khmer OS Battambang" w:hint="cs"/>
          <w:cs/>
          <w:lang w:bidi="km-KH"/>
        </w:rPr>
        <w:t xml:space="preserve">ទីវាល </w:t>
      </w:r>
      <w:r w:rsidRPr="001A0716">
        <w:rPr>
          <w:rFonts w:ascii="Khmer OS Battambang" w:hAnsi="Khmer OS Battambang" w:cs="Khmer OS Battambang"/>
          <w:cs/>
          <w:lang w:bidi="km-KH"/>
        </w:rPr>
        <w:t xml:space="preserve">នឹងផ្តល់ (ឬធ្វើការជាមួយសមាជិកក្រុមដើម្បីបំពេញជាសមូហភាព) </w:t>
      </w:r>
      <w:r>
        <w:rPr>
          <w:rFonts w:ascii="Khmer OS Battambang" w:hAnsi="Khmer OS Battambang" w:cs="Khmer OS Battambang" w:hint="cs"/>
          <w:cs/>
          <w:lang w:bidi="km-KH"/>
        </w:rPr>
        <w:t>“</w:t>
      </w:r>
      <w:r w:rsidRPr="001A0716">
        <w:rPr>
          <w:rFonts w:ascii="Khmer OS Battambang" w:hAnsi="Khmer OS Battambang" w:cs="Khmer OS Battambang"/>
          <w:cs/>
          <w:lang w:bidi="km-KH"/>
        </w:rPr>
        <w:t>ទម្រង់ការ</w:t>
      </w:r>
      <w:r>
        <w:rPr>
          <w:rFonts w:ascii="Khmer OS Battambang" w:hAnsi="Khmer OS Battambang" w:cs="Khmer OS Battambang" w:hint="cs"/>
          <w:cs/>
          <w:lang w:bidi="km-KH"/>
        </w:rPr>
        <w:t>ប៉ាន់ប្រមាណអំពី</w:t>
      </w:r>
      <w:r w:rsidRPr="001A0716">
        <w:rPr>
          <w:rFonts w:ascii="Khmer OS Battambang" w:hAnsi="Khmer OS Battambang" w:cs="Khmer OS Battambang"/>
          <w:cs/>
          <w:lang w:bidi="km-KH"/>
        </w:rPr>
        <w:t>ហានិភ័យ</w:t>
      </w:r>
      <w:r>
        <w:rPr>
          <w:rFonts w:ascii="Khmer OS Battambang" w:hAnsi="Khmer OS Battambang" w:cs="Khmer OS Battambang" w:hint="cs"/>
          <w:cs/>
          <w:lang w:bidi="km-KH"/>
        </w:rPr>
        <w:t>នៃ</w:t>
      </w:r>
      <w:r w:rsidRPr="001A0716">
        <w:rPr>
          <w:rFonts w:ascii="Khmer OS Battambang" w:hAnsi="Khmer OS Battambang" w:cs="Khmer OS Battambang"/>
          <w:cs/>
          <w:lang w:bidi="km-KH"/>
        </w:rPr>
        <w:t>ការងារនៅ</w:t>
      </w:r>
      <w:r>
        <w:rPr>
          <w:rFonts w:ascii="Khmer OS Battambang" w:hAnsi="Khmer OS Battambang" w:cs="Khmer OS Battambang" w:hint="cs"/>
          <w:cs/>
          <w:lang w:bidi="km-KH"/>
        </w:rPr>
        <w:t>ទី</w:t>
      </w:r>
      <w:r w:rsidRPr="001A0716">
        <w:rPr>
          <w:rFonts w:ascii="Khmer OS Battambang" w:hAnsi="Khmer OS Battambang" w:cs="Khmer OS Battambang"/>
          <w:cs/>
          <w:lang w:bidi="km-KH"/>
        </w:rPr>
        <w:t>វាល</w:t>
      </w:r>
      <w:r>
        <w:rPr>
          <w:rFonts w:ascii="Khmer OS Battambang" w:hAnsi="Khmer OS Battambang" w:cs="Khmer OS Battambang" w:hint="cs"/>
          <w:cs/>
          <w:lang w:bidi="km-KH"/>
        </w:rPr>
        <w:t>”</w:t>
      </w:r>
      <w:r w:rsidRPr="001A0716">
        <w:rPr>
          <w:rFonts w:ascii="Khmer OS Battambang" w:hAnsi="Khmer OS Battambang" w:cs="Khmer OS Battambang"/>
        </w:rPr>
        <w:t xml:space="preserve"> </w:t>
      </w:r>
      <w:r w:rsidRPr="001A0716">
        <w:rPr>
          <w:rFonts w:ascii="Khmer OS Battambang" w:hAnsi="Khmer OS Battambang" w:cs="Khmer OS Battambang"/>
          <w:cs/>
          <w:lang w:bidi="km-KH"/>
        </w:rPr>
        <w:t>ដែលសមស្របតាមបរិបទ ដែលនឹងត្រូវបានចុះហត្ថលេខាដោយសមាជិកក្រុមនីមួយៗ មុនពេលចូលទៅក្នុង</w:t>
      </w:r>
      <w:r>
        <w:rPr>
          <w:rFonts w:ascii="Khmer OS Battambang" w:hAnsi="Khmer OS Battambang" w:cs="Khmer OS Battambang" w:hint="cs"/>
          <w:cs/>
          <w:lang w:bidi="km-KH"/>
        </w:rPr>
        <w:t>ទី</w:t>
      </w:r>
      <w:r w:rsidRPr="001A0716">
        <w:rPr>
          <w:rFonts w:ascii="Khmer OS Battambang" w:hAnsi="Khmer OS Battambang" w:cs="Khmer OS Battambang"/>
          <w:cs/>
          <w:lang w:bidi="km-KH"/>
        </w:rPr>
        <w:t>វាល។</w:t>
      </w:r>
    </w:p>
    <w:p w14:paraId="7E505A90" w14:textId="77777777" w:rsidR="00764A42" w:rsidRPr="001A0716" w:rsidRDefault="00764A42" w:rsidP="00764A42">
      <w:pPr>
        <w:rPr>
          <w:rFonts w:ascii="Khmer OS Battambang" w:hAnsi="Khmer OS Battambang" w:cs="Khmer OS Battambang"/>
        </w:rPr>
      </w:pPr>
      <w:r w:rsidRPr="001A0716">
        <w:rPr>
          <w:rFonts w:ascii="Khmer OS Battambang" w:hAnsi="Khmer OS Battambang" w:cs="Khmer OS Battambang"/>
          <w:cs/>
          <w:lang w:bidi="km-KH"/>
        </w:rPr>
        <w:t>ហានិភ័យ</w:t>
      </w:r>
      <w:r>
        <w:rPr>
          <w:rFonts w:ascii="Khmer OS Battambang" w:hAnsi="Khmer OS Battambang" w:cs="Khmer OS Battambang" w:hint="cs"/>
          <w:cs/>
          <w:lang w:bidi="km-KH"/>
        </w:rPr>
        <w:t>តាមបរិបទជាក់លាក់</w:t>
      </w:r>
      <w:r w:rsidRPr="001A0716">
        <w:rPr>
          <w:rFonts w:ascii="Khmer OS Battambang" w:hAnsi="Khmer OS Battambang" w:cs="Khmer OS Battambang"/>
          <w:cs/>
          <w:lang w:bidi="km-KH"/>
        </w:rPr>
        <w:t xml:space="preserve"> អាកប្បកិរិយា និងបញ្ហា</w:t>
      </w:r>
      <w:r>
        <w:rPr>
          <w:rFonts w:ascii="Khmer OS Battambang" w:hAnsi="Khmer OS Battambang" w:cs="Khmer OS Battambang" w:hint="cs"/>
          <w:cs/>
          <w:lang w:bidi="km-KH"/>
        </w:rPr>
        <w:t>កិច្ចគាំ</w:t>
      </w:r>
      <w:r w:rsidRPr="001A0716">
        <w:rPr>
          <w:rFonts w:ascii="Khmer OS Battambang" w:hAnsi="Khmer OS Battambang" w:cs="Khmer OS Battambang"/>
          <w:cs/>
          <w:lang w:bidi="km-KH"/>
        </w:rPr>
        <w:t>ពារ</w:t>
      </w:r>
      <w:r>
        <w:rPr>
          <w:rFonts w:ascii="Khmer OS Battambang" w:hAnsi="Khmer OS Battambang" w:cs="Khmer OS Battambang" w:hint="cs"/>
          <w:cs/>
          <w:lang w:bidi="km-KH"/>
        </w:rPr>
        <w:t xml:space="preserve"> </w:t>
      </w:r>
      <w:r w:rsidRPr="001A0716">
        <w:rPr>
          <w:rFonts w:ascii="Khmer OS Battambang" w:hAnsi="Khmer OS Battambang" w:cs="Khmer OS Battambang"/>
          <w:cs/>
          <w:lang w:bidi="km-KH"/>
        </w:rPr>
        <w:t>នឹងត្រូវបានកំណត់នៅក្នុងការ</w:t>
      </w:r>
      <w:r>
        <w:rPr>
          <w:rFonts w:ascii="Khmer OS Battambang" w:hAnsi="Khmer OS Battambang" w:cs="Khmer OS Battambang" w:hint="cs"/>
          <w:cs/>
          <w:lang w:bidi="km-KH"/>
        </w:rPr>
        <w:t>ប៉ាន់ប្រមាណ</w:t>
      </w:r>
      <w:r w:rsidRPr="00BE1D61">
        <w:rPr>
          <w:rFonts w:ascii="Khmer OS Battambang" w:hAnsi="Khmer OS Battambang" w:cs="Khmer OS Battambang" w:hint="cs"/>
          <w:spacing w:val="2"/>
          <w:cs/>
          <w:lang w:bidi="km-KH"/>
        </w:rPr>
        <w:t>អំពី</w:t>
      </w:r>
      <w:r w:rsidRPr="00BE1D61">
        <w:rPr>
          <w:rFonts w:ascii="Khmer OS Battambang" w:hAnsi="Khmer OS Battambang" w:cs="Khmer OS Battambang"/>
          <w:spacing w:val="2"/>
          <w:cs/>
          <w:lang w:bidi="km-KH"/>
        </w:rPr>
        <w:t>ហានិភ័យ</w:t>
      </w:r>
      <w:r w:rsidRPr="00BE1D61">
        <w:rPr>
          <w:rFonts w:ascii="Khmer OS Battambang" w:hAnsi="Khmer OS Battambang" w:cs="Khmer OS Battambang" w:hint="cs"/>
          <w:spacing w:val="2"/>
          <w:cs/>
          <w:lang w:bidi="km-KH"/>
        </w:rPr>
        <w:t xml:space="preserve"> </w:t>
      </w:r>
      <w:r w:rsidRPr="00BE1D61">
        <w:rPr>
          <w:rFonts w:ascii="Khmer OS Battambang" w:hAnsi="Khmer OS Battambang" w:cs="Khmer OS Battambang"/>
          <w:spacing w:val="2"/>
          <w:cs/>
          <w:lang w:bidi="km-KH"/>
        </w:rPr>
        <w:t>ដែលនឹងរួមបញ្ចូលព័ត៌មាននយោបាយ វប្បធម៌ និងភូមិសាស្រ្តជាក់លាក់</w:t>
      </w:r>
      <w:r w:rsidRPr="00BE1D61">
        <w:rPr>
          <w:rFonts w:ascii="Khmer OS Battambang" w:hAnsi="Khmer OS Battambang" w:cs="Khmer OS Battambang" w:hint="cs"/>
          <w:spacing w:val="2"/>
          <w:cs/>
          <w:lang w:bidi="km-KH"/>
        </w:rPr>
        <w:t xml:space="preserve"> </w:t>
      </w:r>
      <w:r w:rsidRPr="00BE1D61">
        <w:rPr>
          <w:rFonts w:ascii="Khmer OS Battambang" w:hAnsi="Khmer OS Battambang" w:cs="Khmer OS Battambang"/>
          <w:spacing w:val="2"/>
          <w:cs/>
          <w:lang w:bidi="km-KH"/>
        </w:rPr>
        <w:t>ដែលសមាជិកក្រុម</w:t>
      </w:r>
      <w:r w:rsidRPr="001A0716">
        <w:rPr>
          <w:rFonts w:ascii="Khmer OS Battambang" w:hAnsi="Khmer OS Battambang" w:cs="Khmer OS Battambang"/>
          <w:cs/>
          <w:lang w:bidi="km-KH"/>
        </w:rPr>
        <w:t>គួរ</w:t>
      </w:r>
      <w:r>
        <w:rPr>
          <w:rFonts w:ascii="Khmer OS Battambang" w:hAnsi="Khmer OS Battambang" w:cs="Khmer OS Battambang" w:hint="cs"/>
          <w:cs/>
          <w:lang w:bidi="km-KH"/>
        </w:rPr>
        <w:t>តែ</w:t>
      </w:r>
      <w:r w:rsidRPr="001A0716">
        <w:rPr>
          <w:rFonts w:ascii="Khmer OS Battambang" w:hAnsi="Khmer OS Battambang" w:cs="Khmer OS Battambang"/>
          <w:cs/>
          <w:lang w:bidi="km-KH"/>
        </w:rPr>
        <w:t>ដឹង។</w:t>
      </w:r>
    </w:p>
    <w:p w14:paraId="6BAF3355" w14:textId="77777777" w:rsidR="00764A42" w:rsidRPr="00BE1D61" w:rsidRDefault="00764A42" w:rsidP="00764A42">
      <w:pPr>
        <w:rPr>
          <w:rFonts w:ascii="Khmer OS Battambang" w:hAnsi="Khmer OS Battambang" w:cs="Khmer OS Battambang"/>
          <w:lang w:bidi="km-KH"/>
        </w:rPr>
      </w:pPr>
      <w:r w:rsidRPr="001A0716">
        <w:rPr>
          <w:rFonts w:ascii="Khmer OS Battambang" w:hAnsi="Khmer OS Battambang" w:cs="Khmer OS Battambang"/>
          <w:cs/>
          <w:lang w:bidi="km-KH"/>
        </w:rPr>
        <w:t>ប្រសិនបើកំណត់</w:t>
      </w:r>
      <w:r>
        <w:rPr>
          <w:rFonts w:ascii="Khmer OS Battambang" w:hAnsi="Khmer OS Battambang" w:cs="Khmer OS Battambang" w:hint="cs"/>
          <w:cs/>
          <w:lang w:bidi="km-KH"/>
        </w:rPr>
        <w:t>ត្រាត្រួសៗ</w:t>
      </w:r>
      <w:r w:rsidRPr="001A0716">
        <w:rPr>
          <w:rFonts w:ascii="Khmer OS Battambang" w:hAnsi="Khmer OS Battambang" w:cs="Khmer OS Battambang"/>
          <w:cs/>
          <w:lang w:bidi="km-KH"/>
        </w:rPr>
        <w:t xml:space="preserve"> ឬកិច្ចប្រជុំសង្ខេបអំពី</w:t>
      </w:r>
      <w:r>
        <w:rPr>
          <w:rFonts w:ascii="Khmer OS Battambang" w:hAnsi="Khmer OS Battambang" w:cs="Khmer OS Battambang" w:hint="cs"/>
          <w:cs/>
          <w:lang w:bidi="km-KH"/>
        </w:rPr>
        <w:t xml:space="preserve">សន្តិសុខ </w:t>
      </w:r>
      <w:r w:rsidRPr="001A0716">
        <w:rPr>
          <w:rFonts w:ascii="Khmer OS Battambang" w:hAnsi="Khmer OS Battambang" w:cs="Khmer OS Battambang"/>
          <w:cs/>
          <w:lang w:bidi="km-KH"/>
        </w:rPr>
        <w:t>ត្រូវបានផ្តល់ជូន</w:t>
      </w:r>
      <w:r>
        <w:rPr>
          <w:rFonts w:ascii="Khmer OS Battambang" w:hAnsi="Khmer OS Battambang" w:cs="Khmer OS Battambang" w:hint="cs"/>
          <w:cs/>
          <w:lang w:bidi="km-KH"/>
        </w:rPr>
        <w:t xml:space="preserve"> </w:t>
      </w:r>
      <w:r w:rsidRPr="001A0716">
        <w:rPr>
          <w:rFonts w:ascii="Khmer OS Battambang" w:hAnsi="Khmer OS Battambang" w:cs="Khmer OS Battambang"/>
          <w:cs/>
          <w:lang w:bidi="km-KH"/>
        </w:rPr>
        <w:t>មុន</w:t>
      </w:r>
      <w:r>
        <w:rPr>
          <w:rFonts w:ascii="Khmer OS Battambang" w:hAnsi="Khmer OS Battambang" w:cs="Khmer OS Battambang" w:hint="cs"/>
          <w:cs/>
          <w:lang w:bidi="km-KH"/>
        </w:rPr>
        <w:t>ពេល</w:t>
      </w:r>
      <w:r w:rsidRPr="001A0716">
        <w:rPr>
          <w:rFonts w:ascii="Khmer OS Battambang" w:hAnsi="Khmer OS Battambang" w:cs="Khmer OS Battambang"/>
          <w:cs/>
          <w:lang w:bidi="km-KH"/>
        </w:rPr>
        <w:t>ចុះ</w:t>
      </w:r>
      <w:r>
        <w:rPr>
          <w:rFonts w:ascii="Khmer OS Battambang" w:hAnsi="Khmer OS Battambang" w:cs="Khmer OS Battambang" w:hint="cs"/>
          <w:cs/>
          <w:lang w:bidi="km-KH"/>
        </w:rPr>
        <w:t>ធ្វើការនៅទីវាល</w:t>
      </w:r>
      <w:r w:rsidRPr="001A0716">
        <w:rPr>
          <w:rFonts w:ascii="Khmer OS Battambang" w:hAnsi="Khmer OS Battambang" w:cs="Khmer OS Battambang"/>
          <w:cs/>
          <w:lang w:bidi="km-KH"/>
        </w:rPr>
        <w:t>នោះ</w:t>
      </w:r>
      <w:r>
        <w:rPr>
          <w:rFonts w:ascii="Khmer OS Battambang" w:hAnsi="Khmer OS Battambang" w:cs="Khmer OS Battambang" w:hint="cs"/>
          <w:cs/>
          <w:lang w:bidi="km-KH"/>
        </w:rPr>
        <w:t xml:space="preserve"> </w:t>
      </w:r>
      <w:r w:rsidRPr="001A0716">
        <w:rPr>
          <w:rFonts w:ascii="Khmer OS Battambang" w:hAnsi="Khmer OS Battambang" w:cs="Khmer OS Battambang"/>
          <w:cs/>
          <w:lang w:bidi="km-KH"/>
        </w:rPr>
        <w:t xml:space="preserve">វាចាំបាច់ណាស់ដែលឯកសារទាំងនេះត្រូវបានអានដោយក្រុមទាំងមូល </w:t>
      </w:r>
      <w:r>
        <w:rPr>
          <w:rFonts w:ascii="Khmer OS Battambang" w:hAnsi="Khmer OS Battambang" w:cs="Khmer OS Battambang" w:hint="cs"/>
          <w:cs/>
          <w:lang w:bidi="km-KH"/>
        </w:rPr>
        <w:t>និងរាល់បញ្ហា</w:t>
      </w:r>
      <w:r w:rsidRPr="001A0716">
        <w:rPr>
          <w:rFonts w:ascii="Khmer OS Battambang" w:hAnsi="Khmer OS Battambang" w:cs="Khmer OS Battambang"/>
          <w:cs/>
          <w:lang w:bidi="km-KH"/>
        </w:rPr>
        <w:t>ត្រូវបានបញ្ជាក់ជាមុន។</w:t>
      </w:r>
    </w:p>
    <w:p w14:paraId="3B5128CF" w14:textId="77777777" w:rsidR="00764A42" w:rsidRPr="00BE1D61" w:rsidRDefault="00764A42" w:rsidP="00764A42">
      <w:pPr>
        <w:pStyle w:val="Heading4"/>
        <w:spacing w:before="120"/>
        <w:rPr>
          <w:rFonts w:ascii="Khmer OS Battambang" w:hAnsi="Khmer OS Battambang" w:cs="Khmer OS Battambang"/>
          <w:i w:val="0"/>
          <w:iCs w:val="0"/>
          <w:lang w:bidi="km-KH"/>
        </w:rPr>
      </w:pPr>
      <w:r w:rsidRPr="00BE1D61">
        <w:rPr>
          <w:rFonts w:ascii="Khmer OS Battambang" w:hAnsi="Khmer OS Battambang" w:cs="Khmer OS Battambang" w:hint="cs"/>
          <w:iCs w:val="0"/>
          <w:cs/>
          <w:lang w:bidi="km-KH"/>
        </w:rPr>
        <w:t>ផ្នែ</w:t>
      </w:r>
      <w:r>
        <w:rPr>
          <w:rFonts w:ascii="Khmer OS Battambang" w:hAnsi="Khmer OS Battambang" w:cs="Khmer OS Battambang" w:hint="cs"/>
          <w:iCs w:val="0"/>
          <w:cs/>
          <w:lang w:bidi="km-KH"/>
        </w:rPr>
        <w:t>ក ក៖ សីលធម៌ក្នុងការវាយតម្លៃ និងការស្រាវជ្រាវ</w:t>
      </w:r>
    </w:p>
    <w:p w14:paraId="33975A74" w14:textId="77777777" w:rsidR="00764A42" w:rsidRPr="009F7BE0" w:rsidRDefault="00764A42" w:rsidP="00764A42">
      <w:pPr>
        <w:pStyle w:val="IODPARClistnumber"/>
        <w:jc w:val="both"/>
        <w:rPr>
          <w:rFonts w:ascii="Khmer OS Battambang" w:hAnsi="Khmer OS Battambang" w:cs="Khmer OS Battambang"/>
        </w:rPr>
      </w:pPr>
      <w:r>
        <w:rPr>
          <w:rFonts w:ascii="Khmer OS Battambang" w:hAnsi="Khmer OS Battambang" w:cs="Khmer OS Battambang" w:hint="cs"/>
          <w:cs/>
          <w:lang w:bidi="km-KH"/>
        </w:rPr>
        <w:t>គ្មានការ</w:t>
      </w:r>
      <w:r w:rsidRPr="009F7BE0">
        <w:rPr>
          <w:rFonts w:ascii="Khmer OS Battambang" w:hAnsi="Khmer OS Battambang" w:cs="Khmer OS Battambang"/>
          <w:cs/>
          <w:lang w:bidi="km-KH"/>
        </w:rPr>
        <w:t xml:space="preserve">ធ្វើបាប (ផ្លូវកាយ </w:t>
      </w:r>
      <w:r>
        <w:rPr>
          <w:rFonts w:ascii="Khmer OS Battambang" w:hAnsi="Khmer OS Battambang" w:cs="Khmer OS Battambang" w:hint="cs"/>
          <w:cs/>
          <w:lang w:bidi="km-KH"/>
        </w:rPr>
        <w:t>ផ្លូវចិត្ត</w:t>
      </w:r>
      <w:r w:rsidRPr="009F7BE0">
        <w:rPr>
          <w:rFonts w:ascii="Khmer OS Battambang" w:hAnsi="Khmer OS Battambang" w:cs="Khmer OS Battambang"/>
          <w:cs/>
          <w:lang w:bidi="km-KH"/>
        </w:rPr>
        <w:t xml:space="preserve"> និង/ឬផ្លូវភេទ) ចំពោះ</w:t>
      </w:r>
      <w:r>
        <w:rPr>
          <w:rFonts w:ascii="Khmer OS Battambang" w:hAnsi="Khmer OS Battambang" w:cs="Khmer OS Battambang" w:hint="cs"/>
          <w:cs/>
          <w:lang w:bidi="km-KH"/>
        </w:rPr>
        <w:t>អ្នក</w:t>
      </w:r>
      <w:r w:rsidRPr="009F7BE0">
        <w:rPr>
          <w:rFonts w:ascii="Khmer OS Battambang" w:hAnsi="Khmer OS Battambang" w:cs="Khmer OS Battambang"/>
          <w:cs/>
          <w:lang w:bidi="km-KH"/>
        </w:rPr>
        <w:t>ណាម្នាក់ដែលអ្នកទាក់ទងជាមួយ ជាលទ្ធផលនៃការស្រាវជ្រាវនេះ៖ នេះរួមបញ្ចូលទាំងសមាជិកក្រុមស្រាវជ្រាវ</w:t>
      </w:r>
      <w:r>
        <w:rPr>
          <w:rFonts w:ascii="Khmer OS Battambang" w:hAnsi="Khmer OS Battambang" w:cs="Khmer OS Battambang" w:hint="cs"/>
          <w:cs/>
          <w:lang w:bidi="km-KH"/>
        </w:rPr>
        <w:t>ថ្នាក់</w:t>
      </w:r>
      <w:r w:rsidRPr="009F7BE0">
        <w:rPr>
          <w:rFonts w:ascii="Khmer OS Battambang" w:hAnsi="Khmer OS Battambang" w:cs="Khmer OS Battambang"/>
          <w:cs/>
          <w:lang w:bidi="km-KH"/>
        </w:rPr>
        <w:t xml:space="preserve">ជាតិ អ្នកឆ្លើយតប </w:t>
      </w:r>
      <w:r w:rsidRPr="009F7BE0">
        <w:rPr>
          <w:rFonts w:ascii="Khmer OS Battambang" w:hAnsi="Khmer OS Battambang" w:cs="Khmer OS Battambang"/>
          <w:spacing w:val="-4"/>
          <w:cs/>
          <w:lang w:bidi="km-KH"/>
        </w:rPr>
        <w:t>សមាជិកសហគមន៍ បុគ្គលិកដៃគូ បុគ្គលិកអតិថិជន និង</w:t>
      </w:r>
      <w:r w:rsidRPr="009F7BE0">
        <w:rPr>
          <w:rFonts w:ascii="Khmer OS Battambang" w:hAnsi="Khmer OS Battambang" w:cs="Khmer OS Battambang" w:hint="cs"/>
          <w:spacing w:val="-4"/>
          <w:cs/>
          <w:lang w:bidi="km-KH"/>
        </w:rPr>
        <w:t>អ្នកផ្តល់សេវា</w:t>
      </w:r>
      <w:r w:rsidRPr="009F7BE0">
        <w:rPr>
          <w:rFonts w:ascii="Khmer OS Battambang" w:hAnsi="Khmer OS Battambang" w:cs="Khmer OS Battambang"/>
          <w:spacing w:val="-4"/>
          <w:cs/>
          <w:lang w:bidi="km-KH"/>
        </w:rPr>
        <w:t>ដឹកជញ្ជូន និងអ្នកដទៃ</w:t>
      </w:r>
      <w:r w:rsidRPr="009F7BE0">
        <w:rPr>
          <w:rFonts w:ascii="Khmer OS Battambang" w:hAnsi="Khmer OS Battambang" w:cs="Khmer OS Battambang" w:hint="cs"/>
          <w:spacing w:val="-4"/>
          <w:cs/>
          <w:lang w:bidi="km-KH"/>
        </w:rPr>
        <w:t>ទៀត</w:t>
      </w:r>
    </w:p>
    <w:p w14:paraId="5075D208" w14:textId="77777777" w:rsidR="00764A42" w:rsidRPr="009F7BE0" w:rsidRDefault="00764A42" w:rsidP="00764A42">
      <w:pPr>
        <w:pStyle w:val="IODPARClistnumber"/>
        <w:jc w:val="both"/>
        <w:rPr>
          <w:rFonts w:ascii="Khmer OS Battambang" w:hAnsi="Khmer OS Battambang" w:cs="Khmer OS Battambang"/>
        </w:rPr>
      </w:pPr>
      <w:r w:rsidRPr="009F7BE0">
        <w:rPr>
          <w:rFonts w:ascii="Khmer OS Battambang" w:hAnsi="Khmer OS Battambang" w:cs="Khmer OS Battambang"/>
          <w:cs/>
          <w:lang w:bidi="km-KH"/>
        </w:rPr>
        <w:t>គោរពសិទ្ធិអ្នកដទៃ៖ នេះរួម</w:t>
      </w:r>
      <w:r>
        <w:rPr>
          <w:rFonts w:ascii="Khmer OS Battambang" w:hAnsi="Khmer OS Battambang" w:cs="Khmer OS Battambang" w:hint="cs"/>
          <w:cs/>
          <w:lang w:bidi="km-KH"/>
        </w:rPr>
        <w:t xml:space="preserve">មានជាអាទិ៍ </w:t>
      </w:r>
      <w:r w:rsidRPr="009F7BE0">
        <w:rPr>
          <w:rFonts w:ascii="Khmer OS Battambang" w:hAnsi="Khmer OS Battambang" w:cs="Khmer OS Battambang"/>
          <w:cs/>
          <w:lang w:bidi="km-KH"/>
        </w:rPr>
        <w:t>ក្រុមស្រាវជ្រាវ</w:t>
      </w:r>
      <w:r>
        <w:rPr>
          <w:rFonts w:ascii="Khmer OS Battambang" w:hAnsi="Khmer OS Battambang" w:cs="Khmer OS Battambang" w:hint="cs"/>
          <w:cs/>
          <w:lang w:bidi="km-KH"/>
        </w:rPr>
        <w:t>ថ្នាក់</w:t>
      </w:r>
      <w:r w:rsidRPr="009F7BE0">
        <w:rPr>
          <w:rFonts w:ascii="Khmer OS Battambang" w:hAnsi="Khmer OS Battambang" w:cs="Khmer OS Battambang"/>
          <w:cs/>
          <w:lang w:bidi="km-KH"/>
        </w:rPr>
        <w:t>ជាតិ អ្នកឆ្លើយសំណួរ / អ្នកចូលរួម</w:t>
      </w:r>
      <w:r w:rsidRPr="009F7BE0">
        <w:rPr>
          <w:rFonts w:ascii="Khmer OS Battambang" w:hAnsi="Khmer OS Battambang" w:cs="Khmer OS Battambang"/>
        </w:rPr>
        <w:t xml:space="preserve"> </w:t>
      </w:r>
      <w:r w:rsidRPr="009F7BE0">
        <w:rPr>
          <w:rFonts w:ascii="Khmer OS Battambang" w:hAnsi="Khmer OS Battambang" w:cs="Khmer OS Battambang"/>
          <w:cs/>
          <w:lang w:bidi="km-KH"/>
        </w:rPr>
        <w:t>សហគមន៍ទាំងមូល</w:t>
      </w:r>
    </w:p>
    <w:p w14:paraId="53075818" w14:textId="77777777" w:rsidR="00764A42" w:rsidRDefault="00764A42" w:rsidP="00764A42">
      <w:pPr>
        <w:pStyle w:val="IODPARClistnumber"/>
        <w:jc w:val="both"/>
        <w:rPr>
          <w:rFonts w:ascii="Khmer OS Battambang" w:hAnsi="Khmer OS Battambang" w:cs="Khmer OS Battambang"/>
        </w:rPr>
      </w:pPr>
      <w:r>
        <w:rPr>
          <w:rFonts w:ascii="Khmer OS Battambang" w:hAnsi="Khmer OS Battambang" w:cs="Khmer OS Battambang" w:hint="cs"/>
          <w:cs/>
          <w:lang w:bidi="km-KH"/>
        </w:rPr>
        <w:t>ឥរិយាបថ</w:t>
      </w:r>
      <w:r w:rsidRPr="009F7BE0">
        <w:rPr>
          <w:rFonts w:ascii="Khmer OS Battambang" w:hAnsi="Khmer OS Battambang" w:cs="Khmer OS Battambang"/>
          <w:cs/>
          <w:lang w:bidi="km-KH"/>
        </w:rPr>
        <w:t xml:space="preserve">៖ </w:t>
      </w:r>
      <w:r>
        <w:rPr>
          <w:rFonts w:ascii="Khmer OS Battambang" w:hAnsi="Khmer OS Battambang" w:cs="Khmer OS Battambang" w:hint="cs"/>
          <w:cs/>
          <w:lang w:bidi="km-KH"/>
        </w:rPr>
        <w:t>តែងតែ</w:t>
      </w:r>
      <w:r w:rsidRPr="009F7BE0">
        <w:rPr>
          <w:rFonts w:ascii="Khmer OS Battambang" w:hAnsi="Khmer OS Battambang" w:cs="Khmer OS Battambang"/>
          <w:cs/>
          <w:lang w:bidi="km-KH"/>
        </w:rPr>
        <w:t xml:space="preserve">ស្មោះត្រង់ជានិច្ច </w:t>
      </w:r>
      <w:r>
        <w:rPr>
          <w:rFonts w:ascii="Khmer OS Battambang" w:hAnsi="Khmer OS Battambang" w:cs="Khmer OS Battambang" w:hint="cs"/>
          <w:cs/>
          <w:lang w:bidi="km-KH"/>
        </w:rPr>
        <w:t>និង</w:t>
      </w:r>
      <w:r w:rsidRPr="009F7BE0">
        <w:rPr>
          <w:rFonts w:ascii="Khmer OS Battambang" w:hAnsi="Khmer OS Battambang" w:cs="Khmer OS Battambang"/>
          <w:cs/>
          <w:lang w:bidi="km-KH"/>
        </w:rPr>
        <w:t>កុំខ្លាចក្នុងការសារភាព ប្រសិនបើអ្នកមិនដឹង</w:t>
      </w:r>
      <w:r>
        <w:rPr>
          <w:rFonts w:ascii="Khmer OS Battambang" w:hAnsi="Khmer OS Battambang" w:cs="Khmer OS Battambang" w:hint="cs"/>
          <w:cs/>
          <w:lang w:bidi="km-KH"/>
        </w:rPr>
        <w:t>អំពី</w:t>
      </w:r>
      <w:r w:rsidRPr="009F7BE0">
        <w:rPr>
          <w:rFonts w:ascii="Khmer OS Battambang" w:hAnsi="Khmer OS Battambang" w:cs="Khmer OS Battambang"/>
          <w:cs/>
          <w:lang w:bidi="km-KH"/>
        </w:rPr>
        <w:t>អ្វីមួយ</w:t>
      </w:r>
      <w:r w:rsidRPr="009F7BE0">
        <w:rPr>
          <w:rFonts w:ascii="Khmer OS Battambang" w:hAnsi="Khmer OS Battambang" w:cs="Khmer OS Battambang"/>
        </w:rPr>
        <w:t xml:space="preserve"> </w:t>
      </w:r>
      <w:r w:rsidRPr="009F7BE0">
        <w:rPr>
          <w:rFonts w:ascii="Khmer OS Battambang" w:hAnsi="Khmer OS Battambang" w:cs="Khmer OS Battambang"/>
          <w:cs/>
          <w:lang w:bidi="km-KH"/>
        </w:rPr>
        <w:t>ស្តាប់យ៉ាងសកម្ម</w:t>
      </w:r>
      <w:r w:rsidRPr="009F7BE0">
        <w:rPr>
          <w:rFonts w:ascii="Khmer OS Battambang" w:hAnsi="Khmer OS Battambang" w:cs="Khmer OS Battambang"/>
        </w:rPr>
        <w:t xml:space="preserve"> </w:t>
      </w:r>
      <w:r w:rsidRPr="009F7BE0">
        <w:rPr>
          <w:rFonts w:ascii="Khmer OS Battambang" w:hAnsi="Khmer OS Battambang" w:cs="Khmer OS Battambang"/>
          <w:cs/>
          <w:lang w:bidi="km-KH"/>
        </w:rPr>
        <w:t>មានសុជីវធម៌ និងចេះគិតគូរ</w:t>
      </w:r>
      <w:r w:rsidRPr="009F7BE0">
        <w:rPr>
          <w:rFonts w:ascii="Khmer OS Battambang" w:hAnsi="Khmer OS Battambang" w:cs="Khmer OS Battambang"/>
        </w:rPr>
        <w:t xml:space="preserve"> </w:t>
      </w:r>
      <w:r w:rsidRPr="009F7BE0">
        <w:rPr>
          <w:rFonts w:ascii="Khmer OS Battambang" w:hAnsi="Khmer OS Battambang" w:cs="Khmer OS Battambang"/>
          <w:cs/>
          <w:lang w:bidi="km-KH"/>
        </w:rPr>
        <w:t>ផ្តោតលើអ្នកឆ្លើយសំណួរ</w:t>
      </w:r>
      <w:r w:rsidRPr="009F7BE0">
        <w:rPr>
          <w:rFonts w:ascii="Khmer OS Battambang" w:hAnsi="Khmer OS Battambang" w:cs="Khmer OS Battambang"/>
        </w:rPr>
        <w:t xml:space="preserve"> </w:t>
      </w:r>
      <w:r>
        <w:rPr>
          <w:rFonts w:ascii="Khmer OS Battambang" w:hAnsi="Khmer OS Battambang" w:cs="Khmer OS Battambang" w:hint="cs"/>
          <w:cs/>
          <w:lang w:bidi="km-KH"/>
        </w:rPr>
        <w:t>ទៀងទាត់</w:t>
      </w:r>
      <w:r w:rsidRPr="009F7BE0">
        <w:rPr>
          <w:rFonts w:ascii="Khmer OS Battambang" w:hAnsi="Khmer OS Battambang" w:cs="Khmer OS Battambang"/>
          <w:cs/>
          <w:lang w:bidi="km-KH"/>
        </w:rPr>
        <w:t>ពេលវេលា</w:t>
      </w:r>
      <w:r w:rsidRPr="009F7BE0">
        <w:rPr>
          <w:rFonts w:ascii="Khmer OS Battambang" w:hAnsi="Khmer OS Battambang" w:cs="Khmer OS Battambang"/>
        </w:rPr>
        <w:t xml:space="preserve"> </w:t>
      </w:r>
      <w:r w:rsidRPr="009F7BE0">
        <w:rPr>
          <w:rFonts w:ascii="Khmer OS Battambang" w:hAnsi="Khmer OS Battambang" w:cs="Khmer OS Battambang"/>
          <w:cs/>
          <w:lang w:bidi="km-KH"/>
        </w:rPr>
        <w:t>ទទួលស្គាល់ភាពខ្លាំងរបស</w:t>
      </w:r>
      <w:r>
        <w:rPr>
          <w:rFonts w:ascii="Khmer OS Battambang" w:hAnsi="Khmer OS Battambang" w:cs="Khmer OS Battambang" w:hint="cs"/>
          <w:cs/>
          <w:lang w:bidi="km-KH"/>
        </w:rPr>
        <w:t>់មិត្តរួមការងារ</w:t>
      </w:r>
      <w:r w:rsidRPr="009F7BE0">
        <w:rPr>
          <w:rFonts w:ascii="Khmer OS Battambang" w:hAnsi="Khmer OS Battambang" w:cs="Khmer OS Battambang"/>
          <w:cs/>
          <w:lang w:bidi="km-KH"/>
        </w:rPr>
        <w:t xml:space="preserve"> អ្នកឆ្លើយតប និងសមាជិកសហគមន៍ ប្រឹងប្រែង</w:t>
      </w:r>
      <w:r>
        <w:rPr>
          <w:rFonts w:ascii="Khmer OS Battambang" w:hAnsi="Khmer OS Battambang" w:cs="Khmer OS Battambang" w:hint="cs"/>
          <w:cs/>
          <w:lang w:bidi="km-KH"/>
        </w:rPr>
        <w:t>ឲ្យ</w:t>
      </w:r>
      <w:r w:rsidRPr="009F7BE0">
        <w:rPr>
          <w:rFonts w:ascii="Khmer OS Battambang" w:hAnsi="Khmer OS Battambang" w:cs="Khmer OS Battambang"/>
          <w:cs/>
          <w:lang w:bidi="km-KH"/>
        </w:rPr>
        <w:t>អស់ពីសមត្ថភាព</w:t>
      </w:r>
      <w:r>
        <w:rPr>
          <w:rFonts w:ascii="Khmer OS Battambang" w:hAnsi="Khmer OS Battambang" w:cs="Khmer OS Battambang" w:hint="cs"/>
          <w:cs/>
          <w:lang w:bidi="km-KH"/>
        </w:rPr>
        <w:t xml:space="preserve"> </w:t>
      </w:r>
      <w:r w:rsidRPr="009F7BE0">
        <w:rPr>
          <w:rFonts w:ascii="Khmer OS Battambang" w:hAnsi="Khmer OS Battambang" w:cs="Khmer OS Battambang"/>
          <w:cs/>
          <w:lang w:bidi="km-KH"/>
        </w:rPr>
        <w:t>ដើម្បីធ្វើឲ្យអ្នកឆ្លើយសំណួរ និងសមាជិកសហគមន៍មានភាពងាយស្រួល</w:t>
      </w:r>
    </w:p>
    <w:p w14:paraId="5BCB6CBB" w14:textId="77777777" w:rsidR="00764A42" w:rsidRDefault="00764A42" w:rsidP="00764A42">
      <w:pPr>
        <w:pStyle w:val="IODPARClistnumber"/>
        <w:jc w:val="both"/>
        <w:rPr>
          <w:rFonts w:ascii="Khmer OS Battambang" w:hAnsi="Khmer OS Battambang" w:cs="Khmer OS Battambang"/>
        </w:rPr>
      </w:pPr>
      <w:r w:rsidRPr="009F7BE0">
        <w:rPr>
          <w:rFonts w:ascii="Khmer OS Battambang" w:hAnsi="Khmer OS Battambang" w:cs="Khmer OS Battambang"/>
          <w:cs/>
          <w:lang w:bidi="km-KH"/>
        </w:rPr>
        <w:t>ការងារជាក្រុម៖ សហការ និងទទួលខុសត្រូវចំពោះគ្នា</w:t>
      </w:r>
      <w:r>
        <w:rPr>
          <w:rFonts w:ascii="Khmer OS Battambang" w:hAnsi="Khmer OS Battambang" w:cs="Khmer OS Battambang" w:hint="cs"/>
          <w:cs/>
          <w:lang w:bidi="km-KH"/>
        </w:rPr>
        <w:t>ទៅវិញទៅមក ក្នុងនាម</w:t>
      </w:r>
      <w:r w:rsidRPr="009F7BE0">
        <w:rPr>
          <w:rFonts w:ascii="Khmer OS Battambang" w:hAnsi="Khmer OS Battambang" w:cs="Khmer OS Battambang"/>
          <w:cs/>
          <w:lang w:bidi="km-KH"/>
        </w:rPr>
        <w:t>ជាក្រុម</w:t>
      </w:r>
      <w:r>
        <w:rPr>
          <w:rFonts w:ascii="Khmer OS Battambang" w:hAnsi="Khmer OS Battambang" w:cs="Khmer OS Battambang" w:hint="cs"/>
          <w:cs/>
          <w:lang w:bidi="km-KH"/>
        </w:rPr>
        <w:t>មួយ</w:t>
      </w:r>
      <w:r w:rsidRPr="009F7BE0">
        <w:rPr>
          <w:rFonts w:ascii="Khmer OS Battambang" w:hAnsi="Khmer OS Battambang" w:cs="Khmer OS Battambang"/>
          <w:cs/>
          <w:lang w:bidi="km-KH"/>
        </w:rPr>
        <w:t xml:space="preserve"> ចេះបត់បែន និងជួយគ្នាទៅវិញទៅមក។ ទំនាស់ផលប្រយោជន៍គួរតែត្រូវបានដោះស្រាយដោយបញ្ជូនពួកគេទៅកាន់</w:t>
      </w:r>
      <w:r>
        <w:rPr>
          <w:rFonts w:ascii="Khmer OS Battambang" w:hAnsi="Khmer OS Battambang" w:cs="Khmer OS Battambang" w:hint="cs"/>
          <w:cs/>
          <w:lang w:bidi="km-KH"/>
        </w:rPr>
        <w:t xml:space="preserve">អ្នកគ្រប់គ្រងទីវាល </w:t>
      </w:r>
      <w:r w:rsidRPr="009F7BE0">
        <w:rPr>
          <w:rFonts w:ascii="Khmer OS Battambang" w:hAnsi="Khmer OS Battambang" w:cs="Khmer OS Battambang"/>
          <w:cs/>
          <w:lang w:bidi="km-KH"/>
        </w:rPr>
        <w:t>ដែល</w:t>
      </w:r>
      <w:r>
        <w:rPr>
          <w:rFonts w:ascii="Khmer OS Battambang" w:hAnsi="Khmer OS Battambang" w:cs="Khmer OS Battambang" w:hint="cs"/>
          <w:cs/>
          <w:lang w:bidi="km-KH"/>
        </w:rPr>
        <w:t>ត្រូវ</w:t>
      </w:r>
      <w:r w:rsidRPr="009F7BE0">
        <w:rPr>
          <w:rFonts w:ascii="Khmer OS Battambang" w:hAnsi="Khmer OS Battambang" w:cs="Khmer OS Battambang"/>
          <w:cs/>
          <w:lang w:bidi="km-KH"/>
        </w:rPr>
        <w:t>បានកំណត់ ដែលគួរតែលើក</w:t>
      </w:r>
      <w:r>
        <w:rPr>
          <w:rFonts w:ascii="Khmer OS Battambang" w:hAnsi="Khmer OS Battambang" w:cs="Khmer OS Battambang" w:hint="cs"/>
          <w:cs/>
          <w:lang w:bidi="km-KH"/>
        </w:rPr>
        <w:t>ឡើងអំពី</w:t>
      </w:r>
      <w:r w:rsidRPr="009F7BE0">
        <w:rPr>
          <w:rFonts w:ascii="Khmer OS Battambang" w:hAnsi="Khmer OS Battambang" w:cs="Khmer OS Battambang"/>
          <w:cs/>
          <w:lang w:bidi="km-KH"/>
        </w:rPr>
        <w:t>បញ្ហានៅក្នុងការពិភាក្សាជាក្រុម</w:t>
      </w:r>
      <w:r>
        <w:rPr>
          <w:rFonts w:ascii="Khmer OS Battambang" w:hAnsi="Khmer OS Battambang" w:cs="Khmer OS Battambang" w:hint="cs"/>
          <w:cs/>
          <w:lang w:bidi="km-KH"/>
        </w:rPr>
        <w:t xml:space="preserve"> ប្រសិនបើ</w:t>
      </w:r>
      <w:r w:rsidRPr="009F7BE0">
        <w:rPr>
          <w:rFonts w:ascii="Khmer OS Battambang" w:hAnsi="Khmer OS Battambang" w:cs="Khmer OS Battambang"/>
          <w:cs/>
          <w:lang w:bidi="km-KH"/>
        </w:rPr>
        <w:t>សមស្រប</w:t>
      </w:r>
      <w:r>
        <w:rPr>
          <w:rFonts w:ascii="Khmer OS Battambang" w:hAnsi="Khmer OS Battambang" w:cs="Khmer OS Battambang" w:hint="cs"/>
          <w:cs/>
          <w:lang w:bidi="km-KH"/>
        </w:rPr>
        <w:t xml:space="preserve"> </w:t>
      </w:r>
      <w:r w:rsidRPr="009F7BE0">
        <w:rPr>
          <w:rFonts w:ascii="Khmer OS Battambang" w:hAnsi="Khmer OS Battambang" w:cs="Khmer OS Battambang"/>
          <w:cs/>
          <w:lang w:bidi="km-KH"/>
        </w:rPr>
        <w:t>ដើម្បីព្យាយាម និងឈានដល់ការឯកភាព</w:t>
      </w:r>
      <w:r>
        <w:rPr>
          <w:rFonts w:ascii="Khmer OS Battambang" w:hAnsi="Khmer OS Battambang" w:cs="Khmer OS Battambang" w:hint="cs"/>
          <w:cs/>
          <w:lang w:bidi="km-KH"/>
        </w:rPr>
        <w:t>គ្នាជាឯកច្ឆ័ន្ទ</w:t>
      </w:r>
      <w:r w:rsidRPr="009F7BE0">
        <w:rPr>
          <w:rFonts w:ascii="Khmer OS Battambang" w:hAnsi="Khmer OS Battambang" w:cs="Khmer OS Battambang"/>
          <w:cs/>
          <w:lang w:bidi="km-KH"/>
        </w:rPr>
        <w:t xml:space="preserve"> រក្សាទំនាក់ទំនងល្អ</w:t>
      </w:r>
      <w:r>
        <w:rPr>
          <w:rFonts w:ascii="Khmer OS Battambang" w:hAnsi="Khmer OS Battambang" w:cs="Khmer OS Battambang" w:hint="cs"/>
          <w:cs/>
          <w:lang w:bidi="km-KH"/>
        </w:rPr>
        <w:t>នៅ</w:t>
      </w:r>
      <w:r w:rsidRPr="009F7BE0">
        <w:rPr>
          <w:rFonts w:ascii="Khmer OS Battambang" w:hAnsi="Khmer OS Battambang" w:cs="Khmer OS Battambang"/>
          <w:cs/>
          <w:lang w:bidi="km-KH"/>
        </w:rPr>
        <w:t>ក្នុងក្រុម</w:t>
      </w:r>
    </w:p>
    <w:p w14:paraId="26171DDF" w14:textId="77777777" w:rsidR="00764A42" w:rsidRPr="00B11B2E" w:rsidRDefault="00764A42" w:rsidP="00764A42">
      <w:pPr>
        <w:pStyle w:val="IODPARClistnumber"/>
        <w:jc w:val="both"/>
        <w:rPr>
          <w:rFonts w:ascii="Khmer OS Battambang" w:hAnsi="Khmer OS Battambang" w:cs="Khmer OS Battambang"/>
        </w:rPr>
      </w:pPr>
      <w:r w:rsidRPr="00B11B2E">
        <w:rPr>
          <w:rFonts w:ascii="Khmer OS Battambang" w:hAnsi="Khmer OS Battambang" w:cs="Khmer OS Battambang"/>
          <w:cs/>
          <w:lang w:bidi="km-KH"/>
        </w:rPr>
        <w:lastRenderedPageBreak/>
        <w:t>ស្តង់ដារវិជ្ជាជីវៈ៖ រក្សាព្រំដែនវិជ្ជាជីវៈ – អ្នកនៅទីនេះដើម្បីស្រាវជ្រាវ មិនមែនដើម្បីបង្កើតទំនាក់ទំនងជាមួយសហអ្នកស្រាវជ្រាវ អ្នកឆ្លើយតប ឬសមាជិកសហគមន៍</w:t>
      </w:r>
      <w:r>
        <w:rPr>
          <w:rFonts w:ascii="Khmer OS Battambang" w:hAnsi="Khmer OS Battambang" w:cs="Khmer OS Battambang" w:hint="cs"/>
          <w:cs/>
          <w:lang w:bidi="km-KH"/>
        </w:rPr>
        <w:t>នោះ</w:t>
      </w:r>
      <w:r w:rsidRPr="00B11B2E">
        <w:rPr>
          <w:rFonts w:ascii="Khmer OS Battambang" w:hAnsi="Khmer OS Battambang" w:cs="Khmer OS Battambang"/>
          <w:cs/>
          <w:lang w:bidi="km-KH"/>
        </w:rPr>
        <w:t xml:space="preserve">ទេ </w:t>
      </w:r>
      <w:r>
        <w:rPr>
          <w:rFonts w:ascii="Khmer OS Battambang" w:hAnsi="Khmer OS Battambang" w:cs="Khmer OS Battambang" w:hint="cs"/>
          <w:cs/>
          <w:lang w:bidi="km-KH"/>
        </w:rPr>
        <w:t>ចូរ</w:t>
      </w:r>
      <w:r w:rsidRPr="00B11B2E">
        <w:rPr>
          <w:rFonts w:ascii="Khmer OS Battambang" w:hAnsi="Khmer OS Battambang" w:cs="Khmer OS Battambang"/>
          <w:cs/>
          <w:lang w:bidi="km-KH"/>
        </w:rPr>
        <w:t>កុំ</w:t>
      </w:r>
      <w:r>
        <w:rPr>
          <w:rFonts w:ascii="Khmer OS Battambang" w:hAnsi="Khmer OS Battambang" w:cs="Khmer OS Battambang" w:hint="cs"/>
          <w:cs/>
          <w:lang w:bidi="km-KH"/>
        </w:rPr>
        <w:t>ធ្វើការ</w:t>
      </w:r>
      <w:r w:rsidRPr="00B11B2E">
        <w:rPr>
          <w:rFonts w:ascii="Khmer OS Battambang" w:hAnsi="Khmer OS Battambang" w:cs="Khmer OS Battambang"/>
          <w:cs/>
          <w:lang w:bidi="km-KH"/>
        </w:rPr>
        <w:t>សន្យា</w:t>
      </w:r>
      <w:r>
        <w:rPr>
          <w:rFonts w:ascii="Khmer OS Battambang" w:hAnsi="Khmer OS Battambang" w:cs="Khmer OS Battambang" w:hint="cs"/>
          <w:cs/>
          <w:lang w:bidi="km-KH"/>
        </w:rPr>
        <w:t>ដែល</w:t>
      </w:r>
      <w:r w:rsidRPr="00B11B2E">
        <w:rPr>
          <w:rFonts w:ascii="Khmer OS Battambang" w:hAnsi="Khmer OS Battambang" w:cs="Khmer OS Battambang"/>
          <w:cs/>
          <w:lang w:bidi="km-KH"/>
        </w:rPr>
        <w:t>អ្នកមិនអាចរក្សាបានទេ ដឹង</w:t>
      </w:r>
      <w:r>
        <w:rPr>
          <w:rFonts w:ascii="Khmer OS Battambang" w:hAnsi="Khmer OS Battambang" w:cs="Khmer OS Battambang" w:hint="cs"/>
          <w:cs/>
          <w:lang w:bidi="km-KH"/>
        </w:rPr>
        <w:t>អំ</w:t>
      </w:r>
      <w:r w:rsidRPr="00B11B2E">
        <w:rPr>
          <w:rFonts w:ascii="Khmer OS Battambang" w:hAnsi="Khmer OS Battambang" w:cs="Khmer OS Battambang"/>
          <w:cs/>
          <w:lang w:bidi="km-KH"/>
        </w:rPr>
        <w:t>ពីអ្វីដែលអ្នកអាចធ្វើបាន និងមិនអាចធ្វើបាន ប្រមូលទិន្នន័យ</w:t>
      </w:r>
      <w:r w:rsidRPr="00B11B2E">
        <w:rPr>
          <w:rFonts w:ascii="Khmer OS Battambang" w:hAnsi="Khmer OS Battambang" w:cs="Khmer OS Battambang" w:hint="cs"/>
          <w:spacing w:val="-2"/>
          <w:cs/>
          <w:lang w:bidi="km-KH"/>
        </w:rPr>
        <w:t>ដែល</w:t>
      </w:r>
      <w:r w:rsidRPr="00B11B2E">
        <w:rPr>
          <w:rFonts w:ascii="Khmer OS Battambang" w:hAnsi="Khmer OS Battambang" w:cs="Khmer OS Battambang"/>
          <w:spacing w:val="-2"/>
          <w:cs/>
          <w:lang w:bidi="km-KH"/>
        </w:rPr>
        <w:t>ត្រឹមត្រូវ និង</w:t>
      </w:r>
      <w:r w:rsidRPr="00B11B2E">
        <w:rPr>
          <w:rFonts w:ascii="Khmer OS Battambang" w:hAnsi="Khmer OS Battambang" w:cs="Khmer OS Battambang" w:hint="cs"/>
          <w:spacing w:val="-2"/>
          <w:cs/>
          <w:lang w:bidi="km-KH"/>
        </w:rPr>
        <w:t>ត្រួត</w:t>
      </w:r>
      <w:r w:rsidRPr="00B11B2E">
        <w:rPr>
          <w:rFonts w:ascii="Khmer OS Battambang" w:hAnsi="Khmer OS Battambang" w:cs="Khmer OS Battambang"/>
          <w:spacing w:val="-2"/>
          <w:cs/>
          <w:lang w:bidi="km-KH"/>
        </w:rPr>
        <w:t>ពិនិត្យទិន្នន័យរបស់អ្នក មុនពេលប្រគល់ឧបករណ៍ដែលបានបញ្ចប់</w:t>
      </w:r>
      <w:r w:rsidRPr="00B11B2E">
        <w:rPr>
          <w:rFonts w:ascii="Khmer OS Battambang" w:hAnsi="Khmer OS Battambang" w:cs="Khmer OS Battambang" w:hint="cs"/>
          <w:spacing w:val="-2"/>
          <w:cs/>
          <w:lang w:bidi="km-KH"/>
        </w:rPr>
        <w:t>រួចរាល់</w:t>
      </w:r>
      <w:r>
        <w:rPr>
          <w:rFonts w:ascii="Khmer OS Battambang" w:hAnsi="Khmer OS Battambang" w:cs="Khmer OS Battambang" w:hint="cs"/>
          <w:cs/>
          <w:lang w:bidi="km-KH"/>
        </w:rPr>
        <w:t>ហើយ</w:t>
      </w:r>
      <w:r w:rsidRPr="00B11B2E">
        <w:rPr>
          <w:rFonts w:ascii="Khmer OS Battambang" w:hAnsi="Khmer OS Battambang" w:cs="Khmer OS Battambang"/>
          <w:cs/>
          <w:lang w:bidi="km-KH"/>
        </w:rPr>
        <w:t>ទៅ</w:t>
      </w:r>
      <w:r>
        <w:rPr>
          <w:rFonts w:ascii="Khmer OS Battambang" w:hAnsi="Khmer OS Battambang" w:cs="Khmer OS Battambang" w:hint="cs"/>
          <w:cs/>
          <w:lang w:bidi="km-KH"/>
        </w:rPr>
        <w:t>ឲ្យ</w:t>
      </w:r>
      <w:r w:rsidRPr="00B11B2E">
        <w:rPr>
          <w:rFonts w:ascii="Khmer OS Battambang" w:hAnsi="Khmer OS Battambang" w:cs="Khmer OS Battambang"/>
          <w:cs/>
          <w:lang w:bidi="km-KH"/>
        </w:rPr>
        <w:t>អ្នកគ្រប់គ្រង</w:t>
      </w:r>
      <w:r>
        <w:rPr>
          <w:rFonts w:ascii="Khmer OS Battambang" w:hAnsi="Khmer OS Battambang" w:cs="Khmer OS Battambang" w:hint="cs"/>
          <w:cs/>
          <w:lang w:bidi="km-KH"/>
        </w:rPr>
        <w:t>ទី</w:t>
      </w:r>
      <w:r w:rsidRPr="00B11B2E">
        <w:rPr>
          <w:rFonts w:ascii="Khmer OS Battambang" w:hAnsi="Khmer OS Battambang" w:cs="Khmer OS Battambang"/>
          <w:cs/>
          <w:lang w:bidi="km-KH"/>
        </w:rPr>
        <w:t xml:space="preserve">វាល </w:t>
      </w:r>
      <w:r>
        <w:rPr>
          <w:rFonts w:ascii="Khmer OS Battambang" w:hAnsi="Khmer OS Battambang" w:cs="Khmer OS Battambang"/>
          <w:cs/>
          <w:lang w:bidi="km-KH"/>
        </w:rPr>
        <w:t>–</w:t>
      </w:r>
      <w:r w:rsidRPr="00B11B2E">
        <w:rPr>
          <w:rFonts w:ascii="Khmer OS Battambang" w:hAnsi="Khmer OS Battambang" w:cs="Khmer OS Battambang"/>
          <w:cs/>
          <w:lang w:bidi="km-KH"/>
        </w:rPr>
        <w:t xml:space="preserve"> អ្នកទទួលខុសត្រូវចំពោះព័ត៌មានដែលអ្នកប្រមូល ហើយនឹងទទួលខុសត្រូវចំពោះកំហុស</w:t>
      </w:r>
      <w:r>
        <w:rPr>
          <w:rFonts w:ascii="Khmer OS Battambang" w:hAnsi="Khmer OS Battambang" w:cs="Khmer OS Battambang" w:hint="cs"/>
          <w:cs/>
          <w:lang w:bidi="km-KH"/>
        </w:rPr>
        <w:t>ឆ្គងនានា</w:t>
      </w:r>
    </w:p>
    <w:p w14:paraId="5FE1C8FB" w14:textId="77777777" w:rsidR="00764A42" w:rsidRPr="00B11B2E" w:rsidRDefault="00764A42" w:rsidP="00764A42">
      <w:pPr>
        <w:pStyle w:val="IODPARClistnumber"/>
        <w:jc w:val="both"/>
        <w:rPr>
          <w:rFonts w:ascii="Khmer OS Battambang" w:hAnsi="Khmer OS Battambang" w:cs="Khmer OS Battambang"/>
        </w:rPr>
      </w:pPr>
      <w:r w:rsidRPr="00B11B2E">
        <w:rPr>
          <w:rFonts w:ascii="Khmer OS Battambang" w:hAnsi="Khmer OS Battambang" w:cs="Khmer OS Battambang"/>
          <w:cs/>
          <w:lang w:bidi="km-KH"/>
        </w:rPr>
        <w:t>ការយល់ព្រម</w:t>
      </w:r>
      <w:r>
        <w:rPr>
          <w:rFonts w:ascii="Khmer OS Battambang" w:hAnsi="Khmer OS Battambang" w:cs="Khmer OS Battambang" w:hint="cs"/>
          <w:cs/>
          <w:lang w:bidi="km-KH"/>
        </w:rPr>
        <w:t>ដោយ</w:t>
      </w:r>
      <w:r w:rsidRPr="00B11B2E">
        <w:rPr>
          <w:rFonts w:ascii="Khmer OS Battambang" w:hAnsi="Khmer OS Battambang" w:cs="Khmer OS Battambang"/>
          <w:cs/>
          <w:lang w:bidi="km-KH"/>
        </w:rPr>
        <w:t>មានព័ត៌មាន</w:t>
      </w:r>
      <w:r>
        <w:rPr>
          <w:rFonts w:ascii="Khmer OS Battambang" w:hAnsi="Khmer OS Battambang" w:cs="Khmer OS Battambang" w:hint="cs"/>
          <w:cs/>
          <w:lang w:bidi="km-KH"/>
        </w:rPr>
        <w:t>គ្រប់គ្រាន់</w:t>
      </w:r>
      <w:r w:rsidRPr="00B11B2E">
        <w:rPr>
          <w:rFonts w:ascii="Khmer OS Battambang" w:hAnsi="Khmer OS Battambang" w:cs="Khmer OS Battambang"/>
          <w:cs/>
          <w:lang w:bidi="km-KH"/>
        </w:rPr>
        <w:t>៖ អ្នកស្រាវជ្រាវត្រូវតែអានការណែនាំអំពីការយល់ព្រមដែលមានព័ត៌មាន</w:t>
      </w:r>
      <w:r>
        <w:rPr>
          <w:rFonts w:ascii="Khmer OS Battambang" w:hAnsi="Khmer OS Battambang" w:cs="Khmer OS Battambang" w:hint="cs"/>
          <w:cs/>
          <w:lang w:bidi="km-KH"/>
        </w:rPr>
        <w:t xml:space="preserve"> </w:t>
      </w:r>
      <w:r w:rsidRPr="00B11B2E">
        <w:rPr>
          <w:rFonts w:ascii="Khmer OS Battambang" w:hAnsi="Khmer OS Battambang" w:cs="Khmer OS Battambang"/>
          <w:cs/>
          <w:lang w:bidi="km-KH"/>
        </w:rPr>
        <w:t>សម្រាប់ឧបករណ៍ស្រាវជ្រាវនីមួយៗ (ឧ</w:t>
      </w:r>
      <w:r>
        <w:rPr>
          <w:rFonts w:ascii="Khmer OS Battambang" w:hAnsi="Khmer OS Battambang" w:cs="Khmer OS Battambang" w:hint="cs"/>
          <w:cs/>
          <w:lang w:bidi="km-KH"/>
        </w:rPr>
        <w:t>.</w:t>
      </w:r>
      <w:r w:rsidRPr="00B11B2E">
        <w:rPr>
          <w:rFonts w:ascii="Khmer OS Battambang" w:hAnsi="Khmer OS Battambang" w:cs="Khmer OS Battambang"/>
          <w:cs/>
          <w:lang w:bidi="km-KH"/>
        </w:rPr>
        <w:t xml:space="preserve"> កម្រងសំណួរគ្រួសារមនុស្សពេញវ័យ និងកុមារ សកម្មភាព</w:t>
      </w:r>
      <w:r>
        <w:rPr>
          <w:rFonts w:ascii="Khmer OS Battambang" w:hAnsi="Khmer OS Battambang" w:cs="Khmer OS Battambang" w:hint="cs"/>
          <w:cs/>
          <w:lang w:bidi="km-KH"/>
        </w:rPr>
        <w:t>ជា</w:t>
      </w:r>
      <w:r w:rsidRPr="00B11B2E">
        <w:rPr>
          <w:rFonts w:ascii="Khmer OS Battambang" w:hAnsi="Khmer OS Battambang" w:cs="Khmer OS Battambang"/>
          <w:cs/>
          <w:lang w:bidi="km-KH"/>
        </w:rPr>
        <w:t>ក្រុម និងការសម្ភាសន៍អ្នកផ្តល់ព័ត៌មាន</w:t>
      </w:r>
      <w:r>
        <w:rPr>
          <w:rFonts w:ascii="Khmer OS Battambang" w:hAnsi="Khmer OS Battambang" w:cs="Khmer OS Battambang" w:hint="cs"/>
          <w:cs/>
          <w:lang w:bidi="km-KH"/>
        </w:rPr>
        <w:t>គន្លឹះ</w:t>
      </w:r>
      <w:r w:rsidRPr="00B11B2E">
        <w:rPr>
          <w:rFonts w:ascii="Khmer OS Battambang" w:hAnsi="Khmer OS Battambang" w:cs="Khmer OS Battambang"/>
          <w:cs/>
          <w:lang w:bidi="km-KH"/>
        </w:rPr>
        <w:t xml:space="preserve">) </w:t>
      </w:r>
      <w:r>
        <w:rPr>
          <w:rFonts w:ascii="Khmer OS Battambang" w:hAnsi="Khmer OS Battambang" w:cs="Khmer OS Battambang" w:hint="cs"/>
          <w:cs/>
          <w:lang w:bidi="km-KH"/>
        </w:rPr>
        <w:t>និង</w:t>
      </w:r>
      <w:r w:rsidRPr="00B11B2E">
        <w:rPr>
          <w:rFonts w:ascii="Khmer OS Battambang" w:hAnsi="Khmer OS Battambang" w:cs="Khmer OS Battambang"/>
          <w:cs/>
          <w:lang w:bidi="km-KH"/>
        </w:rPr>
        <w:t>ចុះហត្ថលេខាលើលិខិតយល់ព្រមដ</w:t>
      </w:r>
      <w:r>
        <w:rPr>
          <w:rFonts w:ascii="Khmer OS Battambang" w:hAnsi="Khmer OS Battambang" w:cs="Khmer OS Battambang" w:hint="cs"/>
          <w:cs/>
          <w:lang w:bidi="km-KH"/>
        </w:rPr>
        <w:t>ោយមានព័ត៌មានគ្រប់គ្រាន់ ដែល</w:t>
      </w:r>
      <w:r w:rsidRPr="00B11B2E">
        <w:rPr>
          <w:rFonts w:ascii="Khmer OS Battambang" w:hAnsi="Khmer OS Battambang" w:cs="Khmer OS Battambang"/>
          <w:cs/>
          <w:lang w:bidi="km-KH"/>
        </w:rPr>
        <w:t>ពាក់ព័ន្ធ។ ប្រសិនបើសមស្រប ការយល់ព្រមអាចទទួលបានដោយផ្ទាល់មាត់នៅក្នុង</w:t>
      </w:r>
      <w:r>
        <w:rPr>
          <w:rFonts w:ascii="Khmer OS Battambang" w:hAnsi="Khmer OS Battambang" w:cs="Khmer OS Battambang" w:hint="cs"/>
          <w:cs/>
          <w:lang w:bidi="km-KH"/>
        </w:rPr>
        <w:t>តំបន់</w:t>
      </w:r>
      <w:r w:rsidRPr="00B11B2E">
        <w:rPr>
          <w:rFonts w:ascii="Khmer OS Battambang" w:hAnsi="Khmer OS Battambang" w:cs="Khmer OS Battambang"/>
          <w:cs/>
          <w:lang w:bidi="km-KH"/>
        </w:rPr>
        <w:t>ដែលមានកម្រិតអ</w:t>
      </w:r>
      <w:r>
        <w:rPr>
          <w:rFonts w:ascii="Khmer OS Battambang" w:hAnsi="Khmer OS Battambang" w:cs="Khmer OS Battambang" w:hint="cs"/>
          <w:cs/>
          <w:lang w:bidi="km-KH"/>
        </w:rPr>
        <w:t>ន</w:t>
      </w:r>
      <w:r w:rsidRPr="00B11B2E">
        <w:rPr>
          <w:rFonts w:ascii="Khmer OS Battambang" w:hAnsi="Khmer OS Battambang" w:cs="Khmer OS Battambang"/>
          <w:cs/>
          <w:lang w:bidi="km-KH"/>
        </w:rPr>
        <w:t>ក្ខរកម្មខ្ពស់ ប៉ុន្តែព័ត៌មានដែលផ្តល់</w:t>
      </w:r>
      <w:r>
        <w:rPr>
          <w:rFonts w:ascii="Khmer OS Battambang" w:hAnsi="Khmer OS Battambang" w:cs="Khmer OS Battambang" w:hint="cs"/>
          <w:cs/>
          <w:lang w:bidi="km-KH"/>
        </w:rPr>
        <w:t>ជូន</w:t>
      </w:r>
      <w:r w:rsidRPr="00B11B2E">
        <w:rPr>
          <w:rFonts w:ascii="Khmer OS Battambang" w:hAnsi="Khmer OS Battambang" w:cs="Khmer OS Battambang"/>
          <w:cs/>
          <w:lang w:bidi="km-KH"/>
        </w:rPr>
        <w:t>អ្នកចូលរួមគួរ</w:t>
      </w:r>
      <w:r>
        <w:rPr>
          <w:rFonts w:ascii="Khmer OS Battambang" w:hAnsi="Khmer OS Battambang" w:cs="Khmer OS Battambang" w:hint="cs"/>
          <w:cs/>
          <w:lang w:bidi="km-KH"/>
        </w:rPr>
        <w:t>តែ</w:t>
      </w:r>
      <w:r w:rsidRPr="00B11B2E">
        <w:rPr>
          <w:rFonts w:ascii="Khmer OS Battambang" w:hAnsi="Khmer OS Battambang" w:cs="Khmer OS Battambang"/>
          <w:cs/>
          <w:lang w:bidi="km-KH"/>
        </w:rPr>
        <w:t>ត្រូវបានរៀបចំជាមុន ដូច្នេះវាអាចត្រូវបានអាន និងពិភាក្សា</w:t>
      </w:r>
    </w:p>
    <w:p w14:paraId="73E81E45" w14:textId="77777777" w:rsidR="00764A42" w:rsidRPr="00B11B2E" w:rsidRDefault="00764A42" w:rsidP="00764A42">
      <w:pPr>
        <w:pStyle w:val="IODPARClistnumber"/>
        <w:rPr>
          <w:rFonts w:ascii="Khmer OS Battambang" w:hAnsi="Khmer OS Battambang" w:cs="Khmer OS Battambang"/>
        </w:rPr>
      </w:pPr>
      <w:r w:rsidRPr="00B11B2E">
        <w:rPr>
          <w:rFonts w:ascii="Khmer OS Battambang" w:hAnsi="Khmer OS Battambang" w:cs="Khmer OS Battambang"/>
          <w:cs/>
          <w:lang w:bidi="km-KH"/>
        </w:rPr>
        <w:t>ការ</w:t>
      </w:r>
      <w:r>
        <w:rPr>
          <w:rFonts w:ascii="Khmer OS Battambang" w:hAnsi="Khmer OS Battambang" w:cs="Khmer OS Battambang" w:hint="cs"/>
          <w:cs/>
          <w:lang w:bidi="km-KH"/>
        </w:rPr>
        <w:t>រក្សាការ</w:t>
      </w:r>
      <w:r w:rsidRPr="00B11B2E">
        <w:rPr>
          <w:rFonts w:ascii="Khmer OS Battambang" w:hAnsi="Khmer OS Battambang" w:cs="Khmer OS Battambang"/>
          <w:cs/>
          <w:lang w:bidi="km-KH"/>
        </w:rPr>
        <w:t>សម្ងាត់៖ សូមមើលកិច្ចព្រមព្រៀង</w:t>
      </w:r>
      <w:r>
        <w:rPr>
          <w:rFonts w:ascii="Khmer OS Battambang" w:hAnsi="Khmer OS Battambang" w:cs="Khmer OS Battambang" w:hint="cs"/>
          <w:cs/>
          <w:lang w:bidi="km-KH"/>
        </w:rPr>
        <w:t>រក្សាការសម្ងាត់</w:t>
      </w:r>
      <w:r w:rsidRPr="00B11B2E">
        <w:rPr>
          <w:rFonts w:ascii="Khmer OS Battambang" w:hAnsi="Khmer OS Battambang" w:cs="Khmer OS Battambang"/>
          <w:cs/>
          <w:lang w:bidi="km-KH"/>
        </w:rPr>
        <w:t xml:space="preserve"> ដែលជាផ្នែកមួយនៃក្រមសីលធម៌នេះ សម្រាប់ព័ត៌មានលម្អិត</w:t>
      </w:r>
    </w:p>
    <w:p w14:paraId="2ADE3C25" w14:textId="77777777" w:rsidR="00764A42" w:rsidRPr="001A0716" w:rsidRDefault="00764A42" w:rsidP="00764A42">
      <w:pPr>
        <w:pStyle w:val="IODPARClistnumber"/>
        <w:jc w:val="both"/>
        <w:rPr>
          <w:rFonts w:ascii="Khmer OS Battambang" w:hAnsi="Khmer OS Battambang" w:cs="Khmer OS Battambang"/>
        </w:rPr>
      </w:pPr>
      <w:r w:rsidRPr="00B11B2E">
        <w:rPr>
          <w:rFonts w:ascii="Khmer OS Battambang" w:hAnsi="Khmer OS Battambang" w:cs="Khmer OS Battambang"/>
          <w:cs/>
          <w:lang w:bidi="km-KH"/>
        </w:rPr>
        <w:t>ភាពមិនលំអៀង៖ មិនបង្ហាញការ</w:t>
      </w:r>
      <w:r>
        <w:rPr>
          <w:rFonts w:ascii="Khmer OS Battambang" w:hAnsi="Khmer OS Battambang" w:cs="Khmer OS Battambang" w:hint="cs"/>
          <w:cs/>
          <w:lang w:bidi="km-KH"/>
        </w:rPr>
        <w:t>ចូលចិត្តមិត្តរួមការងារ</w:t>
      </w:r>
      <w:r w:rsidRPr="00B11B2E">
        <w:rPr>
          <w:rFonts w:ascii="Khmer OS Battambang" w:hAnsi="Khmer OS Battambang" w:cs="Khmer OS Battambang"/>
          <w:cs/>
          <w:lang w:bidi="km-KH"/>
        </w:rPr>
        <w:t xml:space="preserve"> អ្នកឆ្លើយតប និងសមាជិកសហគមន៍</w:t>
      </w:r>
      <w:r>
        <w:rPr>
          <w:rFonts w:ascii="Khmer OS Battambang" w:hAnsi="Khmer OS Battambang" w:cs="Khmer OS Battambang" w:hint="cs"/>
          <w:cs/>
          <w:lang w:bidi="km-KH"/>
        </w:rPr>
        <w:t xml:space="preserve"> មិន</w:t>
      </w:r>
      <w:r w:rsidRPr="00B11B2E">
        <w:rPr>
          <w:rFonts w:ascii="Khmer OS Battambang" w:hAnsi="Khmer OS Battambang" w:cs="Khmer OS Battambang"/>
          <w:cs/>
          <w:lang w:bidi="km-KH"/>
        </w:rPr>
        <w:t>រើសអើងអ្នកណាម្នាក់</w:t>
      </w:r>
      <w:r>
        <w:rPr>
          <w:rFonts w:ascii="Khmer OS Battambang" w:hAnsi="Khmer OS Battambang" w:cs="Khmer OS Battambang" w:hint="cs"/>
          <w:cs/>
          <w:lang w:bidi="km-KH"/>
        </w:rPr>
        <w:t xml:space="preserve"> </w:t>
      </w:r>
      <w:r w:rsidRPr="00B11B2E">
        <w:rPr>
          <w:rFonts w:ascii="Khmer OS Battambang" w:hAnsi="Khmer OS Battambang" w:cs="Khmer OS Battambang"/>
          <w:cs/>
          <w:lang w:bidi="km-KH"/>
        </w:rPr>
        <w:t>​ដែលអ្នកទាក់ទង</w:t>
      </w:r>
      <w:r>
        <w:rPr>
          <w:rFonts w:ascii="Khmer OS Battambang" w:hAnsi="Khmer OS Battambang" w:cs="Khmer OS Battambang" w:hint="cs"/>
          <w:cs/>
          <w:lang w:bidi="km-KH"/>
        </w:rPr>
        <w:t xml:space="preserve">ជាមួយ </w:t>
      </w:r>
      <w:r w:rsidRPr="00B11B2E">
        <w:rPr>
          <w:rFonts w:ascii="Khmer OS Battambang" w:hAnsi="Khmer OS Battambang" w:cs="Khmer OS Battambang"/>
          <w:cs/>
          <w:lang w:bidi="km-KH"/>
        </w:rPr>
        <w:t>ដោយសារការស្រាវជ្រាវ</w:t>
      </w:r>
      <w:r>
        <w:rPr>
          <w:rFonts w:ascii="Khmer OS Battambang" w:hAnsi="Khmer OS Battambang" w:cs="Khmer OS Battambang" w:hint="cs"/>
          <w:cs/>
          <w:lang w:bidi="km-KH"/>
        </w:rPr>
        <w:t xml:space="preserve">នេះ </w:t>
      </w:r>
      <w:r w:rsidRPr="00B11B2E">
        <w:rPr>
          <w:rFonts w:ascii="Khmer OS Battambang" w:hAnsi="Khmer OS Battambang" w:cs="Khmer OS Battambang"/>
          <w:cs/>
          <w:lang w:bidi="km-KH"/>
        </w:rPr>
        <w:t>ផ្អែក​លើ​ភេទ សាសនា ភាសា ជាតិ​</w:t>
      </w:r>
      <w:r>
        <w:rPr>
          <w:rFonts w:ascii="Khmer OS Battambang" w:hAnsi="Khmer OS Battambang" w:cs="Khmer OS Battambang" w:hint="cs"/>
          <w:cs/>
          <w:lang w:bidi="km-KH"/>
        </w:rPr>
        <w:t>ពន្ធុ</w:t>
      </w:r>
      <w:r w:rsidRPr="00B11B2E">
        <w:rPr>
          <w:rFonts w:ascii="Khmer OS Battambang" w:hAnsi="Khmer OS Battambang" w:cs="Khmer OS Battambang"/>
          <w:cs/>
          <w:lang w:bidi="km-KH"/>
        </w:rPr>
        <w:t xml:space="preserve"> </w:t>
      </w:r>
      <w:r>
        <w:rPr>
          <w:rFonts w:ascii="Khmer OS Battambang" w:hAnsi="Khmer OS Battambang" w:cs="Khmer OS Battambang" w:hint="cs"/>
          <w:cs/>
          <w:lang w:bidi="km-KH"/>
        </w:rPr>
        <w:t>ទំនោរផ្លូវភេទ</w:t>
      </w:r>
      <w:r w:rsidRPr="00B11B2E">
        <w:rPr>
          <w:rFonts w:ascii="Khmer OS Battambang" w:hAnsi="Khmer OS Battambang" w:cs="Khmer OS Battambang"/>
          <w:cs/>
          <w:lang w:bidi="km-KH"/>
        </w:rPr>
        <w:t xml:space="preserve"> ឬហេតុផលផ្សេងទៀត</w:t>
      </w:r>
      <w:r>
        <w:rPr>
          <w:rFonts w:ascii="Khmer OS Battambang" w:hAnsi="Khmer OS Battambang" w:cs="Khmer OS Battambang" w:hint="cs"/>
          <w:cs/>
          <w:lang w:bidi="km-KH"/>
        </w:rPr>
        <w:t>នោះទេ</w:t>
      </w:r>
    </w:p>
    <w:p w14:paraId="2AB633AE" w14:textId="77777777" w:rsidR="00764A42" w:rsidRPr="00A2319B" w:rsidRDefault="00764A42" w:rsidP="00764A42">
      <w:pPr>
        <w:pStyle w:val="IODPARClistnumber"/>
        <w:jc w:val="both"/>
        <w:rPr>
          <w:rFonts w:ascii="Khmer OS Battambang" w:hAnsi="Khmer OS Battambang" w:cs="Khmer OS Battambang"/>
        </w:rPr>
      </w:pPr>
      <w:r w:rsidRPr="00A2319B">
        <w:rPr>
          <w:rFonts w:ascii="Khmer OS Battambang" w:hAnsi="Khmer OS Battambang" w:cs="Khmer OS Battambang"/>
          <w:spacing w:val="-2"/>
          <w:cs/>
          <w:lang w:bidi="km-KH"/>
        </w:rPr>
        <w:t>តម្លាភាព៖ ដំណើរការ</w:t>
      </w:r>
      <w:r w:rsidRPr="00A2319B">
        <w:rPr>
          <w:rFonts w:ascii="Khmer OS Battambang" w:hAnsi="Khmer OS Battambang" w:cs="Khmer OS Battambang" w:hint="cs"/>
          <w:spacing w:val="-2"/>
          <w:cs/>
          <w:lang w:bidi="km-KH"/>
        </w:rPr>
        <w:t>ក្នុងការ</w:t>
      </w:r>
      <w:r w:rsidRPr="00A2319B">
        <w:rPr>
          <w:rFonts w:ascii="Khmer OS Battambang" w:hAnsi="Khmer OS Battambang" w:cs="Khmer OS Battambang"/>
          <w:spacing w:val="-2"/>
          <w:cs/>
          <w:lang w:bidi="km-KH"/>
        </w:rPr>
        <w:t>សម្រេចចិត្ត និង</w:t>
      </w:r>
      <w:r w:rsidRPr="00A2319B">
        <w:rPr>
          <w:rFonts w:ascii="Khmer OS Battambang" w:hAnsi="Khmer OS Battambang" w:cs="Khmer OS Battambang" w:hint="cs"/>
          <w:spacing w:val="-2"/>
          <w:cs/>
          <w:lang w:bidi="km-KH"/>
        </w:rPr>
        <w:t>ការដាក់</w:t>
      </w:r>
      <w:r w:rsidRPr="00A2319B">
        <w:rPr>
          <w:rFonts w:ascii="Khmer OS Battambang" w:hAnsi="Khmer OS Battambang" w:cs="Khmer OS Battambang"/>
          <w:spacing w:val="-2"/>
          <w:cs/>
          <w:lang w:bidi="km-KH"/>
        </w:rPr>
        <w:t>វិន័យត្រូវតែមានតម្លាភាព (</w:t>
      </w:r>
      <w:r w:rsidRPr="00A2319B">
        <w:rPr>
          <w:rFonts w:ascii="Khmer OS Battambang" w:hAnsi="Khmer OS Battambang" w:cs="Khmer OS Battambang" w:hint="cs"/>
          <w:spacing w:val="-2"/>
          <w:cs/>
          <w:lang w:bidi="km-KH"/>
        </w:rPr>
        <w:t>ពោលគឺ</w:t>
      </w:r>
      <w:r w:rsidRPr="00A2319B">
        <w:rPr>
          <w:rFonts w:ascii="Khmer OS Battambang" w:hAnsi="Khmer OS Battambang" w:cs="Khmer OS Battambang"/>
          <w:spacing w:val="-2"/>
          <w:cs/>
          <w:lang w:bidi="km-KH"/>
        </w:rPr>
        <w:t xml:space="preserve"> </w:t>
      </w:r>
      <w:r w:rsidRPr="00A2319B">
        <w:rPr>
          <w:rFonts w:ascii="Khmer OS Battambang" w:hAnsi="Khmer OS Battambang" w:cs="Khmer OS Battambang" w:hint="cs"/>
          <w:spacing w:val="-2"/>
          <w:cs/>
          <w:lang w:bidi="km-KH"/>
        </w:rPr>
        <w:t>មនុស្ស</w:t>
      </w:r>
      <w:r w:rsidRPr="00A2319B">
        <w:rPr>
          <w:rFonts w:ascii="Khmer OS Battambang" w:hAnsi="Khmer OS Battambang" w:cs="Khmer OS Battambang" w:hint="cs"/>
          <w:spacing w:val="-6"/>
          <w:cs/>
          <w:lang w:bidi="km-KH"/>
        </w:rPr>
        <w:t>គ្រប់រូប</w:t>
      </w:r>
      <w:r w:rsidRPr="00A2319B">
        <w:rPr>
          <w:rFonts w:ascii="Khmer OS Battambang" w:hAnsi="Khmer OS Battambang" w:cs="Khmer OS Battambang"/>
          <w:spacing w:val="-6"/>
          <w:cs/>
          <w:lang w:bidi="km-KH"/>
        </w:rPr>
        <w:t>គួរតែដឹង</w:t>
      </w:r>
      <w:r w:rsidRPr="00A2319B">
        <w:rPr>
          <w:rFonts w:ascii="Khmer OS Battambang" w:hAnsi="Khmer OS Battambang" w:cs="Khmer OS Battambang" w:hint="cs"/>
          <w:spacing w:val="-6"/>
          <w:cs/>
          <w:lang w:bidi="km-KH"/>
        </w:rPr>
        <w:t>ថាតើកិច្ចការនានាត្រូវបានធ្វើឡើងដោយ</w:t>
      </w:r>
      <w:r w:rsidRPr="00A2319B">
        <w:rPr>
          <w:rFonts w:ascii="Khmer OS Battambang" w:hAnsi="Khmer OS Battambang" w:cs="Khmer OS Battambang"/>
          <w:spacing w:val="-6"/>
          <w:cs/>
          <w:lang w:bidi="km-KH"/>
        </w:rPr>
        <w:t>របៀប</w:t>
      </w:r>
      <w:r w:rsidRPr="00A2319B">
        <w:rPr>
          <w:rFonts w:ascii="Khmer OS Battambang" w:hAnsi="Khmer OS Battambang" w:cs="Khmer OS Battambang" w:hint="cs"/>
          <w:spacing w:val="-6"/>
          <w:cs/>
          <w:lang w:bidi="km-KH"/>
        </w:rPr>
        <w:t>ណា</w:t>
      </w:r>
      <w:r w:rsidRPr="00A2319B">
        <w:rPr>
          <w:rFonts w:ascii="Khmer OS Battambang" w:hAnsi="Khmer OS Battambang" w:cs="Khmer OS Battambang"/>
          <w:spacing w:val="-6"/>
          <w:cs/>
          <w:lang w:bidi="km-KH"/>
        </w:rPr>
        <w:t>)</w:t>
      </w:r>
      <w:r w:rsidRPr="00A2319B">
        <w:rPr>
          <w:rFonts w:ascii="Khmer OS Battambang" w:hAnsi="Khmer OS Battambang" w:cs="Khmer OS Battambang"/>
          <w:spacing w:val="-6"/>
        </w:rPr>
        <w:t xml:space="preserve"> </w:t>
      </w:r>
      <w:r w:rsidRPr="00A2319B">
        <w:rPr>
          <w:rFonts w:ascii="Khmer OS Battambang" w:hAnsi="Khmer OS Battambang" w:cs="Khmer OS Battambang"/>
          <w:spacing w:val="-6"/>
          <w:cs/>
          <w:lang w:bidi="km-KH"/>
        </w:rPr>
        <w:t>ដំណើរការដូចគ្នាត្រូវតែ</w:t>
      </w:r>
      <w:r w:rsidRPr="00A2319B">
        <w:rPr>
          <w:rFonts w:ascii="Khmer OS Battambang" w:hAnsi="Khmer OS Battambang" w:cs="Khmer OS Battambang" w:hint="cs"/>
          <w:spacing w:val="-6"/>
          <w:cs/>
          <w:lang w:bidi="km-KH"/>
        </w:rPr>
        <w:t>បាន</w:t>
      </w:r>
      <w:r w:rsidRPr="00A2319B">
        <w:rPr>
          <w:rFonts w:ascii="Khmer OS Battambang" w:hAnsi="Khmer OS Battambang" w:cs="Khmer OS Battambang"/>
          <w:cs/>
          <w:lang w:bidi="km-KH"/>
        </w:rPr>
        <w:t>អនុវត្តចំពោះមនុស្សគ្រប់គ្នា ដោយមិនគិត</w:t>
      </w:r>
      <w:r>
        <w:rPr>
          <w:rFonts w:ascii="Khmer OS Battambang" w:hAnsi="Khmer OS Battambang" w:cs="Khmer OS Battambang" w:hint="cs"/>
          <w:cs/>
          <w:lang w:bidi="km-KH"/>
        </w:rPr>
        <w:t>ថាតើ</w:t>
      </w:r>
      <w:r w:rsidRPr="00A2319B">
        <w:rPr>
          <w:rFonts w:ascii="Khmer OS Battambang" w:hAnsi="Khmer OS Battambang" w:cs="Khmer OS Battambang"/>
          <w:cs/>
          <w:lang w:bidi="km-KH"/>
        </w:rPr>
        <w:t>ពួកគេជា</w:t>
      </w:r>
      <w:r>
        <w:rPr>
          <w:rFonts w:ascii="Khmer OS Battambang" w:hAnsi="Khmer OS Battambang" w:cs="Khmer OS Battambang" w:hint="cs"/>
          <w:cs/>
          <w:lang w:bidi="km-KH"/>
        </w:rPr>
        <w:t>អ្នក</w:t>
      </w:r>
      <w:r w:rsidRPr="00A2319B">
        <w:rPr>
          <w:rFonts w:ascii="Khmer OS Battambang" w:hAnsi="Khmer OS Battambang" w:cs="Khmer OS Battambang"/>
          <w:cs/>
          <w:lang w:bidi="km-KH"/>
        </w:rPr>
        <w:t>ណា</w:t>
      </w:r>
      <w:r>
        <w:rPr>
          <w:rFonts w:ascii="Khmer OS Battambang" w:hAnsi="Khmer OS Battambang" w:cs="Khmer OS Battambang" w:hint="cs"/>
          <w:cs/>
          <w:lang w:bidi="km-KH"/>
        </w:rPr>
        <w:t>នោះទេ</w:t>
      </w:r>
      <w:r w:rsidRPr="00A2319B">
        <w:rPr>
          <w:rFonts w:ascii="Khmer OS Battambang" w:hAnsi="Khmer OS Battambang" w:cs="Khmer OS Battambang"/>
          <w:cs/>
          <w:lang w:bidi="km-KH"/>
        </w:rPr>
        <w:t xml:space="preserve"> ទោះ</w:t>
      </w:r>
      <w:r>
        <w:rPr>
          <w:rFonts w:ascii="Khmer OS Battambang" w:hAnsi="Khmer OS Battambang" w:cs="Khmer OS Battambang" w:hint="cs"/>
          <w:cs/>
          <w:lang w:bidi="km-KH"/>
        </w:rPr>
        <w:t>បីជា</w:t>
      </w:r>
      <w:r w:rsidRPr="00A2319B">
        <w:rPr>
          <w:rFonts w:ascii="Khmer OS Battambang" w:hAnsi="Khmer OS Battambang" w:cs="Khmer OS Battambang"/>
          <w:cs/>
          <w:lang w:bidi="km-KH"/>
        </w:rPr>
        <w:t>យ៉ាងណាក៏</w:t>
      </w:r>
      <w:r w:rsidRPr="00A2319B">
        <w:rPr>
          <w:rFonts w:ascii="Khmer OS Battambang" w:hAnsi="Khmer OS Battambang" w:cs="Khmer OS Battambang"/>
          <w:spacing w:val="-2"/>
          <w:cs/>
          <w:lang w:bidi="km-KH"/>
        </w:rPr>
        <w:t xml:space="preserve">ដោយ </w:t>
      </w:r>
      <w:r w:rsidRPr="00A2319B">
        <w:rPr>
          <w:rFonts w:ascii="Khmer OS Battambang" w:hAnsi="Khmer OS Battambang" w:cs="Khmer OS Battambang" w:hint="cs"/>
          <w:spacing w:val="-2"/>
          <w:cs/>
          <w:lang w:bidi="km-KH"/>
        </w:rPr>
        <w:t>នៅ</w:t>
      </w:r>
      <w:r w:rsidRPr="00A2319B">
        <w:rPr>
          <w:rFonts w:ascii="Khmer OS Battambang" w:hAnsi="Khmer OS Battambang" w:cs="Khmer OS Battambang"/>
          <w:spacing w:val="-2"/>
          <w:cs/>
          <w:lang w:bidi="km-KH"/>
        </w:rPr>
        <w:t>ខណៈពេលដែលដំណើរការ</w:t>
      </w:r>
      <w:r w:rsidRPr="00A2319B">
        <w:rPr>
          <w:rFonts w:ascii="Khmer OS Battambang" w:hAnsi="Khmer OS Battambang" w:cs="Khmer OS Battambang" w:hint="cs"/>
          <w:spacing w:val="-2"/>
          <w:cs/>
          <w:lang w:bidi="km-KH"/>
        </w:rPr>
        <w:t>នានា</w:t>
      </w:r>
      <w:r w:rsidRPr="00A2319B">
        <w:rPr>
          <w:rFonts w:ascii="Khmer OS Battambang" w:hAnsi="Khmer OS Battambang" w:cs="Khmer OS Battambang"/>
          <w:spacing w:val="-2"/>
          <w:cs/>
          <w:lang w:bidi="km-KH"/>
        </w:rPr>
        <w:t>មានតម្លាភាព</w:t>
      </w:r>
      <w:r w:rsidRPr="00A2319B">
        <w:rPr>
          <w:rFonts w:ascii="Khmer OS Battambang" w:hAnsi="Khmer OS Battambang" w:cs="Khmer OS Battambang" w:hint="cs"/>
          <w:spacing w:val="-2"/>
          <w:cs/>
          <w:lang w:bidi="km-KH"/>
        </w:rPr>
        <w:t>នោះ</w:t>
      </w:r>
      <w:r w:rsidRPr="00A2319B">
        <w:rPr>
          <w:rFonts w:ascii="Khmer OS Battambang" w:hAnsi="Khmer OS Battambang" w:cs="Khmer OS Battambang"/>
          <w:spacing w:val="-2"/>
          <w:cs/>
          <w:lang w:bidi="km-KH"/>
        </w:rPr>
        <w:t xml:space="preserve"> ព័ត៌មានដែលឆ្លងកាត់ដំណើរការ</w:t>
      </w:r>
      <w:r w:rsidRPr="00A2319B">
        <w:rPr>
          <w:rFonts w:ascii="Khmer OS Battambang" w:hAnsi="Khmer OS Battambang" w:cs="Khmer OS Battambang"/>
          <w:cs/>
          <w:lang w:bidi="km-KH"/>
        </w:rPr>
        <w:t>ទាំងនេះអាច</w:t>
      </w:r>
      <w:r>
        <w:rPr>
          <w:rFonts w:ascii="Khmer OS Battambang" w:hAnsi="Khmer OS Battambang" w:cs="Khmer OS Battambang" w:hint="cs"/>
          <w:cs/>
          <w:lang w:bidi="km-KH"/>
        </w:rPr>
        <w:t>ត្រូវបានរក្សាទុក</w:t>
      </w:r>
      <w:r w:rsidRPr="00A2319B">
        <w:rPr>
          <w:rFonts w:ascii="Khmer OS Battambang" w:hAnsi="Khmer OS Battambang" w:cs="Khmer OS Battambang"/>
          <w:cs/>
          <w:lang w:bidi="km-KH"/>
        </w:rPr>
        <w:t>ជាការសម្ងាត់</w:t>
      </w:r>
    </w:p>
    <w:p w14:paraId="2AE964B1" w14:textId="77777777" w:rsidR="00764A42" w:rsidRPr="00A2319B" w:rsidRDefault="00764A42" w:rsidP="00764A42">
      <w:pPr>
        <w:pStyle w:val="IODPARClistnumber"/>
        <w:rPr>
          <w:rFonts w:ascii="Khmer OS Battambang" w:hAnsi="Khmer OS Battambang" w:cs="Khmer OS Battambang"/>
        </w:rPr>
      </w:pPr>
      <w:r w:rsidRPr="00A2319B">
        <w:rPr>
          <w:rFonts w:ascii="Khmer OS Battambang" w:hAnsi="Khmer OS Battambang" w:cs="Khmer OS Battambang"/>
          <w:cs/>
          <w:lang w:bidi="km-KH"/>
        </w:rPr>
        <w:t>សុខភាព និងសុវត្ថិភាព៖ អ្នកគ្រប់គ្រង</w:t>
      </w:r>
      <w:r>
        <w:rPr>
          <w:rFonts w:ascii="Khmer OS Battambang" w:hAnsi="Khmer OS Battambang" w:cs="Khmer OS Battambang" w:hint="cs"/>
          <w:cs/>
          <w:lang w:bidi="km-KH"/>
        </w:rPr>
        <w:t>ទី</w:t>
      </w:r>
      <w:r w:rsidRPr="00A2319B">
        <w:rPr>
          <w:rFonts w:ascii="Khmer OS Battambang" w:hAnsi="Khmer OS Battambang" w:cs="Khmer OS Battambang"/>
          <w:cs/>
          <w:lang w:bidi="km-KH"/>
        </w:rPr>
        <w:t>វាល ទទួលខុសត្រូវចំពោះសុខភាព និងសុវត្ថិភាពរបស់ក្រុមស្រាវជ្រាវ</w:t>
      </w:r>
      <w:r>
        <w:rPr>
          <w:rFonts w:ascii="Khmer OS Battambang" w:hAnsi="Khmer OS Battambang" w:cs="Khmer OS Battambang" w:hint="cs"/>
          <w:cs/>
          <w:lang w:bidi="km-KH"/>
        </w:rPr>
        <w:t>នៅទី</w:t>
      </w:r>
      <w:r w:rsidRPr="00A2319B">
        <w:rPr>
          <w:rFonts w:ascii="Khmer OS Battambang" w:hAnsi="Khmer OS Battambang" w:cs="Khmer OS Battambang"/>
          <w:cs/>
          <w:lang w:bidi="km-KH"/>
        </w:rPr>
        <w:t>វាល។ ក្រុមស្រាវជ្រាវ</w:t>
      </w:r>
      <w:r>
        <w:rPr>
          <w:rFonts w:ascii="Khmer OS Battambang" w:hAnsi="Khmer OS Battambang" w:cs="Khmer OS Battambang" w:hint="cs"/>
          <w:cs/>
          <w:lang w:bidi="km-KH"/>
        </w:rPr>
        <w:t>នៅទី</w:t>
      </w:r>
      <w:r w:rsidRPr="00A2319B">
        <w:rPr>
          <w:rFonts w:ascii="Khmer OS Battambang" w:hAnsi="Khmer OS Battambang" w:cs="Khmer OS Battambang"/>
          <w:cs/>
          <w:lang w:bidi="km-KH"/>
        </w:rPr>
        <w:t>វាលមិនត្រូវ</w:t>
      </w:r>
      <w:r>
        <w:rPr>
          <w:rFonts w:ascii="Khmer OS Battambang" w:hAnsi="Khmer OS Battambang" w:cs="Khmer OS Battambang" w:hint="cs"/>
          <w:cs/>
          <w:lang w:bidi="km-KH"/>
        </w:rPr>
        <w:t>ស្ថិតនៅ</w:t>
      </w:r>
      <w:r w:rsidRPr="00A2319B">
        <w:rPr>
          <w:rFonts w:ascii="Khmer OS Battambang" w:hAnsi="Khmer OS Battambang" w:cs="Khmer OS Battambang"/>
          <w:cs/>
          <w:lang w:bidi="km-KH"/>
        </w:rPr>
        <w:t>ក្នុងហានិភ័យដែលមិនចាំបាច់</w:t>
      </w:r>
      <w:r>
        <w:rPr>
          <w:rFonts w:ascii="Khmer OS Battambang" w:hAnsi="Khmer OS Battambang" w:cs="Khmer OS Battambang" w:hint="cs"/>
          <w:cs/>
          <w:lang w:bidi="km-KH"/>
        </w:rPr>
        <w:t>នោះទេ</w:t>
      </w:r>
      <w:r w:rsidRPr="00A2319B">
        <w:rPr>
          <w:rFonts w:ascii="Khmer OS Battambang" w:hAnsi="Khmer OS Battambang" w:cs="Khmer OS Battambang"/>
          <w:cs/>
          <w:lang w:bidi="km-KH"/>
        </w:rPr>
        <w:t>។ អ្នកគ្រប់គ្រង</w:t>
      </w:r>
      <w:r>
        <w:rPr>
          <w:rFonts w:ascii="Khmer OS Battambang" w:hAnsi="Khmer OS Battambang" w:cs="Khmer OS Battambang" w:hint="cs"/>
          <w:cs/>
          <w:lang w:bidi="km-KH"/>
        </w:rPr>
        <w:t>ទី</w:t>
      </w:r>
      <w:r w:rsidRPr="00A2319B">
        <w:rPr>
          <w:rFonts w:ascii="Khmer OS Battambang" w:hAnsi="Khmer OS Battambang" w:cs="Khmer OS Battambang"/>
          <w:cs/>
          <w:lang w:bidi="km-KH"/>
        </w:rPr>
        <w:t>វាល និងសមាជិកក្រុមត្រូវបានគេរំពឹង</w:t>
      </w:r>
      <w:r>
        <w:rPr>
          <w:rFonts w:ascii="Khmer OS Battambang" w:hAnsi="Khmer OS Battambang" w:cs="Khmer OS Battambang" w:hint="cs"/>
          <w:cs/>
          <w:lang w:bidi="km-KH"/>
        </w:rPr>
        <w:t>ទុក</w:t>
      </w:r>
      <w:r w:rsidRPr="00A2319B">
        <w:rPr>
          <w:rFonts w:ascii="Khmer OS Battambang" w:hAnsi="Khmer OS Battambang" w:cs="Khmer OS Battambang"/>
          <w:cs/>
          <w:lang w:bidi="km-KH"/>
        </w:rPr>
        <w:t>ថានឹង</w:t>
      </w:r>
      <w:r>
        <w:rPr>
          <w:rFonts w:ascii="Khmer OS Battambang" w:hAnsi="Khmer OS Battambang" w:cs="Khmer OS Battambang" w:hint="cs"/>
          <w:cs/>
          <w:lang w:bidi="km-KH"/>
        </w:rPr>
        <w:t>ធ្វើការប៉ាន់ប្រមាណអំពី</w:t>
      </w:r>
      <w:r w:rsidRPr="00A2319B">
        <w:rPr>
          <w:rFonts w:ascii="Khmer OS Battambang" w:hAnsi="Khmer OS Battambang" w:cs="Khmer OS Battambang"/>
          <w:cs/>
          <w:lang w:bidi="km-KH"/>
        </w:rPr>
        <w:t>ហានិភ័យ និងដាក់ចេញនូវជំហាន</w:t>
      </w:r>
      <w:r>
        <w:rPr>
          <w:rFonts w:ascii="Khmer OS Battambang" w:hAnsi="Khmer OS Battambang" w:cs="Khmer OS Battambang" w:hint="cs"/>
          <w:cs/>
          <w:lang w:bidi="km-KH"/>
        </w:rPr>
        <w:t>នានា</w:t>
      </w:r>
      <w:r w:rsidRPr="00A2319B">
        <w:rPr>
          <w:rFonts w:ascii="Khmer OS Battambang" w:hAnsi="Khmer OS Battambang" w:cs="Khmer OS Battambang"/>
          <w:cs/>
          <w:lang w:bidi="km-KH"/>
        </w:rPr>
        <w:t xml:space="preserve">ដើម្បីគ្រប់គ្រងហានិភ័យ។ </w:t>
      </w:r>
      <w:r>
        <w:rPr>
          <w:rFonts w:ascii="Khmer OS Battambang" w:hAnsi="Khmer OS Battambang" w:cs="Khmer OS Battambang" w:hint="cs"/>
          <w:cs/>
          <w:lang w:bidi="km-KH"/>
        </w:rPr>
        <w:t>មានការផ្តល់ជូន</w:t>
      </w:r>
      <w:r w:rsidRPr="00A2319B">
        <w:rPr>
          <w:rFonts w:ascii="Khmer OS Battambang" w:hAnsi="Khmer OS Battambang" w:cs="Khmer OS Battambang"/>
          <w:cs/>
          <w:lang w:bidi="km-KH"/>
        </w:rPr>
        <w:t>ឧបករណ៍សង្គ្រោះបឋមមួយ</w:t>
      </w:r>
      <w:r>
        <w:rPr>
          <w:rFonts w:ascii="Khmer OS Battambang" w:hAnsi="Khmer OS Battambang" w:cs="Khmer OS Battambang" w:hint="cs"/>
          <w:cs/>
          <w:lang w:bidi="km-KH"/>
        </w:rPr>
        <w:t xml:space="preserve"> </w:t>
      </w:r>
      <w:r w:rsidRPr="00A2319B">
        <w:rPr>
          <w:rFonts w:ascii="Khmer OS Battambang" w:hAnsi="Khmer OS Battambang" w:cs="Khmer OS Battambang"/>
          <w:cs/>
          <w:lang w:bidi="km-KH"/>
        </w:rPr>
        <w:t>ក្នុងមួយក្រុម។</w:t>
      </w:r>
      <w:r>
        <w:rPr>
          <w:rFonts w:ascii="Khmer OS Battambang" w:hAnsi="Khmer OS Battambang" w:cs="Khmer OS Battambang" w:hint="cs"/>
          <w:cs/>
          <w:lang w:bidi="km-KH"/>
        </w:rPr>
        <w:t xml:space="preserve"> </w:t>
      </w:r>
      <w:r w:rsidRPr="00A2319B">
        <w:rPr>
          <w:rFonts w:ascii="Khmer OS Battambang" w:hAnsi="Khmer OS Battambang" w:cs="Khmer OS Battambang"/>
          <w:cs/>
          <w:lang w:bidi="km-KH"/>
        </w:rPr>
        <w:t>មានការផ្តល់ជូនអាវ</w:t>
      </w:r>
      <w:r>
        <w:rPr>
          <w:rFonts w:ascii="Khmer OS Battambang" w:hAnsi="Khmer OS Battambang" w:cs="Khmer OS Battambang" w:hint="cs"/>
          <w:cs/>
          <w:lang w:bidi="km-KH"/>
        </w:rPr>
        <w:t>ពោង</w:t>
      </w:r>
      <w:r w:rsidRPr="00A2319B">
        <w:rPr>
          <w:rFonts w:ascii="Khmer OS Battambang" w:hAnsi="Khmer OS Battambang" w:cs="Khmer OS Battambang"/>
          <w:cs/>
          <w:lang w:bidi="km-KH"/>
        </w:rPr>
        <w:t>មួយសម្រាប់មនុស្សម្នាក់ ដែលធ្វើដំណើរតាមទូក។ អ្នកស្រាវជ្រាវគួរតែធ្វើការជាគូ</w:t>
      </w:r>
      <w:r w:rsidRPr="00A2319B">
        <w:rPr>
          <w:rFonts w:ascii="Khmer OS Battambang" w:hAnsi="Khmer OS Battambang" w:cs="Khmer OS Battambang"/>
        </w:rPr>
        <w:t xml:space="preserve"> </w:t>
      </w:r>
      <w:r w:rsidRPr="00A2319B">
        <w:rPr>
          <w:rFonts w:ascii="Khmer OS Battambang" w:hAnsi="Khmer OS Battambang" w:cs="Khmer OS Battambang"/>
          <w:cs/>
          <w:lang w:bidi="km-KH"/>
        </w:rPr>
        <w:t>អ្នកស្រាវជ្រាវគួរតែដឹងជានិច្ចថាតើសមាជិកក្រុម</w:t>
      </w:r>
      <w:r>
        <w:rPr>
          <w:rFonts w:ascii="Khmer OS Battambang" w:hAnsi="Khmer OS Battambang" w:cs="Khmer OS Battambang" w:hint="cs"/>
          <w:cs/>
          <w:lang w:bidi="km-KH"/>
        </w:rPr>
        <w:t>ដទៃ</w:t>
      </w:r>
      <w:r w:rsidRPr="00A2319B">
        <w:rPr>
          <w:rFonts w:ascii="Khmer OS Battambang" w:hAnsi="Khmer OS Battambang" w:cs="Khmer OS Battambang"/>
          <w:cs/>
          <w:lang w:bidi="km-KH"/>
        </w:rPr>
        <w:t>ទៀតនៅ</w:t>
      </w:r>
      <w:r>
        <w:rPr>
          <w:rFonts w:ascii="Khmer OS Battambang" w:hAnsi="Khmer OS Battambang" w:cs="Khmer OS Battambang" w:hint="cs"/>
          <w:cs/>
          <w:lang w:bidi="km-KH"/>
        </w:rPr>
        <w:t>កន្លែង</w:t>
      </w:r>
      <w:r w:rsidRPr="00A2319B">
        <w:rPr>
          <w:rFonts w:ascii="Khmer OS Battambang" w:hAnsi="Khmer OS Battambang" w:cs="Khmer OS Battambang"/>
          <w:cs/>
          <w:lang w:bidi="km-KH"/>
        </w:rPr>
        <w:t>ណា</w:t>
      </w:r>
      <w:r>
        <w:rPr>
          <w:rFonts w:ascii="Khmer OS Battambang" w:hAnsi="Khmer OS Battambang" w:cs="Khmer OS Battambang" w:hint="cs"/>
          <w:cs/>
          <w:lang w:bidi="km-KH"/>
        </w:rPr>
        <w:t xml:space="preserve"> </w:t>
      </w:r>
      <w:r w:rsidRPr="00A2319B">
        <w:rPr>
          <w:rFonts w:ascii="Khmer OS Battambang" w:hAnsi="Khmer OS Battambang" w:cs="Khmer OS Battambang"/>
          <w:cs/>
          <w:lang w:bidi="km-KH"/>
        </w:rPr>
        <w:t>ក្នុងករណីមានអាសន្ន។ កុំ</w:t>
      </w:r>
      <w:r>
        <w:rPr>
          <w:rFonts w:ascii="Khmer OS Battambang" w:hAnsi="Khmer OS Battambang" w:cs="Khmer OS Battambang" w:hint="cs"/>
          <w:cs/>
          <w:lang w:bidi="km-KH"/>
        </w:rPr>
        <w:t>ចាក</w:t>
      </w:r>
      <w:r w:rsidRPr="00A2319B">
        <w:rPr>
          <w:rFonts w:ascii="Khmer OS Battambang" w:hAnsi="Khmer OS Battambang" w:cs="Khmer OS Battambang"/>
          <w:cs/>
          <w:lang w:bidi="km-KH"/>
        </w:rPr>
        <w:t>ចេញពីក្រុមដោយមិនប្រាប់អ្នកដទៃថាអ្នកទៅទីណា ហើយអ្នកនឹងត្រលប់មកវិញនៅពេលណា</w:t>
      </w:r>
    </w:p>
    <w:p w14:paraId="56C8A2E8" w14:textId="77777777" w:rsidR="00764A42" w:rsidRPr="00F05279" w:rsidRDefault="00764A42" w:rsidP="00764A42">
      <w:pPr>
        <w:pStyle w:val="IODPARClistnumber"/>
        <w:rPr>
          <w:rFonts w:ascii="Khmer OS Battambang" w:hAnsi="Khmer OS Battambang" w:cs="Khmer OS Battambang"/>
        </w:rPr>
      </w:pPr>
      <w:r w:rsidRPr="00A2319B">
        <w:rPr>
          <w:rFonts w:ascii="Khmer OS Battambang" w:hAnsi="Khmer OS Battambang" w:cs="Khmer OS Battambang"/>
          <w:cs/>
          <w:lang w:bidi="km-KH"/>
        </w:rPr>
        <w:lastRenderedPageBreak/>
        <w:t>ចែករំលែក</w:t>
      </w:r>
      <w:r>
        <w:rPr>
          <w:rFonts w:ascii="Khmer OS Battambang" w:hAnsi="Khmer OS Battambang" w:cs="Khmer OS Battambang" w:hint="cs"/>
          <w:cs/>
          <w:lang w:bidi="km-KH"/>
        </w:rPr>
        <w:t>របកគំហើញ</w:t>
      </w:r>
      <w:r w:rsidRPr="00A2319B">
        <w:rPr>
          <w:rFonts w:ascii="Khmer OS Battambang" w:hAnsi="Khmer OS Battambang" w:cs="Khmer OS Battambang"/>
          <w:cs/>
          <w:lang w:bidi="km-KH"/>
        </w:rPr>
        <w:t>៖ រចនាសន្លឹកព័ត៌មានឱ្យបានត្រឹមត្រូវ (ឧទាហរណ៍</w:t>
      </w:r>
      <w:r>
        <w:rPr>
          <w:rFonts w:ascii="Khmer OS Battambang" w:hAnsi="Khmer OS Battambang" w:cs="Khmer OS Battambang" w:hint="cs"/>
          <w:cs/>
          <w:lang w:bidi="km-KH"/>
        </w:rPr>
        <w:t xml:space="preserve"> </w:t>
      </w:r>
      <w:r w:rsidRPr="00A2319B">
        <w:rPr>
          <w:rFonts w:ascii="Khmer OS Battambang" w:hAnsi="Khmer OS Battambang" w:cs="Khmer OS Battambang"/>
          <w:cs/>
          <w:lang w:bidi="km-KH"/>
        </w:rPr>
        <w:t>ការសង្ខេប</w:t>
      </w:r>
      <w:r>
        <w:rPr>
          <w:rFonts w:ascii="Khmer OS Battambang" w:hAnsi="Khmer OS Battambang" w:cs="Khmer OS Battambang" w:hint="cs"/>
          <w:cs/>
          <w:lang w:bidi="km-KH"/>
        </w:rPr>
        <w:t>អំពីរបកគំហើញ</w:t>
      </w:r>
      <w:r w:rsidRPr="00A2319B">
        <w:rPr>
          <w:rFonts w:ascii="Khmer OS Battambang" w:hAnsi="Khmer OS Battambang" w:cs="Khmer OS Battambang"/>
          <w:cs/>
          <w:lang w:bidi="km-KH"/>
        </w:rPr>
        <w:t xml:space="preserve"> ឬការពន្យល់អំពីអ្វីដែលកើតឡើងបន្ទាប់</w:t>
      </w:r>
      <w:r>
        <w:rPr>
          <w:rFonts w:ascii="Khmer OS Battambang" w:hAnsi="Khmer OS Battambang" w:cs="Khmer OS Battambang" w:hint="cs"/>
          <w:cs/>
          <w:lang w:bidi="km-KH"/>
        </w:rPr>
        <w:t>ទៀត នៅ</w:t>
      </w:r>
      <w:r w:rsidRPr="00A2319B">
        <w:rPr>
          <w:rFonts w:ascii="Khmer OS Battambang" w:hAnsi="Khmer OS Battambang" w:cs="Khmer OS Battambang"/>
          <w:cs/>
          <w:lang w:bidi="km-KH"/>
        </w:rPr>
        <w:t>ក្នុងដំណើរការ) នឹងចែករំលែកជាមួយ</w:t>
      </w:r>
      <w:r>
        <w:rPr>
          <w:rFonts w:ascii="Khmer OS Battambang" w:hAnsi="Khmer OS Battambang" w:cs="Khmer OS Battambang" w:hint="cs"/>
          <w:cs/>
          <w:lang w:bidi="km-KH"/>
        </w:rPr>
        <w:t>បុគ្គល</w:t>
      </w:r>
      <w:r w:rsidRPr="00A2319B">
        <w:rPr>
          <w:rFonts w:ascii="Khmer OS Battambang" w:hAnsi="Khmer OS Battambang" w:cs="Khmer OS Battambang"/>
          <w:cs/>
          <w:lang w:bidi="km-KH"/>
        </w:rPr>
        <w:t>ទំនាក់ទំនង</w:t>
      </w:r>
      <w:r>
        <w:rPr>
          <w:rFonts w:ascii="Khmer OS Battambang" w:hAnsi="Khmer OS Battambang" w:cs="Khmer OS Battambang" w:hint="cs"/>
          <w:cs/>
          <w:lang w:bidi="km-KH"/>
        </w:rPr>
        <w:t>គន្លឹះ</w:t>
      </w:r>
      <w:r w:rsidRPr="00A2319B">
        <w:rPr>
          <w:rFonts w:ascii="Khmer OS Battambang" w:hAnsi="Khmer OS Battambang" w:cs="Khmer OS Battambang"/>
          <w:cs/>
          <w:lang w:bidi="km-KH"/>
        </w:rPr>
        <w:t>ពីទីតាំងស្រាវជ្រាវនីមួយៗនៅចុងបញ្ចប់នៃដំណើរការ។</w:t>
      </w:r>
    </w:p>
    <w:p w14:paraId="6A1E787E" w14:textId="77777777" w:rsidR="00764A42" w:rsidRPr="00F05279" w:rsidRDefault="00764A42" w:rsidP="00764A42">
      <w:pPr>
        <w:pStyle w:val="Heading4"/>
        <w:spacing w:before="120"/>
        <w:rPr>
          <w:rFonts w:ascii="Khmer OS Battambang" w:hAnsi="Khmer OS Battambang" w:cs="Khmer OS Battambang"/>
          <w:i w:val="0"/>
          <w:iCs w:val="0"/>
        </w:rPr>
      </w:pPr>
      <w:bookmarkStart w:id="47" w:name="_Toc38276560"/>
      <w:bookmarkStart w:id="48" w:name="_Toc44600923"/>
      <w:bookmarkStart w:id="49" w:name="_Toc45021323"/>
      <w:r w:rsidRPr="00F05279">
        <w:rPr>
          <w:rFonts w:ascii="Khmer OS Battambang" w:hAnsi="Khmer OS Battambang" w:cs="Khmer OS Battambang"/>
          <w:iCs w:val="0"/>
          <w:cs/>
          <w:lang w:bidi="km-KH"/>
        </w:rPr>
        <w:t>ផ្នែក ខ៖ សីលធម៌របស់សហគមន៍</w:t>
      </w:r>
      <w:bookmarkEnd w:id="47"/>
      <w:bookmarkEnd w:id="48"/>
      <w:bookmarkEnd w:id="49"/>
    </w:p>
    <w:p w14:paraId="2E016E4A" w14:textId="77777777" w:rsidR="00764A42" w:rsidRPr="00F05279" w:rsidRDefault="00764A42" w:rsidP="006026A0">
      <w:pPr>
        <w:pStyle w:val="IODPARClistnumber"/>
        <w:numPr>
          <w:ilvl w:val="0"/>
          <w:numId w:val="6"/>
        </w:numPr>
        <w:jc w:val="both"/>
        <w:rPr>
          <w:rFonts w:ascii="Khmer OS Battambang" w:hAnsi="Khmer OS Battambang" w:cs="Khmer OS Battambang"/>
        </w:rPr>
      </w:pPr>
      <w:r w:rsidRPr="00F05279">
        <w:rPr>
          <w:rFonts w:ascii="Khmer OS Battambang" w:hAnsi="Khmer OS Battambang" w:cs="Khmer OS Battambang"/>
          <w:cs/>
          <w:lang w:bidi="km-KH"/>
        </w:rPr>
        <w:t>ការ</w:t>
      </w:r>
      <w:r>
        <w:rPr>
          <w:rFonts w:ascii="Khmer OS Battambang" w:hAnsi="Khmer OS Battambang" w:cs="Khmer OS Battambang" w:hint="cs"/>
          <w:cs/>
          <w:lang w:bidi="km-KH"/>
        </w:rPr>
        <w:t>ស្វាគមន៍</w:t>
      </w:r>
      <w:r w:rsidRPr="00F05279">
        <w:rPr>
          <w:rFonts w:ascii="Khmer OS Battambang" w:hAnsi="Khmer OS Battambang" w:cs="Khmer OS Battambang"/>
          <w:cs/>
          <w:lang w:bidi="km-KH"/>
        </w:rPr>
        <w:t>៖ ស្វែងយល់</w:t>
      </w:r>
      <w:r>
        <w:rPr>
          <w:rFonts w:ascii="Khmer OS Battambang" w:hAnsi="Khmer OS Battambang" w:cs="Khmer OS Battambang" w:hint="cs"/>
          <w:cs/>
          <w:lang w:bidi="km-KH"/>
        </w:rPr>
        <w:t>អំ</w:t>
      </w:r>
      <w:r w:rsidRPr="00F05279">
        <w:rPr>
          <w:rFonts w:ascii="Khmer OS Battambang" w:hAnsi="Khmer OS Battambang" w:cs="Khmer OS Battambang"/>
          <w:cs/>
          <w:lang w:bidi="km-KH"/>
        </w:rPr>
        <w:t>ពីការស្វាគមន៍ និងទំនៀមទំលាប់</w:t>
      </w:r>
      <w:r>
        <w:rPr>
          <w:rFonts w:ascii="Khmer OS Battambang" w:hAnsi="Khmer OS Battambang" w:cs="Khmer OS Battambang" w:hint="cs"/>
          <w:cs/>
          <w:lang w:bidi="km-KH"/>
        </w:rPr>
        <w:t>អន្តរបុគ្គល</w:t>
      </w:r>
      <w:r w:rsidRPr="00F05279">
        <w:rPr>
          <w:rFonts w:ascii="Khmer OS Battambang" w:hAnsi="Khmer OS Battambang" w:cs="Khmer OS Battambang"/>
          <w:cs/>
          <w:lang w:bidi="km-KH"/>
        </w:rPr>
        <w:t>ដែលសមរម្យ</w:t>
      </w:r>
      <w:r>
        <w:rPr>
          <w:rFonts w:ascii="Khmer OS Battambang" w:hAnsi="Khmer OS Battambang" w:cs="Khmer OS Battambang" w:hint="cs"/>
          <w:cs/>
          <w:lang w:bidi="km-KH"/>
        </w:rPr>
        <w:t xml:space="preserve"> </w:t>
      </w:r>
      <w:r w:rsidRPr="00F05279">
        <w:rPr>
          <w:rFonts w:ascii="Khmer OS Battambang" w:hAnsi="Khmer OS Battambang" w:cs="Khmer OS Battambang"/>
          <w:cs/>
          <w:lang w:bidi="km-KH"/>
        </w:rPr>
        <w:t>ជាទូទៅ និងសម្រាប់ក្រុមជាក់លាក់នៃសង្គម ឧ. ការចាប់ដៃ</w:t>
      </w:r>
      <w:r>
        <w:rPr>
          <w:rFonts w:ascii="Khmer OS Battambang" w:hAnsi="Khmer OS Battambang" w:cs="Khmer OS Battambang" w:hint="cs"/>
          <w:cs/>
          <w:lang w:bidi="km-KH"/>
        </w:rPr>
        <w:t xml:space="preserve"> </w:t>
      </w:r>
      <w:r w:rsidRPr="00F05279">
        <w:rPr>
          <w:rFonts w:ascii="Khmer OS Battambang" w:hAnsi="Khmer OS Battambang" w:cs="Khmer OS Battambang"/>
          <w:cs/>
          <w:lang w:bidi="km-KH"/>
        </w:rPr>
        <w:t>ជាញឹកញាប់</w:t>
      </w:r>
      <w:r>
        <w:rPr>
          <w:rFonts w:ascii="Khmer OS Battambang" w:hAnsi="Khmer OS Battambang" w:cs="Khmer OS Battambang" w:hint="cs"/>
          <w:cs/>
          <w:lang w:bidi="km-KH"/>
        </w:rPr>
        <w:t xml:space="preserve"> </w:t>
      </w:r>
      <w:r w:rsidRPr="00F05279">
        <w:rPr>
          <w:rFonts w:ascii="Khmer OS Battambang" w:hAnsi="Khmer OS Battambang" w:cs="Khmer OS Battambang"/>
          <w:cs/>
          <w:lang w:bidi="km-KH"/>
        </w:rPr>
        <w:t xml:space="preserve">អាចទទួលយកបាន ប៉ុន្តែ </w:t>
      </w:r>
      <w:proofErr w:type="spellStart"/>
      <w:r w:rsidRPr="00F05279">
        <w:rPr>
          <w:rFonts w:ascii="Khmer OS Battambang" w:hAnsi="Khmer OS Battambang" w:cs="Khmer OS Battambang"/>
        </w:rPr>
        <w:t>wai</w:t>
      </w:r>
      <w:proofErr w:type="spellEnd"/>
      <w:r w:rsidRPr="00F05279">
        <w:rPr>
          <w:rFonts w:ascii="Khmer OS Battambang" w:hAnsi="Khmer OS Battambang" w:cs="Khmer OS Battambang"/>
        </w:rPr>
        <w:t>/namaste/</w:t>
      </w:r>
      <w:proofErr w:type="spellStart"/>
      <w:r w:rsidRPr="00F05279">
        <w:rPr>
          <w:rFonts w:ascii="Khmer OS Battambang" w:hAnsi="Khmer OS Battambang" w:cs="Khmer OS Battambang"/>
        </w:rPr>
        <w:t>anjali</w:t>
      </w:r>
      <w:proofErr w:type="spellEnd"/>
      <w:r w:rsidRPr="00F05279">
        <w:rPr>
          <w:rFonts w:ascii="Khmer OS Battambang" w:hAnsi="Khmer OS Battambang" w:cs="Khmer OS Battambang"/>
        </w:rPr>
        <w:t xml:space="preserve"> mudra </w:t>
      </w:r>
      <w:r w:rsidRPr="00F05279">
        <w:rPr>
          <w:rFonts w:ascii="Khmer OS Battambang" w:hAnsi="Khmer OS Battambang" w:cs="Khmer OS Battambang"/>
          <w:cs/>
          <w:lang w:bidi="km-KH"/>
        </w:rPr>
        <w:t>អាច</w:t>
      </w:r>
      <w:r>
        <w:rPr>
          <w:rFonts w:ascii="Khmer OS Battambang" w:hAnsi="Khmer OS Battambang" w:cs="Khmer OS Battambang" w:hint="cs"/>
          <w:cs/>
          <w:lang w:bidi="km-KH"/>
        </w:rPr>
        <w:t xml:space="preserve">ល្អជាង </w:t>
      </w:r>
      <w:r w:rsidRPr="00F05279">
        <w:rPr>
          <w:rFonts w:ascii="Khmer OS Battambang" w:hAnsi="Khmer OS Battambang" w:cs="Khmer OS Battambang"/>
          <w:cs/>
          <w:lang w:bidi="km-KH"/>
        </w:rPr>
        <w:t>ឬ</w:t>
      </w:r>
      <w:r>
        <w:rPr>
          <w:rFonts w:ascii="Khmer OS Battambang" w:hAnsi="Khmer OS Battambang" w:cs="Khmer OS Battambang" w:hint="cs"/>
          <w:cs/>
          <w:lang w:bidi="km-KH"/>
        </w:rPr>
        <w:t>មានសារ</w:t>
      </w:r>
      <w:r w:rsidRPr="00F05279">
        <w:rPr>
          <w:rFonts w:ascii="Khmer OS Battambang" w:hAnsi="Khmer OS Battambang" w:cs="Khmer OS Battambang"/>
          <w:cs/>
          <w:lang w:bidi="km-KH"/>
        </w:rPr>
        <w:t>សំខាន់ (ឧ. ព្រះសង្ឃមិន</w:t>
      </w:r>
      <w:r>
        <w:rPr>
          <w:rFonts w:ascii="Khmer OS Battambang" w:hAnsi="Khmer OS Battambang" w:cs="Khmer OS Battambang" w:hint="cs"/>
          <w:cs/>
          <w:lang w:bidi="km-KH"/>
        </w:rPr>
        <w:t>ប៉ះពាល់ផ្លូវ</w:t>
      </w:r>
      <w:r w:rsidRPr="00F05279">
        <w:rPr>
          <w:rFonts w:ascii="Khmer OS Battambang" w:hAnsi="Khmer OS Battambang" w:cs="Khmer OS Battambang"/>
          <w:cs/>
          <w:lang w:bidi="km-KH"/>
        </w:rPr>
        <w:t>កាយជាមួយស្ត្រី</w:t>
      </w:r>
      <w:r>
        <w:rPr>
          <w:rFonts w:ascii="Khmer OS Battambang" w:hAnsi="Khmer OS Battambang" w:cs="Khmer OS Battambang" w:hint="cs"/>
          <w:cs/>
          <w:lang w:bidi="km-KH"/>
        </w:rPr>
        <w:t>នោះទេ</w:t>
      </w:r>
      <w:r w:rsidRPr="00F05279">
        <w:rPr>
          <w:rFonts w:ascii="Khmer OS Battambang" w:hAnsi="Khmer OS Battambang" w:cs="Khmer OS Battambang"/>
          <w:cs/>
          <w:lang w:bidi="km-KH"/>
        </w:rPr>
        <w:t>)</w:t>
      </w:r>
    </w:p>
    <w:p w14:paraId="07F0D1AC" w14:textId="77777777" w:rsidR="00764A42" w:rsidRPr="00F05279" w:rsidRDefault="00764A42" w:rsidP="006026A0">
      <w:pPr>
        <w:pStyle w:val="IODPARClistnumber"/>
        <w:numPr>
          <w:ilvl w:val="0"/>
          <w:numId w:val="6"/>
        </w:numPr>
        <w:rPr>
          <w:rFonts w:ascii="Khmer OS Battambang" w:hAnsi="Khmer OS Battambang" w:cs="Khmer OS Battambang"/>
        </w:rPr>
      </w:pPr>
      <w:r w:rsidRPr="00F05279">
        <w:rPr>
          <w:rFonts w:ascii="Khmer OS Battambang" w:hAnsi="Khmer OS Battambang" w:cs="Khmer OS Battambang"/>
          <w:cs/>
          <w:lang w:bidi="km-KH"/>
        </w:rPr>
        <w:t>កូដសំលៀកបំពាក់៖</w:t>
      </w:r>
    </w:p>
    <w:p w14:paraId="3CA85D38" w14:textId="77777777" w:rsidR="00764A42" w:rsidRPr="00F05279" w:rsidRDefault="00764A42" w:rsidP="006026A0">
      <w:pPr>
        <w:pStyle w:val="IODPARClistnumber"/>
        <w:numPr>
          <w:ilvl w:val="0"/>
          <w:numId w:val="6"/>
        </w:numPr>
        <w:rPr>
          <w:rFonts w:ascii="Khmer OS Battambang" w:hAnsi="Khmer OS Battambang" w:cs="Khmer OS Battambang"/>
        </w:rPr>
      </w:pPr>
      <w:r w:rsidRPr="00F05279">
        <w:rPr>
          <w:rFonts w:ascii="Khmer OS Battambang" w:hAnsi="Khmer OS Battambang" w:cs="Khmer OS Battambang"/>
          <w:cs/>
          <w:lang w:bidi="km-KH"/>
        </w:rPr>
        <w:t>គ្មានសម្លៀកបំពាក់ដែលរលាក ឬបំភិតបំភ័យ៖ នេះអាចរួមបញ្ចូលការក្លែងបន្លំ/សម្លៀកបំពាក់</w:t>
      </w:r>
      <w:r>
        <w:rPr>
          <w:rFonts w:ascii="Khmer OS Battambang" w:hAnsi="Khmer OS Battambang" w:cs="Khmer OS Battambang" w:hint="cs"/>
          <w:cs/>
          <w:lang w:bidi="km-KH"/>
        </w:rPr>
        <w:t>ដែលបាន</w:t>
      </w:r>
      <w:r w:rsidRPr="00F05279">
        <w:rPr>
          <w:rFonts w:ascii="Khmer OS Battambang" w:hAnsi="Khmer OS Battambang" w:cs="Khmer OS Battambang"/>
          <w:cs/>
          <w:lang w:bidi="km-KH"/>
        </w:rPr>
        <w:t>បោះពុម្ព ឬ</w:t>
      </w:r>
      <w:r>
        <w:rPr>
          <w:rFonts w:ascii="Khmer OS Battambang" w:hAnsi="Khmer OS Battambang" w:cs="Khmer OS Battambang" w:hint="cs"/>
          <w:cs/>
          <w:lang w:bidi="km-KH"/>
        </w:rPr>
        <w:t>មាន</w:t>
      </w:r>
      <w:r w:rsidRPr="00F05279">
        <w:rPr>
          <w:rFonts w:ascii="Khmer OS Battambang" w:hAnsi="Khmer OS Battambang" w:cs="Khmer OS Battambang"/>
          <w:cs/>
          <w:lang w:bidi="km-KH"/>
        </w:rPr>
        <w:t>រចនាប</w:t>
      </w:r>
      <w:r>
        <w:rPr>
          <w:rFonts w:ascii="Khmer OS Battambang" w:hAnsi="Khmer OS Battambang" w:cs="Khmer OS Battambang" w:hint="cs"/>
          <w:cs/>
          <w:lang w:bidi="km-KH"/>
        </w:rPr>
        <w:t>ថ</w:t>
      </w:r>
      <w:r w:rsidRPr="00F05279">
        <w:rPr>
          <w:rFonts w:ascii="Khmer OS Battambang" w:hAnsi="Khmer OS Battambang" w:cs="Khmer OS Battambang"/>
          <w:cs/>
          <w:lang w:bidi="km-KH"/>
        </w:rPr>
        <w:t>យោធា ឬអាវយឺតដែលមានពាក្យស្លោក ឬនិមិត្តសញ្ញានៃការគាំទ្រផ្នែកនយោបាយ ឬ</w:t>
      </w:r>
      <w:r>
        <w:rPr>
          <w:rFonts w:ascii="Khmer OS Battambang" w:hAnsi="Khmer OS Battambang" w:cs="Khmer OS Battambang" w:hint="cs"/>
          <w:cs/>
          <w:lang w:bidi="km-KH"/>
        </w:rPr>
        <w:t>មិនគិតគូរអំពី</w:t>
      </w:r>
      <w:r w:rsidRPr="00F05279">
        <w:rPr>
          <w:rFonts w:ascii="Khmer OS Battambang" w:hAnsi="Khmer OS Battambang" w:cs="Khmer OS Battambang"/>
          <w:cs/>
          <w:lang w:bidi="km-KH"/>
        </w:rPr>
        <w:t>វប្បធម៌</w:t>
      </w:r>
    </w:p>
    <w:p w14:paraId="220D0DDB" w14:textId="77777777" w:rsidR="00764A42" w:rsidRPr="00F05279" w:rsidRDefault="00764A42" w:rsidP="006026A0">
      <w:pPr>
        <w:pStyle w:val="IODPARClistnumber"/>
        <w:numPr>
          <w:ilvl w:val="0"/>
          <w:numId w:val="6"/>
        </w:numPr>
        <w:rPr>
          <w:rFonts w:ascii="Khmer OS Battambang" w:hAnsi="Khmer OS Battambang" w:cs="Khmer OS Battambang"/>
        </w:rPr>
      </w:pPr>
      <w:r w:rsidRPr="00F05279">
        <w:rPr>
          <w:rFonts w:ascii="Khmer OS Battambang" w:hAnsi="Khmer OS Battambang" w:cs="Khmer OS Battambang"/>
          <w:cs/>
          <w:lang w:bidi="km-KH"/>
        </w:rPr>
        <w:t>បុរស – ខោ ឬខោខ្លីក្រោមជង្គង់ (ពិនិត្យ</w:t>
      </w:r>
      <w:r>
        <w:rPr>
          <w:rFonts w:ascii="Khmer OS Battambang" w:hAnsi="Khmer OS Battambang" w:cs="Khmer OS Battambang" w:hint="cs"/>
          <w:cs/>
          <w:lang w:bidi="km-KH"/>
        </w:rPr>
        <w:t>មើលចំណុចនៃសម្រាប់</w:t>
      </w:r>
      <w:r w:rsidRPr="00F05279">
        <w:rPr>
          <w:rFonts w:ascii="Khmer OS Battambang" w:hAnsi="Khmer OS Battambang" w:cs="Khmer OS Battambang"/>
          <w:cs/>
          <w:lang w:bidi="km-KH"/>
        </w:rPr>
        <w:t>ទីតាំងជាក់លាក់</w:t>
      </w:r>
      <w:r w:rsidRPr="00F05279">
        <w:rPr>
          <w:rFonts w:ascii="Khmer OS Battambang" w:hAnsi="Khmer OS Battambang" w:cs="Khmer OS Battambang"/>
        </w:rPr>
        <w:t>)</w:t>
      </w:r>
    </w:p>
    <w:p w14:paraId="69D93C3C" w14:textId="77777777" w:rsidR="00764A42" w:rsidRPr="00EC7299" w:rsidRDefault="00764A42" w:rsidP="00764A42">
      <w:pPr>
        <w:pStyle w:val="IODPARClistnumber"/>
        <w:rPr>
          <w:rFonts w:ascii="Khmer OS Battambang" w:hAnsi="Khmer OS Battambang" w:cs="Khmer OS Battambang"/>
        </w:rPr>
      </w:pPr>
      <w:r w:rsidRPr="00EC7299">
        <w:rPr>
          <w:rFonts w:ascii="Khmer OS Battambang" w:hAnsi="Khmer OS Battambang" w:cs="Khmer OS Battambang"/>
          <w:cs/>
          <w:lang w:bidi="km-KH"/>
        </w:rPr>
        <w:t>ស្ត្រី – ខោ (ពិនិត្យមើល</w:t>
      </w:r>
      <w:r>
        <w:rPr>
          <w:rFonts w:ascii="Khmer OS Battambang" w:hAnsi="Khmer OS Battambang" w:cs="Khmer OS Battambang" w:hint="cs"/>
          <w:cs/>
          <w:lang w:bidi="km-KH"/>
        </w:rPr>
        <w:t>ចំណុច</w:t>
      </w:r>
      <w:r w:rsidRPr="00EC7299">
        <w:rPr>
          <w:rFonts w:ascii="Khmer OS Battambang" w:hAnsi="Khmer OS Battambang" w:cs="Khmer OS Battambang"/>
          <w:cs/>
          <w:lang w:bidi="km-KH"/>
        </w:rPr>
        <w:t>នេះសម្រាប់ទីតាំងជាក់លាក់) រ៉ូប ឬសំពត់ក្រោមជង្គង់ ឬដល់កជើង អាស្រ័យលើការរំពឹងទុក</w:t>
      </w:r>
      <w:r>
        <w:rPr>
          <w:rFonts w:ascii="Khmer OS Battambang" w:hAnsi="Khmer OS Battambang" w:cs="Khmer OS Battambang" w:hint="cs"/>
          <w:cs/>
          <w:lang w:bidi="km-KH"/>
        </w:rPr>
        <w:t>នៅ</w:t>
      </w:r>
      <w:r w:rsidRPr="00EC7299">
        <w:rPr>
          <w:rFonts w:ascii="Khmer OS Battambang" w:hAnsi="Khmer OS Battambang" w:cs="Khmer OS Battambang"/>
          <w:cs/>
          <w:lang w:bidi="km-KH"/>
        </w:rPr>
        <w:t>ក្នុង</w:t>
      </w:r>
      <w:r>
        <w:rPr>
          <w:rFonts w:ascii="Khmer OS Battambang" w:hAnsi="Khmer OS Battambang" w:cs="Khmer OS Battambang" w:hint="cs"/>
          <w:cs/>
          <w:lang w:bidi="km-KH"/>
        </w:rPr>
        <w:t>មូលដ្ឋាន</w:t>
      </w:r>
      <w:r w:rsidRPr="00EC7299">
        <w:rPr>
          <w:rFonts w:ascii="Khmer OS Battambang" w:hAnsi="Khmer OS Battambang" w:cs="Khmer OS Battambang"/>
          <w:cs/>
          <w:lang w:bidi="km-KH"/>
        </w:rPr>
        <w:t xml:space="preserve"> (មិន</w:t>
      </w:r>
      <w:r>
        <w:rPr>
          <w:rFonts w:ascii="Khmer OS Battambang" w:hAnsi="Khmer OS Battambang" w:cs="Khmer OS Battambang" w:hint="cs"/>
          <w:cs/>
          <w:lang w:bidi="km-KH"/>
        </w:rPr>
        <w:t>ស្លៀក</w:t>
      </w:r>
      <w:r w:rsidRPr="00EC7299">
        <w:rPr>
          <w:rFonts w:ascii="Khmer OS Battambang" w:hAnsi="Khmer OS Battambang" w:cs="Khmer OS Battambang"/>
          <w:cs/>
          <w:lang w:bidi="km-KH"/>
        </w:rPr>
        <w:t>ខោខ្លី</w:t>
      </w:r>
      <w:r>
        <w:rPr>
          <w:rFonts w:ascii="Khmer OS Battambang" w:hAnsi="Khmer OS Battambang" w:cs="Khmer OS Battambang" w:hint="cs"/>
          <w:cs/>
          <w:lang w:bidi="km-KH"/>
        </w:rPr>
        <w:t>នោះទេ</w:t>
      </w:r>
      <w:r w:rsidRPr="00EC7299">
        <w:rPr>
          <w:rFonts w:ascii="Khmer OS Battambang" w:hAnsi="Khmer OS Battambang" w:cs="Khmer OS Battambang"/>
          <w:cs/>
          <w:lang w:bidi="km-KH"/>
        </w:rPr>
        <w:t>)</w:t>
      </w:r>
    </w:p>
    <w:p w14:paraId="4DE8B40B" w14:textId="77777777" w:rsidR="00764A42" w:rsidRPr="00EC7299" w:rsidRDefault="00764A42" w:rsidP="00764A42">
      <w:pPr>
        <w:pStyle w:val="IODPARClistnumber"/>
        <w:rPr>
          <w:rFonts w:ascii="Khmer OS Battambang" w:hAnsi="Khmer OS Battambang" w:cs="Khmer OS Battambang"/>
        </w:rPr>
      </w:pPr>
      <w:r w:rsidRPr="00EC7299">
        <w:rPr>
          <w:rFonts w:ascii="Khmer OS Battambang" w:hAnsi="Khmer OS Battambang" w:cs="Khmer OS Battambang"/>
          <w:cs/>
          <w:lang w:bidi="km-KH"/>
        </w:rPr>
        <w:t>អនាម័យ៖ រក្សាស្តង់ដារអនាម័យផ្ទាល់ខ្លួនបានល្អ</w:t>
      </w:r>
    </w:p>
    <w:p w14:paraId="734FF990" w14:textId="77777777" w:rsidR="00764A42" w:rsidRDefault="00764A42" w:rsidP="00764A42">
      <w:pPr>
        <w:pStyle w:val="IODPARClistnumber"/>
        <w:rPr>
          <w:rFonts w:ascii="Khmer OS Battambang" w:hAnsi="Khmer OS Battambang" w:cs="Khmer OS Battambang"/>
        </w:rPr>
      </w:pPr>
      <w:r>
        <w:rPr>
          <w:rFonts w:ascii="Khmer OS Battambang" w:hAnsi="Khmer OS Battambang" w:cs="Khmer OS Battambang" w:hint="cs"/>
          <w:cs/>
          <w:lang w:bidi="km-KH"/>
        </w:rPr>
        <w:t>ស្រាបិតនៅផ្ទះ</w:t>
      </w:r>
      <w:r w:rsidRPr="00EC7299">
        <w:rPr>
          <w:rFonts w:ascii="Khmer OS Battambang" w:hAnsi="Khmer OS Battambang" w:cs="Khmer OS Battambang"/>
        </w:rPr>
        <w:t>/</w:t>
      </w:r>
      <w:r>
        <w:rPr>
          <w:rFonts w:ascii="Khmer OS Battambang" w:hAnsi="Khmer OS Battambang" w:cs="Khmer OS Battambang" w:hint="cs"/>
          <w:cs/>
          <w:lang w:bidi="km-KH"/>
        </w:rPr>
        <w:t>គ្រឿងស្រវឹង</w:t>
      </w:r>
      <w:r w:rsidRPr="00EC7299">
        <w:rPr>
          <w:rFonts w:ascii="Khmer OS Battambang" w:hAnsi="Khmer OS Battambang" w:cs="Khmer OS Battambang"/>
        </w:rPr>
        <w:t>/kava</w:t>
      </w:r>
      <w:r>
        <w:rPr>
          <w:rFonts w:ascii="Khmer OS Battambang" w:hAnsi="Khmer OS Battambang" w:cs="Khmer OS Battambang" w:hint="cs"/>
          <w:cs/>
          <w:lang w:bidi="km-KH"/>
        </w:rPr>
        <w:t>៖</w:t>
      </w:r>
      <w:r w:rsidRPr="00EC7299">
        <w:rPr>
          <w:rFonts w:ascii="Khmer OS Battambang" w:hAnsi="Khmer OS Battambang" w:cs="Khmer OS Battambang"/>
        </w:rPr>
        <w:t xml:space="preserve"> </w:t>
      </w:r>
      <w:r w:rsidRPr="00EC7299">
        <w:rPr>
          <w:rFonts w:ascii="Khmer OS Battambang" w:hAnsi="Khmer OS Battambang" w:cs="Khmer OS Battambang"/>
          <w:cs/>
          <w:lang w:bidi="km-KH"/>
        </w:rPr>
        <w:t>ការ</w:t>
      </w:r>
      <w:r>
        <w:rPr>
          <w:rFonts w:ascii="Khmer OS Battambang" w:hAnsi="Khmer OS Battambang" w:cs="Khmer OS Battambang" w:hint="cs"/>
          <w:cs/>
          <w:lang w:bidi="km-KH"/>
        </w:rPr>
        <w:t xml:space="preserve">ទទួលទានគ្រឿងស្រវឹង </w:t>
      </w:r>
      <w:r w:rsidRPr="00EC7299">
        <w:rPr>
          <w:rFonts w:ascii="Khmer OS Battambang" w:hAnsi="Khmer OS Battambang" w:cs="Khmer OS Battambang"/>
          <w:cs/>
          <w:lang w:bidi="km-KH"/>
        </w:rPr>
        <w:t>មិនត្រូវបានអនុញ្ញាតក្នុងអំឡុងពេលស្រាវជ្រាវ</w:t>
      </w:r>
      <w:r>
        <w:rPr>
          <w:rFonts w:ascii="Khmer OS Battambang" w:hAnsi="Khmer OS Battambang" w:cs="Khmer OS Battambang" w:hint="cs"/>
          <w:cs/>
          <w:lang w:bidi="km-KH"/>
        </w:rPr>
        <w:t>នោះ</w:t>
      </w:r>
      <w:r w:rsidRPr="00EC7299">
        <w:rPr>
          <w:rFonts w:ascii="Khmer OS Battambang" w:hAnsi="Khmer OS Battambang" w:cs="Khmer OS Battambang"/>
          <w:cs/>
          <w:lang w:bidi="km-KH"/>
        </w:rPr>
        <w:t>ទេ លុះត្រាតែមានការអនុញ្ញាតច្បាស់លាស់ពីអ្នក</w:t>
      </w:r>
      <w:r>
        <w:rPr>
          <w:rFonts w:ascii="Khmer OS Battambang" w:hAnsi="Khmer OS Battambang" w:cs="Khmer OS Battambang" w:hint="cs"/>
          <w:cs/>
          <w:lang w:bidi="km-KH"/>
        </w:rPr>
        <w:t>គ្រប់គ្រងទី</w:t>
      </w:r>
      <w:r w:rsidRPr="00EC7299">
        <w:rPr>
          <w:rFonts w:ascii="Khmer OS Battambang" w:hAnsi="Khmer OS Battambang" w:cs="Khmer OS Battambang"/>
          <w:cs/>
          <w:lang w:bidi="km-KH"/>
        </w:rPr>
        <w:t>វាល</w:t>
      </w:r>
      <w:r>
        <w:rPr>
          <w:rFonts w:ascii="Khmer OS Battambang" w:hAnsi="Khmer OS Battambang" w:cs="Khmer OS Battambang" w:hint="cs"/>
          <w:cs/>
          <w:lang w:bidi="km-KH"/>
        </w:rPr>
        <w:t xml:space="preserve"> </w:t>
      </w:r>
      <w:r w:rsidRPr="00EC7299">
        <w:rPr>
          <w:rFonts w:ascii="Khmer OS Battambang" w:hAnsi="Khmer OS Battambang" w:cs="Khmer OS Battambang"/>
          <w:cs/>
          <w:lang w:bidi="km-KH"/>
        </w:rPr>
        <w:t>ក្នុងកាលៈទេសៈពិសេស ដែលវាជារឿងមិនសមរម្យ</w:t>
      </w:r>
      <w:r>
        <w:rPr>
          <w:rFonts w:ascii="Khmer OS Battambang" w:hAnsi="Khmer OS Battambang" w:cs="Khmer OS Battambang" w:hint="cs"/>
          <w:cs/>
          <w:lang w:bidi="km-KH"/>
        </w:rPr>
        <w:t>នោះទេ</w:t>
      </w:r>
      <w:r w:rsidRPr="00EC7299">
        <w:rPr>
          <w:rFonts w:ascii="Khmer OS Battambang" w:hAnsi="Khmer OS Battambang" w:cs="Khmer OS Battambang"/>
          <w:cs/>
          <w:lang w:bidi="km-KH"/>
        </w:rPr>
        <w:t>ក្នុងការមិន</w:t>
      </w:r>
      <w:r>
        <w:rPr>
          <w:rFonts w:ascii="Khmer OS Battambang" w:hAnsi="Khmer OS Battambang" w:cs="Khmer OS Battambang" w:hint="cs"/>
          <w:cs/>
          <w:lang w:bidi="km-KH"/>
        </w:rPr>
        <w:t>ទទួលទាន</w:t>
      </w:r>
      <w:r w:rsidRPr="00EC7299">
        <w:rPr>
          <w:rFonts w:ascii="Khmer OS Battambang" w:hAnsi="Khmer OS Battambang" w:cs="Khmer OS Battambang"/>
          <w:cs/>
          <w:lang w:bidi="km-KH"/>
        </w:rPr>
        <w:t>អ្វីដែលសហគមន៍</w:t>
      </w:r>
      <w:r>
        <w:rPr>
          <w:rFonts w:ascii="Khmer OS Battambang" w:hAnsi="Khmer OS Battambang" w:cs="Khmer OS Battambang" w:hint="cs"/>
          <w:cs/>
          <w:lang w:bidi="km-KH"/>
        </w:rPr>
        <w:t>បាន</w:t>
      </w:r>
      <w:r w:rsidRPr="00EC7299">
        <w:rPr>
          <w:rFonts w:ascii="Khmer OS Battambang" w:hAnsi="Khmer OS Battambang" w:cs="Khmer OS Battambang"/>
          <w:cs/>
          <w:lang w:bidi="km-KH"/>
        </w:rPr>
        <w:t>ផ្តល់ជូន។ ទោះ</w:t>
      </w:r>
      <w:r>
        <w:rPr>
          <w:rFonts w:ascii="Khmer OS Battambang" w:hAnsi="Khmer OS Battambang" w:cs="Khmer OS Battambang" w:hint="cs"/>
          <w:cs/>
          <w:lang w:bidi="km-KH"/>
        </w:rPr>
        <w:t>បីជា</w:t>
      </w:r>
      <w:r w:rsidRPr="00EC7299">
        <w:rPr>
          <w:rFonts w:ascii="Khmer OS Battambang" w:hAnsi="Khmer OS Battambang" w:cs="Khmer OS Battambang"/>
          <w:cs/>
          <w:lang w:bidi="km-KH"/>
        </w:rPr>
        <w:t>យ៉ាងណាក៏ដោយ សូម្បីតែនៅក្នុងកាលៈទេសៈពិសេសទាំងនេះក៏ដោយ ការសម្របសម្រួលត្រូវតែត្រូវបានប្រើប្រាស់។ ការបំពានគោលការណ៍ណែនាំនេះនឹងត្រូវយកចិត្តទុកដាក់យ៉ាងខ្លាំង</w:t>
      </w:r>
    </w:p>
    <w:p w14:paraId="5E25F4E8" w14:textId="77777777" w:rsidR="00764A42" w:rsidRPr="00F05279" w:rsidRDefault="00764A42" w:rsidP="00764A42">
      <w:pPr>
        <w:pStyle w:val="IODPARClistnumber"/>
        <w:rPr>
          <w:rFonts w:ascii="Khmer OS Battambang" w:hAnsi="Khmer OS Battambang" w:cs="Khmer OS Battambang"/>
        </w:rPr>
      </w:pPr>
      <w:r>
        <w:rPr>
          <w:rFonts w:ascii="Khmer OS Battambang" w:hAnsi="Khmer OS Battambang" w:cs="Khmer OS Battambang" w:hint="cs"/>
          <w:cs/>
          <w:lang w:bidi="km-KH"/>
        </w:rPr>
        <w:t>ការជក់បារី៖</w:t>
      </w:r>
      <w:r w:rsidRPr="00F05279">
        <w:rPr>
          <w:rFonts w:ascii="Khmer OS Battambang" w:hAnsi="Khmer OS Battambang" w:cs="Khmer OS Battambang"/>
        </w:rPr>
        <w:t xml:space="preserve"> </w:t>
      </w:r>
    </w:p>
    <w:p w14:paraId="71316230" w14:textId="77777777" w:rsidR="00764A42" w:rsidRPr="004D5116" w:rsidRDefault="00764A42" w:rsidP="00764A42">
      <w:pPr>
        <w:pStyle w:val="IODPARClistnumber"/>
        <w:rPr>
          <w:rFonts w:ascii="Khmer OS Battambang" w:hAnsi="Khmer OS Battambang" w:cs="Khmer OS Battambang"/>
        </w:rPr>
      </w:pPr>
      <w:r w:rsidRPr="004D5116">
        <w:rPr>
          <w:rFonts w:ascii="Khmer OS Battambang" w:hAnsi="Khmer OS Battambang" w:cs="Khmer OS Battambang"/>
          <w:cs/>
          <w:lang w:bidi="km-KH"/>
        </w:rPr>
        <w:t>ហាមជក់បារី ឬបង្ហាញកញ្ចប់បារីនៅចំពោះមុខកុមារ (សូម្បីតែ</w:t>
      </w:r>
      <w:r>
        <w:rPr>
          <w:rFonts w:ascii="Khmer OS Battambang" w:hAnsi="Khmer OS Battambang" w:cs="Khmer OS Battambang" w:hint="cs"/>
          <w:cs/>
          <w:lang w:bidi="km-KH"/>
        </w:rPr>
        <w:t>នៅ</w:t>
      </w:r>
      <w:r w:rsidRPr="004D5116">
        <w:rPr>
          <w:rFonts w:ascii="Khmer OS Battambang" w:hAnsi="Khmer OS Battambang" w:cs="Khmer OS Battambang"/>
          <w:cs/>
          <w:lang w:bidi="km-KH"/>
        </w:rPr>
        <w:t xml:space="preserve">ពេល </w:t>
      </w:r>
      <w:r>
        <w:rPr>
          <w:rFonts w:ascii="Khmer OS Battambang" w:hAnsi="Khmer OS Battambang" w:cs="Khmer OS Battambang" w:hint="cs"/>
          <w:cs/>
          <w:lang w:bidi="km-KH"/>
        </w:rPr>
        <w:t>“</w:t>
      </w:r>
      <w:r w:rsidRPr="004D5116">
        <w:rPr>
          <w:rFonts w:ascii="Khmer OS Battambang" w:hAnsi="Khmer OS Battambang" w:cs="Khmer OS Battambang"/>
          <w:cs/>
          <w:lang w:bidi="km-KH"/>
        </w:rPr>
        <w:t>មិនបំពេញកាតព្វកិច្ច</w:t>
      </w:r>
      <w:r>
        <w:rPr>
          <w:rFonts w:ascii="Khmer OS Battambang" w:hAnsi="Khmer OS Battambang" w:cs="Khmer OS Battambang" w:hint="cs"/>
          <w:cs/>
          <w:lang w:bidi="km-KH"/>
        </w:rPr>
        <w:t>” ក៏ដោយ</w:t>
      </w:r>
      <w:r w:rsidRPr="004D5116">
        <w:rPr>
          <w:rFonts w:ascii="Khmer OS Battambang" w:hAnsi="Khmer OS Battambang" w:cs="Khmer OS Battambang"/>
          <w:cs/>
          <w:lang w:bidi="km-KH"/>
        </w:rPr>
        <w:t>)</w:t>
      </w:r>
    </w:p>
    <w:p w14:paraId="0E90B996" w14:textId="77777777" w:rsidR="00764A42" w:rsidRPr="004D5116" w:rsidRDefault="00764A42" w:rsidP="00764A42">
      <w:pPr>
        <w:pStyle w:val="IODPARClistnumber"/>
        <w:rPr>
          <w:rFonts w:ascii="Khmer OS Battambang" w:hAnsi="Khmer OS Battambang" w:cs="Khmer OS Battambang"/>
        </w:rPr>
      </w:pPr>
      <w:r w:rsidRPr="004D5116">
        <w:rPr>
          <w:rFonts w:ascii="Khmer OS Battambang" w:hAnsi="Khmer OS Battambang" w:cs="Khmer OS Battambang"/>
          <w:cs/>
          <w:lang w:bidi="km-KH"/>
        </w:rPr>
        <w:t>ហាមជក់បារីកំឡុងពេលប្រមូលទិន្នន័យ (កម្រងសំណួរគ្រួសារ ការសម្ភាសន៍ សកម្មភាព</w:t>
      </w:r>
      <w:r>
        <w:rPr>
          <w:rFonts w:ascii="Khmer OS Battambang" w:hAnsi="Khmer OS Battambang" w:cs="Khmer OS Battambang" w:hint="cs"/>
          <w:cs/>
          <w:lang w:bidi="km-KH"/>
        </w:rPr>
        <w:t>ជា</w:t>
      </w:r>
      <w:r w:rsidRPr="004D5116">
        <w:rPr>
          <w:rFonts w:ascii="Khmer OS Battambang" w:hAnsi="Khmer OS Battambang" w:cs="Khmer OS Battambang"/>
          <w:cs/>
          <w:lang w:bidi="km-KH"/>
        </w:rPr>
        <w:t>ក្រុម ឬការពិភាក្សាជាមួយអ្នកដឹកនាំសហគមន៍)</w:t>
      </w:r>
    </w:p>
    <w:p w14:paraId="612C6391" w14:textId="77777777" w:rsidR="00764A42" w:rsidRPr="004D5116" w:rsidRDefault="00764A42" w:rsidP="00764A42">
      <w:pPr>
        <w:pStyle w:val="IODPARClistnumber"/>
        <w:rPr>
          <w:rFonts w:ascii="Khmer OS Battambang" w:hAnsi="Khmer OS Battambang" w:cs="Khmer OS Battambang"/>
        </w:rPr>
      </w:pPr>
      <w:r w:rsidRPr="004D5116">
        <w:rPr>
          <w:rFonts w:ascii="Khmer OS Battambang" w:hAnsi="Khmer OS Battambang" w:cs="Khmer OS Battambang"/>
          <w:cs/>
          <w:lang w:bidi="km-KH"/>
        </w:rPr>
        <w:t>បោះចោល</w:t>
      </w:r>
      <w:r>
        <w:rPr>
          <w:rFonts w:ascii="Khmer OS Battambang" w:hAnsi="Khmer OS Battambang" w:cs="Khmer OS Battambang" w:hint="cs"/>
          <w:cs/>
          <w:lang w:bidi="km-KH"/>
        </w:rPr>
        <w:t>កន្ទុយ</w:t>
      </w:r>
      <w:r w:rsidRPr="004D5116">
        <w:rPr>
          <w:rFonts w:ascii="Khmer OS Battambang" w:hAnsi="Khmer OS Battambang" w:cs="Khmer OS Battambang"/>
          <w:cs/>
          <w:lang w:bidi="km-KH"/>
        </w:rPr>
        <w:t>បារី កញ្ចប់ និងវេចខ្ចប់ឱ្យបានត្រឹមត្រូវ - គ្មានការចោលសំរាម</w:t>
      </w:r>
    </w:p>
    <w:p w14:paraId="7EF494BA" w14:textId="77777777" w:rsidR="00764A42" w:rsidRPr="004D5116" w:rsidRDefault="00764A42" w:rsidP="00764A42">
      <w:pPr>
        <w:pStyle w:val="IODPARClistnumber"/>
        <w:rPr>
          <w:rFonts w:ascii="Khmer OS Battambang" w:hAnsi="Khmer OS Battambang" w:cs="Khmer OS Battambang"/>
        </w:rPr>
      </w:pPr>
      <w:r>
        <w:rPr>
          <w:rFonts w:ascii="Khmer OS Battambang" w:hAnsi="Khmer OS Battambang" w:cs="Khmer OS Battambang" w:hint="cs"/>
          <w:cs/>
          <w:lang w:bidi="km-KH"/>
        </w:rPr>
        <w:t>ថ្នាំ</w:t>
      </w:r>
      <w:r w:rsidRPr="004D5116">
        <w:rPr>
          <w:rFonts w:ascii="Khmer OS Battambang" w:hAnsi="Khmer OS Battambang" w:cs="Khmer OS Battambang"/>
          <w:cs/>
          <w:lang w:bidi="km-KH"/>
        </w:rPr>
        <w:t>៖ គ្មានថ្នាំដែលគ្មានវេជ្ជបញ្ជា</w:t>
      </w:r>
      <w:r>
        <w:rPr>
          <w:rFonts w:ascii="Khmer OS Battambang" w:hAnsi="Khmer OS Battambang" w:cs="Khmer OS Battambang" w:hint="cs"/>
          <w:cs/>
          <w:lang w:bidi="km-KH"/>
        </w:rPr>
        <w:t xml:space="preserve"> </w:t>
      </w:r>
      <w:r w:rsidRPr="004D5116">
        <w:rPr>
          <w:rFonts w:ascii="Khmer OS Battambang" w:hAnsi="Khmer OS Battambang" w:cs="Khmer OS Battambang"/>
          <w:cs/>
          <w:lang w:bidi="km-KH"/>
        </w:rPr>
        <w:t>ត្រូវ</w:t>
      </w:r>
      <w:r>
        <w:rPr>
          <w:rFonts w:ascii="Khmer OS Battambang" w:hAnsi="Khmer OS Battambang" w:cs="Khmer OS Battambang" w:hint="cs"/>
          <w:cs/>
          <w:lang w:bidi="km-KH"/>
        </w:rPr>
        <w:t>បានប្រើប្រាស់</w:t>
      </w:r>
      <w:r w:rsidRPr="004D5116">
        <w:rPr>
          <w:rFonts w:ascii="Khmer OS Battambang" w:hAnsi="Khmer OS Battambang" w:cs="Khmer OS Battambang"/>
          <w:cs/>
          <w:lang w:bidi="km-KH"/>
        </w:rPr>
        <w:t>ក្នុងអំឡុងពេលស្រាវជ្រាវ</w:t>
      </w:r>
      <w:r>
        <w:rPr>
          <w:rFonts w:ascii="Khmer OS Battambang" w:hAnsi="Khmer OS Battambang" w:cs="Khmer OS Battambang" w:hint="cs"/>
          <w:cs/>
          <w:lang w:bidi="km-KH"/>
        </w:rPr>
        <w:t>នោះទេ</w:t>
      </w:r>
    </w:p>
    <w:p w14:paraId="07FAA8B9" w14:textId="77777777" w:rsidR="00764A42" w:rsidRPr="00F05279" w:rsidRDefault="00764A42" w:rsidP="00764A42">
      <w:pPr>
        <w:pStyle w:val="IODPARClistnumber"/>
        <w:rPr>
          <w:rFonts w:ascii="Khmer OS Battambang" w:hAnsi="Khmer OS Battambang" w:cs="Khmer OS Battambang"/>
        </w:rPr>
      </w:pPr>
      <w:r w:rsidRPr="004D5116">
        <w:rPr>
          <w:rFonts w:ascii="Khmer OS Battambang" w:hAnsi="Khmer OS Battambang" w:cs="Khmer OS Battambang"/>
          <w:cs/>
          <w:lang w:bidi="km-KH"/>
        </w:rPr>
        <w:t>ទំនៀមទំលាប់ក្នុងស្រុក ដូចជាការទំពារថ្នាំជក់ ឬ</w:t>
      </w:r>
      <w:r>
        <w:rPr>
          <w:rFonts w:ascii="Khmer OS Battambang" w:hAnsi="Khmer OS Battambang" w:cs="Khmer OS Battambang" w:hint="cs"/>
          <w:cs/>
          <w:lang w:bidi="km-KH"/>
        </w:rPr>
        <w:t>ម្លូរ</w:t>
      </w:r>
      <w:r w:rsidRPr="004D5116">
        <w:rPr>
          <w:rFonts w:ascii="Khmer OS Battambang" w:hAnsi="Khmer OS Battambang" w:cs="Khmer OS Battambang"/>
          <w:cs/>
          <w:lang w:bidi="km-KH"/>
        </w:rPr>
        <w:t>៖ មិនទំពារកំឡុងពេលប្រមូលទិន្នន័យ (កម្រងសំណួរគ្រួសារ ការសម្ភាសន៍ សកម្មភាពក្រុម ឬការពិភាក្សាជាមួយអ្នកដឹកនាំសហគមន៍)</w:t>
      </w:r>
    </w:p>
    <w:p w14:paraId="36276C24" w14:textId="77777777" w:rsidR="00764A42" w:rsidRPr="0026723B" w:rsidRDefault="00764A42" w:rsidP="00764A42">
      <w:pPr>
        <w:pStyle w:val="IODPARClistnumber"/>
        <w:jc w:val="both"/>
        <w:rPr>
          <w:rFonts w:ascii="Khmer OS Battambang" w:hAnsi="Khmer OS Battambang" w:cs="Khmer OS Battambang"/>
        </w:rPr>
      </w:pPr>
      <w:r w:rsidRPr="0026723B">
        <w:rPr>
          <w:rFonts w:ascii="Khmer OS Battambang" w:hAnsi="Khmer OS Battambang" w:cs="Khmer OS Battambang"/>
          <w:cs/>
          <w:lang w:bidi="km-KH"/>
        </w:rPr>
        <w:lastRenderedPageBreak/>
        <w:t>ភាសា</w:t>
      </w:r>
      <w:r>
        <w:rPr>
          <w:rFonts w:ascii="Khmer OS Battambang" w:hAnsi="Khmer OS Battambang" w:cs="Khmer OS Battambang" w:hint="cs"/>
          <w:cs/>
          <w:lang w:bidi="km-KH"/>
        </w:rPr>
        <w:t>៖</w:t>
      </w:r>
      <w:r w:rsidRPr="0026723B">
        <w:rPr>
          <w:rFonts w:ascii="Khmer OS Battambang" w:hAnsi="Khmer OS Battambang" w:cs="Khmer OS Battambang"/>
          <w:cs/>
          <w:lang w:bidi="km-KH"/>
        </w:rPr>
        <w:t xml:space="preserve"> គ្មាន</w:t>
      </w:r>
      <w:r>
        <w:rPr>
          <w:rFonts w:ascii="Khmer OS Battambang" w:hAnsi="Khmer OS Battambang" w:cs="Khmer OS Battambang" w:hint="cs"/>
          <w:cs/>
          <w:lang w:bidi="km-KH"/>
        </w:rPr>
        <w:t>ការ</w:t>
      </w:r>
      <w:r w:rsidRPr="0026723B">
        <w:rPr>
          <w:rFonts w:ascii="Khmer OS Battambang" w:hAnsi="Khmer OS Battambang" w:cs="Khmer OS Battambang"/>
          <w:cs/>
          <w:lang w:bidi="km-KH"/>
        </w:rPr>
        <w:t>ស្បថ</w:t>
      </w:r>
      <w:r>
        <w:rPr>
          <w:rFonts w:ascii="Khmer OS Battambang" w:hAnsi="Khmer OS Battambang" w:cs="Khmer OS Battambang" w:hint="cs"/>
          <w:cs/>
          <w:lang w:bidi="km-KH"/>
        </w:rPr>
        <w:t>ស្បែរ</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ប្រើភាសាសាមញ្ញ និងគួរសម</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គ្មានពាក្យប្រមាថ (</w:t>
      </w:r>
      <w:r>
        <w:rPr>
          <w:rFonts w:ascii="Khmer OS Battambang" w:hAnsi="Khmer OS Battambang" w:cs="Khmer OS Battambang" w:hint="cs"/>
          <w:cs/>
          <w:lang w:bidi="km-KH"/>
        </w:rPr>
        <w:t>ពាក្យសម្តី</w:t>
      </w:r>
      <w:r w:rsidRPr="0026723B">
        <w:rPr>
          <w:rFonts w:ascii="Khmer OS Battambang" w:hAnsi="Khmer OS Battambang" w:cs="Khmer OS Battambang"/>
          <w:cs/>
          <w:lang w:bidi="km-KH"/>
        </w:rPr>
        <w:t>អាក្រក់ ឬអវិជ្ជមាន) ដែលត្រូវប្រើ</w:t>
      </w:r>
      <w:r>
        <w:rPr>
          <w:rFonts w:ascii="Khmer OS Battambang" w:hAnsi="Khmer OS Battambang" w:cs="Khmer OS Battambang" w:hint="cs"/>
          <w:cs/>
          <w:lang w:bidi="km-KH"/>
        </w:rPr>
        <w:t>សម្រាប់</w:t>
      </w:r>
      <w:r w:rsidRPr="0026723B">
        <w:rPr>
          <w:rFonts w:ascii="Khmer OS Battambang" w:hAnsi="Khmer OS Battambang" w:cs="Khmer OS Battambang"/>
          <w:cs/>
          <w:lang w:bidi="km-KH"/>
        </w:rPr>
        <w:t>មនុស្សនៃសាសនាផ្សេង ក្រុមជនជាតិភាគតិច ខេត្ត ភេទ អាយុ</w:t>
      </w:r>
      <w:r w:rsidRPr="00AB5120">
        <w:rPr>
          <w:rFonts w:ascii="Khmer OS Battambang" w:hAnsi="Khmer OS Battambang" w:cs="Khmer OS Battambang"/>
          <w:spacing w:val="6"/>
          <w:cs/>
          <w:lang w:bidi="km-KH"/>
        </w:rPr>
        <w:t>ជាដើម ជៀសវាងពាក្យដែលមានអត្ថន័យខុសៗគ្នា</w:t>
      </w:r>
      <w:r w:rsidRPr="00AB5120">
        <w:rPr>
          <w:rFonts w:ascii="Khmer OS Battambang" w:hAnsi="Khmer OS Battambang" w:cs="Khmer OS Battambang" w:hint="cs"/>
          <w:spacing w:val="6"/>
          <w:cs/>
          <w:lang w:bidi="km-KH"/>
        </w:rPr>
        <w:t>នៅក្នុង</w:t>
      </w:r>
      <w:r w:rsidRPr="00AB5120">
        <w:rPr>
          <w:rFonts w:ascii="Khmer OS Battambang" w:hAnsi="Khmer OS Battambang" w:cs="Khmer OS Battambang"/>
          <w:spacing w:val="6"/>
          <w:cs/>
          <w:lang w:bidi="km-KH"/>
        </w:rPr>
        <w:t>ភាសា</w:t>
      </w:r>
      <w:r w:rsidRPr="00AB5120">
        <w:rPr>
          <w:rFonts w:ascii="Khmer OS Battambang" w:hAnsi="Khmer OS Battambang" w:cs="Khmer OS Battambang" w:hint="cs"/>
          <w:spacing w:val="6"/>
          <w:cs/>
          <w:lang w:bidi="km-KH"/>
        </w:rPr>
        <w:t>ខុស</w:t>
      </w:r>
      <w:r w:rsidRPr="00AB5120">
        <w:rPr>
          <w:rFonts w:ascii="Khmer OS Battambang" w:hAnsi="Khmer OS Battambang" w:cs="Khmer OS Battambang"/>
          <w:spacing w:val="6"/>
          <w:cs/>
          <w:lang w:bidi="km-KH"/>
        </w:rPr>
        <w:t>ៗគ្នា។ នេះអនុវត្តចំពោះ</w:t>
      </w:r>
      <w:r w:rsidRPr="0026723B">
        <w:rPr>
          <w:rFonts w:ascii="Khmer OS Battambang" w:hAnsi="Khmer OS Battambang" w:cs="Khmer OS Battambang"/>
          <w:cs/>
          <w:lang w:bidi="km-KH"/>
        </w:rPr>
        <w:t>រយៈពេលទាំងមូលនៃការស្រាវជ្រាវ</w:t>
      </w:r>
      <w:r>
        <w:rPr>
          <w:rFonts w:ascii="Khmer OS Battambang" w:hAnsi="Khmer OS Battambang" w:cs="Khmer OS Battambang" w:hint="cs"/>
          <w:cs/>
          <w:lang w:bidi="km-KH"/>
        </w:rPr>
        <w:t xml:space="preserve"> </w:t>
      </w:r>
      <w:r w:rsidRPr="0026723B">
        <w:rPr>
          <w:rFonts w:ascii="Khmer OS Battambang" w:hAnsi="Khmer OS Battambang" w:cs="Khmer OS Battambang"/>
          <w:cs/>
          <w:lang w:bidi="km-KH"/>
        </w:rPr>
        <w:t xml:space="preserve">ទាំង </w:t>
      </w:r>
      <w:r>
        <w:rPr>
          <w:rFonts w:ascii="Khmer OS Battambang" w:hAnsi="Khmer OS Battambang" w:cs="Khmer OS Battambang" w:hint="cs"/>
          <w:cs/>
          <w:lang w:bidi="km-KH"/>
        </w:rPr>
        <w:t>“នៅពេលបំពេញកាតព្វកិច្ច”</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 xml:space="preserve">និង </w:t>
      </w:r>
      <w:r>
        <w:rPr>
          <w:rFonts w:ascii="Khmer OS Battambang" w:hAnsi="Khmer OS Battambang" w:cs="Khmer OS Battambang" w:hint="cs"/>
          <w:cs/>
          <w:lang w:bidi="km-KH"/>
        </w:rPr>
        <w:t>“នៅពេលមិនបំពេញកាតព្វកិច្ច”។</w:t>
      </w:r>
    </w:p>
    <w:p w14:paraId="216C7DFE" w14:textId="77777777" w:rsidR="00764A42" w:rsidRPr="0026723B" w:rsidRDefault="00764A42" w:rsidP="00764A42">
      <w:pPr>
        <w:pStyle w:val="IODPARClistnumber"/>
        <w:jc w:val="both"/>
        <w:rPr>
          <w:rFonts w:ascii="Khmer OS Battambang" w:hAnsi="Khmer OS Battambang" w:cs="Khmer OS Battambang"/>
        </w:rPr>
      </w:pPr>
      <w:r w:rsidRPr="0026723B">
        <w:rPr>
          <w:rFonts w:ascii="Khmer OS Battambang" w:hAnsi="Khmer OS Battambang" w:cs="Khmer OS Battambang"/>
          <w:cs/>
          <w:lang w:bidi="km-KH"/>
        </w:rPr>
        <w:t>ភាសាកាយវិការ៖ គ្មានកាយវិការមិនសមរម្យ ឬឈ្លើយ</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 xml:space="preserve">បង្ហាញការគោរព និងការយកចិត្តទុកដាក់ក្នុងភាសាកាយវិការរបស់អ្នក។ នេះអនុវត្តចំពោះរយៈពេលទាំងមូលនៃការស្រាវជ្រាវទាំង </w:t>
      </w:r>
      <w:r>
        <w:rPr>
          <w:rFonts w:ascii="Khmer OS Battambang" w:hAnsi="Khmer OS Battambang" w:cs="Khmer OS Battambang" w:hint="cs"/>
          <w:cs/>
          <w:lang w:bidi="km-KH"/>
        </w:rPr>
        <w:t>“នៅពេលបំពេញកាតព្វកិច្ច”</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 xml:space="preserve">និង </w:t>
      </w:r>
      <w:r>
        <w:rPr>
          <w:rFonts w:ascii="Khmer OS Battambang" w:hAnsi="Khmer OS Battambang" w:cs="Khmer OS Battambang" w:hint="cs"/>
          <w:cs/>
          <w:lang w:bidi="km-KH"/>
        </w:rPr>
        <w:t>“នៅពេលមិនបំពេញកាតព្វកិច្ច”។</w:t>
      </w:r>
      <w:r w:rsidRPr="0026723B">
        <w:rPr>
          <w:rFonts w:ascii="Khmer OS Battambang" w:hAnsi="Khmer OS Battambang" w:cs="Khmer OS Battambang"/>
          <w:cs/>
          <w:lang w:bidi="km-KH"/>
        </w:rPr>
        <w:t xml:space="preserve"> ស្វែងយល់ថាតើផ្នែកណាមួយនៃរាងកាយមិនអាចបង្ហាញ</w:t>
      </w:r>
      <w:r>
        <w:rPr>
          <w:rFonts w:ascii="Khmer OS Battambang" w:hAnsi="Khmer OS Battambang" w:cs="Khmer OS Battambang" w:hint="cs"/>
          <w:cs/>
          <w:lang w:bidi="km-KH"/>
        </w:rPr>
        <w:t>បាន</w:t>
      </w:r>
      <w:r w:rsidRPr="0026723B">
        <w:rPr>
          <w:rFonts w:ascii="Khmer OS Battambang" w:hAnsi="Khmer OS Battambang" w:cs="Khmer OS Battambang"/>
          <w:cs/>
          <w:lang w:bidi="km-KH"/>
        </w:rPr>
        <w:t xml:space="preserve"> (ឧ. បាតជើង) ឬអាកប្បកិរិយាបែបណាដែលមិនអាចទទួលយកបាន (ឧ. ស្ត្រីដែលមិនមែនជាគ្រួសារ និងបុរសដែលធ្វើការទំនាក់ទំនងភ្នែក)</w:t>
      </w:r>
    </w:p>
    <w:p w14:paraId="5A2A35BD" w14:textId="77777777" w:rsidR="00764A42" w:rsidRPr="00F05279" w:rsidRDefault="00764A42" w:rsidP="00764A42">
      <w:pPr>
        <w:pStyle w:val="IODPARClistnumber"/>
        <w:rPr>
          <w:rFonts w:ascii="Khmer OS Battambang" w:hAnsi="Khmer OS Battambang" w:cs="Khmer OS Battambang"/>
        </w:rPr>
      </w:pPr>
      <w:r>
        <w:rPr>
          <w:rFonts w:ascii="Khmer OS Battambang" w:hAnsi="Khmer OS Battambang" w:cs="Khmer OS Battambang" w:hint="cs"/>
          <w:cs/>
          <w:lang w:bidi="km-KH"/>
        </w:rPr>
        <w:t>មជ្ឈដ្ឋានរូបវន្ត</w:t>
      </w:r>
      <w:r w:rsidRPr="0026723B">
        <w:rPr>
          <w:rFonts w:ascii="Khmer OS Battambang" w:hAnsi="Khmer OS Battambang" w:cs="Khmer OS Battambang"/>
          <w:cs/>
          <w:lang w:bidi="km-KH"/>
        </w:rPr>
        <w:t>៖ គោរពកន្លែង</w:t>
      </w:r>
      <w:r>
        <w:rPr>
          <w:rFonts w:ascii="Khmer OS Battambang" w:hAnsi="Khmer OS Battambang" w:cs="Khmer OS Battambang" w:hint="cs"/>
          <w:cs/>
          <w:lang w:bidi="km-KH"/>
        </w:rPr>
        <w:t>ស័ក្តិសិទ្ធ</w:t>
      </w:r>
      <w:r w:rsidRPr="0026723B">
        <w:rPr>
          <w:rFonts w:ascii="Khmer OS Battambang" w:hAnsi="Khmer OS Battambang" w:cs="Khmer OS Battambang"/>
          <w:cs/>
          <w:lang w:bidi="km-KH"/>
        </w:rPr>
        <w:t xml:space="preserve"> ឬ </w:t>
      </w:r>
      <w:r>
        <w:rPr>
          <w:rFonts w:ascii="Khmer OS Battambang" w:hAnsi="Khmer OS Battambang" w:cs="Khmer OS Battambang" w:hint="cs"/>
          <w:cs/>
          <w:lang w:bidi="km-KH"/>
        </w:rPr>
        <w:t>“ប</w:t>
      </w:r>
      <w:r w:rsidRPr="0026723B">
        <w:rPr>
          <w:rFonts w:ascii="Khmer OS Battambang" w:hAnsi="Khmer OS Battambang" w:cs="Khmer OS Battambang"/>
          <w:cs/>
          <w:lang w:bidi="km-KH"/>
        </w:rPr>
        <w:t>ម្រាម</w:t>
      </w:r>
      <w:r>
        <w:rPr>
          <w:rFonts w:ascii="Khmer OS Battambang" w:hAnsi="Khmer OS Battambang" w:cs="Khmer OS Battambang" w:hint="cs"/>
          <w:cs/>
          <w:lang w:bidi="km-KH"/>
        </w:rPr>
        <w:t>”</w:t>
      </w:r>
      <w:r w:rsidRPr="0026723B">
        <w:rPr>
          <w:rFonts w:ascii="Khmer OS Battambang" w:hAnsi="Khmer OS Battambang" w:cs="Khmer OS Battambang"/>
        </w:rPr>
        <w:t xml:space="preserve"> </w:t>
      </w:r>
      <w:r w:rsidRPr="0026723B">
        <w:rPr>
          <w:rFonts w:ascii="Khmer OS Battambang" w:hAnsi="Khmer OS Battambang" w:cs="Khmer OS Battambang"/>
          <w:cs/>
          <w:lang w:bidi="km-KH"/>
        </w:rPr>
        <w:t>ពិចារណា</w:t>
      </w:r>
      <w:r>
        <w:rPr>
          <w:rFonts w:ascii="Khmer OS Battambang" w:hAnsi="Khmer OS Battambang" w:cs="Khmer OS Battambang" w:hint="cs"/>
          <w:cs/>
          <w:lang w:bidi="km-KH"/>
        </w:rPr>
        <w:t>អំពីទីតាំង</w:t>
      </w:r>
      <w:r w:rsidRPr="0026723B">
        <w:rPr>
          <w:rFonts w:ascii="Khmer OS Battambang" w:hAnsi="Khmer OS Battambang" w:cs="Khmer OS Battambang"/>
          <w:cs/>
          <w:lang w:bidi="km-KH"/>
        </w:rPr>
        <w:t>នៃការប្រមូលទិន្នន័យ ដើម្បីប្រាកដថាវាមានសុវត្ថិភាព សមស្របតាមវប្បធម៌ និង</w:t>
      </w:r>
      <w:r>
        <w:rPr>
          <w:rFonts w:ascii="Khmer OS Battambang" w:hAnsi="Khmer OS Battambang" w:cs="Khmer OS Battambang" w:hint="cs"/>
          <w:cs/>
          <w:lang w:bidi="km-KH"/>
        </w:rPr>
        <w:t>មានលក្ខណៈ</w:t>
      </w:r>
      <w:r w:rsidRPr="0026723B">
        <w:rPr>
          <w:rFonts w:ascii="Khmer OS Battambang" w:hAnsi="Khmer OS Battambang" w:cs="Khmer OS Battambang"/>
          <w:cs/>
          <w:lang w:bidi="km-KH"/>
        </w:rPr>
        <w:t>ឯកជន</w:t>
      </w:r>
      <w:r>
        <w:rPr>
          <w:rFonts w:ascii="Khmer OS Battambang" w:hAnsi="Khmer OS Battambang" w:cs="Khmer OS Battambang" w:hint="cs"/>
          <w:cs/>
          <w:lang w:bidi="km-KH"/>
        </w:rPr>
        <w:t xml:space="preserve"> </w:t>
      </w:r>
      <w:r w:rsidRPr="0026723B">
        <w:rPr>
          <w:rFonts w:ascii="Khmer OS Battambang" w:hAnsi="Khmer OS Battambang" w:cs="Khmer OS Battambang"/>
          <w:cs/>
          <w:lang w:bidi="km-KH"/>
        </w:rPr>
        <w:t>តាមដែលអាចធ្វើបាន ថែរក្សាបរិស្ថាន និងទ្រព្យសម្បត្តិសហគមន៍ - គ្មានការចោលសំរាម ឬការបំផ្លិចបំផ្លាញ</w:t>
      </w:r>
    </w:p>
    <w:p w14:paraId="205C83E8" w14:textId="77777777" w:rsidR="00764A42" w:rsidRPr="000C1798" w:rsidRDefault="00764A42" w:rsidP="00764A42">
      <w:pPr>
        <w:pStyle w:val="IODPARClistnumber"/>
        <w:jc w:val="both"/>
        <w:rPr>
          <w:rFonts w:ascii="Khmer OS Battambang" w:hAnsi="Khmer OS Battambang" w:cs="Khmer OS Battambang"/>
        </w:rPr>
      </w:pPr>
      <w:r w:rsidRPr="00C309E5">
        <w:rPr>
          <w:rFonts w:ascii="Khmer OS Battambang" w:hAnsi="Khmer OS Battambang" w:cs="Khmer OS Battambang"/>
          <w:spacing w:val="6"/>
          <w:cs/>
          <w:lang w:bidi="km-KH"/>
        </w:rPr>
        <w:t>បរិបទវប្បធម៌៖ បង្ហាញការគោរពចំពោះទំនៀម</w:t>
      </w:r>
      <w:r w:rsidRPr="00C309E5">
        <w:rPr>
          <w:rFonts w:ascii="Khmer OS Battambang" w:hAnsi="Khmer OS Battambang" w:cs="Khmer OS Battambang" w:hint="cs"/>
          <w:spacing w:val="6"/>
          <w:cs/>
          <w:lang w:bidi="km-KH"/>
        </w:rPr>
        <w:t>ទម្លាប់ផ្នែក</w:t>
      </w:r>
      <w:r w:rsidRPr="00C309E5">
        <w:rPr>
          <w:rFonts w:ascii="Khmer OS Battambang" w:hAnsi="Khmer OS Battambang" w:cs="Khmer OS Battambang"/>
          <w:spacing w:val="6"/>
          <w:cs/>
          <w:lang w:bidi="km-KH"/>
        </w:rPr>
        <w:t>វប្បធម៌ សាសនា និងសកម្មភាព</w:t>
      </w:r>
      <w:r w:rsidRPr="000C1798">
        <w:rPr>
          <w:rFonts w:ascii="Khmer OS Battambang" w:hAnsi="Khmer OS Battambang" w:cs="Khmer OS Battambang"/>
          <w:cs/>
          <w:lang w:bidi="km-KH"/>
        </w:rPr>
        <w:t xml:space="preserve">សហគមន៍ - </w:t>
      </w:r>
      <w:r>
        <w:rPr>
          <w:rFonts w:ascii="Khmer OS Battambang" w:hAnsi="Khmer OS Battambang" w:cs="Khmer OS Battambang" w:hint="cs"/>
          <w:cs/>
          <w:lang w:bidi="km-KH"/>
        </w:rPr>
        <w:t>ទោះបីជា</w:t>
      </w:r>
      <w:r w:rsidRPr="000C1798">
        <w:rPr>
          <w:rFonts w:ascii="Khmer OS Battambang" w:hAnsi="Khmer OS Battambang" w:cs="Khmer OS Battambang"/>
          <w:cs/>
          <w:lang w:bidi="km-KH"/>
        </w:rPr>
        <w:t xml:space="preserve">អ្នកបានឃើញអ្វីមួយដែលបង្កគ្រោះថ្នាក់ដល់សហគមន៍ </w:t>
      </w:r>
      <w:r>
        <w:rPr>
          <w:rFonts w:ascii="Khmer OS Battambang" w:hAnsi="Khmer OS Battambang" w:cs="Khmer OS Battambang" w:hint="cs"/>
          <w:cs/>
          <w:lang w:bidi="km-KH"/>
        </w:rPr>
        <w:t>បន្ទាប់មក</w:t>
      </w:r>
      <w:r w:rsidRPr="000C1798">
        <w:rPr>
          <w:rFonts w:ascii="Khmer OS Battambang" w:hAnsi="Khmer OS Battambang" w:cs="Khmer OS Battambang"/>
          <w:cs/>
          <w:lang w:bidi="km-KH"/>
        </w:rPr>
        <w:t>មនុស្សពេញវ័យ ឬកុមារ រាយការណ៍រឿងនេះទៅអ្នកគ្រប់គ្រង</w:t>
      </w:r>
      <w:r>
        <w:rPr>
          <w:rFonts w:ascii="Khmer OS Battambang" w:hAnsi="Khmer OS Battambang" w:cs="Khmer OS Battambang" w:hint="cs"/>
          <w:cs/>
          <w:lang w:bidi="km-KH"/>
        </w:rPr>
        <w:t>ទីវាលក៏ដោយ ក៏</w:t>
      </w:r>
      <w:r w:rsidRPr="000C1798">
        <w:rPr>
          <w:rFonts w:ascii="Khmer OS Battambang" w:hAnsi="Khmer OS Battambang" w:cs="Khmer OS Battambang"/>
          <w:cs/>
          <w:lang w:bidi="km-KH"/>
        </w:rPr>
        <w:t>សមាជិកក្រុមទាំងអស់ត្រូវតែសង្កេតមើល</w:t>
      </w:r>
      <w:r>
        <w:rPr>
          <w:rFonts w:ascii="Khmer OS Battambang" w:hAnsi="Khmer OS Battambang" w:cs="Khmer OS Battambang" w:hint="cs"/>
          <w:cs/>
          <w:lang w:bidi="km-KH"/>
        </w:rPr>
        <w:t>ទម្រង់</w:t>
      </w:r>
      <w:r w:rsidRPr="000C1798">
        <w:rPr>
          <w:rFonts w:ascii="Khmer OS Battambang" w:hAnsi="Khmer OS Battambang" w:cs="Khmer OS Battambang"/>
          <w:cs/>
          <w:lang w:bidi="km-KH"/>
        </w:rPr>
        <w:t>ការ</w:t>
      </w:r>
      <w:r>
        <w:rPr>
          <w:rFonts w:ascii="Khmer OS Battambang" w:hAnsi="Khmer OS Battambang" w:cs="Khmer OS Battambang" w:hint="cs"/>
          <w:cs/>
          <w:lang w:bidi="km-KH"/>
        </w:rPr>
        <w:t>ដែល</w:t>
      </w:r>
      <w:r w:rsidRPr="000C1798">
        <w:rPr>
          <w:rFonts w:ascii="Khmer OS Battambang" w:hAnsi="Khmer OS Battambang" w:cs="Khmer OS Battambang"/>
          <w:cs/>
          <w:lang w:bidi="km-KH"/>
        </w:rPr>
        <w:t>សមស្របតាមវប្បធម៌</w:t>
      </w:r>
      <w:r>
        <w:rPr>
          <w:rFonts w:ascii="Khmer OS Battambang" w:hAnsi="Khmer OS Battambang" w:cs="Khmer OS Battambang" w:hint="cs"/>
          <w:cs/>
          <w:lang w:bidi="km-KH"/>
        </w:rPr>
        <w:t xml:space="preserve"> </w:t>
      </w:r>
      <w:r w:rsidRPr="000C1798">
        <w:rPr>
          <w:rFonts w:ascii="Khmer OS Battambang" w:hAnsi="Khmer OS Battambang" w:cs="Khmer OS Battambang"/>
          <w:cs/>
          <w:lang w:bidi="km-KH"/>
        </w:rPr>
        <w:t xml:space="preserve">ក្នុងអំឡុងពេលរៀបចំ ការចូលក្នុងសហគមន៍ </w:t>
      </w:r>
      <w:r>
        <w:rPr>
          <w:rFonts w:ascii="Khmer OS Battambang" w:hAnsi="Khmer OS Battambang" w:cs="Khmer OS Battambang" w:hint="cs"/>
          <w:cs/>
          <w:lang w:bidi="km-KH"/>
        </w:rPr>
        <w:t>ក្នុង</w:t>
      </w:r>
      <w:r w:rsidRPr="000C1798">
        <w:rPr>
          <w:rFonts w:ascii="Khmer OS Battambang" w:hAnsi="Khmer OS Battambang" w:cs="Khmer OS Battambang"/>
          <w:cs/>
          <w:lang w:bidi="km-KH"/>
        </w:rPr>
        <w:t>កំឡុងពេលស្រាវជ្រាវ និង</w:t>
      </w:r>
      <w:r>
        <w:rPr>
          <w:rFonts w:ascii="Khmer OS Battambang" w:hAnsi="Khmer OS Battambang" w:cs="Khmer OS Battambang" w:hint="cs"/>
          <w:cs/>
          <w:lang w:bidi="km-KH"/>
        </w:rPr>
        <w:t>ពេល</w:t>
      </w:r>
      <w:r w:rsidRPr="000C1798">
        <w:rPr>
          <w:rFonts w:ascii="Khmer OS Battambang" w:hAnsi="Khmer OS Battambang" w:cs="Khmer OS Battambang"/>
          <w:cs/>
          <w:lang w:bidi="km-KH"/>
        </w:rPr>
        <w:t>ចាកចេញពីសហគមន៍។</w:t>
      </w:r>
    </w:p>
    <w:p w14:paraId="183D1282" w14:textId="77777777" w:rsidR="00764A42" w:rsidRPr="000C1798" w:rsidRDefault="00764A42" w:rsidP="00764A42">
      <w:pPr>
        <w:pStyle w:val="IODPARClistnumber"/>
        <w:jc w:val="both"/>
        <w:rPr>
          <w:rFonts w:ascii="Khmer OS Battambang" w:hAnsi="Khmer OS Battambang" w:cs="Khmer OS Battambang"/>
        </w:rPr>
      </w:pPr>
      <w:r w:rsidRPr="000C1798">
        <w:rPr>
          <w:rFonts w:ascii="Khmer OS Battambang" w:hAnsi="Khmer OS Battambang" w:cs="Khmer OS Battambang"/>
          <w:cs/>
          <w:lang w:bidi="km-KH"/>
        </w:rPr>
        <w:t>ការ</w:t>
      </w:r>
      <w:r>
        <w:rPr>
          <w:rFonts w:ascii="Khmer OS Battambang" w:hAnsi="Khmer OS Battambang" w:cs="Khmer OS Battambang" w:hint="cs"/>
          <w:cs/>
          <w:lang w:bidi="km-KH"/>
        </w:rPr>
        <w:t>បញ្ជៀស</w:t>
      </w:r>
      <w:r w:rsidRPr="000C1798">
        <w:rPr>
          <w:rFonts w:ascii="Khmer OS Battambang" w:hAnsi="Khmer OS Battambang" w:cs="Khmer OS Battambang"/>
          <w:cs/>
          <w:lang w:bidi="km-KH"/>
        </w:rPr>
        <w:t>បន្ទុក និង</w:t>
      </w:r>
      <w:r>
        <w:rPr>
          <w:rFonts w:ascii="Khmer OS Battambang" w:hAnsi="Khmer OS Battambang" w:cs="Khmer OS Battambang" w:hint="cs"/>
          <w:cs/>
          <w:lang w:bidi="km-KH"/>
        </w:rPr>
        <w:t>ភាពគ្មានផាសុកភាព</w:t>
      </w:r>
      <w:r w:rsidRPr="000C1798">
        <w:rPr>
          <w:rFonts w:ascii="Khmer OS Battambang" w:hAnsi="Khmer OS Battambang" w:cs="Khmer OS Battambang"/>
          <w:cs/>
          <w:lang w:bidi="km-KH"/>
        </w:rPr>
        <w:t>៖ គោរពការសម្ងាត់ ឯកជន</w:t>
      </w:r>
      <w:r>
        <w:rPr>
          <w:rFonts w:ascii="Khmer OS Battambang" w:hAnsi="Khmer OS Battambang" w:cs="Khmer OS Battambang" w:hint="cs"/>
          <w:cs/>
          <w:lang w:bidi="km-KH"/>
        </w:rPr>
        <w:t>ភាព</w:t>
      </w:r>
      <w:r w:rsidRPr="000C1798">
        <w:rPr>
          <w:rFonts w:ascii="Khmer OS Battambang" w:hAnsi="Khmer OS Battambang" w:cs="Khmer OS Battambang"/>
          <w:cs/>
          <w:lang w:bidi="km-KH"/>
        </w:rPr>
        <w:t xml:space="preserve"> និង</w:t>
      </w:r>
      <w:r>
        <w:rPr>
          <w:rFonts w:ascii="Khmer OS Battambang" w:hAnsi="Khmer OS Battambang" w:cs="Khmer OS Battambang" w:hint="cs"/>
          <w:cs/>
          <w:lang w:bidi="km-KH"/>
        </w:rPr>
        <w:t>ផាសុកភាព</w:t>
      </w:r>
      <w:r w:rsidRPr="000C1798">
        <w:rPr>
          <w:rFonts w:ascii="Khmer OS Battambang" w:hAnsi="Khmer OS Battambang" w:cs="Khmer OS Battambang"/>
          <w:cs/>
          <w:lang w:bidi="km-KH"/>
        </w:rPr>
        <w:t>របស់បុគ្គល និងក្រុមគ្រួសារ</w:t>
      </w:r>
      <w:r>
        <w:rPr>
          <w:rFonts w:ascii="Khmer OS Battambang" w:hAnsi="Khmer OS Battambang" w:cs="Khmer OS Battambang" w:hint="cs"/>
          <w:cs/>
          <w:lang w:bidi="km-KH"/>
        </w:rPr>
        <w:t>ទាំងឡាយ</w:t>
      </w:r>
      <w:r w:rsidRPr="000C1798">
        <w:rPr>
          <w:rFonts w:ascii="Khmer OS Battambang" w:hAnsi="Khmer OS Battambang" w:cs="Khmer OS Battambang"/>
          <w:cs/>
          <w:lang w:bidi="km-KH"/>
        </w:rPr>
        <w:t xml:space="preserve"> ជៀសវាងការប្រមូលផ្តុំបុគ្គល ឬសមាជិកសហគមន៍ដែលមានសមាជិកក្រុមច្រើន ហើយទុកកន្លែងទំនេរ ឬ</w:t>
      </w:r>
      <w:r>
        <w:rPr>
          <w:rFonts w:ascii="Khmer OS Battambang" w:hAnsi="Khmer OS Battambang" w:cs="Khmer OS Battambang" w:hint="cs"/>
          <w:cs/>
          <w:lang w:bidi="km-KH"/>
        </w:rPr>
        <w:t>ចាកចេញពី</w:t>
      </w:r>
      <w:r w:rsidRPr="000C1798">
        <w:rPr>
          <w:rFonts w:ascii="Khmer OS Battambang" w:hAnsi="Khmer OS Battambang" w:cs="Khmer OS Battambang"/>
          <w:cs/>
          <w:lang w:bidi="km-KH"/>
        </w:rPr>
        <w:t>ការពិភាក្សានៅពេល</w:t>
      </w:r>
      <w:r>
        <w:rPr>
          <w:rFonts w:ascii="Khmer OS Battambang" w:hAnsi="Khmer OS Battambang" w:cs="Khmer OS Battambang" w:hint="cs"/>
          <w:cs/>
          <w:lang w:bidi="km-KH"/>
        </w:rPr>
        <w:t>ដែលត្រូវបានស្នើសុំ</w:t>
      </w:r>
      <w:r w:rsidRPr="000C1798">
        <w:rPr>
          <w:rFonts w:ascii="Khmer OS Battambang" w:hAnsi="Khmer OS Battambang" w:cs="Khmer OS Battambang"/>
          <w:cs/>
          <w:lang w:bidi="km-KH"/>
        </w:rPr>
        <w:t>ដោយប្រធានក្រុម ឬអ្នកគ្រប់គ្រង</w:t>
      </w:r>
      <w:r>
        <w:rPr>
          <w:rFonts w:ascii="Khmer OS Battambang" w:hAnsi="Khmer OS Battambang" w:cs="Khmer OS Battambang" w:hint="cs"/>
          <w:cs/>
          <w:lang w:bidi="km-KH"/>
        </w:rPr>
        <w:t>ទី</w:t>
      </w:r>
      <w:r w:rsidRPr="000C1798">
        <w:rPr>
          <w:rFonts w:ascii="Khmer OS Battambang" w:hAnsi="Khmer OS Battambang" w:cs="Khmer OS Battambang"/>
          <w:cs/>
          <w:lang w:bidi="km-KH"/>
        </w:rPr>
        <w:t>វាល។ ស្តាប់ការពិភាក្សារបស់មិត្តរួមការងារដោយប្រុងប្រយ័ត្ន ដូច្នេះអ្នកមិនចាំបាច់សួរសំណួរ</w:t>
      </w:r>
      <w:r>
        <w:rPr>
          <w:rFonts w:ascii="Khmer OS Battambang" w:hAnsi="Khmer OS Battambang" w:cs="Khmer OS Battambang" w:hint="cs"/>
          <w:cs/>
          <w:lang w:bidi="km-KH"/>
        </w:rPr>
        <w:t>ដដែលៗ</w:t>
      </w:r>
      <w:r w:rsidRPr="000C1798">
        <w:rPr>
          <w:rFonts w:ascii="Khmer OS Battambang" w:hAnsi="Khmer OS Battambang" w:cs="Khmer OS Battambang"/>
          <w:cs/>
          <w:lang w:bidi="km-KH"/>
        </w:rPr>
        <w:t>ទៅកាន់</w:t>
      </w:r>
      <w:r>
        <w:rPr>
          <w:rFonts w:ascii="Khmer OS Battambang" w:hAnsi="Khmer OS Battambang" w:cs="Khmer OS Battambang" w:hint="cs"/>
          <w:cs/>
          <w:lang w:bidi="km-KH"/>
        </w:rPr>
        <w:t>អ្នក</w:t>
      </w:r>
      <w:r w:rsidRPr="000C1798">
        <w:rPr>
          <w:rFonts w:ascii="Khmer OS Battambang" w:hAnsi="Khmer OS Battambang" w:cs="Khmer OS Battambang"/>
          <w:cs/>
          <w:lang w:bidi="km-KH"/>
        </w:rPr>
        <w:t>ណាម្នាក់នោះទេ។</w:t>
      </w:r>
    </w:p>
    <w:p w14:paraId="79FBB3AE" w14:textId="77777777" w:rsidR="00764A42" w:rsidRDefault="00764A42" w:rsidP="00764A42">
      <w:pPr>
        <w:pStyle w:val="IODPARClistnumber"/>
        <w:rPr>
          <w:rFonts w:ascii="Khmer OS Battambang" w:hAnsi="Khmer OS Battambang" w:cs="Khmer OS Battambang"/>
        </w:rPr>
      </w:pPr>
      <w:r>
        <w:rPr>
          <w:rFonts w:ascii="Khmer OS Battambang" w:hAnsi="Khmer OS Battambang" w:cs="Khmer OS Battambang" w:hint="cs"/>
          <w:cs/>
          <w:lang w:bidi="km-KH"/>
        </w:rPr>
        <w:t>ថាមវ័ន្តនៃ</w:t>
      </w:r>
      <w:r w:rsidRPr="000C1798">
        <w:rPr>
          <w:rFonts w:ascii="Khmer OS Battambang" w:hAnsi="Khmer OS Battambang" w:cs="Khmer OS Battambang"/>
          <w:cs/>
          <w:lang w:bidi="km-KH"/>
        </w:rPr>
        <w:t>យេនឌ័រ៖ គោរពការប្រជុំ</w:t>
      </w:r>
      <w:r>
        <w:rPr>
          <w:rFonts w:ascii="Khmer OS Battambang" w:hAnsi="Khmer OS Battambang" w:cs="Khmer OS Battambang" w:hint="cs"/>
          <w:cs/>
          <w:lang w:bidi="km-KH"/>
        </w:rPr>
        <w:t xml:space="preserve"> </w:t>
      </w:r>
      <w:r w:rsidRPr="000C1798">
        <w:rPr>
          <w:rFonts w:ascii="Khmer OS Battambang" w:hAnsi="Khmer OS Battambang" w:cs="Khmer OS Battambang"/>
          <w:cs/>
          <w:lang w:bidi="km-KH"/>
        </w:rPr>
        <w:t>ឬការពិភាក្សាសម្រាប់តែបុរស និង/ឬសម្រាប់តែស្ត្រី</w:t>
      </w:r>
    </w:p>
    <w:p w14:paraId="48290BBA" w14:textId="77777777" w:rsidR="00764A42" w:rsidRPr="00D73B33" w:rsidRDefault="00764A42" w:rsidP="00764A42">
      <w:pPr>
        <w:pStyle w:val="IODPARClistnumber"/>
        <w:rPr>
          <w:rFonts w:ascii="Khmer OS Battambang" w:hAnsi="Khmer OS Battambang" w:cs="Khmer OS Battambang"/>
        </w:rPr>
      </w:pPr>
      <w:r w:rsidRPr="00D73B33">
        <w:rPr>
          <w:rFonts w:ascii="Khmer OS Battambang" w:hAnsi="Khmer OS Battambang" w:cs="Khmer OS Battambang"/>
          <w:cs/>
          <w:lang w:bidi="km-KH"/>
        </w:rPr>
        <w:t>អ្នកបកប្រែ៖ គោរពអ្នកបកប្រែ</w:t>
      </w:r>
      <w:r>
        <w:rPr>
          <w:rFonts w:ascii="Khmer OS Battambang" w:hAnsi="Khmer OS Battambang" w:cs="Khmer OS Battambang" w:hint="cs"/>
          <w:cs/>
          <w:lang w:bidi="km-KH"/>
        </w:rPr>
        <w:t>ក្នុងនាម</w:t>
      </w:r>
      <w:r w:rsidRPr="00D73B33">
        <w:rPr>
          <w:rFonts w:ascii="Khmer OS Battambang" w:hAnsi="Khmer OS Battambang" w:cs="Khmer OS Battambang"/>
          <w:cs/>
          <w:lang w:bidi="km-KH"/>
        </w:rPr>
        <w:t xml:space="preserve">ជាអ្នកជំនាញវិជ្ជាជីវៈ ជាជាង </w:t>
      </w:r>
      <w:r>
        <w:rPr>
          <w:rFonts w:ascii="Khmer OS Battambang" w:hAnsi="Khmer OS Battambang" w:cs="Khmer OS Battambang" w:hint="cs"/>
          <w:cs/>
          <w:lang w:bidi="km-KH"/>
        </w:rPr>
        <w:t>“</w:t>
      </w:r>
      <w:r w:rsidRPr="00D73B33">
        <w:rPr>
          <w:rFonts w:ascii="Khmer OS Battambang" w:hAnsi="Khmer OS Battambang" w:cs="Khmer OS Battambang"/>
          <w:cs/>
          <w:lang w:bidi="km-KH"/>
        </w:rPr>
        <w:t>ជំនួយការផ្ទាល់ខ្លួនរបស់អ្នក</w:t>
      </w:r>
      <w:r>
        <w:rPr>
          <w:rFonts w:ascii="Khmer OS Battambang" w:hAnsi="Khmer OS Battambang" w:cs="Khmer OS Battambang" w:hint="cs"/>
          <w:cs/>
          <w:lang w:bidi="km-KH"/>
        </w:rPr>
        <w:t>”</w:t>
      </w:r>
      <w:r w:rsidRPr="00D73B33">
        <w:rPr>
          <w:rFonts w:ascii="Khmer OS Battambang" w:hAnsi="Khmer OS Battambang" w:cs="Khmer OS Battambang"/>
          <w:cs/>
          <w:lang w:bidi="km-KH"/>
        </w:rPr>
        <w:t>។ និយាយតាម</w:t>
      </w:r>
      <w:r>
        <w:rPr>
          <w:rFonts w:ascii="Khmer OS Battambang" w:hAnsi="Khmer OS Battambang" w:cs="Khmer OS Battambang" w:hint="cs"/>
          <w:cs/>
          <w:lang w:bidi="km-KH"/>
        </w:rPr>
        <w:t>វិធី</w:t>
      </w:r>
      <w:r w:rsidRPr="00D73B33">
        <w:rPr>
          <w:rFonts w:ascii="Khmer OS Battambang" w:hAnsi="Khmer OS Battambang" w:cs="Khmer OS Battambang"/>
          <w:cs/>
          <w:lang w:bidi="km-KH"/>
        </w:rPr>
        <w:t>ដែលជួយដល់ការបក</w:t>
      </w:r>
      <w:r>
        <w:rPr>
          <w:rFonts w:ascii="Khmer OS Battambang" w:hAnsi="Khmer OS Battambang" w:cs="Khmer OS Battambang" w:hint="cs"/>
          <w:cs/>
          <w:lang w:bidi="km-KH"/>
        </w:rPr>
        <w:t>ប្រែ</w:t>
      </w:r>
      <w:r w:rsidRPr="00D73B33">
        <w:rPr>
          <w:rFonts w:ascii="Khmer OS Battambang" w:hAnsi="Khmer OS Battambang" w:cs="Khmer OS Battambang"/>
          <w:cs/>
          <w:lang w:bidi="km-KH"/>
        </w:rPr>
        <w:t xml:space="preserve"> ពោលគឺ ប្រយោគខ្លីៗ</w:t>
      </w:r>
      <w:r>
        <w:rPr>
          <w:rFonts w:ascii="Khmer OS Battambang" w:hAnsi="Khmer OS Battambang" w:cs="Khmer OS Battambang" w:hint="cs"/>
          <w:cs/>
          <w:lang w:bidi="km-KH"/>
        </w:rPr>
        <w:t xml:space="preserve"> </w:t>
      </w:r>
      <w:r w:rsidRPr="00D73B33">
        <w:rPr>
          <w:rFonts w:ascii="Khmer OS Battambang" w:hAnsi="Khmer OS Battambang" w:cs="Khmer OS Battambang"/>
          <w:cs/>
          <w:lang w:bidi="km-KH"/>
        </w:rPr>
        <w:t>ដែលមានគោលបំណង និងជៀសវាងការនិយាយរួម</w:t>
      </w:r>
      <w:r>
        <w:rPr>
          <w:rFonts w:ascii="Khmer OS Battambang" w:hAnsi="Khmer OS Battambang" w:cs="Khmer OS Battambang" w:hint="cs"/>
          <w:cs/>
          <w:lang w:bidi="km-KH"/>
        </w:rPr>
        <w:t>បញ្ចូល</w:t>
      </w:r>
      <w:r w:rsidRPr="00D73B33">
        <w:rPr>
          <w:rFonts w:ascii="Khmer OS Battambang" w:hAnsi="Khmer OS Battambang" w:cs="Khmer OS Battambang"/>
          <w:cs/>
          <w:lang w:bidi="km-KH"/>
        </w:rPr>
        <w:t xml:space="preserve"> និង</w:t>
      </w:r>
      <w:r>
        <w:rPr>
          <w:rFonts w:ascii="Khmer OS Battambang" w:hAnsi="Khmer OS Battambang" w:cs="Khmer OS Battambang" w:hint="cs"/>
          <w:cs/>
          <w:lang w:bidi="km-KH"/>
        </w:rPr>
        <w:t>ប្រើ</w:t>
      </w:r>
      <w:r w:rsidRPr="00D73B33">
        <w:rPr>
          <w:rFonts w:ascii="Khmer OS Battambang" w:hAnsi="Khmer OS Battambang" w:cs="Khmer OS Battambang"/>
          <w:cs/>
          <w:lang w:bidi="km-KH"/>
        </w:rPr>
        <w:t>ពាក្យប្រៀបធៀប។ កុំរំពឹង</w:t>
      </w:r>
      <w:r>
        <w:rPr>
          <w:rFonts w:ascii="Khmer OS Battambang" w:hAnsi="Khmer OS Battambang" w:cs="Khmer OS Battambang" w:hint="cs"/>
          <w:cs/>
          <w:lang w:bidi="km-KH"/>
        </w:rPr>
        <w:t>ទុក</w:t>
      </w:r>
      <w:r w:rsidRPr="00D73B33">
        <w:rPr>
          <w:rFonts w:ascii="Khmer OS Battambang" w:hAnsi="Khmer OS Battambang" w:cs="Khmer OS Battambang"/>
          <w:cs/>
          <w:lang w:bidi="km-KH"/>
        </w:rPr>
        <w:t xml:space="preserve">ថាអ្នកបកប្រែនឹងបកប្រែគ្រប់ពាក្យដែលអ្នកចូលរួមនិយាយ </w:t>
      </w:r>
      <w:r>
        <w:rPr>
          <w:rFonts w:ascii="Khmer OS Battambang" w:hAnsi="Khmer OS Battambang" w:cs="Khmer OS Battambang" w:hint="cs"/>
          <w:cs/>
          <w:lang w:bidi="km-KH"/>
        </w:rPr>
        <w:t>ពី</w:t>
      </w:r>
      <w:r w:rsidRPr="00D73B33">
        <w:rPr>
          <w:rFonts w:ascii="Khmer OS Battambang" w:hAnsi="Khmer OS Battambang" w:cs="Khmer OS Battambang"/>
          <w:cs/>
          <w:lang w:bidi="km-KH"/>
        </w:rPr>
        <w:t>ព្រោះការសង្ខេបការឆ្លើយតបដ៏វែង</w:t>
      </w:r>
      <w:r>
        <w:rPr>
          <w:rFonts w:ascii="Khmer OS Battambang" w:hAnsi="Khmer OS Battambang" w:cs="Khmer OS Battambang" w:hint="cs"/>
          <w:cs/>
          <w:lang w:bidi="km-KH"/>
        </w:rPr>
        <w:t xml:space="preserve"> </w:t>
      </w:r>
      <w:r w:rsidRPr="00D73B33">
        <w:rPr>
          <w:rFonts w:ascii="Khmer OS Battambang" w:hAnsi="Khmer OS Battambang" w:cs="Khmer OS Battambang"/>
          <w:cs/>
          <w:lang w:bidi="km-KH"/>
        </w:rPr>
        <w:t>គឺជាការអនុវត្តដែលអាចទទួលយកបាន</w:t>
      </w:r>
    </w:p>
    <w:p w14:paraId="69B3BF9A" w14:textId="77777777" w:rsidR="00764A42" w:rsidRPr="00D73B33" w:rsidRDefault="00764A42" w:rsidP="00764A42">
      <w:pPr>
        <w:pStyle w:val="IODPARClistnumber"/>
        <w:jc w:val="both"/>
        <w:rPr>
          <w:rFonts w:ascii="Khmer OS Battambang" w:hAnsi="Khmer OS Battambang" w:cs="Khmer OS Battambang"/>
        </w:rPr>
      </w:pPr>
      <w:r w:rsidRPr="002A1523">
        <w:rPr>
          <w:rFonts w:ascii="Khmer OS Battambang" w:hAnsi="Khmer OS Battambang" w:cs="Khmer OS Battambang"/>
          <w:spacing w:val="-4"/>
          <w:cs/>
          <w:lang w:bidi="km-KH"/>
        </w:rPr>
        <w:t xml:space="preserve">យានជំនិះ៖ </w:t>
      </w:r>
      <w:r w:rsidRPr="002A1523">
        <w:rPr>
          <w:rFonts w:ascii="Khmer OS Battambang" w:hAnsi="Khmer OS Battambang" w:cs="Khmer OS Battambang" w:hint="cs"/>
          <w:spacing w:val="-4"/>
          <w:cs/>
          <w:lang w:bidi="km-KH"/>
        </w:rPr>
        <w:t>កុំបង្កការរាំងស្ទះដល់</w:t>
      </w:r>
      <w:r w:rsidRPr="002A1523">
        <w:rPr>
          <w:rFonts w:ascii="Khmer OS Battambang" w:hAnsi="Khmer OS Battambang" w:cs="Khmer OS Battambang"/>
          <w:spacing w:val="-4"/>
          <w:cs/>
          <w:lang w:bidi="km-KH"/>
        </w:rPr>
        <w:t>ផ្លូវ ឬ</w:t>
      </w:r>
      <w:r w:rsidRPr="002A1523">
        <w:rPr>
          <w:rFonts w:ascii="Khmer OS Battambang" w:hAnsi="Khmer OS Battambang" w:cs="Khmer OS Battambang" w:hint="cs"/>
          <w:spacing w:val="-4"/>
          <w:cs/>
          <w:lang w:bidi="km-KH"/>
        </w:rPr>
        <w:t>កន្លែងចេញ</w:t>
      </w:r>
      <w:r w:rsidRPr="002A1523">
        <w:rPr>
          <w:rFonts w:ascii="Khmer OS Battambang" w:hAnsi="Khmer OS Battambang" w:cs="Khmer OS Battambang"/>
          <w:spacing w:val="-4"/>
          <w:cs/>
          <w:lang w:bidi="km-KH"/>
        </w:rPr>
        <w:t>ចូលផ្សេងៗ</w:t>
      </w:r>
      <w:r w:rsidRPr="002A1523">
        <w:rPr>
          <w:rFonts w:ascii="Khmer OS Battambang" w:hAnsi="Khmer OS Battambang" w:cs="Khmer OS Battambang"/>
          <w:spacing w:val="-4"/>
        </w:rPr>
        <w:t xml:space="preserve"> </w:t>
      </w:r>
      <w:r w:rsidRPr="002A1523">
        <w:rPr>
          <w:rFonts w:ascii="Khmer OS Battambang" w:hAnsi="Khmer OS Battambang" w:cs="Khmer OS Battambang"/>
          <w:spacing w:val="-4"/>
          <w:cs/>
          <w:lang w:bidi="km-KH"/>
        </w:rPr>
        <w:t>ចតនៅកន្លែងដែលមានសុវត្ថិភាព</w:t>
      </w:r>
      <w:r w:rsidRPr="00D73B33">
        <w:rPr>
          <w:rFonts w:ascii="Khmer OS Battambang" w:hAnsi="Khmer OS Battambang" w:cs="Khmer OS Battambang"/>
          <w:cs/>
          <w:lang w:bidi="km-KH"/>
        </w:rPr>
        <w:t>សម្រាប់អ្នកថ្មើរជើង និងយានជំនិះផ្សេងទៀត។ ចតនៅចម្ងាយ</w:t>
      </w:r>
      <w:r>
        <w:rPr>
          <w:rFonts w:ascii="Khmer OS Battambang" w:hAnsi="Khmer OS Battambang" w:cs="Khmer OS Battambang" w:hint="cs"/>
          <w:cs/>
          <w:lang w:bidi="km-KH"/>
        </w:rPr>
        <w:t>ជិត</w:t>
      </w:r>
      <w:r w:rsidRPr="00D73B33">
        <w:rPr>
          <w:rFonts w:ascii="Khmer OS Battambang" w:hAnsi="Khmer OS Battambang" w:cs="Khmer OS Battambang"/>
          <w:cs/>
          <w:lang w:bidi="km-KH"/>
        </w:rPr>
        <w:t xml:space="preserve"> ជាពិសេសនៅពេល</w:t>
      </w:r>
      <w:r>
        <w:rPr>
          <w:rFonts w:ascii="Khmer OS Battambang" w:hAnsi="Khmer OS Battambang" w:cs="Khmer OS Battambang" w:hint="cs"/>
          <w:cs/>
          <w:lang w:bidi="km-KH"/>
        </w:rPr>
        <w:t>ដែលការមកដល់របស់</w:t>
      </w:r>
      <w:r w:rsidRPr="00D73B33">
        <w:rPr>
          <w:rFonts w:ascii="Khmer OS Battambang" w:hAnsi="Khmer OS Battambang" w:cs="Khmer OS Battambang"/>
          <w:cs/>
          <w:lang w:bidi="km-KH"/>
        </w:rPr>
        <w:t>យានជំនិះធំៗ ឬ</w:t>
      </w:r>
      <w:r>
        <w:rPr>
          <w:rFonts w:ascii="Khmer OS Battambang" w:hAnsi="Khmer OS Battambang" w:cs="Khmer OS Battambang" w:hint="cs"/>
          <w:cs/>
          <w:lang w:bidi="km-KH"/>
        </w:rPr>
        <w:t>យានជំនិះជា</w:t>
      </w:r>
      <w:r w:rsidRPr="00D73B33">
        <w:rPr>
          <w:rFonts w:ascii="Khmer OS Battambang" w:hAnsi="Khmer OS Battambang" w:cs="Khmer OS Battambang"/>
          <w:cs/>
          <w:lang w:bidi="km-KH"/>
        </w:rPr>
        <w:t>ច្រើន</w:t>
      </w:r>
      <w:r>
        <w:rPr>
          <w:rFonts w:ascii="Khmer OS Battambang" w:hAnsi="Khmer OS Battambang" w:cs="Khmer OS Battambang" w:hint="cs"/>
          <w:cs/>
          <w:lang w:bidi="km-KH"/>
        </w:rPr>
        <w:t xml:space="preserve"> </w:t>
      </w:r>
      <w:r w:rsidRPr="00D73B33">
        <w:rPr>
          <w:rFonts w:ascii="Khmer OS Battambang" w:hAnsi="Khmer OS Battambang" w:cs="Khmer OS Battambang"/>
          <w:cs/>
          <w:lang w:bidi="km-KH"/>
        </w:rPr>
        <w:t>អាចជាការបំភិតបំភ័យ ឬប្រឆាំងនឹងសង្គម</w:t>
      </w:r>
    </w:p>
    <w:p w14:paraId="2FCA5967" w14:textId="77777777" w:rsidR="00764A42" w:rsidRPr="00D73B33" w:rsidRDefault="00764A42" w:rsidP="00764A42">
      <w:pPr>
        <w:pStyle w:val="IODPARClistnumber"/>
        <w:rPr>
          <w:rFonts w:ascii="Khmer OS Battambang" w:hAnsi="Khmer OS Battambang" w:cs="Khmer OS Battambang"/>
        </w:rPr>
      </w:pPr>
      <w:r w:rsidRPr="00D73B33">
        <w:rPr>
          <w:rFonts w:ascii="Khmer OS Battambang" w:hAnsi="Khmer OS Battambang" w:cs="Khmer OS Battambang"/>
          <w:cs/>
          <w:lang w:bidi="km-KH"/>
        </w:rPr>
        <w:lastRenderedPageBreak/>
        <w:t>ត្រៀមខ្លួនដើម្បីផ្លាស់ទី៖ ត្រូវឆ្លើយតបនឹង</w:t>
      </w:r>
      <w:r>
        <w:rPr>
          <w:rFonts w:ascii="Khmer OS Battambang" w:hAnsi="Khmer OS Battambang" w:cs="Khmer OS Battambang" w:hint="cs"/>
          <w:cs/>
          <w:lang w:bidi="km-KH"/>
        </w:rPr>
        <w:t>ប្រធាន</w:t>
      </w:r>
      <w:r w:rsidRPr="00D73B33">
        <w:rPr>
          <w:rFonts w:ascii="Khmer OS Battambang" w:hAnsi="Khmer OS Battambang" w:cs="Khmer OS Battambang"/>
          <w:cs/>
          <w:lang w:bidi="km-KH"/>
        </w:rPr>
        <w:t>ក្រុម អ្នកគ្រប់គ្រង</w:t>
      </w:r>
      <w:r>
        <w:rPr>
          <w:rFonts w:ascii="Khmer OS Battambang" w:hAnsi="Khmer OS Battambang" w:cs="Khmer OS Battambang" w:hint="cs"/>
          <w:cs/>
          <w:lang w:bidi="km-KH"/>
        </w:rPr>
        <w:t>ទី</w:t>
      </w:r>
      <w:r w:rsidRPr="00D73B33">
        <w:rPr>
          <w:rFonts w:ascii="Khmer OS Battambang" w:hAnsi="Khmer OS Battambang" w:cs="Khmer OS Battambang"/>
          <w:cs/>
          <w:lang w:bidi="km-KH"/>
        </w:rPr>
        <w:t xml:space="preserve">វាល ឬអ្នកបកប្រែ ប្រសិនបើត្រូវបានស្នើសុំឱ្យចាកចេញ ឬផ្លាស់ទីដោយសមាជិកក្រុមដែលធ្វើការសម្ភាសន៍ ធ្វើដូច្នេះដោយមិនប្រកែក និងស្វែងរកមូលហេតុនៅពេលក្រោយ។ </w:t>
      </w:r>
      <w:r>
        <w:rPr>
          <w:rFonts w:ascii="Khmer OS Battambang" w:hAnsi="Khmer OS Battambang" w:cs="Khmer OS Battambang" w:hint="cs"/>
          <w:cs/>
          <w:lang w:bidi="km-KH"/>
        </w:rPr>
        <w:t>ទម្រង់ការនៅក្នុងមូលដ្ឋាន</w:t>
      </w:r>
      <w:r w:rsidRPr="00D73B33">
        <w:rPr>
          <w:rFonts w:ascii="Khmer OS Battambang" w:hAnsi="Khmer OS Battambang" w:cs="Khmer OS Battambang"/>
          <w:cs/>
          <w:lang w:bidi="km-KH"/>
        </w:rPr>
        <w:t xml:space="preserve"> ឬ</w:t>
      </w:r>
      <w:r>
        <w:rPr>
          <w:rFonts w:ascii="Khmer OS Battambang" w:hAnsi="Khmer OS Battambang" w:cs="Khmer OS Battambang" w:hint="cs"/>
          <w:cs/>
          <w:lang w:bidi="km-KH"/>
        </w:rPr>
        <w:t>ជា</w:t>
      </w:r>
      <w:r w:rsidRPr="00D73B33">
        <w:rPr>
          <w:rFonts w:ascii="Khmer OS Battambang" w:hAnsi="Khmer OS Battambang" w:cs="Khmer OS Battambang"/>
          <w:cs/>
          <w:lang w:bidi="km-KH"/>
        </w:rPr>
        <w:t>ផ្លូវការ</w:t>
      </w:r>
      <w:r>
        <w:rPr>
          <w:rFonts w:ascii="Khmer OS Battambang" w:hAnsi="Khmer OS Battambang" w:cs="Khmer OS Battambang" w:hint="cs"/>
          <w:cs/>
          <w:lang w:bidi="km-KH"/>
        </w:rPr>
        <w:t xml:space="preserve"> </w:t>
      </w:r>
      <w:r w:rsidRPr="00D73B33">
        <w:rPr>
          <w:rFonts w:ascii="Khmer OS Battambang" w:hAnsi="Khmer OS Battambang" w:cs="Khmer OS Battambang"/>
          <w:cs/>
          <w:lang w:bidi="km-KH"/>
        </w:rPr>
        <w:t>អាចនឹងមានបញ្ហា ឬបញ្ហារសើបអាចកើតឡើង ដែលទាមទារ</w:t>
      </w:r>
      <w:r>
        <w:rPr>
          <w:rFonts w:ascii="Khmer OS Battambang" w:hAnsi="Khmer OS Battambang" w:cs="Khmer OS Battambang" w:hint="cs"/>
          <w:cs/>
          <w:lang w:bidi="km-KH"/>
        </w:rPr>
        <w:t>ឲ្យមាន</w:t>
      </w:r>
      <w:r w:rsidRPr="00D73B33">
        <w:rPr>
          <w:rFonts w:ascii="Khmer OS Battambang" w:hAnsi="Khmer OS Battambang" w:cs="Khmer OS Battambang"/>
          <w:cs/>
          <w:lang w:bidi="km-KH"/>
        </w:rPr>
        <w:t>ឯកជន</w:t>
      </w:r>
      <w:r>
        <w:rPr>
          <w:rFonts w:ascii="Khmer OS Battambang" w:hAnsi="Khmer OS Battambang" w:cs="Khmer OS Battambang" w:hint="cs"/>
          <w:cs/>
          <w:lang w:bidi="km-KH"/>
        </w:rPr>
        <w:t>ភាព</w:t>
      </w:r>
    </w:p>
    <w:p w14:paraId="00D491D3" w14:textId="77777777" w:rsidR="00764A42" w:rsidRPr="00F05279" w:rsidRDefault="00764A42" w:rsidP="00764A42">
      <w:pPr>
        <w:pStyle w:val="IODPARClistnumber"/>
        <w:jc w:val="both"/>
        <w:rPr>
          <w:rFonts w:ascii="Khmer OS Battambang" w:hAnsi="Khmer OS Battambang" w:cs="Khmer OS Battambang"/>
        </w:rPr>
      </w:pPr>
      <w:r w:rsidRPr="00D73B33">
        <w:rPr>
          <w:rFonts w:ascii="Khmer OS Battambang" w:hAnsi="Khmer OS Battambang" w:cs="Khmer OS Battambang"/>
          <w:cs/>
          <w:lang w:bidi="km-KH"/>
        </w:rPr>
        <w:t>ការបើកបរក្រោយពេលងងឹត៖ រក្សាពេលវេលាឱ្យបានល្អ ដើម្បីកុំឱ្យ</w:t>
      </w:r>
      <w:r>
        <w:rPr>
          <w:rFonts w:ascii="Khmer OS Battambang" w:hAnsi="Khmer OS Battambang" w:cs="Khmer OS Battambang" w:hint="cs"/>
          <w:cs/>
          <w:lang w:bidi="km-KH"/>
        </w:rPr>
        <w:t>ប៉ះពាល់</w:t>
      </w:r>
      <w:r w:rsidRPr="00D73B33">
        <w:rPr>
          <w:rFonts w:ascii="Khmer OS Battambang" w:hAnsi="Khmer OS Battambang" w:cs="Khmer OS Battambang"/>
          <w:cs/>
          <w:lang w:bidi="km-KH"/>
        </w:rPr>
        <w:t>ដល់សមត្ថភាព</w:t>
      </w:r>
      <w:r>
        <w:rPr>
          <w:rFonts w:ascii="Khmer OS Battambang" w:hAnsi="Khmer OS Battambang" w:cs="Khmer OS Battambang" w:hint="cs"/>
          <w:cs/>
          <w:lang w:bidi="km-KH"/>
        </w:rPr>
        <w:t>របស់</w:t>
      </w:r>
      <w:r w:rsidRPr="00D73B33">
        <w:rPr>
          <w:rFonts w:ascii="Khmer OS Battambang" w:hAnsi="Khmer OS Battambang" w:cs="Khmer OS Battambang"/>
          <w:cs/>
          <w:lang w:bidi="km-KH"/>
        </w:rPr>
        <w:t>ក្រុម</w:t>
      </w:r>
      <w:r>
        <w:rPr>
          <w:rFonts w:ascii="Khmer OS Battambang" w:hAnsi="Khmer OS Battambang" w:cs="Khmer OS Battambang" w:hint="cs"/>
          <w:cs/>
          <w:lang w:bidi="km-KH"/>
        </w:rPr>
        <w:t>ការងារ</w:t>
      </w:r>
      <w:r w:rsidRPr="00D73B33">
        <w:rPr>
          <w:rFonts w:ascii="Khmer OS Battambang" w:hAnsi="Khmer OS Battambang" w:cs="Khmer OS Battambang"/>
          <w:cs/>
          <w:lang w:bidi="km-KH"/>
        </w:rPr>
        <w:t>ក្នុងការត្រឡប់ទៅ</w:t>
      </w:r>
      <w:r>
        <w:rPr>
          <w:rFonts w:ascii="Khmer OS Battambang" w:hAnsi="Khmer OS Battambang" w:cs="Khmer OS Battambang" w:hint="cs"/>
          <w:cs/>
          <w:lang w:bidi="km-KH"/>
        </w:rPr>
        <w:t>កាន់</w:t>
      </w:r>
      <w:r w:rsidRPr="00D73B33">
        <w:rPr>
          <w:rFonts w:ascii="Khmer OS Battambang" w:hAnsi="Khmer OS Battambang" w:cs="Khmer OS Battambang"/>
          <w:cs/>
          <w:lang w:bidi="km-KH"/>
        </w:rPr>
        <w:t>មូលដ្ឋាន</w:t>
      </w:r>
      <w:r>
        <w:rPr>
          <w:rFonts w:ascii="Khmer OS Battambang" w:hAnsi="Khmer OS Battambang" w:cs="Khmer OS Battambang" w:hint="cs"/>
          <w:cs/>
          <w:lang w:bidi="km-KH"/>
        </w:rPr>
        <w:t>វិញ</w:t>
      </w:r>
      <w:r w:rsidRPr="00D73B33">
        <w:rPr>
          <w:rFonts w:ascii="Khmer OS Battambang" w:hAnsi="Khmer OS Battambang" w:cs="Khmer OS Battambang"/>
          <w:cs/>
          <w:lang w:bidi="km-KH"/>
        </w:rPr>
        <w:t xml:space="preserve"> ឬ</w:t>
      </w:r>
      <w:r>
        <w:rPr>
          <w:rFonts w:ascii="Khmer OS Battambang" w:hAnsi="Khmer OS Battambang" w:cs="Khmer OS Battambang" w:hint="cs"/>
          <w:cs/>
          <w:lang w:bidi="km-KH"/>
        </w:rPr>
        <w:t>ទៅ</w:t>
      </w:r>
      <w:r w:rsidRPr="00D73B33">
        <w:rPr>
          <w:rFonts w:ascii="Khmer OS Battambang" w:hAnsi="Khmer OS Battambang" w:cs="Khmer OS Battambang"/>
          <w:cs/>
          <w:lang w:bidi="km-KH"/>
        </w:rPr>
        <w:t>កន្លែងបន្ទាប់</w:t>
      </w:r>
      <w:r>
        <w:rPr>
          <w:rFonts w:ascii="Khmer OS Battambang" w:hAnsi="Khmer OS Battambang" w:cs="Khmer OS Battambang" w:hint="cs"/>
          <w:cs/>
          <w:lang w:bidi="km-KH"/>
        </w:rPr>
        <w:t xml:space="preserve">ទៀត </w:t>
      </w:r>
      <w:r w:rsidRPr="00D73B33">
        <w:rPr>
          <w:rFonts w:ascii="Khmer OS Battambang" w:hAnsi="Khmer OS Battambang" w:cs="Khmer OS Battambang"/>
          <w:cs/>
          <w:lang w:bidi="km-KH"/>
        </w:rPr>
        <w:t>ដោយសុវត្ថិភាព ដោយមិនបានទុកពេលវេលាគ្រប់គ្រាន់សម្រាប់ការបើកបរ</w:t>
      </w:r>
      <w:r>
        <w:rPr>
          <w:rFonts w:ascii="Khmer OS Battambang" w:hAnsi="Khmer OS Battambang" w:cs="Khmer OS Battambang" w:hint="cs"/>
          <w:cs/>
          <w:lang w:bidi="km-KH"/>
        </w:rPr>
        <w:t>នៅ</w:t>
      </w:r>
      <w:r w:rsidRPr="00D73B33">
        <w:rPr>
          <w:rFonts w:ascii="Khmer OS Battambang" w:hAnsi="Khmer OS Battambang" w:cs="Khmer OS Battambang"/>
          <w:cs/>
          <w:lang w:bidi="km-KH"/>
        </w:rPr>
        <w:t>ពេលថ្ងៃ។ អង្គការភាគច្រើនមាន</w:t>
      </w:r>
      <w:r w:rsidRPr="002A1523">
        <w:rPr>
          <w:rFonts w:ascii="Khmer OS Battambang" w:hAnsi="Khmer OS Battambang" w:cs="Khmer OS Battambang"/>
          <w:spacing w:val="6"/>
          <w:cs/>
          <w:lang w:bidi="km-KH"/>
        </w:rPr>
        <w:t>ច្បាប់តឹងរ៉ឹងអំពីការបើកបរក្រោយពេលងងឹត</w:t>
      </w:r>
      <w:r w:rsidRPr="002A1523">
        <w:rPr>
          <w:rFonts w:ascii="Khmer OS Battambang" w:hAnsi="Khmer OS Battambang" w:cs="Khmer OS Battambang" w:hint="cs"/>
          <w:spacing w:val="6"/>
          <w:cs/>
          <w:lang w:bidi="km-KH"/>
        </w:rPr>
        <w:t xml:space="preserve"> ដោយសារ</w:t>
      </w:r>
      <w:r w:rsidRPr="002A1523">
        <w:rPr>
          <w:rFonts w:ascii="Khmer OS Battambang" w:hAnsi="Khmer OS Battambang" w:cs="Khmer OS Battambang"/>
          <w:spacing w:val="6"/>
          <w:cs/>
          <w:lang w:bidi="km-KH"/>
        </w:rPr>
        <w:t>គ្រោះថ្នាក់ចរាចរណ៍ និងហេតុផល</w:t>
      </w:r>
      <w:r w:rsidRPr="00D73B33">
        <w:rPr>
          <w:rFonts w:ascii="Khmer OS Battambang" w:hAnsi="Khmer OS Battambang" w:cs="Khmer OS Battambang"/>
          <w:cs/>
          <w:lang w:bidi="km-KH"/>
        </w:rPr>
        <w:t>សុវត្ថិភាពផ្សេងទៀត។</w:t>
      </w:r>
    </w:p>
    <w:p w14:paraId="75EAF11D" w14:textId="77777777" w:rsidR="00764A42" w:rsidRPr="00100651" w:rsidRDefault="00764A42" w:rsidP="00764A42">
      <w:pPr>
        <w:pStyle w:val="Heading4"/>
        <w:spacing w:before="120"/>
      </w:pPr>
      <w:r w:rsidRPr="00F05279">
        <w:rPr>
          <w:rFonts w:ascii="Khmer OS Battambang" w:hAnsi="Khmer OS Battambang" w:cs="Khmer OS Battambang"/>
          <w:iCs w:val="0"/>
          <w:cs/>
          <w:lang w:bidi="km-KH"/>
        </w:rPr>
        <w:t xml:space="preserve">ផ្នែក </w:t>
      </w:r>
      <w:r>
        <w:rPr>
          <w:rFonts w:ascii="Khmer OS Battambang" w:hAnsi="Khmer OS Battambang" w:cs="Khmer OS Battambang" w:hint="cs"/>
          <w:iCs w:val="0"/>
          <w:cs/>
          <w:lang w:bidi="km-KH"/>
        </w:rPr>
        <w:t>គ</w:t>
      </w:r>
      <w:r w:rsidRPr="00F05279">
        <w:rPr>
          <w:rFonts w:ascii="Khmer OS Battambang" w:hAnsi="Khmer OS Battambang" w:cs="Khmer OS Battambang"/>
          <w:iCs w:val="0"/>
          <w:cs/>
          <w:lang w:bidi="km-KH"/>
        </w:rPr>
        <w:t>៖</w:t>
      </w:r>
      <w:r>
        <w:rPr>
          <w:rFonts w:ascii="Khmer OS Battambang" w:hAnsi="Khmer OS Battambang" w:cs="Khmer OS Battambang" w:hint="cs"/>
          <w:iCs w:val="0"/>
          <w:cs/>
          <w:lang w:bidi="km-KH"/>
        </w:rPr>
        <w:t xml:space="preserve"> សីលធម៌នៃកិច្ចគាំពារកុមារ និងមនុស្សពេញវ័យ</w:t>
      </w:r>
    </w:p>
    <w:p w14:paraId="5130DED8" w14:textId="77777777" w:rsidR="00764A42" w:rsidRPr="00DC26D5" w:rsidRDefault="00764A42" w:rsidP="00764A42">
      <w:pPr>
        <w:rPr>
          <w:rFonts w:ascii="Khmer OS Battambang" w:hAnsi="Khmer OS Battambang" w:cs="Khmer OS Battambang"/>
          <w:lang w:eastAsia="en-GB"/>
        </w:rPr>
      </w:pPr>
      <w:r w:rsidRPr="00DC26D5">
        <w:rPr>
          <w:rFonts w:ascii="Khmer OS Battambang" w:hAnsi="Khmer OS Battambang" w:cs="Khmer OS Battambang"/>
          <w:cs/>
          <w:lang w:eastAsia="en-GB" w:bidi="km-KH"/>
        </w:rPr>
        <w:t>ផ្នែក</w:t>
      </w:r>
      <w:r>
        <w:rPr>
          <w:rFonts w:ascii="Khmer OS Battambang" w:hAnsi="Khmer OS Battambang" w:cs="Khmer OS Battambang" w:hint="cs"/>
          <w:cs/>
          <w:lang w:eastAsia="en-GB" w:bidi="km-KH"/>
        </w:rPr>
        <w:t>កិច្ចគាំ</w:t>
      </w:r>
      <w:r w:rsidRPr="00DC26D5">
        <w:rPr>
          <w:rFonts w:ascii="Khmer OS Battambang" w:hAnsi="Khmer OS Battambang" w:cs="Khmer OS Battambang"/>
          <w:cs/>
          <w:lang w:eastAsia="en-GB" w:bidi="km-KH"/>
        </w:rPr>
        <w:t>ពារកុមារ និងមនុស្សពេញវ័យនៃក្រមសីលធម៌នេះ រួមបញ្ចូលការណែនាំសម្រាប់ពេលដែលកុមារត្រូវបានរួមបញ្ចូលជាអ្នកចូលរួមក្នុងការស្រាវជ្រាវ ឬការវាយតម្លៃ។ ទោះ</w:t>
      </w:r>
      <w:r>
        <w:rPr>
          <w:rFonts w:ascii="Khmer OS Battambang" w:hAnsi="Khmer OS Battambang" w:cs="Khmer OS Battambang" w:hint="cs"/>
          <w:cs/>
          <w:lang w:eastAsia="en-GB" w:bidi="km-KH"/>
        </w:rPr>
        <w:t>បី</w:t>
      </w:r>
      <w:r w:rsidRPr="00DC26D5">
        <w:rPr>
          <w:rFonts w:ascii="Khmer OS Battambang" w:hAnsi="Khmer OS Battambang" w:cs="Khmer OS Battambang"/>
          <w:cs/>
          <w:lang w:eastAsia="en-GB" w:bidi="km-KH"/>
        </w:rPr>
        <w:t>ជាយ៉ាងណាក៏ដោយ ក្រមសីលធម៌តែងតែអនុវត្ត</w:t>
      </w:r>
      <w:r>
        <w:rPr>
          <w:rFonts w:ascii="Khmer OS Battambang" w:hAnsi="Khmer OS Battambang" w:cs="Khmer OS Battambang" w:hint="cs"/>
          <w:cs/>
          <w:lang w:eastAsia="en-GB" w:bidi="km-KH"/>
        </w:rPr>
        <w:t xml:space="preserve"> ទាំង</w:t>
      </w:r>
      <w:r w:rsidRPr="00DC26D5">
        <w:rPr>
          <w:rFonts w:ascii="Khmer OS Battambang" w:hAnsi="Khmer OS Battambang" w:cs="Khmer OS Battambang"/>
          <w:cs/>
          <w:lang w:eastAsia="en-GB" w:bidi="km-KH"/>
        </w:rPr>
        <w:t>នៅក្នុងបរិបទ</w:t>
      </w:r>
      <w:r>
        <w:rPr>
          <w:rFonts w:ascii="Khmer OS Battambang" w:hAnsi="Khmer OS Battambang" w:cs="Khmer OS Battambang" w:hint="cs"/>
          <w:cs/>
          <w:lang w:eastAsia="en-GB" w:bidi="km-KH"/>
        </w:rPr>
        <w:t>របស់</w:t>
      </w:r>
      <w:r w:rsidRPr="00DC26D5">
        <w:rPr>
          <w:rFonts w:ascii="Khmer OS Battambang" w:hAnsi="Khmer OS Battambang" w:cs="Khmer OS Battambang"/>
          <w:cs/>
          <w:lang w:eastAsia="en-GB" w:bidi="km-KH"/>
        </w:rPr>
        <w:t>កុមារ និងមនុស្សពេញវ័យ។</w:t>
      </w:r>
    </w:p>
    <w:p w14:paraId="5AE1ECD8" w14:textId="77777777" w:rsidR="00764A42" w:rsidRPr="00DC26D5" w:rsidRDefault="00764A42" w:rsidP="00764A42">
      <w:pPr>
        <w:rPr>
          <w:rFonts w:ascii="Khmer OS Battambang" w:hAnsi="Khmer OS Battambang" w:cs="Khmer OS Battambang"/>
          <w:lang w:eastAsia="en-GB" w:bidi="km-KH"/>
        </w:rPr>
      </w:pPr>
      <w:r w:rsidRPr="00DC26D5">
        <w:rPr>
          <w:rFonts w:ascii="Khmer OS Battambang" w:hAnsi="Khmer OS Battambang" w:cs="Khmer OS Battambang"/>
          <w:cs/>
          <w:lang w:eastAsia="en-GB" w:bidi="km-KH"/>
        </w:rPr>
        <w:t>ក្រមសីលធម៌គួរត្រូវបានបកស្រាយក្នុងស្មារតី</w:t>
      </w:r>
      <w:r>
        <w:rPr>
          <w:rFonts w:ascii="Khmer OS Battambang" w:hAnsi="Khmer OS Battambang" w:cs="Khmer OS Battambang" w:hint="cs"/>
          <w:cs/>
          <w:lang w:eastAsia="en-GB" w:bidi="km-KH"/>
        </w:rPr>
        <w:t>ដែលមាន</w:t>
      </w:r>
      <w:r w:rsidRPr="00DC26D5">
        <w:rPr>
          <w:rFonts w:ascii="Khmer OS Battambang" w:hAnsi="Khmer OS Battambang" w:cs="Khmer OS Battambang"/>
          <w:cs/>
          <w:lang w:eastAsia="en-GB" w:bidi="km-KH"/>
        </w:rPr>
        <w:t xml:space="preserve">តម្លាភាព និងសុភវិនិច្ឆ័យ </w:t>
      </w:r>
      <w:r>
        <w:rPr>
          <w:rFonts w:ascii="Khmer OS Battambang" w:hAnsi="Khmer OS Battambang" w:cs="Khmer OS Battambang" w:hint="cs"/>
          <w:cs/>
          <w:lang w:eastAsia="en-GB" w:bidi="km-KH"/>
        </w:rPr>
        <w:t>ដើម្បីឧត្តម</w:t>
      </w:r>
      <w:r w:rsidRPr="00DC26D5">
        <w:rPr>
          <w:rFonts w:ascii="Khmer OS Battambang" w:hAnsi="Khmer OS Battambang" w:cs="Khmer OS Battambang"/>
          <w:cs/>
          <w:lang w:eastAsia="en-GB" w:bidi="km-KH"/>
        </w:rPr>
        <w:t>ប្រយោជន៍របស់កុមារ</w:t>
      </w:r>
      <w:r>
        <w:rPr>
          <w:rFonts w:ascii="Khmer OS Battambang" w:hAnsi="Khmer OS Battambang" w:cs="Khmer OS Battambang" w:hint="cs"/>
          <w:cs/>
          <w:lang w:eastAsia="en-GB" w:bidi="km-KH"/>
        </w:rPr>
        <w:t xml:space="preserve"> ដែល</w:t>
      </w:r>
      <w:r w:rsidRPr="00DC26D5">
        <w:rPr>
          <w:rFonts w:ascii="Khmer OS Battambang" w:hAnsi="Khmer OS Battambang" w:cs="Khmer OS Battambang"/>
          <w:cs/>
          <w:lang w:eastAsia="en-GB" w:bidi="km-KH"/>
        </w:rPr>
        <w:t>ជាការពិចារណា</w:t>
      </w:r>
      <w:r>
        <w:rPr>
          <w:rFonts w:ascii="Khmer OS Battambang" w:hAnsi="Khmer OS Battambang" w:cs="Khmer OS Battambang" w:hint="cs"/>
          <w:cs/>
          <w:lang w:eastAsia="en-GB" w:bidi="km-KH"/>
        </w:rPr>
        <w:t>ជា</w:t>
      </w:r>
      <w:r w:rsidRPr="00DC26D5">
        <w:rPr>
          <w:rFonts w:ascii="Khmer OS Battambang" w:hAnsi="Khmer OS Battambang" w:cs="Khmer OS Battambang"/>
          <w:cs/>
          <w:lang w:eastAsia="en-GB" w:bidi="km-KH"/>
        </w:rPr>
        <w:t>ចម្បង៖</w:t>
      </w:r>
    </w:p>
    <w:p w14:paraId="2847F549" w14:textId="77777777" w:rsidR="00764A42" w:rsidRPr="00DC26D5" w:rsidRDefault="00764A42" w:rsidP="00764A42">
      <w:pPr>
        <w:pStyle w:val="IODPARCbullets"/>
        <w:jc w:val="both"/>
        <w:rPr>
          <w:rFonts w:ascii="Khmer OS Battambang" w:hAnsi="Khmer OS Battambang" w:cs="Khmer OS Battambang"/>
        </w:rPr>
      </w:pPr>
      <w:r w:rsidRPr="00DC26D5">
        <w:rPr>
          <w:rFonts w:ascii="Khmer OS Battambang" w:hAnsi="Khmer OS Battambang" w:cs="Khmer OS Battambang"/>
          <w:cs/>
          <w:lang w:bidi="km-KH"/>
        </w:rPr>
        <w:t>សមាជិកក្រុមស្រាវជ្រាវត្រូវតែព្យាយាមស្វែងយល់ពី</w:t>
      </w:r>
      <w:r>
        <w:rPr>
          <w:rFonts w:ascii="Khmer OS Battambang" w:hAnsi="Khmer OS Battambang" w:cs="Khmer OS Battambang" w:hint="cs"/>
          <w:cs/>
          <w:lang w:bidi="km-KH"/>
        </w:rPr>
        <w:t xml:space="preserve">និយាមនៅក្នុងមូលដ្ឋាន </w:t>
      </w:r>
      <w:r w:rsidRPr="00DC26D5">
        <w:rPr>
          <w:rFonts w:ascii="Khmer OS Battambang" w:hAnsi="Khmer OS Battambang" w:cs="Khmer OS Battambang"/>
          <w:cs/>
          <w:lang w:bidi="km-KH"/>
        </w:rPr>
        <w:t>ជុំវិញទំនាក់ទំនង</w:t>
      </w:r>
      <w:r>
        <w:rPr>
          <w:rFonts w:ascii="Khmer OS Battambang" w:hAnsi="Khmer OS Battambang" w:cs="Khmer OS Battambang" w:hint="cs"/>
          <w:cs/>
          <w:lang w:bidi="km-KH"/>
        </w:rPr>
        <w:t>ផ្លូវ</w:t>
      </w:r>
      <w:r w:rsidRPr="00DC26D5">
        <w:rPr>
          <w:rFonts w:ascii="Khmer OS Battambang" w:hAnsi="Khmer OS Battambang" w:cs="Khmer OS Battambang"/>
          <w:cs/>
          <w:lang w:bidi="km-KH"/>
        </w:rPr>
        <w:t>កាយរវាងកុមារ និងមនុស្សពេញវ័យ</w:t>
      </w:r>
    </w:p>
    <w:p w14:paraId="6B99AAB0" w14:textId="77777777" w:rsidR="00764A42" w:rsidRPr="00DC26D5" w:rsidRDefault="00764A42" w:rsidP="00764A42">
      <w:pPr>
        <w:pStyle w:val="IODPARCbullets"/>
        <w:jc w:val="both"/>
        <w:rPr>
          <w:rFonts w:ascii="Khmer OS Battambang" w:hAnsi="Khmer OS Battambang" w:cs="Khmer OS Battambang"/>
        </w:rPr>
      </w:pPr>
      <w:r w:rsidRPr="00DC26D5">
        <w:rPr>
          <w:rFonts w:ascii="Khmer OS Battambang" w:hAnsi="Khmer OS Battambang" w:cs="Khmer OS Battambang"/>
          <w:cs/>
          <w:lang w:bidi="km-KH"/>
        </w:rPr>
        <w:t>គោលការណ៍ណែនាំទាំងនេះអនុវត្តចំពោះអន្តរកម្មរបស់សមាជិកក្រុមស្រាវជ្រាវណាមួយជាមួយ</w:t>
      </w:r>
      <w:r>
        <w:rPr>
          <w:rFonts w:ascii="Khmer OS Battambang" w:hAnsi="Khmer OS Battambang" w:cs="Khmer OS Battambang" w:hint="cs"/>
          <w:cs/>
          <w:lang w:bidi="km-KH"/>
        </w:rPr>
        <w:t>អ្នក</w:t>
      </w:r>
      <w:r w:rsidRPr="00DC26D5">
        <w:rPr>
          <w:rFonts w:ascii="Khmer OS Battambang" w:hAnsi="Khmer OS Battambang" w:cs="Khmer OS Battambang"/>
          <w:cs/>
          <w:lang w:bidi="km-KH"/>
        </w:rPr>
        <w:t>ណាម្នាក់ដែលមានអាយុក្រោម</w:t>
      </w:r>
      <w:r>
        <w:rPr>
          <w:rFonts w:ascii="Khmer OS Battambang" w:hAnsi="Khmer OS Battambang" w:cs="Khmer OS Battambang" w:hint="cs"/>
          <w:cs/>
          <w:lang w:bidi="km-KH"/>
        </w:rPr>
        <w:t xml:space="preserve"> ១៨</w:t>
      </w:r>
      <w:r w:rsidRPr="00DC26D5">
        <w:rPr>
          <w:rFonts w:ascii="Khmer OS Battambang" w:hAnsi="Khmer OS Battambang" w:cs="Khmer OS Battambang"/>
          <w:cs/>
          <w:lang w:bidi="km-KH"/>
        </w:rPr>
        <w:t>ឆ្នាំ នៅពេលកំណត់</w:t>
      </w:r>
      <w:r>
        <w:rPr>
          <w:rFonts w:ascii="Khmer OS Battambang" w:hAnsi="Khmer OS Battambang" w:cs="Khmer OS Battambang" w:hint="cs"/>
          <w:cs/>
          <w:lang w:bidi="km-KH"/>
        </w:rPr>
        <w:t>និយមន័យអំពី</w:t>
      </w:r>
      <w:r w:rsidRPr="00DC26D5">
        <w:rPr>
          <w:rFonts w:ascii="Khmer OS Battambang" w:hAnsi="Khmer OS Battambang" w:cs="Khmer OS Battambang"/>
          <w:cs/>
          <w:lang w:bidi="km-KH"/>
        </w:rPr>
        <w:t>កុមារ ប៉ុន្តែក៏អនុវត្តចំពោះមនុស្សពេញវ័យគ្រប់វ័យ</w:t>
      </w:r>
      <w:r>
        <w:rPr>
          <w:rFonts w:ascii="Khmer OS Battambang" w:hAnsi="Khmer OS Battambang" w:cs="Khmer OS Battambang" w:hint="cs"/>
          <w:cs/>
          <w:lang w:bidi="km-KH"/>
        </w:rPr>
        <w:t>ផងដែរ</w:t>
      </w:r>
      <w:r w:rsidRPr="00DC26D5">
        <w:rPr>
          <w:rFonts w:ascii="Khmer OS Battambang" w:hAnsi="Khmer OS Battambang" w:cs="Khmer OS Battambang"/>
          <w:cs/>
          <w:lang w:bidi="km-KH"/>
        </w:rPr>
        <w:t xml:space="preserve"> ប្រសិនបើពួកគេងាយរងគ្រោះ</w:t>
      </w:r>
    </w:p>
    <w:p w14:paraId="0136127C" w14:textId="77777777" w:rsidR="00764A42" w:rsidRPr="00DC26D5" w:rsidRDefault="00764A42" w:rsidP="00764A42">
      <w:pPr>
        <w:rPr>
          <w:rFonts w:ascii="Khmer OS Battambang" w:hAnsi="Khmer OS Battambang" w:cs="Khmer OS Battambang"/>
          <w:lang w:eastAsia="en-GB" w:bidi="km-KH"/>
        </w:rPr>
      </w:pPr>
      <w:r w:rsidRPr="008C6FF0">
        <w:rPr>
          <w:rFonts w:ascii="Khmer OS Battambang" w:hAnsi="Khmer OS Battambang" w:cs="Khmer OS Battambang"/>
          <w:spacing w:val="-8"/>
          <w:cs/>
          <w:lang w:eastAsia="en-GB" w:bidi="km-KH"/>
        </w:rPr>
        <w:t>ប្រសិនបើអាចធ្វើបាន ក្រមសីលធម៌នេះគួរតែត្រូវបានចែករំលែកជាមួយ និងពន្យល់</w:t>
      </w:r>
      <w:r w:rsidRPr="008C6FF0">
        <w:rPr>
          <w:rFonts w:ascii="Khmer OS Battambang" w:hAnsi="Khmer OS Battambang" w:cs="Khmer OS Battambang" w:hint="cs"/>
          <w:spacing w:val="-8"/>
          <w:cs/>
          <w:lang w:eastAsia="en-GB" w:bidi="km-KH"/>
        </w:rPr>
        <w:t>ទៅកាន់</w:t>
      </w:r>
      <w:r w:rsidRPr="008C6FF0">
        <w:rPr>
          <w:rFonts w:ascii="Khmer OS Battambang" w:hAnsi="Khmer OS Battambang" w:cs="Khmer OS Battambang"/>
          <w:spacing w:val="-8"/>
          <w:cs/>
          <w:lang w:eastAsia="en-GB" w:bidi="km-KH"/>
        </w:rPr>
        <w:t>អ្នកដឹកនាំសហគមន៍</w:t>
      </w:r>
      <w:r w:rsidRPr="00DC26D5">
        <w:rPr>
          <w:rFonts w:ascii="Khmer OS Battambang" w:hAnsi="Khmer OS Battambang" w:cs="Khmer OS Battambang"/>
          <w:cs/>
          <w:lang w:eastAsia="en-GB" w:bidi="km-KH"/>
        </w:rPr>
        <w:t xml:space="preserve"> នៅពេល</w:t>
      </w:r>
      <w:r>
        <w:rPr>
          <w:rFonts w:ascii="Khmer OS Battambang" w:hAnsi="Khmer OS Battambang" w:cs="Khmer OS Battambang" w:hint="cs"/>
          <w:cs/>
          <w:lang w:eastAsia="en-GB" w:bidi="km-KH"/>
        </w:rPr>
        <w:t>ទៅ</w:t>
      </w:r>
      <w:r w:rsidRPr="00DC26D5">
        <w:rPr>
          <w:rFonts w:ascii="Khmer OS Battambang" w:hAnsi="Khmer OS Battambang" w:cs="Khmer OS Battambang"/>
          <w:cs/>
          <w:lang w:eastAsia="en-GB" w:bidi="km-KH"/>
        </w:rPr>
        <w:t>ដល់សហគមន៍</w:t>
      </w:r>
      <w:r>
        <w:rPr>
          <w:rFonts w:ascii="Khmer OS Battambang" w:hAnsi="Khmer OS Battambang" w:cs="Khmer OS Battambang" w:hint="cs"/>
          <w:cs/>
          <w:lang w:eastAsia="en-GB" w:bidi="km-KH"/>
        </w:rPr>
        <w:t>ណា</w:t>
      </w:r>
      <w:r w:rsidRPr="00DC26D5">
        <w:rPr>
          <w:rFonts w:ascii="Khmer OS Battambang" w:hAnsi="Khmer OS Battambang" w:cs="Khmer OS Battambang"/>
          <w:cs/>
          <w:lang w:eastAsia="en-GB" w:bidi="km-KH"/>
        </w:rPr>
        <w:t>មួយ។ ការអនុញ្ញាតគួរតែត្រូវបាន</w:t>
      </w:r>
      <w:r>
        <w:rPr>
          <w:rFonts w:ascii="Khmer OS Battambang" w:hAnsi="Khmer OS Battambang" w:cs="Khmer OS Battambang" w:hint="cs"/>
          <w:cs/>
          <w:lang w:eastAsia="en-GB" w:bidi="km-KH"/>
        </w:rPr>
        <w:t>ស្នើសុំ</w:t>
      </w:r>
      <w:r w:rsidRPr="00DC26D5">
        <w:rPr>
          <w:rFonts w:ascii="Khmer OS Battambang" w:hAnsi="Khmer OS Battambang" w:cs="Khmer OS Battambang"/>
          <w:cs/>
          <w:lang w:eastAsia="en-GB" w:bidi="km-KH"/>
        </w:rPr>
        <w:t>ពីអ្នកដឹកនាំសហគមន៍</w:t>
      </w:r>
      <w:r>
        <w:rPr>
          <w:rFonts w:ascii="Khmer OS Battambang" w:hAnsi="Khmer OS Battambang" w:cs="Khmer OS Battambang" w:hint="cs"/>
          <w:cs/>
          <w:lang w:eastAsia="en-GB" w:bidi="km-KH"/>
        </w:rPr>
        <w:t xml:space="preserve"> </w:t>
      </w:r>
      <w:r w:rsidRPr="00DC26D5">
        <w:rPr>
          <w:rFonts w:ascii="Khmer OS Battambang" w:hAnsi="Khmer OS Battambang" w:cs="Khmer OS Battambang"/>
          <w:cs/>
          <w:lang w:eastAsia="en-GB" w:bidi="km-KH"/>
        </w:rPr>
        <w:t>ពាក់ព័ន្ធនឹងការថតរូបសម្រាប់ការស្រាវជ្រាវ</w:t>
      </w:r>
      <w:r>
        <w:rPr>
          <w:rFonts w:ascii="Khmer OS Battambang" w:hAnsi="Khmer OS Battambang" w:cs="Khmer OS Battambang" w:hint="cs"/>
          <w:cs/>
          <w:lang w:eastAsia="en-GB" w:bidi="km-KH"/>
        </w:rPr>
        <w:t>ជា</w:t>
      </w:r>
      <w:r w:rsidRPr="00DC26D5">
        <w:rPr>
          <w:rFonts w:ascii="Khmer OS Battambang" w:hAnsi="Khmer OS Battambang" w:cs="Khmer OS Battambang"/>
          <w:cs/>
          <w:lang w:eastAsia="en-GB" w:bidi="km-KH"/>
        </w:rPr>
        <w:t>ផ្លូវការ ឬហេតុផលផ្ទាល់ខ្លួន។</w:t>
      </w:r>
    </w:p>
    <w:p w14:paraId="126FCBEF" w14:textId="77777777" w:rsidR="00764A42" w:rsidRPr="00DC26D5" w:rsidRDefault="00764A42" w:rsidP="00764A42">
      <w:pPr>
        <w:pStyle w:val="Heading3"/>
        <w:rPr>
          <w:rFonts w:ascii="Khmer OS Battambang" w:hAnsi="Khmer OS Battambang" w:cs="Khmer OS Battambang"/>
          <w:sz w:val="22"/>
          <w:lang w:bidi="km-KH"/>
        </w:rPr>
      </w:pPr>
      <w:r>
        <w:rPr>
          <w:rFonts w:ascii="Khmer OS Battambang" w:hAnsi="Khmer OS Battambang" w:cs="Khmer OS Battambang" w:hint="cs"/>
          <w:sz w:val="22"/>
          <w:cs/>
          <w:lang w:bidi="km-KH"/>
        </w:rPr>
        <w:t>២.១ គោលការណ៍ណែនាំអំពីអាកប្បកិរិយា</w:t>
      </w:r>
    </w:p>
    <w:p w14:paraId="65EF3BBB" w14:textId="77777777" w:rsidR="00764A42" w:rsidRPr="008C6FF0" w:rsidRDefault="00764A42" w:rsidP="00764A42">
      <w:pPr>
        <w:pStyle w:val="Heading4"/>
        <w:spacing w:before="120"/>
        <w:rPr>
          <w:rFonts w:ascii="Khmer OS Battambang" w:hAnsi="Khmer OS Battambang" w:cs="Khmer OS Battambang"/>
          <w:i w:val="0"/>
          <w:iCs w:val="0"/>
          <w:lang w:bidi="km-KH"/>
        </w:rPr>
      </w:pPr>
      <w:r w:rsidRPr="008C6FF0">
        <w:rPr>
          <w:rFonts w:ascii="Khmer OS Battambang" w:hAnsi="Khmer OS Battambang" w:cs="Khmer OS Battambang" w:hint="cs"/>
          <w:iCs w:val="0"/>
          <w:cs/>
          <w:lang w:bidi="km-KH"/>
        </w:rPr>
        <w:t>កាត់បន្ថយស្ថានភាពដែលមានហានិភ័យជាអប្បបរមា</w:t>
      </w:r>
    </w:p>
    <w:p w14:paraId="25D36B36" w14:textId="4B8D716C" w:rsidR="00764A42" w:rsidRPr="003A58DF" w:rsidRDefault="00764A42" w:rsidP="006026A0">
      <w:pPr>
        <w:pStyle w:val="IODPARClistnumber"/>
        <w:numPr>
          <w:ilvl w:val="0"/>
          <w:numId w:val="16"/>
        </w:numPr>
        <w:jc w:val="both"/>
        <w:rPr>
          <w:rFonts w:ascii="Khmer OS Battambang" w:hAnsi="Khmer OS Battambang" w:cs="Khmer OS Battambang"/>
        </w:rPr>
      </w:pPr>
      <w:r w:rsidRPr="003A58DF">
        <w:rPr>
          <w:rFonts w:ascii="Leelawadee UI" w:hAnsi="Leelawadee UI" w:cs="Leelawadee UI" w:hint="cs"/>
          <w:cs/>
          <w:lang w:bidi="km-KH"/>
        </w:rPr>
        <w:t>ព្យាយាម៖</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ជៀសវាងការស្ថិតនៅក្នុងទីតាំងដែលចាញ់ប្រៀប</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ឬងាយរងគ្រោះ</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ត្រូវអមដំណើរដោយមនុស្សពេញវ័យទីពីរ</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នៅពេលណាដែលអាចធ្វើបាន</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ជួបជាមួយកុមារនៅទីតាំងកណ្តាល</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ទីតាំងសាធារណៈនៅពេលណាដែលអាចធ្វើបាន</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កត់ត្រាភ្លាមៗ</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នៅក្នុងសៀវភៅកំណត់ហេតុកិច្ចគាំពារកុមារ</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ឬក្រដាសរាយការណ៍អំពីហេតុការណ៍នៅក្នុងអង្គភាពដែលត្រូវបានកំណត់</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នូវកាលៈទេសៈនៃស្ថានភាពណាមួយដែលកើតឡើង</w:t>
      </w:r>
      <w:r w:rsidRPr="003A58DF">
        <w:rPr>
          <w:rFonts w:ascii="Khmer OS Battambang" w:hAnsi="Khmer OS Battambang" w:cs="Khmer OS Battambang" w:hint="cs"/>
          <w:cs/>
          <w:lang w:bidi="km-KH"/>
        </w:rPr>
        <w:t xml:space="preserve"> </w:t>
      </w:r>
      <w:r w:rsidRPr="003A58DF">
        <w:rPr>
          <w:rFonts w:ascii="Leelawadee UI" w:hAnsi="Leelawadee UI" w:cs="Leelawadee UI" w:hint="cs"/>
          <w:cs/>
          <w:lang w:bidi="km-KH"/>
        </w:rPr>
        <w:t>ដែលអាចនឹងបកស្រាយខុស។</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សូមចងចាំថា</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សកម្មភាពនានា</w:t>
      </w:r>
      <w:r w:rsidRPr="003A58DF">
        <w:rPr>
          <w:rFonts w:ascii="Khmer OS Battambang" w:hAnsi="Khmer OS Battambang" w:cs="Khmer OS Battambang" w:hint="cs"/>
          <w:cs/>
          <w:lang w:bidi="km-KH"/>
        </w:rPr>
        <w:t xml:space="preserve"> </w:t>
      </w:r>
      <w:r w:rsidRPr="003A58DF">
        <w:rPr>
          <w:rFonts w:ascii="Leelawadee UI" w:hAnsi="Leelawadee UI" w:cs="Leelawadee UI" w:hint="cs"/>
          <w:cs/>
          <w:lang w:bidi="km-KH"/>
        </w:rPr>
        <w:t>ទោះបីជាចេតនាល្អប៉ុណ្ណាក៏ដោយ</w:t>
      </w:r>
      <w:r w:rsidRPr="003A58DF">
        <w:rPr>
          <w:rFonts w:ascii="Khmer OS Battambang" w:hAnsi="Khmer OS Battambang" w:cs="Khmer OS Battambang"/>
          <w:cs/>
          <w:lang w:bidi="km-KH"/>
        </w:rPr>
        <w:t xml:space="preserve"> </w:t>
      </w:r>
      <w:r w:rsidRPr="003A58DF">
        <w:rPr>
          <w:rFonts w:ascii="Leelawadee UI" w:hAnsi="Leelawadee UI" w:cs="Leelawadee UI" w:hint="cs"/>
          <w:cs/>
          <w:lang w:bidi="km-KH"/>
        </w:rPr>
        <w:t>ក៏តែងតែទទួលរងនូវការបកស្រាយខុសដោយភាគីទីបីដែរ</w:t>
      </w:r>
    </w:p>
    <w:p w14:paraId="3AC4B28F" w14:textId="77777777" w:rsidR="00764A42" w:rsidRPr="00E9305E" w:rsidRDefault="00764A42" w:rsidP="003A58DF">
      <w:pPr>
        <w:pStyle w:val="IODPARClistnumber"/>
        <w:jc w:val="both"/>
        <w:rPr>
          <w:rFonts w:ascii="Khmer OS Battambang" w:hAnsi="Khmer OS Battambang" w:cs="Khmer OS Battambang"/>
        </w:rPr>
      </w:pPr>
      <w:r w:rsidRPr="00E9305E">
        <w:rPr>
          <w:rFonts w:ascii="Leelawadee UI" w:hAnsi="Leelawadee UI" w:cs="Leelawadee UI" w:hint="cs"/>
          <w:spacing w:val="-8"/>
          <w:cs/>
          <w:lang w:bidi="km-KH"/>
        </w:rPr>
        <w:lastRenderedPageBreak/>
        <w:t>ព្យាយាមកុំនៅជាមួយកុមារតែពីរនាក់តទល់</w:t>
      </w:r>
      <w:r w:rsidRPr="00E9305E">
        <w:rPr>
          <w:rFonts w:ascii="Khmer OS Battambang" w:hAnsi="Khmer OS Battambang" w:cs="Khmer OS Battambang"/>
          <w:spacing w:val="-8"/>
          <w:cs/>
          <w:lang w:bidi="km-KH"/>
        </w:rPr>
        <w:t xml:space="preserve"> </w:t>
      </w:r>
      <w:r w:rsidRPr="00E9305E">
        <w:rPr>
          <w:rFonts w:ascii="Leelawadee UI" w:hAnsi="Leelawadee UI" w:cs="Leelawadee UI" w:hint="cs"/>
          <w:spacing w:val="-8"/>
          <w:cs/>
          <w:lang w:bidi="km-KH"/>
        </w:rPr>
        <w:t>រួមទាំងក្នុងស្ថានភាពដូចតទៅ៖</w:t>
      </w:r>
      <w:r w:rsidRPr="00E9305E">
        <w:rPr>
          <w:rFonts w:ascii="Khmer OS Battambang" w:hAnsi="Khmer OS Battambang" w:cs="Khmer OS Battambang"/>
          <w:spacing w:val="-8"/>
          <w:cs/>
          <w:lang w:bidi="km-KH"/>
        </w:rPr>
        <w:t xml:space="preserve"> </w:t>
      </w:r>
      <w:r w:rsidRPr="00E9305E">
        <w:rPr>
          <w:rFonts w:ascii="Leelawadee UI" w:hAnsi="Leelawadee UI" w:cs="Leelawadee UI" w:hint="cs"/>
          <w:spacing w:val="-8"/>
          <w:cs/>
          <w:lang w:bidi="km-KH"/>
        </w:rPr>
        <w:t>នៅក្នុងឡាន</w:t>
      </w:r>
      <w:r w:rsidRPr="00E9305E">
        <w:rPr>
          <w:rFonts w:ascii="Khmer OS Battambang" w:hAnsi="Khmer OS Battambang" w:cs="Khmer OS Battambang"/>
          <w:spacing w:val="-8"/>
          <w:cs/>
          <w:lang w:bidi="km-KH"/>
        </w:rPr>
        <w:t xml:space="preserve"> (</w:t>
      </w:r>
      <w:r w:rsidRPr="00E9305E">
        <w:rPr>
          <w:rFonts w:ascii="Leelawadee UI" w:hAnsi="Leelawadee UI" w:cs="Leelawadee UI" w:hint="cs"/>
          <w:spacing w:val="-8"/>
          <w:cs/>
          <w:lang w:bidi="km-KH"/>
        </w:rPr>
        <w:t>ទោះបី</w:t>
      </w:r>
      <w:r w:rsidRPr="00E9305E">
        <w:rPr>
          <w:rFonts w:cs="Arial" w:hint="cs"/>
          <w:cs/>
          <w:lang w:bidi="km-KH"/>
        </w:rPr>
        <w:t>​</w:t>
      </w:r>
      <w:r w:rsidRPr="00E9305E">
        <w:rPr>
          <w:rFonts w:ascii="Leelawadee UI" w:hAnsi="Leelawadee UI" w:cs="Leelawadee UI" w:hint="cs"/>
          <w:cs/>
          <w:lang w:bidi="km-KH"/>
        </w:rPr>
        <w:t>ជាការធ្វើដំណើរជិតប៉ុណ្ណាក៏ដោយ</w:t>
      </w:r>
      <w:r w:rsidRPr="00E9305E">
        <w:rPr>
          <w:rFonts w:ascii="Khmer OS Battambang" w:hAnsi="Khmer OS Battambang" w:cs="Khmer OS Battambang"/>
          <w:cs/>
          <w:lang w:bidi="km-KH"/>
        </w:rPr>
        <w:t>)</w:t>
      </w:r>
      <w:r w:rsidRPr="00E9305E">
        <w:rPr>
          <w:rFonts w:ascii="Khmer OS Battambang" w:hAnsi="Khmer OS Battambang" w:cs="Khmer OS Battambang"/>
        </w:rPr>
        <w:t xml:space="preserve"> </w:t>
      </w:r>
      <w:r w:rsidRPr="00E9305E">
        <w:rPr>
          <w:rFonts w:ascii="Leelawadee UI" w:hAnsi="Leelawadee UI" w:cs="Leelawadee UI" w:hint="cs"/>
          <w:cs/>
          <w:lang w:bidi="km-KH"/>
        </w:rPr>
        <w:t>ពេញមួយយប់</w:t>
      </w:r>
      <w:r w:rsidRPr="00E9305E">
        <w:rPr>
          <w:rFonts w:ascii="Khmer OS Battambang" w:hAnsi="Khmer OS Battambang" w:cs="Khmer OS Battambang"/>
          <w:cs/>
          <w:lang w:bidi="km-KH"/>
        </w:rPr>
        <w:t xml:space="preserve"> (</w:t>
      </w:r>
      <w:r w:rsidRPr="00E9305E">
        <w:rPr>
          <w:rFonts w:ascii="Leelawadee UI" w:hAnsi="Leelawadee UI" w:cs="Leelawadee UI" w:hint="cs"/>
          <w:cs/>
          <w:lang w:bidi="km-KH"/>
        </w:rPr>
        <w:t>ទោះបីជាស្នាក់នៅកន្លែងណាក៏ដោយ</w:t>
      </w:r>
      <w:r w:rsidRPr="00E9305E">
        <w:rPr>
          <w:rFonts w:ascii="Khmer OS Battambang" w:hAnsi="Khmer OS Battambang" w:cs="Khmer OS Battambang"/>
          <w:cs/>
          <w:lang w:bidi="km-KH"/>
        </w:rPr>
        <w:t>)</w:t>
      </w:r>
      <w:r w:rsidRPr="00E9305E">
        <w:rPr>
          <w:rFonts w:ascii="Khmer OS Battambang" w:hAnsi="Khmer OS Battambang" w:cs="Khmer OS Battambang"/>
        </w:rPr>
        <w:t xml:space="preserve"> </w:t>
      </w:r>
      <w:r w:rsidRPr="00E9305E">
        <w:rPr>
          <w:rFonts w:ascii="Leelawadee UI" w:hAnsi="Leelawadee UI" w:cs="Leelawadee UI" w:hint="cs"/>
          <w:cs/>
          <w:lang w:bidi="km-KH"/>
        </w:rPr>
        <w:t>នៅក្នុងផ្ទះរបស់អ្នក</w:t>
      </w:r>
      <w:r w:rsidRPr="00E9305E">
        <w:rPr>
          <w:rFonts w:ascii="Khmer OS Battambang" w:hAnsi="Khmer OS Battambang" w:cs="Khmer OS Battambang" w:hint="cs"/>
          <w:cs/>
          <w:lang w:bidi="km-KH"/>
        </w:rPr>
        <w:t xml:space="preserve"> </w:t>
      </w:r>
      <w:r w:rsidRPr="00E9305E">
        <w:rPr>
          <w:rFonts w:ascii="Leelawadee UI" w:hAnsi="Leelawadee UI" w:cs="Leelawadee UI" w:hint="cs"/>
          <w:cs/>
          <w:lang w:bidi="km-KH"/>
        </w:rPr>
        <w:t>ឬផ្ទះរបស់កុមារ។</w:t>
      </w:r>
      <w:r w:rsidRPr="00E9305E">
        <w:rPr>
          <w:rFonts w:ascii="Khmer OS Battambang" w:hAnsi="Khmer OS Battambang" w:cs="Khmer OS Battambang"/>
          <w:cs/>
          <w:lang w:bidi="km-KH"/>
        </w:rPr>
        <w:t xml:space="preserve"> </w:t>
      </w:r>
      <w:r w:rsidRPr="00E9305E">
        <w:rPr>
          <w:rFonts w:ascii="Leelawadee UI" w:hAnsi="Leelawadee UI" w:cs="Leelawadee UI" w:hint="cs"/>
          <w:cs/>
          <w:lang w:bidi="km-KH"/>
        </w:rPr>
        <w:t>កុំបង្ហាញការពេញចិត្ត</w:t>
      </w:r>
      <w:r w:rsidRPr="00E9305E">
        <w:rPr>
          <w:rFonts w:ascii="Khmer OS Battambang" w:hAnsi="Khmer OS Battambang" w:cs="Khmer OS Battambang"/>
          <w:cs/>
          <w:lang w:bidi="km-KH"/>
        </w:rPr>
        <w:t xml:space="preserve"> </w:t>
      </w:r>
      <w:r w:rsidRPr="00E9305E">
        <w:rPr>
          <w:rFonts w:ascii="Leelawadee UI" w:hAnsi="Leelawadee UI" w:cs="Leelawadee UI" w:hint="cs"/>
          <w:cs/>
          <w:lang w:bidi="km-KH"/>
        </w:rPr>
        <w:t>ឬចំណាយពេលវេលាជាមួយកុមារណាម្នាក់ច្រើនពេក។</w:t>
      </w:r>
    </w:p>
    <w:p w14:paraId="2702FDC7" w14:textId="77777777" w:rsidR="00764A42" w:rsidRPr="008C6FF0" w:rsidRDefault="00764A42" w:rsidP="00764A42">
      <w:pPr>
        <w:pStyle w:val="Heading4"/>
        <w:spacing w:before="120"/>
        <w:rPr>
          <w:rFonts w:ascii="Khmer OS Battambang" w:hAnsi="Khmer OS Battambang" w:cs="Khmer OS Battambang"/>
          <w:i w:val="0"/>
          <w:iCs w:val="0"/>
          <w:lang w:bidi="km-KH"/>
        </w:rPr>
      </w:pPr>
      <w:r>
        <w:rPr>
          <w:rFonts w:ascii="Leelawadee UI" w:hAnsi="Leelawadee UI" w:cs="Leelawadee UI" w:hint="cs"/>
          <w:iCs w:val="0"/>
          <w:cs/>
          <w:lang w:bidi="km-KH"/>
        </w:rPr>
        <w:t>អ</w:t>
      </w:r>
      <w:r>
        <w:rPr>
          <w:rFonts w:ascii="Khmer OS Battambang" w:hAnsi="Khmer OS Battambang" w:cs="Khmer OS Battambang" w:hint="cs"/>
          <w:iCs w:val="0"/>
          <w:cs/>
          <w:lang w:bidi="km-KH"/>
        </w:rPr>
        <w:t>ាកប្បកិរិយាផ្លូវភេទ</w:t>
      </w:r>
    </w:p>
    <w:p w14:paraId="38CE8F5D" w14:textId="37DB701E" w:rsidR="00764A42" w:rsidRPr="003A58DF" w:rsidRDefault="00764A42" w:rsidP="006026A0">
      <w:pPr>
        <w:pStyle w:val="IODPARClistnumber"/>
        <w:numPr>
          <w:ilvl w:val="0"/>
          <w:numId w:val="17"/>
        </w:numPr>
        <w:jc w:val="both"/>
        <w:rPr>
          <w:rStyle w:val="IODPARCBulletsChar0"/>
          <w:rFonts w:ascii="Khmer OS Battambang" w:eastAsiaTheme="minorHAnsi" w:hAnsi="Khmer OS Battambang" w:cs="Khmer OS Battambang"/>
          <w:szCs w:val="22"/>
        </w:rPr>
      </w:pPr>
      <w:r w:rsidRPr="003A58DF">
        <w:rPr>
          <w:rStyle w:val="IODPARCBulletsChar0"/>
          <w:rFonts w:ascii="Khmer OS Battambang" w:eastAsiaTheme="minorHAnsi" w:hAnsi="Khmer OS Battambang" w:cs="Khmer OS Battambang" w:hint="cs"/>
          <w:spacing w:val="-4"/>
          <w:szCs w:val="22"/>
          <w:cs/>
          <w:lang w:bidi="km-KH"/>
        </w:rPr>
        <w:t xml:space="preserve">កុំ៖ </w:t>
      </w:r>
      <w:r w:rsidRPr="003A58DF">
        <w:rPr>
          <w:rStyle w:val="IODPARCBulletsChar0"/>
          <w:rFonts w:ascii="Leelawadee UI" w:eastAsiaTheme="minorHAnsi" w:hAnsi="Leelawadee UI" w:cs="Leelawadee UI" w:hint="cs"/>
          <w:spacing w:val="-4"/>
          <w:szCs w:val="22"/>
          <w:cs/>
          <w:lang w:bidi="km-KH"/>
        </w:rPr>
        <w:t>ចូលរួម</w:t>
      </w:r>
      <w:r w:rsidRPr="003A58DF">
        <w:rPr>
          <w:rStyle w:val="IODPARCBulletsChar0"/>
          <w:rFonts w:ascii="Khmer OS Battambang" w:eastAsiaTheme="minorHAnsi" w:hAnsi="Khmer OS Battambang" w:cs="Khmer OS Battambang"/>
          <w:spacing w:val="-4"/>
          <w:szCs w:val="22"/>
          <w:cs/>
          <w:lang w:bidi="km-KH"/>
        </w:rPr>
        <w:t xml:space="preserve"> </w:t>
      </w:r>
      <w:r w:rsidRPr="003A58DF">
        <w:rPr>
          <w:rStyle w:val="IODPARCBulletsChar0"/>
          <w:rFonts w:ascii="Leelawadee UI" w:eastAsiaTheme="minorHAnsi" w:hAnsi="Leelawadee UI" w:cs="Leelawadee UI" w:hint="cs"/>
          <w:spacing w:val="-4"/>
          <w:szCs w:val="22"/>
          <w:cs/>
          <w:lang w:bidi="km-KH"/>
        </w:rPr>
        <w:t>ឬអនុញ្ញាតឱ្យមានល្បែងបៀតបៀនផ្លូវភេទជាមួយកុមារ</w:t>
      </w:r>
      <w:r w:rsidRPr="003A58DF">
        <w:rPr>
          <w:rStyle w:val="IODPARCBulletsChar0"/>
          <w:rFonts w:ascii="Khmer OS Battambang" w:eastAsiaTheme="minorHAnsi" w:hAnsi="Khmer OS Battambang" w:cs="Khmer OS Battambang"/>
          <w:spacing w:val="-4"/>
          <w:szCs w:val="22"/>
          <w:cs/>
          <w:lang w:bidi="km-KH"/>
        </w:rPr>
        <w:t xml:space="preserve"> </w:t>
      </w:r>
      <w:r w:rsidRPr="003A58DF">
        <w:rPr>
          <w:rStyle w:val="IODPARCBulletsChar0"/>
          <w:rFonts w:ascii="Leelawadee UI" w:eastAsiaTheme="minorHAnsi" w:hAnsi="Leelawadee UI" w:cs="Leelawadee UI" w:hint="cs"/>
          <w:spacing w:val="-4"/>
          <w:szCs w:val="22"/>
          <w:cs/>
          <w:lang w:bidi="km-KH"/>
        </w:rPr>
        <w:t>ថើប</w:t>
      </w:r>
      <w:r w:rsidRPr="003A58DF">
        <w:rPr>
          <w:rStyle w:val="IODPARCBulletsChar0"/>
          <w:rFonts w:ascii="Khmer OS Battambang" w:eastAsiaTheme="minorHAnsi" w:hAnsi="Khmer OS Battambang" w:cs="Khmer OS Battambang"/>
          <w:spacing w:val="-4"/>
          <w:szCs w:val="22"/>
          <w:cs/>
          <w:lang w:bidi="km-KH"/>
        </w:rPr>
        <w:t xml:space="preserve"> </w:t>
      </w:r>
      <w:r w:rsidRPr="003A58DF">
        <w:rPr>
          <w:rStyle w:val="IODPARCBulletsChar0"/>
          <w:rFonts w:ascii="Leelawadee UI" w:eastAsiaTheme="minorHAnsi" w:hAnsi="Leelawadee UI" w:cs="Leelawadee UI" w:hint="cs"/>
          <w:spacing w:val="-4"/>
          <w:szCs w:val="22"/>
          <w:cs/>
          <w:lang w:bidi="km-KH"/>
        </w:rPr>
        <w:t>ឱប</w:t>
      </w:r>
      <w:r w:rsidRPr="003A58DF">
        <w:rPr>
          <w:rStyle w:val="IODPARCBulletsChar0"/>
          <w:rFonts w:ascii="Khmer OS Battambang" w:eastAsiaTheme="minorHAnsi" w:hAnsi="Khmer OS Battambang" w:cs="Khmer OS Battambang"/>
          <w:spacing w:val="-4"/>
          <w:szCs w:val="22"/>
          <w:cs/>
          <w:lang w:bidi="km-KH"/>
        </w:rPr>
        <w:t xml:space="preserve"> </w:t>
      </w:r>
      <w:r w:rsidRPr="003A58DF">
        <w:rPr>
          <w:rStyle w:val="IODPARCBulletsChar0"/>
          <w:rFonts w:ascii="Leelawadee UI" w:eastAsiaTheme="minorHAnsi" w:hAnsi="Leelawadee UI" w:cs="Leelawadee UI" w:hint="cs"/>
          <w:spacing w:val="-4"/>
          <w:szCs w:val="22"/>
          <w:cs/>
          <w:lang w:bidi="km-KH"/>
        </w:rPr>
        <w:t>ស្ទាបអង្អែល</w:t>
      </w:r>
      <w:r w:rsidRPr="003A58DF">
        <w:rPr>
          <w:rStyle w:val="IODPARCBulletsChar0"/>
          <w:rFonts w:ascii="Khmer OS Battambang" w:eastAsiaTheme="minorHAnsi" w:hAnsi="Khmer OS Battambang" w:cs="Khmer OS Battambang"/>
          <w:spacing w:val="-4"/>
          <w:szCs w:val="22"/>
          <w:cs/>
          <w:lang w:bidi="km-KH"/>
        </w:rPr>
        <w:t xml:space="preserve"> </w:t>
      </w:r>
      <w:r w:rsidRPr="003A58DF">
        <w:rPr>
          <w:rStyle w:val="IODPARCBulletsChar0"/>
          <w:rFonts w:ascii="Leelawadee UI" w:eastAsiaTheme="minorHAnsi" w:hAnsi="Leelawadee UI" w:cs="Leelawadee UI" w:hint="cs"/>
          <w:spacing w:val="-4"/>
          <w:szCs w:val="22"/>
          <w:cs/>
          <w:lang w:bidi="km-KH"/>
        </w:rPr>
        <w:t>ត្រដុស</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ឬប៉ះកុមារតាមរបៀបមិនសមរម្យ</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ឬមិនគិតគូរអំពីវប្បធម៌</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ប្រើភាសាដែលទាក់ទាញផ្លូវភេទកុមារ</w:t>
      </w:r>
      <w:r w:rsidRPr="003A58DF">
        <w:rPr>
          <w:rStyle w:val="IODPARCBulletsChar0"/>
          <w:rFonts w:ascii="Khmer OS Battambang" w:eastAsiaTheme="minorHAnsi" w:hAnsi="Khmer OS Battambang" w:cs="Khmer OS Battambang"/>
          <w:szCs w:val="22"/>
        </w:rPr>
        <w:t xml:space="preserve"> </w:t>
      </w:r>
      <w:r w:rsidRPr="003A58DF">
        <w:rPr>
          <w:rStyle w:val="IODPARCBulletsChar0"/>
          <w:rFonts w:ascii="Leelawadee UI" w:eastAsiaTheme="minorHAnsi" w:hAnsi="Leelawadee UI" w:cs="Leelawadee UI" w:hint="cs"/>
          <w:szCs w:val="22"/>
          <w:cs/>
          <w:lang w:bidi="km-KH"/>
        </w:rPr>
        <w:t>លើកទឹកចិត្តដល់ការប៉ះទង្គិចណាមួយដោយកុមារ</w:t>
      </w:r>
      <w:r w:rsidRPr="003A58DF">
        <w:rPr>
          <w:rStyle w:val="IODPARCBulletsChar0"/>
          <w:rFonts w:ascii="Khmer OS Battambang" w:eastAsiaTheme="minorHAnsi" w:hAnsi="Khmer OS Battambang" w:cs="Khmer OS Battambang"/>
          <w:szCs w:val="22"/>
        </w:rPr>
        <w:t xml:space="preserve"> </w:t>
      </w:r>
      <w:r w:rsidRPr="003A58DF">
        <w:rPr>
          <w:rStyle w:val="IODPARCBulletsChar0"/>
          <w:rFonts w:ascii="Leelawadee UI" w:eastAsiaTheme="minorHAnsi" w:hAnsi="Leelawadee UI" w:cs="Leelawadee UI" w:hint="cs"/>
          <w:szCs w:val="22"/>
          <w:cs/>
          <w:lang w:bidi="km-KH"/>
        </w:rPr>
        <w:t>បង្កើត</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មើល</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ឬចែកចាយរូបភាពក្នុងទម្រង់ណាមួយ</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បោះពុម្ព</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ឬអេឡិចត្រូនិក</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របស់កុមារដែលស្លៀកពាក់មិនសមរម្យ</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និង</w:t>
      </w:r>
      <w:r w:rsidRPr="003A58DF">
        <w:rPr>
          <w:rStyle w:val="IODPARCBulletsChar0"/>
          <w:rFonts w:ascii="Khmer OS Battambang" w:eastAsiaTheme="minorHAnsi" w:hAnsi="Khmer OS Battambang" w:cs="Khmer OS Battambang"/>
          <w:szCs w:val="22"/>
          <w:cs/>
          <w:lang w:bidi="km-KH"/>
        </w:rPr>
        <w:t>/</w:t>
      </w:r>
      <w:r w:rsidRPr="003A58DF">
        <w:rPr>
          <w:rStyle w:val="IODPARCBulletsChar0"/>
          <w:rFonts w:ascii="Leelawadee UI" w:eastAsiaTheme="minorHAnsi" w:hAnsi="Leelawadee UI" w:cs="Leelawadee UI" w:hint="cs"/>
          <w:szCs w:val="22"/>
          <w:cs/>
          <w:lang w:bidi="km-KH"/>
        </w:rPr>
        <w:t>ឬរូបភាពដែលបង្ហាញក្នុងទម្រង់ណាមួយដែលអាចបកស្រាយថាមិនសមរម្យតាមផ្លូវភេទ។</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ទាក់ទងនឹងកុមារដែលអ្នកមានទំនាក់ទំនងវិជ្ជាជីវៈជាមួយ</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សូមកុំគេងលើគ្រែតែមួយ</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ឬធ្វើរឿងផ្ទាល់ខ្លួនដែលកុមារអាចធ្វើបានសម្រាប់ខ្លួនគាត់បាន</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រួមទាំងការស្លៀកពាក់</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ការងូតទឹក</w:t>
      </w:r>
      <w:r w:rsidRPr="003A58DF">
        <w:rPr>
          <w:rStyle w:val="IODPARCBulletsChar0"/>
          <w:rFonts w:ascii="Khmer OS Battambang" w:eastAsiaTheme="minorHAnsi" w:hAnsi="Khmer OS Battambang" w:cs="Khmer OS Battambang"/>
          <w:szCs w:val="22"/>
          <w:cs/>
          <w:lang w:bidi="km-KH"/>
        </w:rPr>
        <w:t xml:space="preserve"> </w:t>
      </w:r>
      <w:r w:rsidRPr="003A58DF">
        <w:rPr>
          <w:rStyle w:val="IODPARCBulletsChar0"/>
          <w:rFonts w:ascii="Leelawadee UI" w:eastAsiaTheme="minorHAnsi" w:hAnsi="Leelawadee UI" w:cs="Leelawadee UI" w:hint="cs"/>
          <w:szCs w:val="22"/>
          <w:cs/>
          <w:lang w:bidi="km-KH"/>
        </w:rPr>
        <w:t>និងការតុបតែងខ្លួនផងដែរ។</w:t>
      </w:r>
    </w:p>
    <w:p w14:paraId="675EB4FB" w14:textId="77777777" w:rsidR="00764A42" w:rsidRPr="00C60CDC" w:rsidRDefault="00764A42" w:rsidP="00764A42">
      <w:pPr>
        <w:pStyle w:val="Heading4"/>
        <w:spacing w:before="120"/>
        <w:rPr>
          <w:rFonts w:ascii="Khmer OS Battambang" w:hAnsi="Khmer OS Battambang" w:cs="Khmer OS Battambang"/>
          <w:i w:val="0"/>
          <w:iCs w:val="0"/>
          <w:lang w:bidi="km-KH"/>
        </w:rPr>
      </w:pPr>
      <w:r w:rsidRPr="00C60CDC">
        <w:rPr>
          <w:rFonts w:ascii="Leelawadee UI" w:hAnsi="Leelawadee UI" w:cs="Leelawadee UI" w:hint="cs"/>
          <w:iCs w:val="0"/>
          <w:cs/>
          <w:lang w:bidi="km-KH"/>
        </w:rPr>
        <w:t>អ</w:t>
      </w:r>
      <w:r w:rsidRPr="00C60CDC">
        <w:rPr>
          <w:rFonts w:ascii="Khmer OS Battambang" w:hAnsi="Khmer OS Battambang" w:cs="Khmer OS Battambang" w:hint="cs"/>
          <w:iCs w:val="0"/>
          <w:cs/>
          <w:lang w:bidi="km-KH"/>
        </w:rPr>
        <w:t>ាកប្បកិរិយាផ្លូវកាយ</w:t>
      </w:r>
    </w:p>
    <w:p w14:paraId="3751E4FD" w14:textId="4E33DB0C" w:rsidR="00764A42" w:rsidRPr="00E95A79" w:rsidRDefault="00764A42" w:rsidP="006026A0">
      <w:pPr>
        <w:pStyle w:val="IODPARClistnumber"/>
        <w:numPr>
          <w:ilvl w:val="0"/>
          <w:numId w:val="28"/>
        </w:numPr>
        <w:jc w:val="both"/>
        <w:rPr>
          <w:rFonts w:ascii="Khmer OS Battambang" w:hAnsi="Khmer OS Battambang" w:cs="Khmer OS Battambang"/>
        </w:rPr>
      </w:pPr>
      <w:r w:rsidRPr="00E95A79">
        <w:rPr>
          <w:rFonts w:ascii="Khmer OS Battambang" w:hAnsi="Khmer OS Battambang" w:cs="Khmer OS Battambang" w:hint="cs"/>
          <w:cs/>
          <w:lang w:bidi="km-KH"/>
        </w:rPr>
        <w:t>ធ្វើ៖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រង់ចាំសម្រាប់ទំនាក់ទំនងផ្លូវកាយដ៏សមស្រប</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ដូចជា</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ការកាន់ដៃ</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ដែលចាប់ផ្តើមដោយកុមារ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លើកលែងតែក្នុងស្ថានភាពដែលមនុស្សពេញវ័យរំពឹងទុកថានឹងស្វាគមន៍កុមារដោយចាប់ដៃរបស់ពួកគេ</w:t>
      </w:r>
    </w:p>
    <w:p w14:paraId="5BCA95A6" w14:textId="4E0C9B62" w:rsidR="00764A42" w:rsidRPr="00E95A79" w:rsidRDefault="00764A42" w:rsidP="006026A0">
      <w:pPr>
        <w:pStyle w:val="IODPARClistnumber"/>
        <w:numPr>
          <w:ilvl w:val="0"/>
          <w:numId w:val="17"/>
        </w:numPr>
        <w:jc w:val="both"/>
        <w:rPr>
          <w:rFonts w:ascii="Khmer OS Battambang" w:hAnsi="Khmer OS Battambang" w:cs="Khmer OS Battambang"/>
        </w:rPr>
      </w:pPr>
      <w:r w:rsidRPr="00E95A79">
        <w:rPr>
          <w:rFonts w:ascii="Leelawadee UI" w:hAnsi="Leelawadee UI" w:cs="Leelawadee UI" w:hint="cs"/>
          <w:cs/>
          <w:lang w:bidi="km-KH"/>
        </w:rPr>
        <w:t>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វាយ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ឬគម្រាមវាយកុមារ</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ដោយដៃ</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ឬរបស់របរផ្សេងៗ</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ឬធ្វើបាបរាងកាយ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ឬរំលោភបំពានផ្លូវកាយកុមារ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ឬគំរាមធ្វើដូច្នេះ។</w:t>
      </w:r>
    </w:p>
    <w:p w14:paraId="05DBF60C" w14:textId="77777777" w:rsidR="00764A42" w:rsidRPr="00DC26D5" w:rsidRDefault="00764A42" w:rsidP="00764A42">
      <w:pPr>
        <w:pStyle w:val="Heading4"/>
        <w:rPr>
          <w:rFonts w:ascii="Khmer OS Battambang" w:hAnsi="Khmer OS Battambang" w:cs="Khmer OS Battambang"/>
        </w:rPr>
      </w:pPr>
      <w:r w:rsidRPr="00C60CDC">
        <w:rPr>
          <w:rFonts w:ascii="Leelawadee UI" w:hAnsi="Leelawadee UI" w:cs="Leelawadee UI" w:hint="cs"/>
          <w:iCs w:val="0"/>
          <w:cs/>
          <w:lang w:bidi="km-KH"/>
        </w:rPr>
        <w:t>អ</w:t>
      </w:r>
      <w:r w:rsidRPr="00C60CDC">
        <w:rPr>
          <w:rFonts w:ascii="Khmer OS Battambang" w:hAnsi="Khmer OS Battambang" w:cs="Khmer OS Battambang" w:hint="cs"/>
          <w:iCs w:val="0"/>
          <w:cs/>
          <w:lang w:bidi="km-KH"/>
        </w:rPr>
        <w:t>ាកប្បកិរិយា</w:t>
      </w:r>
      <w:r>
        <w:rPr>
          <w:rFonts w:ascii="Khmer OS Battambang" w:hAnsi="Khmer OS Battambang" w:cs="Khmer OS Battambang" w:hint="cs"/>
          <w:iCs w:val="0"/>
          <w:cs/>
          <w:lang w:bidi="km-KH"/>
        </w:rPr>
        <w:t>ផ្លូវចិត្តសង្គម</w:t>
      </w:r>
    </w:p>
    <w:p w14:paraId="627ADDAF" w14:textId="1CB732C7" w:rsidR="00764A42" w:rsidRPr="00DA0C2B" w:rsidRDefault="00764A42" w:rsidP="006026A0">
      <w:pPr>
        <w:pStyle w:val="IODPARClistnumber"/>
        <w:numPr>
          <w:ilvl w:val="0"/>
          <w:numId w:val="18"/>
        </w:numPr>
        <w:jc w:val="both"/>
        <w:rPr>
          <w:rFonts w:ascii="Khmer OS Battambang" w:hAnsi="Khmer OS Battambang" w:cs="Khmer OS Battambang"/>
        </w:rPr>
      </w:pPr>
      <w:r w:rsidRPr="00DA0C2B">
        <w:rPr>
          <w:rFonts w:ascii="Khmer OS Battambang" w:hAnsi="Khmer OS Battambang" w:cs="Khmer OS Battambang" w:hint="cs"/>
          <w:cs/>
          <w:lang w:bidi="km-KH"/>
        </w:rPr>
        <w:t>ធ្វើ៖</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មានការយល់ដឹងអំពីតុល្យភាពនៃថាមពលរវាងមនុស្សពេញវ័យ</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និងកុមារ</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និងជៀសវាងការទាញយកផលចំណេញណាមួយដែលវាអាចផ្តល់ជូនបាន</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ត្រូវដឹងថា</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ក្នុងនាមជាសមាជិកក្រុម</w:t>
      </w:r>
      <w:r w:rsidRPr="00DA0C2B">
        <w:rPr>
          <w:rFonts w:ascii="Leelawadee UI" w:hAnsi="Leelawadee UI" w:cs="Leelawadee UI" w:hint="cs"/>
          <w:spacing w:val="4"/>
          <w:cs/>
          <w:lang w:bidi="km-KH"/>
        </w:rPr>
        <w:t>ស្រាវជ្រាវ</w:t>
      </w:r>
      <w:r w:rsidRPr="00DA0C2B">
        <w:rPr>
          <w:rFonts w:ascii="Khmer OS Battambang" w:hAnsi="Khmer OS Battambang" w:cs="Khmer OS Battambang"/>
          <w:spacing w:val="4"/>
          <w:cs/>
          <w:lang w:bidi="km-KH"/>
        </w:rPr>
        <w:t xml:space="preserve"> </w:t>
      </w:r>
      <w:r w:rsidRPr="00DA0C2B">
        <w:rPr>
          <w:rFonts w:ascii="Leelawadee UI" w:hAnsi="Leelawadee UI" w:cs="Leelawadee UI" w:hint="cs"/>
          <w:spacing w:val="4"/>
          <w:cs/>
          <w:lang w:bidi="km-KH"/>
        </w:rPr>
        <w:t>វត្តមានរបស់អ្នកជាមួយកុមារ</w:t>
      </w:r>
      <w:r w:rsidRPr="00DA0C2B">
        <w:rPr>
          <w:rFonts w:ascii="Khmer OS Battambang" w:hAnsi="Khmer OS Battambang" w:cs="Khmer OS Battambang" w:hint="cs"/>
          <w:spacing w:val="4"/>
          <w:cs/>
          <w:lang w:bidi="km-KH"/>
        </w:rPr>
        <w:t xml:space="preserve"> </w:t>
      </w:r>
      <w:r w:rsidRPr="00DA0C2B">
        <w:rPr>
          <w:rFonts w:ascii="Leelawadee UI" w:hAnsi="Leelawadee UI" w:cs="Leelawadee UI" w:hint="cs"/>
          <w:spacing w:val="4"/>
          <w:cs/>
          <w:lang w:bidi="km-KH"/>
        </w:rPr>
        <w:t>ជាញឹកញាប់</w:t>
      </w:r>
      <w:r w:rsidRPr="00DA0C2B">
        <w:rPr>
          <w:rFonts w:ascii="Khmer OS Battambang" w:hAnsi="Khmer OS Battambang" w:cs="Khmer OS Battambang" w:hint="cs"/>
          <w:spacing w:val="4"/>
          <w:cs/>
          <w:lang w:bidi="km-KH"/>
        </w:rPr>
        <w:t xml:space="preserve"> </w:t>
      </w:r>
      <w:r w:rsidRPr="00DA0C2B">
        <w:rPr>
          <w:rFonts w:ascii="Leelawadee UI" w:hAnsi="Leelawadee UI" w:cs="Leelawadee UI" w:hint="cs"/>
          <w:spacing w:val="4"/>
          <w:cs/>
          <w:lang w:bidi="km-KH"/>
        </w:rPr>
        <w:t>មានលក្ខណៈបណ្តោះអាសន្ន</w:t>
      </w:r>
      <w:r w:rsidRPr="00DA0C2B">
        <w:rPr>
          <w:rFonts w:ascii="Khmer OS Battambang" w:hAnsi="Khmer OS Battambang" w:cs="Khmer OS Battambang"/>
          <w:spacing w:val="4"/>
          <w:cs/>
          <w:lang w:bidi="km-KH"/>
        </w:rPr>
        <w:t xml:space="preserve"> </w:t>
      </w:r>
      <w:r w:rsidRPr="00DA0C2B">
        <w:rPr>
          <w:rFonts w:ascii="Leelawadee UI" w:hAnsi="Leelawadee UI" w:cs="Leelawadee UI" w:hint="cs"/>
          <w:spacing w:val="4"/>
          <w:cs/>
          <w:lang w:bidi="km-KH"/>
        </w:rPr>
        <w:t>ដូច្នេះអ្នក</w:t>
      </w:r>
      <w:r w:rsidRPr="00DA0C2B">
        <w:rPr>
          <w:rFonts w:ascii="Leelawadee UI" w:hAnsi="Leelawadee UI" w:cs="Leelawadee UI" w:hint="cs"/>
          <w:cs/>
          <w:lang w:bidi="km-KH"/>
        </w:rPr>
        <w:t>គួរតែជៀសវាងការបង្កើតចំណងទាក់ទងជាមួយកុមារ</w:t>
      </w:r>
      <w:r w:rsidRPr="00DA0C2B">
        <w:rPr>
          <w:rFonts w:ascii="Khmer OS Battambang" w:hAnsi="Khmer OS Battambang" w:cs="Khmer OS Battambang" w:hint="cs"/>
          <w:cs/>
          <w:lang w:bidi="km-KH"/>
        </w:rPr>
        <w:t xml:space="preserve"> </w:t>
      </w:r>
      <w:r w:rsidRPr="00DA0C2B">
        <w:rPr>
          <w:rFonts w:ascii="Leelawadee UI" w:hAnsi="Leelawadee UI" w:cs="Leelawadee UI" w:hint="cs"/>
          <w:cs/>
          <w:lang w:bidi="km-KH"/>
        </w:rPr>
        <w:t>ដែលលើកទឹកចិត្តឱ្យមានការពឹងផ្អែកផ្លូវអារម្មណ៍</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ឬផ្លូវចិត្ត៖</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ធ្វើឱ្យកុមារយល់ច្បាស់តាំងពីដំបូង</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តាមលក្ខខណ្ឌដែលសមស្របនឹងអាយុ</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ថាអ្នកនឹងមិននៅជាមួយពួកគេក្នុងរយៈពេលវែងនោះទេ</w:t>
      </w:r>
      <w:r w:rsidRPr="00DA0C2B">
        <w:rPr>
          <w:rFonts w:ascii="Khmer OS Battambang" w:hAnsi="Khmer OS Battambang" w:cs="Khmer OS Battambang"/>
          <w:cs/>
          <w:lang w:bidi="km-KH"/>
        </w:rPr>
        <w:t xml:space="preserve"> </w:t>
      </w:r>
      <w:r w:rsidRPr="00DA0C2B">
        <w:rPr>
          <w:rFonts w:ascii="Leelawadee UI" w:hAnsi="Leelawadee UI" w:cs="Leelawadee UI" w:hint="cs"/>
          <w:cs/>
          <w:lang w:bidi="km-KH"/>
        </w:rPr>
        <w:t>ស្តាប់និងគោរពទស្សនៈរបស់កុមារ</w:t>
      </w:r>
      <w:r w:rsidRPr="00DA0C2B">
        <w:rPr>
          <w:rFonts w:ascii="Khmer OS Battambang" w:hAnsi="Khmer OS Battambang" w:cs="Khmer OS Battambang"/>
        </w:rPr>
        <w:t xml:space="preserve"> </w:t>
      </w:r>
      <w:r w:rsidRPr="00DA0C2B">
        <w:rPr>
          <w:rFonts w:ascii="Leelawadee UI" w:hAnsi="Leelawadee UI" w:cs="Leelawadee UI" w:hint="cs"/>
          <w:cs/>
          <w:lang w:bidi="km-KH"/>
        </w:rPr>
        <w:t>លើកទឹកចិត្តចំពោះអាកប្បកិរិយាវិជ្ជមានរបស់កុមារ។</w:t>
      </w:r>
    </w:p>
    <w:p w14:paraId="1E976CAD" w14:textId="77777777" w:rsidR="00764A42" w:rsidRPr="00DC26D5" w:rsidRDefault="00764A42" w:rsidP="006026A0">
      <w:pPr>
        <w:pStyle w:val="IODPARClistnumber"/>
        <w:numPr>
          <w:ilvl w:val="0"/>
          <w:numId w:val="6"/>
        </w:numPr>
        <w:jc w:val="both"/>
        <w:rPr>
          <w:rFonts w:ascii="Khmer OS Battambang" w:hAnsi="Khmer OS Battambang" w:cs="Khmer OS Battambang"/>
        </w:rPr>
      </w:pPr>
      <w:r>
        <w:rPr>
          <w:rFonts w:ascii="Leelawadee UI" w:hAnsi="Leelawadee UI" w:cs="Leelawadee UI" w:hint="cs"/>
          <w:cs/>
          <w:lang w:bidi="km-KH"/>
        </w:rPr>
        <w:t>ក</w:t>
      </w:r>
      <w:r>
        <w:rPr>
          <w:rFonts w:ascii="Khmer OS Battambang" w:hAnsi="Khmer OS Battambang" w:cs="Khmer OS Battambang" w:hint="cs"/>
          <w:cs/>
          <w:lang w:bidi="km-KH"/>
        </w:rPr>
        <w:t>ុំ</w:t>
      </w:r>
      <w:r w:rsidRPr="005961FC">
        <w:rPr>
          <w:rFonts w:ascii="Khmer OS Battambang" w:hAnsi="Khmer OS Battambang" w:cs="Khmer OS Battambang"/>
          <w:cs/>
          <w:lang w:bidi="km-KH"/>
        </w:rPr>
        <w:t>៖ ប្រើភាសាដែលនាំឱ្យប៉ះពាល់ដល់ផ្លូវចិត្ត ឬ</w:t>
      </w:r>
      <w:r>
        <w:rPr>
          <w:rFonts w:ascii="Khmer OS Battambang" w:hAnsi="Khmer OS Battambang" w:cs="Khmer OS Battambang" w:hint="cs"/>
          <w:cs/>
          <w:lang w:bidi="km-KH"/>
        </w:rPr>
        <w:t>អារម្មណ៍</w:t>
      </w:r>
      <w:r w:rsidRPr="005961FC">
        <w:rPr>
          <w:rFonts w:ascii="Khmer OS Battambang" w:hAnsi="Khmer OS Battambang" w:cs="Khmer OS Battambang"/>
          <w:cs/>
          <w:lang w:bidi="km-KH"/>
        </w:rPr>
        <w:t>របស់កុមារ ណែនាំអាកប្បកិរិយា ឬទំនាក់ទំនងមិនសមរម្យ</w:t>
      </w:r>
      <w:r>
        <w:rPr>
          <w:rFonts w:ascii="Khmer OS Battambang" w:hAnsi="Khmer OS Battambang" w:cs="Khmer OS Battambang" w:hint="cs"/>
          <w:cs/>
          <w:lang w:bidi="km-KH"/>
        </w:rPr>
        <w:t>គ្រប់</w:t>
      </w:r>
      <w:r w:rsidRPr="005961FC">
        <w:rPr>
          <w:rFonts w:ascii="Khmer OS Battambang" w:hAnsi="Khmer OS Battambang" w:cs="Khmer OS Battambang"/>
          <w:cs/>
          <w:lang w:bidi="km-KH"/>
        </w:rPr>
        <w:t>ប្រភេទ</w:t>
      </w:r>
      <w:r w:rsidRPr="005961FC">
        <w:rPr>
          <w:rFonts w:ascii="Khmer OS Battambang" w:hAnsi="Khmer OS Battambang" w:cs="Khmer OS Battambang"/>
        </w:rPr>
        <w:t xml:space="preserve"> </w:t>
      </w:r>
      <w:r>
        <w:rPr>
          <w:rFonts w:ascii="Khmer OS Battambang" w:hAnsi="Khmer OS Battambang" w:cs="Khmer OS Battambang" w:hint="cs"/>
          <w:cs/>
          <w:lang w:bidi="km-KH"/>
        </w:rPr>
        <w:t>ធ្វើទង្វើ</w:t>
      </w:r>
      <w:r w:rsidRPr="005961FC">
        <w:rPr>
          <w:rFonts w:ascii="Khmer OS Battambang" w:hAnsi="Khmer OS Battambang" w:cs="Khmer OS Battambang"/>
          <w:cs/>
          <w:lang w:bidi="km-KH"/>
        </w:rPr>
        <w:t>តាមរបៀបដែលមានបំណងធ្វើឱ្យ</w:t>
      </w:r>
      <w:r>
        <w:rPr>
          <w:rFonts w:ascii="Khmer OS Battambang" w:hAnsi="Khmer OS Battambang" w:cs="Khmer OS Battambang" w:hint="cs"/>
          <w:cs/>
          <w:lang w:bidi="km-KH"/>
        </w:rPr>
        <w:t>កុមារខ្មាស់គេ មានភាព</w:t>
      </w:r>
      <w:r w:rsidRPr="005961FC">
        <w:rPr>
          <w:rFonts w:ascii="Khmer OS Battambang" w:hAnsi="Khmer OS Battambang" w:cs="Khmer OS Battambang"/>
          <w:cs/>
          <w:lang w:bidi="km-KH"/>
        </w:rPr>
        <w:t xml:space="preserve">អាម៉ាស់ </w:t>
      </w:r>
      <w:r>
        <w:rPr>
          <w:rFonts w:ascii="Khmer OS Battambang" w:hAnsi="Khmer OS Battambang" w:cs="Khmer OS Battambang" w:hint="cs"/>
          <w:cs/>
          <w:lang w:bidi="km-KH"/>
        </w:rPr>
        <w:t xml:space="preserve">រងការម៉ាក់ងាយ </w:t>
      </w:r>
      <w:r w:rsidRPr="005961FC">
        <w:rPr>
          <w:rFonts w:ascii="Khmer OS Battambang" w:hAnsi="Khmer OS Battambang" w:cs="Khmer OS Battambang"/>
          <w:cs/>
          <w:lang w:bidi="km-KH"/>
        </w:rPr>
        <w:t>ឬ</w:t>
      </w:r>
      <w:r>
        <w:rPr>
          <w:rFonts w:ascii="Khmer OS Battambang" w:hAnsi="Khmer OS Battambang" w:cs="Khmer OS Battambang" w:hint="cs"/>
          <w:cs/>
          <w:lang w:bidi="km-KH"/>
        </w:rPr>
        <w:t>បាត់បង់កិត្តិយស</w:t>
      </w:r>
      <w:r w:rsidRPr="005961FC">
        <w:rPr>
          <w:rFonts w:ascii="Khmer OS Battambang" w:hAnsi="Khmer OS Battambang" w:cs="Khmer OS Battambang"/>
          <w:cs/>
          <w:lang w:bidi="km-KH"/>
        </w:rPr>
        <w:t xml:space="preserve"> លើកទឹកចិត្តដល់ឥរិយាបថ</w:t>
      </w:r>
      <w:r>
        <w:rPr>
          <w:rFonts w:ascii="Khmer OS Battambang" w:hAnsi="Khmer OS Battambang" w:cs="Khmer OS Battambang" w:hint="cs"/>
          <w:cs/>
          <w:lang w:bidi="km-KH"/>
        </w:rPr>
        <w:t>ទាក់ទាញចំណាប់អារម្មណ៍ដែល</w:t>
      </w:r>
      <w:r w:rsidRPr="005961FC">
        <w:rPr>
          <w:rFonts w:ascii="Khmer OS Battambang" w:hAnsi="Khmer OS Battambang" w:cs="Khmer OS Battambang"/>
          <w:cs/>
          <w:lang w:bidi="km-KH"/>
        </w:rPr>
        <w:t>មិនសមរម្យ ដូចជា</w:t>
      </w:r>
      <w:r>
        <w:rPr>
          <w:rFonts w:ascii="Khmer OS Battambang" w:hAnsi="Khmer OS Battambang" w:cs="Khmer OS Battambang" w:hint="cs"/>
          <w:cs/>
          <w:lang w:bidi="km-KH"/>
        </w:rPr>
        <w:t xml:space="preserve"> ការខឹងសម្បារដោយកុមារ </w:t>
      </w:r>
      <w:r w:rsidRPr="005961FC">
        <w:rPr>
          <w:rFonts w:ascii="Khmer OS Battambang" w:hAnsi="Khmer OS Battambang" w:cs="Khmer OS Battambang"/>
          <w:cs/>
          <w:lang w:bidi="km-KH"/>
        </w:rPr>
        <w:t>បង្ហាញការរើសអើងពូជសាសន៍ វប្បធម៌ អាយុ ភេទ ពិការភាព សាសនា ភេទ ឬការបញ្ចុះបញ្ចូល</w:t>
      </w:r>
      <w:r>
        <w:rPr>
          <w:rFonts w:ascii="Khmer OS Battambang" w:hAnsi="Khmer OS Battambang" w:cs="Khmer OS Battambang" w:hint="cs"/>
          <w:cs/>
          <w:lang w:bidi="km-KH"/>
        </w:rPr>
        <w:t>ផ្នែក</w:t>
      </w:r>
      <w:r w:rsidRPr="005961FC">
        <w:rPr>
          <w:rFonts w:ascii="Khmer OS Battambang" w:hAnsi="Khmer OS Battambang" w:cs="Khmer OS Battambang"/>
          <w:cs/>
          <w:lang w:bidi="km-KH"/>
        </w:rPr>
        <w:t>នយោបាយ បង្ខំកុមារឱ្យចូលរួមក្នុងសកម្មភាពណាមួយ</w:t>
      </w:r>
      <w:r>
        <w:rPr>
          <w:rFonts w:ascii="Khmer OS Battambang" w:hAnsi="Khmer OS Battambang" w:cs="Khmer OS Battambang" w:hint="cs"/>
          <w:cs/>
          <w:lang w:bidi="km-KH"/>
        </w:rPr>
        <w:t>។</w:t>
      </w:r>
    </w:p>
    <w:p w14:paraId="3230E41E" w14:textId="77777777" w:rsidR="00764A42" w:rsidRPr="002E335C" w:rsidRDefault="00764A42" w:rsidP="00764A42">
      <w:pPr>
        <w:pStyle w:val="Heading4"/>
        <w:rPr>
          <w:rFonts w:ascii="Khmer OS Battambang" w:hAnsi="Khmer OS Battambang" w:cs="Khmer OS Battambang"/>
          <w:i w:val="0"/>
          <w:iCs w:val="0"/>
          <w:lang w:bidi="km-KH"/>
        </w:rPr>
      </w:pPr>
      <w:r w:rsidRPr="002E335C">
        <w:rPr>
          <w:rFonts w:ascii="Khmer OS Battambang" w:hAnsi="Khmer OS Battambang" w:cs="Khmer OS Battambang"/>
          <w:iCs w:val="0"/>
          <w:cs/>
          <w:lang w:bidi="km-KH"/>
        </w:rPr>
        <w:lastRenderedPageBreak/>
        <w:t>ការរំលោភ</w:t>
      </w:r>
      <w:r>
        <w:rPr>
          <w:rFonts w:ascii="Khmer OS Battambang" w:hAnsi="Khmer OS Battambang" w:cs="Khmer OS Battambang" w:hint="cs"/>
          <w:iCs w:val="0"/>
          <w:cs/>
          <w:lang w:bidi="km-KH"/>
        </w:rPr>
        <w:t>បំពាន</w:t>
      </w:r>
      <w:r w:rsidRPr="002E335C">
        <w:rPr>
          <w:rFonts w:ascii="Khmer OS Battambang" w:hAnsi="Khmer OS Battambang" w:cs="Khmer OS Battambang"/>
          <w:iCs w:val="0"/>
          <w:cs/>
          <w:lang w:bidi="km-KH"/>
        </w:rPr>
        <w:t>លើមិត្តភក្ដិ</w:t>
      </w:r>
    </w:p>
    <w:p w14:paraId="18AC2061" w14:textId="68CE049A" w:rsidR="00764A42" w:rsidRPr="00E95A79" w:rsidRDefault="00764A42" w:rsidP="006026A0">
      <w:pPr>
        <w:pStyle w:val="IODPARClistnumber"/>
        <w:numPr>
          <w:ilvl w:val="0"/>
          <w:numId w:val="19"/>
        </w:numPr>
        <w:jc w:val="both"/>
        <w:rPr>
          <w:rFonts w:ascii="Khmer OS Battambang" w:hAnsi="Khmer OS Battambang" w:cs="Khmer OS Battambang"/>
          <w:lang w:bidi="km-KH"/>
        </w:rPr>
      </w:pPr>
      <w:r w:rsidRPr="00E95A79">
        <w:rPr>
          <w:rFonts w:ascii="Khmer OS Battambang" w:hAnsi="Khmer OS Battambang" w:cs="Khmer OS Battambang" w:hint="cs"/>
          <w:cs/>
          <w:lang w:bidi="km-KH"/>
        </w:rPr>
        <w:t>ធ្វើ៖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មានការយល់ដឹងអំពីសក្ដានុពលនៃការរំលោភបំពានលើមិត្តភក្តិ។</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មានការយល់ដឹងអំពីតុល្យភាពនៃអំណាចរវាងកុមារ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ផ្អែកលើអាយុ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ភេទ</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ជាតិពន្ធុ។ល។</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និងជៀសវាងការបង្កើតស្ថានភាពដែលកុមារអាចទាញយកភាពខុសគ្នាទាំងនេះដើម្បីបំពានលើគ្នាទៅវិញទៅមក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បង្កើតវិធានការ</w:t>
      </w:r>
      <w:r w:rsidRPr="00E95A79">
        <w:rPr>
          <w:rFonts w:ascii="Khmer OS Battambang" w:hAnsi="Khmer OS Battambang" w:cs="Khmer OS Battambang"/>
          <w:cs/>
          <w:lang w:bidi="km-KH"/>
        </w:rPr>
        <w:t>/</w:t>
      </w:r>
      <w:r w:rsidRPr="00E95A79">
        <w:rPr>
          <w:rFonts w:ascii="Leelawadee UI" w:hAnsi="Leelawadee UI" w:cs="Leelawadee UI" w:hint="cs"/>
          <w:cs/>
          <w:lang w:bidi="km-KH"/>
        </w:rPr>
        <w:t>ការត្រួតពិនិត្យពិសេស</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ដើម្បីការពារកុមារតូចៗ</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និងជាពិសេសកុមារងាយរងគ្រោះ</w:t>
      </w:r>
      <w:r w:rsidRPr="00E95A79">
        <w:rPr>
          <w:rFonts w:ascii="Khmer OS Battambang" w:hAnsi="Khmer OS Battambang" w:cs="Khmer OS Battambang"/>
          <w:cs/>
          <w:lang w:bidi="km-KH"/>
        </w:rPr>
        <w:t xml:space="preserve"> </w:t>
      </w:r>
      <w:r w:rsidRPr="00E95A79">
        <w:rPr>
          <w:rFonts w:ascii="Leelawadee UI" w:hAnsi="Leelawadee UI" w:cs="Leelawadee UI" w:hint="cs"/>
          <w:spacing w:val="-4"/>
          <w:cs/>
          <w:lang w:bidi="km-KH"/>
        </w:rPr>
        <w:t>ជៀសវាងការដាក់កុមារឱ្យស្ថិតនៅក្នុងស្ថានភាពមិត្តភ័ក្តិដែលមានហានិភ័យខ្ពស់</w:t>
      </w:r>
      <w:r w:rsidRPr="00E95A79">
        <w:rPr>
          <w:rFonts w:ascii="Khmer OS Battambang" w:hAnsi="Khmer OS Battambang" w:cs="Khmer OS Battambang"/>
          <w:spacing w:val="-4"/>
          <w:cs/>
          <w:lang w:bidi="km-KH"/>
        </w:rPr>
        <w:t xml:space="preserve"> (</w:t>
      </w:r>
      <w:r w:rsidRPr="00E95A79">
        <w:rPr>
          <w:rFonts w:ascii="Leelawadee UI" w:hAnsi="Leelawadee UI" w:cs="Leelawadee UI" w:hint="cs"/>
          <w:spacing w:val="-4"/>
          <w:cs/>
          <w:lang w:bidi="km-KH"/>
        </w:rPr>
        <w:t>ឧ</w:t>
      </w:r>
      <w:r w:rsidRPr="00E95A79">
        <w:rPr>
          <w:rFonts w:ascii="Khmer OS Battambang" w:hAnsi="Khmer OS Battambang" w:cs="Khmer OS Battambang"/>
          <w:spacing w:val="-4"/>
          <w:cs/>
          <w:lang w:bidi="km-KH"/>
        </w:rPr>
        <w:t xml:space="preserve">. </w:t>
      </w:r>
      <w:r w:rsidRPr="00E95A79">
        <w:rPr>
          <w:rFonts w:ascii="Leelawadee UI" w:hAnsi="Leelawadee UI" w:cs="Leelawadee UI" w:hint="cs"/>
          <w:spacing w:val="-4"/>
          <w:cs/>
          <w:lang w:bidi="km-KH"/>
        </w:rPr>
        <w:t>ការលាយឡំ</w:t>
      </w:r>
      <w:r w:rsidRPr="00E95A79">
        <w:rPr>
          <w:rFonts w:ascii="Leelawadee UI" w:hAnsi="Leelawadee UI" w:cs="Leelawadee UI" w:hint="cs"/>
          <w:cs/>
          <w:lang w:bidi="km-KH"/>
        </w:rPr>
        <w:t>គ្នារវាងក្មេងធំៗ</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និងក្មេងតូចៗ</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ដោយគ្មានការគ្រប់គ្រង</w:t>
      </w:r>
      <w:r w:rsidRPr="00E95A79">
        <w:rPr>
          <w:rFonts w:ascii="Khmer OS Battambang" w:hAnsi="Khmer OS Battambang" w:cs="Khmer OS Battambang"/>
          <w:cs/>
          <w:lang w:bidi="km-KH"/>
        </w:rPr>
        <w:t>)</w:t>
      </w:r>
      <w:r w:rsidRPr="00E95A79">
        <w:rPr>
          <w:rFonts w:ascii="Khmer OS Battambang" w:hAnsi="Khmer OS Battambang" w:cs="Khmer OS Battambang"/>
          <w:lang w:bidi="km-KH"/>
        </w:rPr>
        <w:t xml:space="preserve"> </w:t>
      </w:r>
      <w:r w:rsidRPr="00E95A79">
        <w:rPr>
          <w:rFonts w:ascii="Leelawadee UI" w:hAnsi="Leelawadee UI" w:cs="Leelawadee UI" w:hint="cs"/>
          <w:cs/>
          <w:lang w:bidi="km-KH"/>
        </w:rPr>
        <w:t>លើកទឹកចិត្តកុមារឱ្យបង្កើតក្រមសីលធម៌</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ឬ</w:t>
      </w:r>
      <w:r w:rsidRPr="00E95A79">
        <w:rPr>
          <w:rFonts w:ascii="Khmer OS Battambang" w:hAnsi="Khmer OS Battambang" w:cs="Khmer OS Battambang"/>
          <w:cs/>
          <w:lang w:bidi="km-KH"/>
        </w:rPr>
        <w:t xml:space="preserve"> </w:t>
      </w:r>
      <w:r w:rsidRPr="00E95A79">
        <w:rPr>
          <w:rFonts w:ascii="Khmer OS Battambang" w:hAnsi="Khmer OS Battambang" w:cs="Khmer OS Battambang" w:hint="cs"/>
          <w:cs/>
          <w:lang w:bidi="km-KH"/>
        </w:rPr>
        <w:t>“</w:t>
      </w:r>
      <w:r w:rsidRPr="00E95A79">
        <w:rPr>
          <w:rFonts w:ascii="Leelawadee UI" w:hAnsi="Leelawadee UI" w:cs="Leelawadee UI" w:hint="cs"/>
          <w:cs/>
          <w:lang w:bidi="km-KH"/>
        </w:rPr>
        <w:t>ច្បាប់មូលដ្ឋាន</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ដែលមានការយល់ស្របគ្នាទៅវិញទៅមករវាងមិត្តភក្តិ</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រួមទាំង</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មិនវាយដំ</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ប្រមាថ</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ឬគំរាមកំហែងគ្នាទៅវិញទៅមក</w:t>
      </w:r>
    </w:p>
    <w:p w14:paraId="1E62D5AC" w14:textId="77777777" w:rsidR="00764A42" w:rsidRPr="0032012B" w:rsidRDefault="00764A42" w:rsidP="006026A0">
      <w:pPr>
        <w:pStyle w:val="IODPARClistnumber"/>
        <w:numPr>
          <w:ilvl w:val="0"/>
          <w:numId w:val="6"/>
        </w:numPr>
        <w:jc w:val="both"/>
        <w:rPr>
          <w:rFonts w:ascii="Khmer OS Battambang" w:hAnsi="Khmer OS Battambang" w:cs="Khmer OS Battambang"/>
          <w:lang w:bidi="km-KH"/>
        </w:rPr>
      </w:pPr>
      <w:r>
        <w:rPr>
          <w:rFonts w:ascii="Leelawadee UI" w:hAnsi="Leelawadee UI" w:cs="Leelawadee UI" w:hint="cs"/>
          <w:cs/>
          <w:lang w:bidi="km-KH"/>
        </w:rPr>
        <w:t>ក</w:t>
      </w:r>
      <w:r>
        <w:rPr>
          <w:rFonts w:ascii="Khmer OS Battambang" w:hAnsi="Khmer OS Battambang" w:cs="Khmer OS Battambang" w:hint="cs"/>
          <w:cs/>
          <w:lang w:bidi="km-KH"/>
        </w:rPr>
        <w:t>ុំ</w:t>
      </w:r>
      <w:r w:rsidRPr="002E335C">
        <w:rPr>
          <w:rFonts w:ascii="Khmer OS Battambang" w:hAnsi="Khmer OS Battambang" w:cs="Khmer OS Battambang"/>
          <w:cs/>
          <w:lang w:bidi="km-KH"/>
        </w:rPr>
        <w:t>៖ អនុញ្ញាតឲ្យកុមារចូល​រួម</w:t>
      </w:r>
      <w:r>
        <w:rPr>
          <w:rFonts w:ascii="Khmer OS Battambang" w:hAnsi="Khmer OS Battambang" w:cs="Khmer OS Battambang" w:hint="cs"/>
          <w:cs/>
          <w:lang w:bidi="km-KH"/>
        </w:rPr>
        <w:t>លេង</w:t>
      </w:r>
      <w:r w:rsidRPr="002E335C">
        <w:rPr>
          <w:rFonts w:ascii="Khmer OS Battambang" w:hAnsi="Khmer OS Battambang" w:cs="Khmer OS Battambang"/>
          <w:cs/>
          <w:lang w:bidi="km-KH"/>
        </w:rPr>
        <w:t>ល្បែង</w:t>
      </w:r>
      <w:r>
        <w:rPr>
          <w:rFonts w:ascii="Khmer OS Battambang" w:hAnsi="Khmer OS Battambang" w:cs="Khmer OS Battambang" w:hint="cs"/>
          <w:cs/>
          <w:lang w:bidi="km-KH"/>
        </w:rPr>
        <w:t>ដែល</w:t>
      </w:r>
      <w:r w:rsidRPr="002E335C">
        <w:rPr>
          <w:rFonts w:ascii="Khmer OS Battambang" w:hAnsi="Khmer OS Battambang" w:cs="Khmer OS Battambang"/>
          <w:cs/>
          <w:lang w:bidi="km-KH"/>
        </w:rPr>
        <w:t>បង្ក</w:t>
      </w:r>
      <w:r>
        <w:rPr>
          <w:rFonts w:ascii="Khmer OS Battambang" w:hAnsi="Khmer OS Battambang" w:cs="Khmer OS Battambang" w:hint="cs"/>
          <w:cs/>
          <w:lang w:bidi="km-KH"/>
        </w:rPr>
        <w:t>ទំនោរ</w:t>
      </w:r>
      <w:r w:rsidRPr="002E335C">
        <w:rPr>
          <w:rFonts w:ascii="Khmer OS Battambang" w:hAnsi="Khmer OS Battambang" w:cs="Khmer OS Battambang"/>
          <w:cs/>
          <w:lang w:bidi="km-KH"/>
        </w:rPr>
        <w:t>ផ្លូវភេទជាមួយគ្នា។</w:t>
      </w:r>
    </w:p>
    <w:p w14:paraId="50ABF64F" w14:textId="77777777" w:rsidR="00764A42" w:rsidRPr="00212B82" w:rsidRDefault="00764A42" w:rsidP="00764A42">
      <w:pPr>
        <w:pStyle w:val="Heading4"/>
        <w:spacing w:before="120"/>
        <w:rPr>
          <w:rFonts w:ascii="Khmer OS Battambang" w:hAnsi="Khmer OS Battambang" w:cs="Khmer OS Battambang"/>
          <w:i w:val="0"/>
          <w:iCs w:val="0"/>
          <w:lang w:bidi="km-KH"/>
        </w:rPr>
      </w:pPr>
      <w:r w:rsidRPr="00212B82">
        <w:rPr>
          <w:rFonts w:ascii="Khmer OS Battambang" w:hAnsi="Khmer OS Battambang" w:cs="Khmer OS Battambang" w:hint="cs"/>
          <w:iCs w:val="0"/>
          <w:cs/>
          <w:lang w:bidi="km-KH"/>
        </w:rPr>
        <w:t>ម</w:t>
      </w:r>
      <w:r>
        <w:rPr>
          <w:rFonts w:ascii="Khmer OS Battambang" w:hAnsi="Khmer OS Battambang" w:cs="Khmer OS Battambang" w:hint="cs"/>
          <w:iCs w:val="0"/>
          <w:cs/>
          <w:lang w:bidi="km-KH"/>
        </w:rPr>
        <w:t>ជ្ឈ</w:t>
      </w:r>
      <w:r w:rsidRPr="00212B82">
        <w:rPr>
          <w:rFonts w:ascii="Khmer OS Battambang" w:hAnsi="Khmer OS Battambang" w:cs="Khmer OS Battambang" w:hint="cs"/>
          <w:iCs w:val="0"/>
          <w:cs/>
          <w:lang w:bidi="km-KH"/>
        </w:rPr>
        <w:t>ដ្ឋានរូបវន្ត</w:t>
      </w:r>
    </w:p>
    <w:p w14:paraId="18C9A939" w14:textId="77777777" w:rsidR="00E95A79" w:rsidRDefault="00764A42" w:rsidP="006026A0">
      <w:pPr>
        <w:pStyle w:val="IODPARClistnumber"/>
        <w:numPr>
          <w:ilvl w:val="0"/>
          <w:numId w:val="20"/>
        </w:numPr>
        <w:spacing w:before="120"/>
        <w:rPr>
          <w:rFonts w:ascii="Khmer OS Battambang" w:hAnsi="Khmer OS Battambang" w:cs="Khmer OS Battambang"/>
          <w:cs/>
        </w:rPr>
      </w:pPr>
      <w:r w:rsidRPr="00E95A79">
        <w:rPr>
          <w:rFonts w:ascii="Khmer OS Battambang" w:hAnsi="Khmer OS Battambang" w:cs="Khmer OS Battambang" w:hint="cs"/>
          <w:cs/>
          <w:lang w:bidi="km-KH"/>
        </w:rPr>
        <w:t>ធ្វើ៖</w:t>
      </w:r>
      <w:r w:rsidRPr="00E95A79">
        <w:rPr>
          <w:rFonts w:ascii="Khmer OS Battambang" w:hAnsi="Khmer OS Battambang" w:cs="Khmer OS Battambang"/>
          <w:cs/>
          <w:lang w:bidi="km-KH"/>
        </w:rPr>
        <w:t xml:space="preserve"> </w:t>
      </w:r>
      <w:r w:rsidRPr="00E95A79">
        <w:rPr>
          <w:rFonts w:ascii="Khmer OS Battambang" w:hAnsi="Khmer OS Battambang" w:cs="Khmer OS Battambang" w:hint="cs"/>
          <w:cs/>
          <w:lang w:bidi="km-KH"/>
        </w:rPr>
        <w:t>បង្កើត</w:t>
      </w:r>
      <w:r w:rsidRPr="00E95A79">
        <w:rPr>
          <w:rFonts w:ascii="Leelawadee UI" w:hAnsi="Leelawadee UI" w:cs="Leelawadee UI" w:hint="cs"/>
          <w:cs/>
          <w:lang w:bidi="km-KH"/>
        </w:rPr>
        <w:t>វិធានច្បាស់លាស់</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ដើម្បីដោះស្រាយបញ្ហាសុវត្ថិភាពផ្នែករូបវន្តជាក់លាក់</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ទាក់ទងនឹងបរិយាកាសរូបវន្តនៅក្នុងមូលដ្ឋាននៃគម្រោង</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ឧ</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សម្រាប់គម្រោងដែលមានមូលដ្ឋាននៅជិតផ្លូវទឹក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ឬចរាចរណ៍កក់កុញ</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ផ្តល់សម្ភារដែលគិតគូរអំពីយេនឌ័រ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ដូចជា</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បង្គន់ដាច់ដោយឡែក</w:t>
      </w:r>
      <w:r w:rsidRPr="00E95A79">
        <w:rPr>
          <w:rFonts w:ascii="Khmer OS Battambang" w:hAnsi="Khmer OS Battambang" w:cs="Khmer OS Battambang"/>
          <w:cs/>
          <w:lang w:bidi="km-KH"/>
        </w:rPr>
        <w:t xml:space="preserve"> </w:t>
      </w:r>
    </w:p>
    <w:p w14:paraId="701511D5" w14:textId="65A0967A" w:rsidR="00764A42" w:rsidRPr="00E95A79" w:rsidRDefault="00764A42" w:rsidP="006026A0">
      <w:pPr>
        <w:pStyle w:val="IODPARClistnumber"/>
        <w:numPr>
          <w:ilvl w:val="0"/>
          <w:numId w:val="20"/>
        </w:numPr>
        <w:spacing w:before="120"/>
        <w:rPr>
          <w:rFonts w:ascii="Khmer OS Battambang" w:hAnsi="Khmer OS Battambang" w:cs="Khmer OS Battambang"/>
        </w:rPr>
      </w:pPr>
      <w:r w:rsidRPr="00E95A79">
        <w:rPr>
          <w:rFonts w:ascii="Leelawadee UI" w:hAnsi="Leelawadee UI" w:cs="Leelawadee UI" w:hint="cs"/>
          <w:cs/>
          <w:lang w:bidi="km-KH"/>
        </w:rPr>
        <w:t>និងផ្កាឈូកសម្រាប់ក្មេងស្រី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និងក្មេងប្រុស។</w:t>
      </w:r>
    </w:p>
    <w:p w14:paraId="735A101D" w14:textId="77777777" w:rsidR="00764A42" w:rsidRPr="0032012B" w:rsidRDefault="00764A42" w:rsidP="00764A42">
      <w:pPr>
        <w:pStyle w:val="Heading4"/>
        <w:spacing w:before="120"/>
        <w:rPr>
          <w:rFonts w:ascii="Khmer OS Battambang" w:hAnsi="Khmer OS Battambang" w:cs="Khmer OS Battambang"/>
          <w:i w:val="0"/>
          <w:iCs w:val="0"/>
          <w:lang w:bidi="km-KH"/>
        </w:rPr>
      </w:pPr>
      <w:r w:rsidRPr="0032012B">
        <w:rPr>
          <w:rFonts w:ascii="Leelawadee UI" w:hAnsi="Leelawadee UI" w:cs="Leelawadee UI" w:hint="cs"/>
          <w:iCs w:val="0"/>
          <w:cs/>
          <w:lang w:bidi="km-KH"/>
        </w:rPr>
        <w:t>អ</w:t>
      </w:r>
      <w:r w:rsidRPr="0032012B">
        <w:rPr>
          <w:rFonts w:ascii="Khmer OS Battambang" w:hAnsi="Khmer OS Battambang" w:cs="Khmer OS Battambang"/>
          <w:iCs w:val="0"/>
          <w:cs/>
          <w:lang w:bidi="km-KH"/>
        </w:rPr>
        <w:t>ាកប្បកិរិយាជាមួយសមាជិកគ្រួសារ និងមិត្តរួមការងារផ្សេងទៀត</w:t>
      </w:r>
    </w:p>
    <w:p w14:paraId="61290C90" w14:textId="6D0CE131" w:rsidR="00764A42" w:rsidRPr="00E95A79" w:rsidRDefault="00764A42" w:rsidP="006026A0">
      <w:pPr>
        <w:pStyle w:val="IODPARClistnumber"/>
        <w:numPr>
          <w:ilvl w:val="0"/>
          <w:numId w:val="21"/>
        </w:numPr>
        <w:rPr>
          <w:rFonts w:ascii="Khmer OS Battambang" w:hAnsi="Khmer OS Battambang" w:cs="Khmer OS Battambang"/>
        </w:rPr>
      </w:pPr>
      <w:r w:rsidRPr="00E95A79">
        <w:rPr>
          <w:rFonts w:ascii="Khmer OS Battambang" w:hAnsi="Khmer OS Battambang" w:cs="Khmer OS Battambang" w:hint="cs"/>
          <w:cs/>
          <w:lang w:bidi="km-KH"/>
        </w:rPr>
        <w:t>ធ្វើ៖</w:t>
      </w:r>
      <w:r w:rsidRPr="00E95A79">
        <w:rPr>
          <w:rFonts w:ascii="Khmer OS Battambang" w:hAnsi="Khmer OS Battambang" w:cs="Khmer OS Battambang"/>
          <w:cs/>
          <w:lang w:bidi="km-KH"/>
        </w:rPr>
        <w:t xml:space="preserve"> </w:t>
      </w:r>
      <w:r w:rsidRPr="00E95A79">
        <w:rPr>
          <w:rFonts w:ascii="Khmer OS Battambang" w:hAnsi="Khmer OS Battambang" w:cs="Khmer OS Battambang" w:hint="cs"/>
          <w:cs/>
          <w:lang w:bidi="km-KH"/>
        </w:rPr>
        <w:t>ប្រព្រឹត្តចំពោះសមាជិកគ្រួសារ</w:t>
      </w:r>
      <w:r w:rsidRPr="00E95A79">
        <w:rPr>
          <w:rFonts w:ascii="Khmer OS Battambang" w:hAnsi="Khmer OS Battambang" w:cs="Khmer OS Battambang"/>
          <w:cs/>
          <w:lang w:bidi="km-KH"/>
        </w:rPr>
        <w:t xml:space="preserve"> </w:t>
      </w:r>
      <w:r w:rsidRPr="00E95A79">
        <w:rPr>
          <w:rFonts w:ascii="Khmer OS Battambang" w:hAnsi="Khmer OS Battambang" w:cs="Khmer OS Battambang" w:hint="cs"/>
          <w:cs/>
          <w:lang w:bidi="km-KH"/>
        </w:rPr>
        <w:t>និង</w:t>
      </w:r>
      <w:r w:rsidRPr="00E95A79">
        <w:rPr>
          <w:rFonts w:ascii="Leelawadee UI" w:hAnsi="Leelawadee UI" w:cs="Leelawadee UI" w:hint="cs"/>
          <w:cs/>
          <w:lang w:bidi="km-KH"/>
        </w:rPr>
        <w:t>មិត្តរួមការងារទាំងអស់</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ដោយមិនគិតពីអាយុ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ឬភេទ</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ដោយការគោរព</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និងការគួរសម</w:t>
      </w:r>
    </w:p>
    <w:p w14:paraId="7ED3DD08" w14:textId="77777777" w:rsidR="00764A42" w:rsidRPr="0032012B" w:rsidRDefault="00764A42" w:rsidP="006026A0">
      <w:pPr>
        <w:pStyle w:val="IODPARClistnumber"/>
        <w:numPr>
          <w:ilvl w:val="0"/>
          <w:numId w:val="6"/>
        </w:numPr>
        <w:rPr>
          <w:rFonts w:ascii="Khmer OS Battambang" w:hAnsi="Khmer OS Battambang" w:cs="Khmer OS Battambang"/>
        </w:rPr>
      </w:pPr>
      <w:r>
        <w:rPr>
          <w:rFonts w:ascii="Leelawadee UI" w:hAnsi="Leelawadee UI" w:cs="Leelawadee UI" w:hint="cs"/>
          <w:cs/>
          <w:lang w:bidi="km-KH"/>
        </w:rPr>
        <w:t>ក</w:t>
      </w:r>
      <w:r>
        <w:rPr>
          <w:rFonts w:ascii="Khmer OS Battambang" w:hAnsi="Khmer OS Battambang" w:cs="Khmer OS Battambang" w:hint="cs"/>
          <w:cs/>
          <w:lang w:bidi="km-KH"/>
        </w:rPr>
        <w:t>ុំ</w:t>
      </w:r>
      <w:r w:rsidRPr="0032012B">
        <w:rPr>
          <w:rFonts w:ascii="Khmer OS Battambang" w:hAnsi="Khmer OS Battambang" w:cs="Khmer OS Battambang"/>
          <w:cs/>
          <w:lang w:bidi="km-KH"/>
        </w:rPr>
        <w:t>៖ ធ្វើបាប ឬគំរាមធ្វើបាបសមាជិកគ្រួសារ ឬ</w:t>
      </w:r>
      <w:r>
        <w:rPr>
          <w:rFonts w:ascii="Khmer OS Battambang" w:hAnsi="Khmer OS Battambang" w:cs="Khmer OS Battambang" w:hint="cs"/>
          <w:cs/>
          <w:lang w:bidi="km-KH"/>
        </w:rPr>
        <w:t>មិត្តរួមការងារ</w:t>
      </w:r>
      <w:r w:rsidRPr="0032012B">
        <w:rPr>
          <w:rFonts w:ascii="Khmer OS Battambang" w:hAnsi="Khmer OS Battambang" w:cs="Khmer OS Battambang"/>
          <w:cs/>
          <w:lang w:bidi="km-KH"/>
        </w:rPr>
        <w:t xml:space="preserve"> ដោយមិនគិតពីអាយុ ឬភេទ </w:t>
      </w:r>
      <w:r>
        <w:rPr>
          <w:rFonts w:ascii="Khmer OS Battambang" w:hAnsi="Khmer OS Battambang" w:cs="Khmer OS Battambang" w:hint="cs"/>
          <w:cs/>
          <w:lang w:bidi="km-KH"/>
        </w:rPr>
        <w:t>ទោះបី​ជាដោយ</w:t>
      </w:r>
      <w:r w:rsidRPr="0032012B">
        <w:rPr>
          <w:rFonts w:ascii="Khmer OS Battambang" w:hAnsi="Khmer OS Battambang" w:cs="Khmer OS Battambang"/>
          <w:cs/>
          <w:lang w:bidi="km-KH"/>
        </w:rPr>
        <w:t>ផ្លូវកាយ ផ្លូវភេទ ឬផ្លូវអារម្មណ៍</w:t>
      </w:r>
      <w:r>
        <w:rPr>
          <w:rFonts w:ascii="Khmer OS Battambang" w:hAnsi="Khmer OS Battambang" w:cs="Khmer OS Battambang" w:hint="cs"/>
          <w:cs/>
          <w:lang w:bidi="km-KH"/>
        </w:rPr>
        <w:t>ក្តី</w:t>
      </w:r>
      <w:r w:rsidRPr="0032012B">
        <w:rPr>
          <w:rFonts w:ascii="Khmer OS Battambang" w:hAnsi="Khmer OS Battambang" w:cs="Khmer OS Battambang"/>
          <w:cs/>
          <w:lang w:bidi="km-KH"/>
        </w:rPr>
        <w:t xml:space="preserve">។ នេះរួមបញ្ចូល – កុំ៖ វាយ (ដោយដៃ ឬការអនុវត្តផ្សេងទៀត) បំភិតបំភ័យ </w:t>
      </w:r>
      <w:r>
        <w:rPr>
          <w:rFonts w:ascii="Khmer OS Battambang" w:hAnsi="Khmer OS Battambang" w:cs="Khmer OS Battambang" w:hint="cs"/>
          <w:cs/>
          <w:lang w:bidi="km-KH"/>
        </w:rPr>
        <w:t>ប្រមាថ</w:t>
      </w:r>
      <w:r w:rsidRPr="0032012B">
        <w:rPr>
          <w:rFonts w:ascii="Khmer OS Battambang" w:hAnsi="Khmer OS Battambang" w:cs="Khmer OS Battambang"/>
          <w:cs/>
          <w:lang w:bidi="km-KH"/>
        </w:rPr>
        <w:t xml:space="preserve"> ឬបង្ខំ ឬបៀតបៀនផ្លូវភេទសមាជិកគ្រួសារ ឬ</w:t>
      </w:r>
      <w:r>
        <w:rPr>
          <w:rFonts w:ascii="Khmer OS Battambang" w:hAnsi="Khmer OS Battambang" w:cs="Khmer OS Battambang" w:hint="cs"/>
          <w:cs/>
          <w:lang w:bidi="km-KH"/>
        </w:rPr>
        <w:t>មិត្តរួមការងារ</w:t>
      </w:r>
      <w:r w:rsidRPr="0032012B">
        <w:rPr>
          <w:rFonts w:ascii="Khmer OS Battambang" w:hAnsi="Khmer OS Battambang" w:cs="Khmer OS Battambang"/>
          <w:cs/>
          <w:lang w:bidi="km-KH"/>
        </w:rPr>
        <w:t>ណាមួយ</w:t>
      </w:r>
      <w:r>
        <w:rPr>
          <w:rFonts w:ascii="Khmer OS Battambang" w:hAnsi="Khmer OS Battambang" w:cs="Khmer OS Battambang" w:hint="cs"/>
          <w:cs/>
          <w:lang w:bidi="km-KH"/>
        </w:rPr>
        <w:t>។</w:t>
      </w:r>
    </w:p>
    <w:p w14:paraId="20D36B40" w14:textId="77777777" w:rsidR="00764A42" w:rsidRPr="00C01A32" w:rsidRDefault="00764A42" w:rsidP="00764A42">
      <w:pPr>
        <w:pStyle w:val="Heading4"/>
        <w:spacing w:before="120"/>
        <w:rPr>
          <w:rFonts w:ascii="Khmer OS Battambang" w:hAnsi="Khmer OS Battambang" w:cs="Khmer OS Battambang"/>
          <w:i w:val="0"/>
          <w:iCs w:val="0"/>
          <w:lang w:bidi="km-KH"/>
        </w:rPr>
      </w:pPr>
      <w:r w:rsidRPr="00C01A32">
        <w:rPr>
          <w:rFonts w:ascii="Khmer OS Battambang" w:hAnsi="Khmer OS Battambang" w:cs="Khmer OS Battambang" w:hint="cs"/>
          <w:iCs w:val="0"/>
          <w:cs/>
          <w:lang w:bidi="km-KH"/>
        </w:rPr>
        <w:t>ការរក្សាការសម្ងាត់</w:t>
      </w:r>
    </w:p>
    <w:p w14:paraId="69C64D17" w14:textId="5E393507" w:rsidR="00764A42" w:rsidRPr="00E95A79" w:rsidRDefault="00764A42" w:rsidP="006026A0">
      <w:pPr>
        <w:pStyle w:val="IODPARClistnumber"/>
        <w:numPr>
          <w:ilvl w:val="0"/>
          <w:numId w:val="22"/>
        </w:numPr>
        <w:spacing w:before="120"/>
        <w:jc w:val="both"/>
        <w:rPr>
          <w:rFonts w:ascii="Khmer OS Battambang" w:hAnsi="Khmer OS Battambang" w:cs="Khmer OS Battambang"/>
        </w:rPr>
      </w:pPr>
      <w:r w:rsidRPr="00E95A79">
        <w:rPr>
          <w:rFonts w:ascii="Khmer OS Battambang" w:hAnsi="Khmer OS Battambang" w:cs="Khmer OS Battambang" w:hint="cs"/>
          <w:cs/>
          <w:lang w:bidi="km-KH"/>
        </w:rPr>
        <w:t>ធ្វើ៖</w:t>
      </w:r>
      <w:r w:rsidRPr="00E95A79">
        <w:rPr>
          <w:rFonts w:ascii="Khmer OS Battambang" w:hAnsi="Khmer OS Battambang" w:cs="Khmer OS Battambang"/>
          <w:cs/>
          <w:lang w:bidi="km-KH"/>
        </w:rPr>
        <w:t xml:space="preserve"> </w:t>
      </w:r>
      <w:r w:rsidRPr="00E95A79">
        <w:rPr>
          <w:rFonts w:ascii="Khmer OS Battambang" w:hAnsi="Khmer OS Battambang" w:cs="Khmer OS Battambang" w:hint="cs"/>
          <w:cs/>
          <w:lang w:bidi="km-KH"/>
        </w:rPr>
        <w:t>ជូនដំណឹងដល់អ្នកឆ្លើយ</w:t>
      </w:r>
      <w:r w:rsidRPr="00E95A79">
        <w:rPr>
          <w:rFonts w:ascii="Leelawadee UI" w:hAnsi="Leelawadee UI" w:cs="Leelawadee UI" w:hint="cs"/>
          <w:cs/>
          <w:lang w:bidi="km-KH"/>
        </w:rPr>
        <w:t>តបថា</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អត្តសញ្ញាណរបស់ពួកគេនឹងនៅតែជាអនាមិក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ដូចមានចែងនៅក្នុងឧបករណ៍ស្រាវជ្រាវ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ចែករំលែកកង្វល់</w:t>
      </w:r>
      <w:r w:rsidRPr="00E95A79">
        <w:rPr>
          <w:rFonts w:ascii="Khmer OS Battambang" w:hAnsi="Khmer OS Battambang" w:cs="Khmer OS Battambang"/>
          <w:cs/>
          <w:lang w:bidi="km-KH"/>
        </w:rPr>
        <w:t xml:space="preserve"> - </w:t>
      </w:r>
      <w:r w:rsidRPr="00E95A79">
        <w:rPr>
          <w:rFonts w:ascii="Leelawadee UI" w:hAnsi="Leelawadee UI" w:cs="Leelawadee UI" w:hint="cs"/>
          <w:cs/>
          <w:lang w:bidi="km-KH"/>
        </w:rPr>
        <w:t>ប៉ុន្តែតែជាមួយអ្នកគ្រប់គ្រងទីវាលប៉ុណ្ណោះ</w:t>
      </w:r>
    </w:p>
    <w:p w14:paraId="77885933" w14:textId="77777777" w:rsidR="00764A42" w:rsidRPr="0032012B" w:rsidRDefault="00764A42" w:rsidP="006026A0">
      <w:pPr>
        <w:pStyle w:val="IODPARClistnumber"/>
        <w:numPr>
          <w:ilvl w:val="0"/>
          <w:numId w:val="6"/>
        </w:numPr>
        <w:rPr>
          <w:rFonts w:ascii="Khmer OS Battambang" w:hAnsi="Khmer OS Battambang" w:cs="Khmer OS Battambang"/>
        </w:rPr>
      </w:pPr>
      <w:r w:rsidRPr="00A1272B">
        <w:rPr>
          <w:rFonts w:ascii="Leelawadee UI" w:hAnsi="Leelawadee UI" w:cs="Leelawadee UI" w:hint="cs"/>
          <w:cs/>
          <w:lang w:bidi="km-KH"/>
        </w:rPr>
        <w:t>ក</w:t>
      </w:r>
      <w:r w:rsidRPr="00A1272B">
        <w:rPr>
          <w:rFonts w:ascii="Khmer OS Battambang" w:hAnsi="Khmer OS Battambang" w:cs="Khmer OS Battambang"/>
          <w:cs/>
          <w:lang w:bidi="km-KH"/>
        </w:rPr>
        <w:t>ុំ៖ បង្ហាញព័ត៌មានផ្ទាល់ខ្លួនណាមួយអំពីអ្នកឆ្លើយតបទៅកាន់</w:t>
      </w:r>
      <w:r>
        <w:rPr>
          <w:rFonts w:ascii="Khmer OS Battambang" w:hAnsi="Khmer OS Battambang" w:cs="Khmer OS Battambang" w:hint="cs"/>
          <w:cs/>
          <w:lang w:bidi="km-KH"/>
        </w:rPr>
        <w:t>អ្នក</w:t>
      </w:r>
      <w:r w:rsidRPr="00A1272B">
        <w:rPr>
          <w:rFonts w:ascii="Khmer OS Battambang" w:hAnsi="Khmer OS Battambang" w:cs="Khmer OS Battambang"/>
          <w:cs/>
          <w:lang w:bidi="km-KH"/>
        </w:rPr>
        <w:t>ណាម្នាក់ លើកលែងតែអ្នកគ្រប់គ្រង</w:t>
      </w:r>
      <w:r>
        <w:rPr>
          <w:rFonts w:ascii="Khmer OS Battambang" w:hAnsi="Khmer OS Battambang" w:cs="Khmer OS Battambang" w:hint="cs"/>
          <w:cs/>
          <w:lang w:bidi="km-KH"/>
        </w:rPr>
        <w:t>ទី</w:t>
      </w:r>
      <w:r w:rsidRPr="00A1272B">
        <w:rPr>
          <w:rFonts w:ascii="Khmer OS Battambang" w:hAnsi="Khmer OS Battambang" w:cs="Khmer OS Battambang"/>
          <w:cs/>
          <w:lang w:bidi="km-KH"/>
        </w:rPr>
        <w:t xml:space="preserve">វាល </w:t>
      </w:r>
      <w:r>
        <w:rPr>
          <w:rFonts w:ascii="Khmer OS Battambang" w:hAnsi="Khmer OS Battambang" w:cs="Khmer OS Battambang" w:hint="cs"/>
          <w:cs/>
          <w:lang w:bidi="km-KH"/>
        </w:rPr>
        <w:t>ជជីកសួរ</w:t>
      </w:r>
      <w:r w:rsidRPr="00A1272B">
        <w:rPr>
          <w:rFonts w:ascii="Khmer OS Battambang" w:hAnsi="Khmer OS Battambang" w:cs="Khmer OS Battambang"/>
          <w:cs/>
          <w:lang w:bidi="km-KH"/>
        </w:rPr>
        <w:t>ព័ត៌មាន</w:t>
      </w:r>
      <w:r>
        <w:rPr>
          <w:rFonts w:ascii="Khmer OS Battambang" w:hAnsi="Khmer OS Battambang" w:cs="Khmer OS Battambang" w:hint="cs"/>
          <w:cs/>
          <w:lang w:bidi="km-KH"/>
        </w:rPr>
        <w:t>អំ</w:t>
      </w:r>
      <w:r w:rsidRPr="00A1272B">
        <w:rPr>
          <w:rFonts w:ascii="Khmer OS Battambang" w:hAnsi="Khmer OS Battambang" w:cs="Khmer OS Battambang"/>
          <w:cs/>
          <w:lang w:bidi="km-KH"/>
        </w:rPr>
        <w:t>ពីអ្នកឆ្លើយតប ប្រសិនបើពួកគេមិនបានស្ម័គ្រចិត្ត</w:t>
      </w:r>
      <w:r>
        <w:rPr>
          <w:rFonts w:ascii="Khmer OS Battambang" w:hAnsi="Khmer OS Battambang" w:cs="Khmer OS Battambang" w:hint="cs"/>
          <w:cs/>
          <w:lang w:bidi="km-KH"/>
        </w:rPr>
        <w:t>ផ្តល់</w:t>
      </w:r>
      <w:r w:rsidRPr="00A1272B">
        <w:rPr>
          <w:rFonts w:ascii="Khmer OS Battambang" w:hAnsi="Khmer OS Battambang" w:cs="Khmer OS Battambang"/>
          <w:cs/>
          <w:lang w:bidi="km-KH"/>
        </w:rPr>
        <w:t>ព័ត៌មានបែប</w:t>
      </w:r>
      <w:r>
        <w:rPr>
          <w:rFonts w:ascii="Khmer OS Battambang" w:hAnsi="Khmer OS Battambang" w:cs="Khmer OS Battambang" w:hint="cs"/>
          <w:cs/>
          <w:lang w:bidi="km-KH"/>
        </w:rPr>
        <w:t>នោះ</w:t>
      </w:r>
      <w:r w:rsidRPr="00A1272B">
        <w:rPr>
          <w:rFonts w:ascii="Khmer OS Battambang" w:hAnsi="Khmer OS Battambang" w:cs="Khmer OS Battambang"/>
          <w:cs/>
          <w:lang w:bidi="km-KH"/>
        </w:rPr>
        <w:t>ដោយខ្លួនឯង។</w:t>
      </w:r>
    </w:p>
    <w:p w14:paraId="44D2DE4E" w14:textId="77777777" w:rsidR="00764A42" w:rsidRPr="0032012B" w:rsidRDefault="00764A42" w:rsidP="00764A42">
      <w:pPr>
        <w:pStyle w:val="Heading3"/>
        <w:spacing w:before="120"/>
        <w:rPr>
          <w:rFonts w:ascii="Khmer OS Battambang" w:hAnsi="Khmer OS Battambang" w:cs="Khmer OS Battambang"/>
          <w:sz w:val="22"/>
          <w:lang w:bidi="km-KH"/>
        </w:rPr>
      </w:pPr>
      <w:r>
        <w:rPr>
          <w:rFonts w:ascii="Khmer OS Battambang" w:hAnsi="Khmer OS Battambang" w:cs="Khmer OS Battambang" w:hint="cs"/>
          <w:sz w:val="22"/>
          <w:cs/>
          <w:lang w:bidi="km-KH"/>
        </w:rPr>
        <w:t>២.២ គោលការណ៍ណែនាំអំពីការថតរូប</w:t>
      </w:r>
    </w:p>
    <w:p w14:paraId="68A73C03" w14:textId="77777777" w:rsidR="00764A42" w:rsidRPr="00A1272B" w:rsidRDefault="00764A42" w:rsidP="00764A42">
      <w:pPr>
        <w:spacing w:before="120"/>
        <w:rPr>
          <w:rFonts w:ascii="Khmer OS Battambang" w:hAnsi="Khmer OS Battambang" w:cs="Khmer OS Battambang"/>
        </w:rPr>
      </w:pPr>
      <w:r w:rsidRPr="0096191B">
        <w:rPr>
          <w:rFonts w:ascii="Khmer OS Battambang" w:hAnsi="Khmer OS Battambang" w:cs="Khmer OS Battambang"/>
          <w:spacing w:val="-4"/>
          <w:cs/>
          <w:lang w:bidi="km-KH"/>
        </w:rPr>
        <w:t>រូបថតទាំងអស់ដែល</w:t>
      </w:r>
      <w:r w:rsidRPr="0096191B">
        <w:rPr>
          <w:rFonts w:ascii="Khmer OS Battambang" w:hAnsi="Khmer OS Battambang" w:cs="Khmer OS Battambang" w:hint="cs"/>
          <w:spacing w:val="-4"/>
          <w:cs/>
          <w:lang w:bidi="km-KH"/>
        </w:rPr>
        <w:t>បាន</w:t>
      </w:r>
      <w:r w:rsidRPr="0096191B">
        <w:rPr>
          <w:rFonts w:ascii="Khmer OS Battambang" w:hAnsi="Khmer OS Battambang" w:cs="Khmer OS Battambang"/>
          <w:spacing w:val="-4"/>
          <w:cs/>
          <w:lang w:bidi="km-KH"/>
        </w:rPr>
        <w:t>ថតទុកជាផ្នែក</w:t>
      </w:r>
      <w:r w:rsidRPr="0096191B">
        <w:rPr>
          <w:rFonts w:ascii="Khmer OS Battambang" w:hAnsi="Khmer OS Battambang" w:cs="Khmer OS Battambang" w:hint="cs"/>
          <w:spacing w:val="-4"/>
          <w:cs/>
          <w:lang w:bidi="km-KH"/>
        </w:rPr>
        <w:t>មួយ</w:t>
      </w:r>
      <w:r w:rsidRPr="0096191B">
        <w:rPr>
          <w:rFonts w:ascii="Khmer OS Battambang" w:hAnsi="Khmer OS Battambang" w:cs="Khmer OS Battambang"/>
          <w:spacing w:val="-4"/>
          <w:cs/>
          <w:lang w:bidi="km-KH"/>
        </w:rPr>
        <w:t>នៃការស្រាវជ្រាវ មិនថាជាផ្លូវការ ឬផ្ទាល់ខ្លួន</w:t>
      </w:r>
      <w:r w:rsidRPr="0096191B">
        <w:rPr>
          <w:rFonts w:ascii="Khmer OS Battambang" w:hAnsi="Khmer OS Battambang" w:cs="Khmer OS Battambang" w:hint="cs"/>
          <w:spacing w:val="-4"/>
          <w:cs/>
          <w:lang w:bidi="km-KH"/>
        </w:rPr>
        <w:t>នោះ</w:t>
      </w:r>
      <w:r w:rsidRPr="0096191B">
        <w:rPr>
          <w:rFonts w:ascii="Khmer OS Battambang" w:hAnsi="Khmer OS Battambang" w:cs="Khmer OS Battambang"/>
          <w:spacing w:val="-4"/>
          <w:cs/>
          <w:lang w:bidi="km-KH"/>
        </w:rPr>
        <w:t>ទេ ត្រូវអនុ</w:t>
      </w:r>
      <w:r w:rsidRPr="0096191B">
        <w:rPr>
          <w:rFonts w:ascii="Khmer OS Battambang" w:hAnsi="Khmer OS Battambang" w:cs="Khmer OS Battambang" w:hint="cs"/>
          <w:spacing w:val="-4"/>
          <w:cs/>
          <w:lang w:bidi="km-KH"/>
        </w:rPr>
        <w:t>លោម</w:t>
      </w:r>
      <w:r w:rsidRPr="00A1272B">
        <w:rPr>
          <w:rFonts w:ascii="Khmer OS Battambang" w:hAnsi="Khmer OS Battambang" w:cs="Khmer OS Battambang"/>
          <w:cs/>
          <w:lang w:bidi="km-KH"/>
        </w:rPr>
        <w:t xml:space="preserve">តាម </w:t>
      </w:r>
      <w:r>
        <w:rPr>
          <w:rFonts w:ascii="Khmer OS Battambang" w:hAnsi="Khmer OS Battambang" w:cs="Khmer OS Battambang" w:hint="cs"/>
          <w:cs/>
          <w:lang w:bidi="km-KH"/>
        </w:rPr>
        <w:t>“</w:t>
      </w:r>
      <w:r w:rsidRPr="00A1272B">
        <w:rPr>
          <w:rFonts w:ascii="Khmer OS Battambang" w:hAnsi="Khmer OS Battambang" w:cs="Khmer OS Battambang"/>
          <w:cs/>
          <w:lang w:bidi="km-KH"/>
        </w:rPr>
        <w:t>គោលការណ៍ណែនាំ</w:t>
      </w:r>
      <w:r>
        <w:rPr>
          <w:rFonts w:ascii="Khmer OS Battambang" w:hAnsi="Khmer OS Battambang" w:cs="Khmer OS Battambang" w:hint="cs"/>
          <w:cs/>
          <w:lang w:bidi="km-KH"/>
        </w:rPr>
        <w:t>អំពីការប្រាស្រ័យទាក់ទង”</w:t>
      </w:r>
      <w:r w:rsidRPr="00A1272B">
        <w:rPr>
          <w:rFonts w:ascii="Khmer OS Battambang" w:hAnsi="Khmer OS Battambang" w:cs="Khmer OS Battambang"/>
        </w:rPr>
        <w:t xml:space="preserve"> </w:t>
      </w:r>
      <w:r w:rsidRPr="00A1272B">
        <w:rPr>
          <w:rFonts w:ascii="Khmer OS Battambang" w:hAnsi="Khmer OS Battambang" w:cs="Khmer OS Battambang"/>
          <w:cs/>
          <w:lang w:bidi="km-KH"/>
        </w:rPr>
        <w:t xml:space="preserve">ដែលមានចែងក្នុងផ្នែក </w:t>
      </w:r>
      <w:r>
        <w:rPr>
          <w:rFonts w:ascii="Khmer OS Battambang" w:hAnsi="Khmer OS Battambang" w:cs="Khmer OS Battambang"/>
          <w:lang w:bidi="km-KH"/>
        </w:rPr>
        <w:t>C</w:t>
      </w:r>
      <w:r>
        <w:rPr>
          <w:rFonts w:ascii="Khmer OS Battambang" w:hAnsi="Khmer OS Battambang" w:cs="Khmer OS Battambang" w:hint="cs"/>
          <w:cs/>
          <w:lang w:bidi="km-KH"/>
        </w:rPr>
        <w:t>៣</w:t>
      </w:r>
      <w:r w:rsidRPr="00A1272B">
        <w:rPr>
          <w:rFonts w:ascii="Khmer OS Battambang" w:hAnsi="Khmer OS Battambang" w:cs="Khmer OS Battambang"/>
          <w:cs/>
          <w:lang w:bidi="km-KH"/>
        </w:rPr>
        <w:t xml:space="preserve"> នៃក្រមសីលធម៌នេះ។</w:t>
      </w:r>
    </w:p>
    <w:p w14:paraId="72B62B95" w14:textId="77777777" w:rsidR="00764A42" w:rsidRPr="0032012B" w:rsidRDefault="00764A42" w:rsidP="00764A42">
      <w:pPr>
        <w:spacing w:before="120"/>
        <w:rPr>
          <w:rFonts w:ascii="Khmer OS Battambang" w:hAnsi="Khmer OS Battambang" w:cs="Khmer OS Battambang"/>
        </w:rPr>
      </w:pPr>
      <w:r>
        <w:rPr>
          <w:rFonts w:ascii="Khmer OS Battambang" w:hAnsi="Khmer OS Battambang" w:cs="Khmer OS Battambang" w:hint="cs"/>
          <w:cs/>
          <w:lang w:bidi="km-KH"/>
        </w:rPr>
        <w:lastRenderedPageBreak/>
        <w:t>ពុំ</w:t>
      </w:r>
      <w:r w:rsidRPr="0096191B">
        <w:rPr>
          <w:rFonts w:ascii="Khmer OS Battambang" w:hAnsi="Khmer OS Battambang" w:cs="Khmer OS Battambang" w:hint="cs"/>
          <w:spacing w:val="4"/>
          <w:cs/>
          <w:lang w:bidi="km-KH"/>
        </w:rPr>
        <w:t>មាន</w:t>
      </w:r>
      <w:r w:rsidRPr="0096191B">
        <w:rPr>
          <w:rFonts w:ascii="Khmer OS Battambang" w:hAnsi="Khmer OS Battambang" w:cs="Khmer OS Battambang"/>
          <w:spacing w:val="4"/>
          <w:cs/>
          <w:lang w:bidi="km-KH"/>
        </w:rPr>
        <w:t>រូបថត</w:t>
      </w:r>
      <w:r w:rsidRPr="0096191B">
        <w:rPr>
          <w:rFonts w:ascii="Khmer OS Battambang" w:hAnsi="Khmer OS Battambang" w:cs="Khmer OS Battambang" w:hint="cs"/>
          <w:spacing w:val="4"/>
          <w:cs/>
          <w:lang w:bidi="km-KH"/>
        </w:rPr>
        <w:t>ណាមួយ ទោះបីជា</w:t>
      </w:r>
      <w:r w:rsidRPr="0096191B">
        <w:rPr>
          <w:rFonts w:ascii="Khmer OS Battambang" w:hAnsi="Khmer OS Battambang" w:cs="Khmer OS Battambang"/>
          <w:spacing w:val="4"/>
          <w:cs/>
          <w:lang w:bidi="km-KH"/>
        </w:rPr>
        <w:t>ផ្លូវការ ឬផ្ទាល់ខ្លួន</w:t>
      </w:r>
      <w:r w:rsidRPr="0096191B">
        <w:rPr>
          <w:rFonts w:ascii="Khmer OS Battambang" w:hAnsi="Khmer OS Battambang" w:cs="Khmer OS Battambang" w:hint="cs"/>
          <w:spacing w:val="4"/>
          <w:cs/>
          <w:lang w:bidi="km-KH"/>
        </w:rPr>
        <w:t>ក្តី</w:t>
      </w:r>
      <w:r w:rsidRPr="0096191B">
        <w:rPr>
          <w:rFonts w:ascii="Khmer OS Battambang" w:hAnsi="Khmer OS Battambang" w:cs="Khmer OS Battambang"/>
          <w:spacing w:val="4"/>
          <w:cs/>
          <w:lang w:bidi="km-KH"/>
        </w:rPr>
        <w:t xml:space="preserve"> ត្រូវ</w:t>
      </w:r>
      <w:r w:rsidRPr="0096191B">
        <w:rPr>
          <w:rFonts w:ascii="Khmer OS Battambang" w:hAnsi="Khmer OS Battambang" w:cs="Khmer OS Battambang" w:hint="cs"/>
          <w:spacing w:val="4"/>
          <w:cs/>
          <w:lang w:bidi="km-KH"/>
        </w:rPr>
        <w:t>បាន</w:t>
      </w:r>
      <w:r w:rsidRPr="0096191B">
        <w:rPr>
          <w:rFonts w:ascii="Khmer OS Battambang" w:hAnsi="Khmer OS Battambang" w:cs="Khmer OS Battambang"/>
          <w:spacing w:val="4"/>
          <w:cs/>
          <w:lang w:bidi="km-KH"/>
        </w:rPr>
        <w:t>ផ្សព្វផ្សាយតាមអ៊ីនធឺណិត</w:t>
      </w:r>
      <w:r w:rsidRPr="0096191B">
        <w:rPr>
          <w:rFonts w:ascii="Khmer OS Battambang" w:hAnsi="Khmer OS Battambang" w:cs="Khmer OS Battambang" w:hint="cs"/>
          <w:spacing w:val="4"/>
          <w:cs/>
          <w:lang w:bidi="km-KH"/>
        </w:rPr>
        <w:t xml:space="preserve"> </w:t>
      </w:r>
      <w:r w:rsidRPr="0096191B">
        <w:rPr>
          <w:rFonts w:ascii="Khmer OS Battambang" w:hAnsi="Khmer OS Battambang" w:cs="Khmer OS Battambang"/>
          <w:spacing w:val="4"/>
          <w:cs/>
          <w:lang w:bidi="km-KH"/>
        </w:rPr>
        <w:t>ដោយគ្មានការអនុញ្ញាត</w:t>
      </w:r>
      <w:r w:rsidRPr="0096191B">
        <w:rPr>
          <w:rFonts w:ascii="Khmer OS Battambang" w:hAnsi="Khmer OS Battambang" w:cs="Khmer OS Battambang" w:hint="cs"/>
          <w:spacing w:val="4"/>
          <w:cs/>
          <w:lang w:bidi="km-KH"/>
        </w:rPr>
        <w:t>យ៉ាង</w:t>
      </w:r>
      <w:r w:rsidRPr="0096191B">
        <w:rPr>
          <w:rFonts w:ascii="Khmer OS Battambang" w:hAnsi="Khmer OS Battambang" w:cs="Khmer OS Battambang"/>
          <w:spacing w:val="4"/>
          <w:cs/>
          <w:lang w:bidi="km-KH"/>
        </w:rPr>
        <w:t>ច្បាស់លាស់ពី</w:t>
      </w:r>
      <w:r w:rsidRPr="0096191B">
        <w:rPr>
          <w:rFonts w:ascii="Khmer OS Battambang" w:hAnsi="Khmer OS Battambang" w:cs="Khmer OS Battambang" w:hint="cs"/>
          <w:spacing w:val="4"/>
          <w:cs/>
          <w:lang w:bidi="km-KH"/>
        </w:rPr>
        <w:t>អ្នកគ្រប់គ្រងទីវាល</w:t>
      </w:r>
      <w:r w:rsidRPr="0096191B">
        <w:rPr>
          <w:rFonts w:ascii="Khmer OS Battambang" w:hAnsi="Khmer OS Battambang" w:cs="Khmer OS Battambang"/>
          <w:spacing w:val="4"/>
          <w:cs/>
          <w:lang w:bidi="km-KH"/>
        </w:rPr>
        <w:t xml:space="preserve"> ឬប្រធានក្រុម</w:t>
      </w:r>
      <w:r w:rsidRPr="0096191B">
        <w:rPr>
          <w:rFonts w:ascii="Khmer OS Battambang" w:hAnsi="Khmer OS Battambang" w:cs="Khmer OS Battambang" w:hint="cs"/>
          <w:spacing w:val="4"/>
          <w:cs/>
          <w:lang w:bidi="km-KH"/>
        </w:rPr>
        <w:t>នោះទេ</w:t>
      </w:r>
      <w:r w:rsidRPr="0096191B">
        <w:rPr>
          <w:rFonts w:ascii="Khmer OS Battambang" w:hAnsi="Khmer OS Battambang" w:cs="Khmer OS Battambang"/>
          <w:spacing w:val="4"/>
          <w:cs/>
          <w:lang w:bidi="km-KH"/>
        </w:rPr>
        <w:t>។ នេះរួមបញ្ចូល</w:t>
      </w:r>
      <w:r w:rsidRPr="0096191B">
        <w:rPr>
          <w:rFonts w:ascii="Khmer OS Battambang" w:hAnsi="Khmer OS Battambang" w:cs="Khmer OS Battambang" w:hint="cs"/>
          <w:spacing w:val="4"/>
          <w:cs/>
          <w:lang w:bidi="km-KH"/>
        </w:rPr>
        <w:t xml:space="preserve">ទាំង </w:t>
      </w:r>
      <w:r w:rsidRPr="0096191B">
        <w:rPr>
          <w:rFonts w:ascii="Khmer OS Battambang" w:hAnsi="Khmer OS Battambang" w:cs="Khmer OS Battambang"/>
          <w:spacing w:val="4"/>
          <w:cs/>
          <w:lang w:bidi="km-KH"/>
        </w:rPr>
        <w:t>តាមរយៈទំព័រ</w:t>
      </w:r>
      <w:r w:rsidRPr="00A1272B">
        <w:rPr>
          <w:rFonts w:ascii="Khmer OS Battambang" w:hAnsi="Khmer OS Battambang" w:cs="Khmer OS Battambang"/>
          <w:cs/>
          <w:lang w:bidi="km-KH"/>
        </w:rPr>
        <w:t>បណ្តាញសង្គម</w:t>
      </w:r>
      <w:r>
        <w:rPr>
          <w:rFonts w:ascii="Khmer OS Battambang" w:hAnsi="Khmer OS Battambang" w:cs="Khmer OS Battambang" w:hint="cs"/>
          <w:cs/>
          <w:lang w:bidi="km-KH"/>
        </w:rPr>
        <w:t xml:space="preserve"> </w:t>
      </w:r>
      <w:r w:rsidRPr="00A1272B">
        <w:rPr>
          <w:rFonts w:ascii="Khmer OS Battambang" w:hAnsi="Khmer OS Battambang" w:cs="Khmer OS Battambang"/>
          <w:cs/>
          <w:lang w:bidi="km-KH"/>
        </w:rPr>
        <w:t xml:space="preserve">ដូចជា </w:t>
      </w:r>
      <w:r w:rsidRPr="00A1272B">
        <w:rPr>
          <w:rFonts w:ascii="Khmer OS Battambang" w:hAnsi="Khmer OS Battambang" w:cs="Khmer OS Battambang"/>
        </w:rPr>
        <w:t>Twitter, Facebook, Instagram</w:t>
      </w:r>
      <w:r>
        <w:rPr>
          <w:rFonts w:ascii="Khmer OS Battambang" w:hAnsi="Khmer OS Battambang" w:cs="Khmer OS Battambang" w:hint="cs"/>
          <w:cs/>
          <w:lang w:bidi="km-KH"/>
        </w:rPr>
        <w:t>។ល</w:t>
      </w:r>
      <w:r w:rsidRPr="00A1272B">
        <w:rPr>
          <w:rFonts w:ascii="Khmer OS Battambang" w:hAnsi="Khmer OS Battambang" w:cs="Khmer OS Battambang"/>
          <w:cs/>
          <w:lang w:bidi="km-KH"/>
        </w:rPr>
        <w:t>។</w:t>
      </w:r>
    </w:p>
    <w:p w14:paraId="51B2F3EE" w14:textId="77777777" w:rsidR="00764A42" w:rsidRPr="00A1272B" w:rsidRDefault="00764A42" w:rsidP="00764A42">
      <w:pPr>
        <w:pStyle w:val="Heading4"/>
        <w:spacing w:before="120"/>
        <w:rPr>
          <w:rFonts w:ascii="Khmer OS Battambang" w:hAnsi="Khmer OS Battambang" w:cs="Khmer OS Battambang"/>
          <w:i w:val="0"/>
          <w:iCs w:val="0"/>
          <w:lang w:bidi="km-KH"/>
        </w:rPr>
      </w:pPr>
      <w:r w:rsidRPr="00A1272B">
        <w:rPr>
          <w:rFonts w:ascii="Khmer OS Battambang" w:hAnsi="Khmer OS Battambang" w:cs="Khmer OS Battambang" w:hint="cs"/>
          <w:iCs w:val="0"/>
          <w:cs/>
          <w:lang w:bidi="km-KH"/>
        </w:rPr>
        <w:t>រូបថតសម្រាប់ការស្រាវជ្រាវ</w:t>
      </w:r>
    </w:p>
    <w:p w14:paraId="5944D497" w14:textId="36D75A06" w:rsidR="00764A42" w:rsidRPr="00E95A79" w:rsidRDefault="00764A42" w:rsidP="006026A0">
      <w:pPr>
        <w:pStyle w:val="IODPARClistnumber"/>
        <w:numPr>
          <w:ilvl w:val="0"/>
          <w:numId w:val="23"/>
        </w:numPr>
        <w:spacing w:before="120"/>
        <w:rPr>
          <w:rFonts w:ascii="Khmer OS Battambang" w:hAnsi="Khmer OS Battambang" w:cs="Khmer OS Battambang"/>
        </w:rPr>
      </w:pPr>
      <w:r w:rsidRPr="00E95A79">
        <w:rPr>
          <w:rFonts w:ascii="Khmer OS Battambang" w:hAnsi="Khmer OS Battambang" w:cs="Khmer OS Battambang" w:hint="cs"/>
          <w:cs/>
          <w:lang w:bidi="km-KH"/>
        </w:rPr>
        <w:t>កុំថតរូបដោយគ្មានការយល់ព្រមពីអ្</w:t>
      </w:r>
      <w:r w:rsidRPr="00E95A79">
        <w:rPr>
          <w:rFonts w:ascii="Leelawadee UI" w:hAnsi="Leelawadee UI" w:cs="Leelawadee UI" w:hint="cs"/>
          <w:cs/>
          <w:lang w:bidi="km-KH"/>
        </w:rPr>
        <w:t>នកចូលរួម។</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ការយល់ព្រមដោយមានព័ត៌មានគ្រប់គ្រាន់មានន័យថា</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អ្នកចូលរួមយល់ច្បាស់ថាតើរូបថតនឹងត្រូវប្រើប្រាស់ដើម្បីអ្វី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កន្លែងដែលរូបថតនឹងត្រូវបោះពុម្ព</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និងរបៀបដែលពួកគេអាចទាក់ទងអ្នកដើម្បីលុបវាចេញ</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ប្រសិនបើពួកគេប្តូរចិត្តនៅពេលក្រោយ</w:t>
      </w:r>
    </w:p>
    <w:p w14:paraId="409C8A9C" w14:textId="77777777" w:rsidR="00764A42" w:rsidRPr="0096191B" w:rsidRDefault="00764A42" w:rsidP="006026A0">
      <w:pPr>
        <w:pStyle w:val="IODPARClistnumber"/>
        <w:numPr>
          <w:ilvl w:val="0"/>
          <w:numId w:val="6"/>
        </w:numPr>
        <w:rPr>
          <w:rFonts w:ascii="Khmer OS Battambang" w:hAnsi="Khmer OS Battambang" w:cs="Khmer OS Battambang"/>
        </w:rPr>
      </w:pPr>
      <w:r w:rsidRPr="0096191B">
        <w:rPr>
          <w:rFonts w:ascii="Leelawadee UI" w:hAnsi="Leelawadee UI" w:cs="Leelawadee UI" w:hint="cs"/>
          <w:cs/>
          <w:lang w:bidi="km-KH"/>
        </w:rPr>
        <w:t>ក</w:t>
      </w:r>
      <w:r w:rsidRPr="0096191B">
        <w:rPr>
          <w:rFonts w:ascii="Khmer OS Battambang" w:hAnsi="Khmer OS Battambang" w:cs="Khmer OS Battambang"/>
          <w:cs/>
          <w:lang w:bidi="km-KH"/>
        </w:rPr>
        <w:t>ុំថតរូបកុមារដោយគ្មានការយល់ព្រម</w:t>
      </w:r>
      <w:r>
        <w:rPr>
          <w:rFonts w:ascii="Khmer OS Battambang" w:hAnsi="Khmer OS Battambang" w:cs="Khmer OS Battambang" w:hint="cs"/>
          <w:cs/>
          <w:lang w:bidi="km-KH"/>
        </w:rPr>
        <w:t>ដែលមានព័ត៌មានគ្រប់គ្រាន់</w:t>
      </w:r>
      <w:r w:rsidRPr="0096191B">
        <w:rPr>
          <w:rFonts w:ascii="Khmer OS Battambang" w:hAnsi="Khmer OS Battambang" w:cs="Khmer OS Battambang"/>
          <w:cs/>
          <w:lang w:bidi="km-KH"/>
        </w:rPr>
        <w:t>ពីឪពុកម្តាយ</w:t>
      </w:r>
      <w:r>
        <w:rPr>
          <w:rFonts w:ascii="Khmer OS Battambang" w:hAnsi="Khmer OS Battambang" w:cs="Khmer OS Battambang" w:hint="cs"/>
          <w:cs/>
          <w:lang w:bidi="km-KH"/>
        </w:rPr>
        <w:t>/</w:t>
      </w:r>
      <w:r w:rsidRPr="0096191B">
        <w:rPr>
          <w:rFonts w:ascii="Khmer OS Battambang" w:hAnsi="Khmer OS Battambang" w:cs="Khmer OS Battambang"/>
          <w:cs/>
          <w:lang w:bidi="km-KH"/>
        </w:rPr>
        <w:t>អ្នកថែទាំរបស់ពួកគេ។ វាមានសុវត្ថិភាពបំផុតក្នុងការជៀសវាងការថតរូបកុមារទាំងស្រុង</w:t>
      </w:r>
    </w:p>
    <w:p w14:paraId="507E4FC6" w14:textId="77777777" w:rsidR="00764A42" w:rsidRPr="0032012B" w:rsidRDefault="00764A42" w:rsidP="006026A0">
      <w:pPr>
        <w:pStyle w:val="IODPARClistnumber"/>
        <w:numPr>
          <w:ilvl w:val="0"/>
          <w:numId w:val="6"/>
        </w:numPr>
        <w:jc w:val="both"/>
        <w:rPr>
          <w:rFonts w:ascii="Khmer OS Battambang" w:hAnsi="Khmer OS Battambang" w:cs="Khmer OS Battambang"/>
        </w:rPr>
      </w:pPr>
      <w:r w:rsidRPr="0096191B">
        <w:rPr>
          <w:rFonts w:ascii="Khmer OS Battambang" w:hAnsi="Khmer OS Battambang" w:cs="Khmer OS Battambang"/>
          <w:cs/>
          <w:lang w:bidi="km-KH"/>
        </w:rPr>
        <w:t>នៅពេលដែលការថតរូបត្រូវបានយល់ព្រមជាមុនជាមួយសហគមន៍ ឬអ្នកចូលរួម</w:t>
      </w:r>
      <w:r>
        <w:rPr>
          <w:rFonts w:ascii="Khmer OS Battambang" w:hAnsi="Khmer OS Battambang" w:cs="Khmer OS Battambang" w:hint="cs"/>
          <w:cs/>
          <w:lang w:bidi="km-KH"/>
        </w:rPr>
        <w:t>ដទៃ</w:t>
      </w:r>
      <w:r w:rsidRPr="0096191B">
        <w:rPr>
          <w:rFonts w:ascii="Khmer OS Battambang" w:hAnsi="Khmer OS Battambang" w:cs="Khmer OS Battambang"/>
          <w:cs/>
          <w:lang w:bidi="km-KH"/>
        </w:rPr>
        <w:t>ទៀត អ្នកថតរូប ឬសមាជិកក្រុមស្រាវជ្រាវ</w:t>
      </w:r>
      <w:r>
        <w:rPr>
          <w:rFonts w:ascii="Khmer OS Battambang" w:hAnsi="Khmer OS Battambang" w:cs="Khmer OS Battambang" w:hint="cs"/>
          <w:cs/>
          <w:lang w:bidi="km-KH"/>
        </w:rPr>
        <w:t>នៅទី</w:t>
      </w:r>
      <w:r w:rsidRPr="0096191B">
        <w:rPr>
          <w:rFonts w:ascii="Khmer OS Battambang" w:hAnsi="Khmer OS Battambang" w:cs="Khmer OS Battambang"/>
          <w:cs/>
          <w:lang w:bidi="km-KH"/>
        </w:rPr>
        <w:t>វាលដែល</w:t>
      </w:r>
      <w:r>
        <w:rPr>
          <w:rFonts w:ascii="Khmer OS Battambang" w:hAnsi="Khmer OS Battambang" w:cs="Khmer OS Battambang" w:hint="cs"/>
          <w:cs/>
          <w:lang w:bidi="km-KH"/>
        </w:rPr>
        <w:t>ត្រូវ</w:t>
      </w:r>
      <w:r w:rsidRPr="0096191B">
        <w:rPr>
          <w:rFonts w:ascii="Khmer OS Battambang" w:hAnsi="Khmer OS Battambang" w:cs="Khmer OS Battambang"/>
          <w:cs/>
          <w:lang w:bidi="km-KH"/>
        </w:rPr>
        <w:t>បានកំណត់</w:t>
      </w:r>
      <w:r>
        <w:rPr>
          <w:rFonts w:ascii="Khmer OS Battambang" w:hAnsi="Khmer OS Battambang" w:cs="Khmer OS Battambang" w:hint="cs"/>
          <w:cs/>
          <w:lang w:bidi="km-KH"/>
        </w:rPr>
        <w:t xml:space="preserve"> </w:t>
      </w:r>
      <w:r w:rsidRPr="0096191B">
        <w:rPr>
          <w:rFonts w:ascii="Khmer OS Battambang" w:hAnsi="Khmer OS Battambang" w:cs="Khmer OS Battambang"/>
          <w:cs/>
          <w:lang w:bidi="km-KH"/>
        </w:rPr>
        <w:t>នឹង</w:t>
      </w:r>
      <w:r>
        <w:rPr>
          <w:rFonts w:ascii="Khmer OS Battambang" w:hAnsi="Khmer OS Battambang" w:cs="Khmer OS Battambang" w:hint="cs"/>
          <w:cs/>
          <w:lang w:bidi="km-KH"/>
        </w:rPr>
        <w:t>ត្រូវបានផ្តល់ជូននូវ</w:t>
      </w:r>
      <w:r w:rsidRPr="0096191B">
        <w:rPr>
          <w:rFonts w:ascii="Khmer OS Battambang" w:hAnsi="Khmer OS Battambang" w:cs="Khmer OS Battambang"/>
          <w:cs/>
          <w:lang w:bidi="km-KH"/>
        </w:rPr>
        <w:t>កាមេរ៉ាឌីជីថល</w:t>
      </w:r>
      <w:r>
        <w:rPr>
          <w:rFonts w:ascii="Khmer OS Battambang" w:hAnsi="Khmer OS Battambang" w:cs="Khmer OS Battambang" w:hint="cs"/>
          <w:cs/>
          <w:lang w:bidi="km-KH"/>
        </w:rPr>
        <w:t xml:space="preserve">មួយគ្រឿង </w:t>
      </w:r>
      <w:r w:rsidRPr="0096191B">
        <w:rPr>
          <w:rFonts w:ascii="Khmer OS Battambang" w:hAnsi="Khmer OS Battambang" w:cs="Khmer OS Battambang"/>
          <w:cs/>
          <w:lang w:bidi="km-KH"/>
        </w:rPr>
        <w:t>ន</w:t>
      </w:r>
      <w:r>
        <w:rPr>
          <w:rFonts w:ascii="Khmer OS Battambang" w:hAnsi="Khmer OS Battambang" w:cs="Khmer OS Battambang" w:hint="cs"/>
          <w:cs/>
          <w:lang w:bidi="km-KH"/>
        </w:rPr>
        <w:t>ិ</w:t>
      </w:r>
      <w:r w:rsidRPr="0096191B">
        <w:rPr>
          <w:rFonts w:ascii="Khmer OS Battambang" w:hAnsi="Khmer OS Battambang" w:cs="Khmer OS Battambang"/>
          <w:cs/>
          <w:lang w:bidi="km-KH"/>
        </w:rPr>
        <w:t>ង</w:t>
      </w:r>
      <w:r>
        <w:rPr>
          <w:rFonts w:ascii="Khmer OS Battambang" w:hAnsi="Khmer OS Battambang" w:cs="Khmer OS Battambang" w:hint="cs"/>
          <w:cs/>
          <w:lang w:bidi="km-KH"/>
        </w:rPr>
        <w:t>ទំនួល</w:t>
      </w:r>
      <w:r w:rsidRPr="0096191B">
        <w:rPr>
          <w:rFonts w:ascii="Khmer OS Battambang" w:hAnsi="Khmer OS Battambang" w:cs="Khmer OS Battambang"/>
          <w:cs/>
          <w:lang w:bidi="km-KH"/>
        </w:rPr>
        <w:t>ខុសត្រូវជាក់លាក់</w:t>
      </w:r>
      <w:r>
        <w:rPr>
          <w:rFonts w:ascii="Khmer OS Battambang" w:hAnsi="Khmer OS Battambang" w:cs="Khmer OS Battambang" w:hint="cs"/>
          <w:cs/>
          <w:lang w:bidi="km-KH"/>
        </w:rPr>
        <w:t xml:space="preserve"> </w:t>
      </w:r>
      <w:r w:rsidRPr="0096191B">
        <w:rPr>
          <w:rFonts w:ascii="Khmer OS Battambang" w:hAnsi="Khmer OS Battambang" w:cs="Khmer OS Battambang"/>
          <w:cs/>
          <w:lang w:bidi="km-KH"/>
        </w:rPr>
        <w:t>ដោយអ្នកគ្រប់គ្រង</w:t>
      </w:r>
      <w:r>
        <w:rPr>
          <w:rFonts w:ascii="Khmer OS Battambang" w:hAnsi="Khmer OS Battambang" w:cs="Khmer OS Battambang" w:hint="cs"/>
          <w:cs/>
          <w:lang w:bidi="km-KH"/>
        </w:rPr>
        <w:t>ទី</w:t>
      </w:r>
      <w:r w:rsidRPr="0096191B">
        <w:rPr>
          <w:rFonts w:ascii="Khmer OS Battambang" w:hAnsi="Khmer OS Battambang" w:cs="Khmer OS Battambang"/>
          <w:cs/>
          <w:lang w:bidi="km-KH"/>
        </w:rPr>
        <w:t>វាលដើម្បី</w:t>
      </w:r>
      <w:r>
        <w:rPr>
          <w:rFonts w:ascii="Khmer OS Battambang" w:hAnsi="Khmer OS Battambang" w:cs="Khmer OS Battambang" w:hint="cs"/>
          <w:cs/>
          <w:lang w:bidi="km-KH"/>
        </w:rPr>
        <w:t>ចងក្រងឯកសារនៃ</w:t>
      </w:r>
      <w:r w:rsidRPr="0096191B">
        <w:rPr>
          <w:rFonts w:ascii="Khmer OS Battambang" w:hAnsi="Khmer OS Battambang" w:cs="Khmer OS Battambang"/>
          <w:cs/>
          <w:lang w:bidi="km-KH"/>
        </w:rPr>
        <w:t>សកម្មភាពជាក់លាក់នៅក្នុងទីតាំងនីមួយៗ។ ឧទាហរណ៍</w:t>
      </w:r>
      <w:r>
        <w:rPr>
          <w:rFonts w:ascii="Khmer OS Battambang" w:hAnsi="Khmer OS Battambang" w:cs="Khmer OS Battambang" w:hint="cs"/>
          <w:cs/>
          <w:lang w:bidi="km-KH"/>
        </w:rPr>
        <w:t>៖</w:t>
      </w:r>
    </w:p>
    <w:p w14:paraId="18C73540" w14:textId="77777777" w:rsidR="00764A42" w:rsidRPr="005538A4" w:rsidRDefault="00764A42" w:rsidP="00764A42">
      <w:pPr>
        <w:pStyle w:val="IODPARCbullets"/>
        <w:ind w:left="1560" w:hanging="283"/>
        <w:jc w:val="both"/>
        <w:rPr>
          <w:rFonts w:ascii="Khmer OS Battambang" w:hAnsi="Khmer OS Battambang" w:cs="Khmer OS Battambang"/>
        </w:rPr>
      </w:pPr>
      <w:r w:rsidRPr="005538A4">
        <w:rPr>
          <w:rFonts w:ascii="Khmer OS Battambang" w:hAnsi="Khmer OS Battambang" w:cs="Khmer OS Battambang"/>
          <w:cs/>
          <w:lang w:bidi="km-KH"/>
        </w:rPr>
        <w:t xml:space="preserve">គំនូរ </w:t>
      </w:r>
      <w:r>
        <w:rPr>
          <w:rFonts w:ascii="Khmer OS Battambang" w:hAnsi="Khmer OS Battambang" w:cs="Khmer OS Battambang" w:hint="cs"/>
          <w:cs/>
          <w:lang w:bidi="km-KH"/>
        </w:rPr>
        <w:t>ផ្ទាំងក្រដាសធំ</w:t>
      </w:r>
      <w:r w:rsidRPr="005538A4">
        <w:rPr>
          <w:rFonts w:ascii="Khmer OS Battambang" w:hAnsi="Khmer OS Battambang" w:cs="Khmer OS Battambang"/>
          <w:cs/>
          <w:lang w:bidi="km-KH"/>
        </w:rPr>
        <w:t xml:space="preserve"> និង</w:t>
      </w:r>
      <w:r>
        <w:rPr>
          <w:rFonts w:ascii="Khmer OS Battambang" w:hAnsi="Khmer OS Battambang" w:cs="Khmer OS Battambang" w:hint="cs"/>
          <w:cs/>
          <w:lang w:bidi="km-KH"/>
        </w:rPr>
        <w:t>ធាតុចេញ</w:t>
      </w:r>
      <w:r w:rsidRPr="005538A4">
        <w:rPr>
          <w:rFonts w:ascii="Khmer OS Battambang" w:hAnsi="Khmer OS Battambang" w:cs="Khmer OS Battambang"/>
          <w:cs/>
          <w:lang w:bidi="km-KH"/>
        </w:rPr>
        <w:t>ផ្សេងទៀត</w:t>
      </w:r>
      <w:r>
        <w:rPr>
          <w:rFonts w:ascii="Khmer OS Battambang" w:hAnsi="Khmer OS Battambang" w:cs="Khmer OS Battambang" w:hint="cs"/>
          <w:cs/>
          <w:lang w:bidi="km-KH"/>
        </w:rPr>
        <w:t xml:space="preserve"> </w:t>
      </w:r>
      <w:r w:rsidRPr="005538A4">
        <w:rPr>
          <w:rFonts w:ascii="Khmer OS Battambang" w:hAnsi="Khmer OS Battambang" w:cs="Khmer OS Battambang"/>
          <w:cs/>
          <w:lang w:bidi="km-KH"/>
        </w:rPr>
        <w:t>ដែល</w:t>
      </w:r>
      <w:r>
        <w:rPr>
          <w:rFonts w:ascii="Khmer OS Battambang" w:hAnsi="Khmer OS Battambang" w:cs="Khmer OS Battambang" w:hint="cs"/>
          <w:cs/>
          <w:lang w:bidi="km-KH"/>
        </w:rPr>
        <w:t>បង្កើតឡើង</w:t>
      </w:r>
      <w:r w:rsidRPr="005538A4">
        <w:rPr>
          <w:rFonts w:ascii="Khmer OS Battambang" w:hAnsi="Khmer OS Battambang" w:cs="Khmer OS Battambang"/>
          <w:cs/>
          <w:lang w:bidi="km-KH"/>
        </w:rPr>
        <w:t>ដោយសកម្មភាពក្រុម</w:t>
      </w:r>
    </w:p>
    <w:p w14:paraId="2D529551" w14:textId="77777777" w:rsidR="00764A42" w:rsidRPr="005538A4" w:rsidRDefault="00764A42" w:rsidP="00764A42">
      <w:pPr>
        <w:pStyle w:val="IODPARCbullets"/>
        <w:ind w:left="1560" w:hanging="283"/>
        <w:jc w:val="both"/>
      </w:pPr>
      <w:r w:rsidRPr="005538A4">
        <w:rPr>
          <w:rFonts w:ascii="Khmer OS Battambang" w:hAnsi="Khmer OS Battambang" w:cs="Khmer OS Battambang"/>
          <w:cs/>
          <w:lang w:bidi="km-KH"/>
        </w:rPr>
        <w:t>រូបភាពទូទៅដែលផ្តល់ទិដ្ឋភាពទូទៅ</w:t>
      </w:r>
      <w:r>
        <w:rPr>
          <w:rFonts w:ascii="Khmer OS Battambang" w:hAnsi="Khmer OS Battambang" w:cs="Khmer OS Battambang" w:hint="cs"/>
          <w:cs/>
          <w:lang w:bidi="km-KH"/>
        </w:rPr>
        <w:t>អំពី</w:t>
      </w:r>
      <w:r w:rsidRPr="005538A4">
        <w:rPr>
          <w:rFonts w:ascii="Khmer OS Battambang" w:hAnsi="Khmer OS Battambang" w:cs="Khmer OS Battambang"/>
          <w:cs/>
          <w:lang w:bidi="km-KH"/>
        </w:rPr>
        <w:t>សហគមន៍ – ប្រភេទរូបថតដែលត្រូវ</w:t>
      </w:r>
      <w:r>
        <w:rPr>
          <w:rFonts w:ascii="Khmer OS Battambang" w:hAnsi="Khmer OS Battambang" w:cs="Khmer OS Battambang" w:hint="cs"/>
          <w:cs/>
          <w:lang w:bidi="km-KH"/>
        </w:rPr>
        <w:t>បាន</w:t>
      </w:r>
      <w:r w:rsidRPr="005538A4">
        <w:rPr>
          <w:rFonts w:ascii="Khmer OS Battambang" w:hAnsi="Khmer OS Battambang" w:cs="Khmer OS Battambang"/>
          <w:cs/>
          <w:lang w:bidi="km-KH"/>
        </w:rPr>
        <w:t>សម្រេចចិត្ត</w:t>
      </w:r>
      <w:r>
        <w:rPr>
          <w:rFonts w:ascii="Khmer OS Battambang" w:hAnsi="Khmer OS Battambang" w:cs="Khmer OS Battambang" w:hint="cs"/>
          <w:cs/>
          <w:lang w:bidi="km-KH"/>
        </w:rPr>
        <w:t xml:space="preserve">រូមគ្នា </w:t>
      </w:r>
      <w:r w:rsidRPr="005538A4">
        <w:rPr>
          <w:rFonts w:ascii="Khmer OS Battambang" w:hAnsi="Khmer OS Battambang" w:cs="Khmer OS Battambang"/>
          <w:cs/>
          <w:lang w:bidi="km-KH"/>
        </w:rPr>
        <w:t>ជាមួយអ្នកគ្រប់គ្រង</w:t>
      </w:r>
      <w:r>
        <w:rPr>
          <w:rFonts w:ascii="Khmer OS Battambang" w:hAnsi="Khmer OS Battambang" w:cs="Khmer OS Battambang" w:hint="cs"/>
          <w:cs/>
          <w:lang w:bidi="km-KH"/>
        </w:rPr>
        <w:t>ទី</w:t>
      </w:r>
      <w:r w:rsidRPr="005538A4">
        <w:rPr>
          <w:rFonts w:ascii="Khmer OS Battambang" w:hAnsi="Khmer OS Battambang" w:cs="Khmer OS Battambang"/>
          <w:cs/>
          <w:lang w:bidi="km-KH"/>
        </w:rPr>
        <w:t>វាល</w:t>
      </w:r>
    </w:p>
    <w:p w14:paraId="54371FB0" w14:textId="77777777" w:rsidR="00764A42" w:rsidRPr="005538A4" w:rsidRDefault="00764A42" w:rsidP="00764A42">
      <w:pPr>
        <w:pStyle w:val="IODPARClistnumber"/>
        <w:jc w:val="both"/>
        <w:rPr>
          <w:rFonts w:ascii="Khmer OS Battambang" w:hAnsi="Khmer OS Battambang" w:cs="Khmer OS Battambang"/>
        </w:rPr>
      </w:pPr>
      <w:r w:rsidRPr="00D8493E">
        <w:rPr>
          <w:rFonts w:ascii="Khmer OS Battambang" w:hAnsi="Khmer OS Battambang" w:cs="Khmer OS Battambang"/>
          <w:cs/>
          <w:lang w:bidi="km-KH"/>
        </w:rPr>
        <w:t>រូបថតត្រូវរក្សាទុកជា</w:t>
      </w:r>
      <w:r>
        <w:rPr>
          <w:rFonts w:ascii="Khmer OS Battambang" w:hAnsi="Khmer OS Battambang" w:cs="Khmer OS Battambang" w:hint="cs"/>
          <w:cs/>
          <w:lang w:bidi="km-KH"/>
        </w:rPr>
        <w:t>លក្ខណៈ</w:t>
      </w:r>
      <w:r w:rsidRPr="00D8493E">
        <w:rPr>
          <w:rFonts w:ascii="Khmer OS Battambang" w:hAnsi="Khmer OS Battambang" w:cs="Khmer OS Battambang"/>
          <w:cs/>
          <w:lang w:bidi="km-KH"/>
        </w:rPr>
        <w:t>ឌីជីថល</w:t>
      </w:r>
      <w:r>
        <w:rPr>
          <w:rFonts w:ascii="Khmer OS Battambang" w:hAnsi="Khmer OS Battambang" w:cs="Khmer OS Battambang" w:hint="cs"/>
          <w:cs/>
          <w:lang w:bidi="km-KH"/>
        </w:rPr>
        <w:t xml:space="preserve"> </w:t>
      </w:r>
      <w:r w:rsidRPr="00D8493E">
        <w:rPr>
          <w:rFonts w:ascii="Khmer OS Battambang" w:hAnsi="Khmer OS Battambang" w:cs="Khmer OS Battambang"/>
          <w:cs/>
          <w:lang w:bidi="km-KH"/>
        </w:rPr>
        <w:t>ក្រោមឈ្មោះឯកសារដែលអាចកំណត់អត្តសញ្ញាណបានយ៉ាងច្បាស់</w:t>
      </w:r>
      <w:r>
        <w:rPr>
          <w:rFonts w:ascii="Khmer OS Battambang" w:hAnsi="Khmer OS Battambang" w:cs="Khmer OS Battambang" w:hint="cs"/>
          <w:cs/>
          <w:lang w:bidi="km-KH"/>
        </w:rPr>
        <w:t>លាស់</w:t>
      </w:r>
      <w:r w:rsidRPr="00D8493E">
        <w:rPr>
          <w:rFonts w:ascii="Khmer OS Battambang" w:hAnsi="Khmer OS Battambang" w:cs="Khmer OS Battambang"/>
          <w:cs/>
          <w:lang w:bidi="km-KH"/>
        </w:rPr>
        <w:t xml:space="preserve"> ហើយច្បាប់ចម្លងឌីជីថលត្រូវផ្តល់ជូនអ្នកគ្រប់គ្រង</w:t>
      </w:r>
      <w:r>
        <w:rPr>
          <w:rFonts w:ascii="Khmer OS Battambang" w:hAnsi="Khmer OS Battambang" w:cs="Khmer OS Battambang" w:hint="cs"/>
          <w:cs/>
          <w:lang w:bidi="km-KH"/>
        </w:rPr>
        <w:t>ទីវាលនៅ</w:t>
      </w:r>
      <w:r w:rsidRPr="00D8493E">
        <w:rPr>
          <w:rFonts w:ascii="Khmer OS Battambang" w:hAnsi="Khmer OS Battambang" w:cs="Khmer OS Battambang"/>
          <w:cs/>
          <w:lang w:bidi="km-KH"/>
        </w:rPr>
        <w:t>ចុងបញ្ចប់នៃការស្រាវជ្រាវ</w:t>
      </w:r>
      <w:r>
        <w:rPr>
          <w:rFonts w:ascii="Khmer OS Battambang" w:hAnsi="Khmer OS Battambang" w:cs="Khmer OS Battambang" w:hint="cs"/>
          <w:cs/>
          <w:lang w:bidi="km-KH"/>
        </w:rPr>
        <w:t>នៅទី</w:t>
      </w:r>
      <w:r w:rsidRPr="00D8493E">
        <w:rPr>
          <w:rFonts w:ascii="Khmer OS Battambang" w:hAnsi="Khmer OS Battambang" w:cs="Khmer OS Battambang"/>
          <w:cs/>
          <w:lang w:bidi="km-KH"/>
        </w:rPr>
        <w:t>វាល។</w:t>
      </w:r>
    </w:p>
    <w:p w14:paraId="61C785EB" w14:textId="77777777" w:rsidR="00764A42" w:rsidRPr="005538A4" w:rsidRDefault="00764A42" w:rsidP="00764A42">
      <w:pPr>
        <w:pStyle w:val="Heading4"/>
        <w:spacing w:before="120"/>
        <w:rPr>
          <w:rFonts w:ascii="Khmer OS Battambang" w:hAnsi="Khmer OS Battambang" w:cs="Khmer OS Battambang"/>
          <w:i w:val="0"/>
          <w:iCs w:val="0"/>
          <w:lang w:bidi="km-KH"/>
        </w:rPr>
      </w:pPr>
      <w:r w:rsidRPr="005538A4">
        <w:rPr>
          <w:rFonts w:ascii="Khmer OS Battambang" w:hAnsi="Khmer OS Battambang" w:cs="Khmer OS Battambang" w:hint="cs"/>
          <w:iCs w:val="0"/>
          <w:cs/>
          <w:lang w:bidi="km-KH"/>
        </w:rPr>
        <w:t>រូបថតផ្ទាល់ខ្លួន</w:t>
      </w:r>
    </w:p>
    <w:p w14:paraId="3E696030" w14:textId="1CC66A84" w:rsidR="00764A42" w:rsidRPr="00E95A79" w:rsidRDefault="00764A42" w:rsidP="006026A0">
      <w:pPr>
        <w:pStyle w:val="IODPARClistnumber"/>
        <w:numPr>
          <w:ilvl w:val="0"/>
          <w:numId w:val="24"/>
        </w:numPr>
        <w:rPr>
          <w:rFonts w:ascii="Khmer OS Battambang" w:hAnsi="Khmer OS Battambang" w:cs="Khmer OS Battambang"/>
        </w:rPr>
      </w:pPr>
      <w:r w:rsidRPr="00E95A79">
        <w:rPr>
          <w:rFonts w:ascii="Khmer OS Battambang" w:hAnsi="Khmer OS Battambang" w:cs="Khmer OS Battambang" w:hint="cs"/>
          <w:cs/>
          <w:lang w:bidi="km-KH"/>
        </w:rPr>
        <w:t>ក្រុមស្រាវជ្រាវ</w:t>
      </w:r>
      <w:r w:rsidRPr="00E95A79">
        <w:rPr>
          <w:rFonts w:ascii="Leelawadee UI" w:hAnsi="Leelawadee UI" w:cs="Leelawadee UI" w:hint="cs"/>
          <w:cs/>
          <w:lang w:bidi="km-KH"/>
        </w:rPr>
        <w:t>នៅទីវាលត្រូវបានអនុញ្ញាតឱ្យថតរូបផ្ទាល់ខ្លួនក្នុងអំឡុងពេលស្រាវជ្រាវនៅទីវាលក្រោមលក្ខខណ្ឌដូចខាងក្រោម៖</w:t>
      </w:r>
    </w:p>
    <w:p w14:paraId="6B9BE6C7" w14:textId="77777777" w:rsidR="00764A42" w:rsidRPr="00D8493E" w:rsidRDefault="00764A42" w:rsidP="00764A42">
      <w:pPr>
        <w:pStyle w:val="IODPARCbullets"/>
        <w:ind w:left="1701" w:hanging="283"/>
        <w:jc w:val="both"/>
        <w:rPr>
          <w:rFonts w:ascii="Khmer OS Battambang" w:hAnsi="Khmer OS Battambang" w:cs="Khmer OS Battambang"/>
        </w:rPr>
      </w:pPr>
      <w:r w:rsidRPr="00D8493E">
        <w:rPr>
          <w:rFonts w:ascii="Leelawadee UI" w:hAnsi="Leelawadee UI" w:cs="Leelawadee UI" w:hint="cs"/>
          <w:spacing w:val="-8"/>
          <w:cs/>
          <w:lang w:bidi="km-KH"/>
        </w:rPr>
        <w:t>ដ</w:t>
      </w:r>
      <w:r w:rsidRPr="00D8493E">
        <w:rPr>
          <w:rFonts w:ascii="Khmer OS Battambang" w:hAnsi="Khmer OS Battambang" w:cs="Khmer OS Battambang" w:hint="cs"/>
          <w:spacing w:val="-8"/>
          <w:cs/>
          <w:lang w:bidi="km-KH"/>
        </w:rPr>
        <w:t>ែល</w:t>
      </w:r>
      <w:r w:rsidRPr="00D8493E">
        <w:rPr>
          <w:rFonts w:ascii="Khmer OS Battambang" w:hAnsi="Khmer OS Battambang" w:cs="Khmer OS Battambang"/>
          <w:spacing w:val="-8"/>
          <w:cs/>
          <w:lang w:bidi="km-KH"/>
        </w:rPr>
        <w:t>រូបថតទាំងនោះអនុលោមតាមគោលការណ៍ណែនាំ</w:t>
      </w:r>
      <w:r w:rsidRPr="00D8493E">
        <w:rPr>
          <w:rFonts w:ascii="Khmer OS Battambang" w:hAnsi="Khmer OS Battambang" w:cs="Khmer OS Battambang" w:hint="cs"/>
          <w:spacing w:val="-8"/>
          <w:cs/>
          <w:lang w:bidi="km-KH"/>
        </w:rPr>
        <w:t>អំពីការប្រាស្រ័យទាក់ទង</w:t>
      </w:r>
      <w:r w:rsidRPr="00D8493E">
        <w:rPr>
          <w:rFonts w:ascii="Khmer OS Battambang" w:hAnsi="Khmer OS Battambang" w:cs="Khmer OS Battambang"/>
          <w:spacing w:val="-8"/>
          <w:cs/>
          <w:lang w:bidi="km-KH"/>
        </w:rPr>
        <w:t xml:space="preserve"> នៅក្នុង</w:t>
      </w:r>
      <w:r w:rsidRPr="00E40DAA">
        <w:rPr>
          <w:rFonts w:ascii="Khmer OS Battambang" w:hAnsi="Khmer OS Battambang" w:cs="Khmer OS Battambang"/>
          <w:cs/>
          <w:lang w:bidi="km-KH"/>
        </w:rPr>
        <w:t xml:space="preserve">ផ្នែក </w:t>
      </w:r>
      <w:r w:rsidRPr="00E40DAA">
        <w:rPr>
          <w:rFonts w:ascii="Khmer OS Battambang" w:hAnsi="Khmer OS Battambang" w:cs="Khmer OS Battambang"/>
        </w:rPr>
        <w:t>C</w:t>
      </w:r>
      <w:r w:rsidRPr="00E40DAA">
        <w:rPr>
          <w:rFonts w:ascii="Khmer OS Battambang" w:hAnsi="Khmer OS Battambang" w:cs="Khmer OS Battambang" w:hint="cs"/>
          <w:cs/>
          <w:lang w:bidi="km-KH"/>
        </w:rPr>
        <w:t>៣</w:t>
      </w:r>
      <w:r w:rsidRPr="00E40DAA">
        <w:rPr>
          <w:rFonts w:ascii="Khmer OS Battambang" w:hAnsi="Khmer OS Battambang" w:cs="Khmer OS Battambang"/>
          <w:cs/>
          <w:lang w:bidi="km-KH"/>
        </w:rPr>
        <w:t xml:space="preserve"> នៃក្រមសីលធម៌នេះ ទាក់ទងនឹងការយល់ព្រមដែលមានព័ត៌មាន</w:t>
      </w:r>
      <w:r w:rsidRPr="00E40DAA">
        <w:rPr>
          <w:rFonts w:ascii="Khmer OS Battambang" w:hAnsi="Khmer OS Battambang" w:cs="Khmer OS Battambang" w:hint="cs"/>
          <w:cs/>
          <w:lang w:bidi="km-KH"/>
        </w:rPr>
        <w:t>គ្រប់គ្រាន់</w:t>
      </w:r>
      <w:r w:rsidRPr="00E40DAA">
        <w:rPr>
          <w:rFonts w:ascii="Khmer OS Battambang" w:hAnsi="Khmer OS Battambang" w:cs="Khmer OS Battambang"/>
          <w:cs/>
          <w:lang w:bidi="km-KH"/>
        </w:rPr>
        <w:t xml:space="preserve"> ភាពសមស្របនៃសម្លៀកបំពាក់ និងសេចក្តីថ្លៃថ្នូររបស់កុមារ និងសហគមន៍ ក្នុងចំណោម</w:t>
      </w:r>
      <w:r w:rsidRPr="00E40DAA">
        <w:rPr>
          <w:rFonts w:ascii="Khmer OS Battambang" w:hAnsi="Khmer OS Battambang" w:cs="Khmer OS Battambang" w:hint="cs"/>
          <w:cs/>
          <w:lang w:bidi="km-KH"/>
        </w:rPr>
        <w:t>ចំណុច</w:t>
      </w:r>
      <w:r w:rsidRPr="00E40DAA">
        <w:rPr>
          <w:rFonts w:ascii="Khmer OS Battambang" w:hAnsi="Khmer OS Battambang" w:cs="Khmer OS Battambang"/>
          <w:cs/>
          <w:lang w:bidi="km-KH"/>
        </w:rPr>
        <w:t>ផ្សេងទៀត</w:t>
      </w:r>
    </w:p>
    <w:p w14:paraId="56F15C39" w14:textId="77777777" w:rsidR="00764A42" w:rsidRPr="005538A4" w:rsidRDefault="00764A42" w:rsidP="00764A42">
      <w:pPr>
        <w:pStyle w:val="IODPARCbullets"/>
        <w:ind w:left="1701" w:hanging="283"/>
        <w:jc w:val="both"/>
        <w:rPr>
          <w:rFonts w:ascii="Khmer OS Battambang" w:hAnsi="Khmer OS Battambang" w:cs="Khmer OS Battambang"/>
        </w:rPr>
      </w:pPr>
      <w:r>
        <w:rPr>
          <w:rFonts w:ascii="Khmer OS Battambang" w:hAnsi="Khmer OS Battambang" w:cs="Khmer OS Battambang" w:hint="cs"/>
          <w:cs/>
          <w:lang w:bidi="km-KH"/>
        </w:rPr>
        <w:t>ដែល</w:t>
      </w:r>
      <w:r w:rsidRPr="00D8493E">
        <w:rPr>
          <w:rFonts w:ascii="Khmer OS Battambang" w:hAnsi="Khmer OS Battambang" w:cs="Khmer OS Battambang"/>
          <w:cs/>
          <w:lang w:bidi="km-KH"/>
        </w:rPr>
        <w:t>ការថតរូបបែប</w:t>
      </w:r>
      <w:r>
        <w:rPr>
          <w:rFonts w:ascii="Khmer OS Battambang" w:hAnsi="Khmer OS Battambang" w:cs="Khmer OS Battambang" w:hint="cs"/>
          <w:cs/>
          <w:lang w:bidi="km-KH"/>
        </w:rPr>
        <w:t>នោះ</w:t>
      </w:r>
      <w:r w:rsidRPr="00D8493E">
        <w:rPr>
          <w:rFonts w:ascii="Khmer OS Battambang" w:hAnsi="Khmer OS Battambang" w:cs="Khmer OS Battambang"/>
          <w:cs/>
          <w:lang w:bidi="km-KH"/>
        </w:rPr>
        <w:t>មិនរំខានដល់ដំណើរការស្រាវជ្រាវ</w:t>
      </w:r>
      <w:r>
        <w:rPr>
          <w:rFonts w:ascii="Khmer OS Battambang" w:hAnsi="Khmer OS Battambang" w:cs="Khmer OS Battambang" w:hint="cs"/>
          <w:cs/>
          <w:lang w:bidi="km-KH"/>
        </w:rPr>
        <w:t>នៅទី</w:t>
      </w:r>
      <w:r w:rsidRPr="00D8493E">
        <w:rPr>
          <w:rFonts w:ascii="Khmer OS Battambang" w:hAnsi="Khmer OS Battambang" w:cs="Khmer OS Battambang"/>
          <w:cs/>
          <w:lang w:bidi="km-KH"/>
        </w:rPr>
        <w:t>វាល</w:t>
      </w:r>
      <w:r>
        <w:rPr>
          <w:rFonts w:ascii="Khmer OS Battambang" w:hAnsi="Khmer OS Battambang" w:cs="Khmer OS Battambang" w:hint="cs"/>
          <w:cs/>
          <w:lang w:bidi="km-KH"/>
        </w:rPr>
        <w:t>នោះ</w:t>
      </w:r>
      <w:r w:rsidRPr="00D8493E">
        <w:rPr>
          <w:rFonts w:ascii="Khmer OS Battambang" w:hAnsi="Khmer OS Battambang" w:cs="Khmer OS Battambang"/>
          <w:cs/>
          <w:lang w:bidi="km-KH"/>
        </w:rPr>
        <w:t>ទេ៖ មិនត្រូវថតរូប</w:t>
      </w:r>
      <w:r>
        <w:rPr>
          <w:rFonts w:ascii="Khmer OS Battambang" w:hAnsi="Khmer OS Battambang" w:cs="Khmer OS Battambang" w:hint="cs"/>
          <w:cs/>
          <w:lang w:bidi="km-KH"/>
        </w:rPr>
        <w:t>នៅ</w:t>
      </w:r>
      <w:r w:rsidRPr="00D8493E">
        <w:rPr>
          <w:rFonts w:ascii="Khmer OS Battambang" w:hAnsi="Khmer OS Battambang" w:cs="Khmer OS Battambang"/>
          <w:cs/>
          <w:lang w:bidi="km-KH"/>
        </w:rPr>
        <w:t>ខណៈពេលដែលក្រុមស្រាវជ្រាវ</w:t>
      </w:r>
      <w:r>
        <w:rPr>
          <w:rFonts w:ascii="Khmer OS Battambang" w:hAnsi="Khmer OS Battambang" w:cs="Khmer OS Battambang" w:hint="cs"/>
          <w:cs/>
          <w:lang w:bidi="km-KH"/>
        </w:rPr>
        <w:t>នៅទី</w:t>
      </w:r>
      <w:r w:rsidRPr="00D8493E">
        <w:rPr>
          <w:rFonts w:ascii="Khmer OS Battambang" w:hAnsi="Khmer OS Battambang" w:cs="Khmer OS Battambang"/>
          <w:cs/>
          <w:lang w:bidi="km-KH"/>
        </w:rPr>
        <w:t>វាលកំពុងប្រើប្រាស់ឧបករណ៍ស្រាវជ្រាវ</w:t>
      </w:r>
      <w:r w:rsidRPr="00E40DAA">
        <w:rPr>
          <w:rFonts w:ascii="Khmer OS Battambang" w:hAnsi="Khmer OS Battambang" w:cs="Khmer OS Battambang"/>
          <w:spacing w:val="-6"/>
          <w:cs/>
          <w:lang w:bidi="km-KH"/>
        </w:rPr>
        <w:t>ណាមួយ (កម្រងសំណួរគ្រួសារ សកម្មភាពជាក្រុម ឬការសម្ភាសន៍អ្នកផ្តល់ព័ត៌មាន</w:t>
      </w:r>
      <w:r w:rsidRPr="00E40DAA">
        <w:rPr>
          <w:rFonts w:ascii="Khmer OS Battambang" w:hAnsi="Khmer OS Battambang" w:cs="Khmer OS Battambang" w:hint="cs"/>
          <w:spacing w:val="-6"/>
          <w:cs/>
          <w:lang w:bidi="km-KH"/>
        </w:rPr>
        <w:t>គន្លឹះ</w:t>
      </w:r>
      <w:r w:rsidRPr="00E40DAA">
        <w:rPr>
          <w:rFonts w:ascii="Khmer OS Battambang" w:hAnsi="Khmer OS Battambang" w:cs="Khmer OS Battambang"/>
          <w:spacing w:val="-6"/>
          <w:cs/>
          <w:lang w:bidi="km-KH"/>
        </w:rPr>
        <w:t>)</w:t>
      </w:r>
      <w:r w:rsidRPr="00E40DAA">
        <w:rPr>
          <w:rFonts w:ascii="Khmer OS Battambang" w:hAnsi="Khmer OS Battambang" w:cs="Khmer OS Battambang" w:hint="cs"/>
          <w:spacing w:val="-6"/>
          <w:cs/>
          <w:lang w:bidi="km-KH"/>
        </w:rPr>
        <w:t>។</w:t>
      </w:r>
      <w:r w:rsidRPr="00D8493E">
        <w:rPr>
          <w:rFonts w:ascii="Khmer OS Battambang" w:hAnsi="Khmer OS Battambang" w:cs="Khmer OS Battambang"/>
          <w:cs/>
          <w:lang w:bidi="km-KH"/>
        </w:rPr>
        <w:t xml:space="preserve"> </w:t>
      </w:r>
      <w:r w:rsidRPr="00E40DAA">
        <w:rPr>
          <w:rFonts w:ascii="Khmer OS Battambang" w:hAnsi="Khmer OS Battambang" w:cs="Khmer OS Battambang" w:hint="cs"/>
          <w:spacing w:val="-4"/>
          <w:cs/>
          <w:lang w:bidi="km-KH"/>
        </w:rPr>
        <w:t>ករណី</w:t>
      </w:r>
      <w:r w:rsidRPr="00E40DAA">
        <w:rPr>
          <w:rFonts w:ascii="Khmer OS Battambang" w:hAnsi="Khmer OS Battambang" w:cs="Khmer OS Battambang"/>
          <w:spacing w:val="-4"/>
          <w:cs/>
          <w:lang w:bidi="km-KH"/>
        </w:rPr>
        <w:t>លើកលែងចំពោះ</w:t>
      </w:r>
      <w:r w:rsidRPr="00E40DAA">
        <w:rPr>
          <w:rFonts w:ascii="Khmer OS Battambang" w:hAnsi="Khmer OS Battambang" w:cs="Khmer OS Battambang" w:hint="cs"/>
          <w:spacing w:val="-4"/>
          <w:cs/>
          <w:lang w:bidi="km-KH"/>
        </w:rPr>
        <w:t>ចំណុច</w:t>
      </w:r>
      <w:r w:rsidRPr="00E40DAA">
        <w:rPr>
          <w:rFonts w:ascii="Khmer OS Battambang" w:hAnsi="Khmer OS Battambang" w:cs="Khmer OS Battambang"/>
          <w:spacing w:val="-4"/>
          <w:cs/>
          <w:lang w:bidi="km-KH"/>
        </w:rPr>
        <w:t>នេះគឺ</w:t>
      </w:r>
      <w:r w:rsidRPr="00E40DAA">
        <w:rPr>
          <w:rFonts w:ascii="Khmer OS Battambang" w:hAnsi="Khmer OS Battambang" w:cs="Khmer OS Battambang" w:hint="cs"/>
          <w:spacing w:val="-4"/>
          <w:cs/>
          <w:lang w:bidi="km-KH"/>
        </w:rPr>
        <w:t xml:space="preserve"> ការ</w:t>
      </w:r>
      <w:r w:rsidRPr="00E40DAA">
        <w:rPr>
          <w:rFonts w:ascii="Khmer OS Battambang" w:hAnsi="Khmer OS Battambang" w:cs="Khmer OS Battambang"/>
          <w:spacing w:val="-4"/>
          <w:cs/>
          <w:lang w:bidi="km-KH"/>
        </w:rPr>
        <w:t>រូបថត</w:t>
      </w:r>
      <w:r w:rsidRPr="00E40DAA">
        <w:rPr>
          <w:rFonts w:ascii="Khmer OS Battambang" w:hAnsi="Khmer OS Battambang" w:cs="Khmer OS Battambang" w:hint="cs"/>
          <w:spacing w:val="-4"/>
          <w:cs/>
          <w:lang w:bidi="km-KH"/>
        </w:rPr>
        <w:t>នៃការ</w:t>
      </w:r>
      <w:r w:rsidRPr="00E40DAA">
        <w:rPr>
          <w:rFonts w:ascii="Khmer OS Battambang" w:hAnsi="Khmer OS Battambang" w:cs="Khmer OS Battambang"/>
          <w:spacing w:val="-4"/>
          <w:cs/>
          <w:lang w:bidi="km-KH"/>
        </w:rPr>
        <w:t>ស្រាវជ្រាវ</w:t>
      </w:r>
      <w:r w:rsidRPr="00E40DAA">
        <w:rPr>
          <w:rFonts w:ascii="Khmer OS Battambang" w:hAnsi="Khmer OS Battambang" w:cs="Khmer OS Battambang" w:hint="cs"/>
          <w:spacing w:val="-4"/>
          <w:cs/>
          <w:lang w:bidi="km-KH"/>
        </w:rPr>
        <w:t>ជា</w:t>
      </w:r>
      <w:r w:rsidRPr="00E40DAA">
        <w:rPr>
          <w:rFonts w:ascii="Khmer OS Battambang" w:hAnsi="Khmer OS Battambang" w:cs="Khmer OS Battambang"/>
          <w:spacing w:val="-4"/>
          <w:cs/>
          <w:lang w:bidi="km-KH"/>
        </w:rPr>
        <w:t>ផ្លូវការ</w:t>
      </w:r>
      <w:r w:rsidRPr="00E40DAA">
        <w:rPr>
          <w:rFonts w:ascii="Khmer OS Battambang" w:hAnsi="Khmer OS Battambang" w:cs="Khmer OS Battambang" w:hint="cs"/>
          <w:spacing w:val="-4"/>
          <w:cs/>
          <w:lang w:bidi="km-KH"/>
        </w:rPr>
        <w:t xml:space="preserve"> </w:t>
      </w:r>
      <w:r w:rsidRPr="00E40DAA">
        <w:rPr>
          <w:rFonts w:ascii="Khmer OS Battambang" w:hAnsi="Khmer OS Battambang" w:cs="Khmer OS Battambang"/>
          <w:spacing w:val="-4"/>
          <w:cs/>
          <w:lang w:bidi="km-KH"/>
        </w:rPr>
        <w:t>ដែលថតដោយ</w:t>
      </w:r>
      <w:r w:rsidRPr="00D8493E">
        <w:rPr>
          <w:rFonts w:ascii="Khmer OS Battambang" w:hAnsi="Khmer OS Battambang" w:cs="Khmer OS Battambang"/>
          <w:cs/>
          <w:lang w:bidi="km-KH"/>
        </w:rPr>
        <w:t>សមាជិកក្រុម</w:t>
      </w:r>
      <w:r>
        <w:rPr>
          <w:rFonts w:ascii="Khmer OS Battambang" w:hAnsi="Khmer OS Battambang" w:cs="Khmer OS Battambang" w:hint="cs"/>
          <w:cs/>
          <w:lang w:bidi="km-KH"/>
        </w:rPr>
        <w:t>ការងារ</w:t>
      </w:r>
      <w:r w:rsidRPr="00D8493E">
        <w:rPr>
          <w:rFonts w:ascii="Khmer OS Battambang" w:hAnsi="Khmer OS Battambang" w:cs="Khmer OS Battambang"/>
          <w:cs/>
          <w:lang w:bidi="km-KH"/>
        </w:rPr>
        <w:t>ដែល</w:t>
      </w:r>
      <w:r>
        <w:rPr>
          <w:rFonts w:ascii="Khmer OS Battambang" w:hAnsi="Khmer OS Battambang" w:cs="Khmer OS Battambang" w:hint="cs"/>
          <w:cs/>
          <w:lang w:bidi="km-KH"/>
        </w:rPr>
        <w:t>ត្រូវ</w:t>
      </w:r>
      <w:r w:rsidRPr="00D8493E">
        <w:rPr>
          <w:rFonts w:ascii="Khmer OS Battambang" w:hAnsi="Khmer OS Battambang" w:cs="Khmer OS Battambang"/>
          <w:cs/>
          <w:lang w:bidi="km-KH"/>
        </w:rPr>
        <w:t>បានកំណត់ (សូមមើលខាងលើ)</w:t>
      </w:r>
    </w:p>
    <w:p w14:paraId="046BE155" w14:textId="77777777" w:rsidR="00764A42" w:rsidRPr="005538A4" w:rsidRDefault="00764A42" w:rsidP="00764A42">
      <w:pPr>
        <w:pStyle w:val="IODPARClistnumber"/>
        <w:rPr>
          <w:rFonts w:ascii="Khmer OS Battambang" w:hAnsi="Khmer OS Battambang" w:cs="Khmer OS Battambang"/>
        </w:rPr>
      </w:pPr>
      <w:r w:rsidRPr="00E40DAA">
        <w:rPr>
          <w:rFonts w:ascii="Khmer OS Battambang" w:hAnsi="Khmer OS Battambang" w:cs="Khmer OS Battambang"/>
          <w:cs/>
          <w:lang w:bidi="km-KH"/>
        </w:rPr>
        <w:lastRenderedPageBreak/>
        <w:t>ប្រសិនបើសមាជិកក្រុមស្រាវជ្រាវ</w:t>
      </w:r>
      <w:r>
        <w:rPr>
          <w:rFonts w:ascii="Khmer OS Battambang" w:hAnsi="Khmer OS Battambang" w:cs="Khmer OS Battambang" w:hint="cs"/>
          <w:cs/>
          <w:lang w:bidi="km-KH"/>
        </w:rPr>
        <w:t>នៅទី</w:t>
      </w:r>
      <w:r w:rsidRPr="00E40DAA">
        <w:rPr>
          <w:rFonts w:ascii="Khmer OS Battambang" w:hAnsi="Khmer OS Battambang" w:cs="Khmer OS Battambang"/>
          <w:cs/>
          <w:lang w:bidi="km-KH"/>
        </w:rPr>
        <w:t>វាលមានការសង្ស័យអំពីភាពសមស្របនៃរូបថតជាក់លាក់</w:t>
      </w:r>
      <w:r>
        <w:rPr>
          <w:rFonts w:ascii="Khmer OS Battambang" w:hAnsi="Khmer OS Battambang" w:cs="Khmer OS Battambang" w:hint="cs"/>
          <w:cs/>
          <w:lang w:bidi="km-KH"/>
        </w:rPr>
        <w:t>ណា</w:t>
      </w:r>
      <w:r w:rsidRPr="00E40DAA">
        <w:rPr>
          <w:rFonts w:ascii="Khmer OS Battambang" w:hAnsi="Khmer OS Battambang" w:cs="Khmer OS Battambang"/>
          <w:cs/>
          <w:lang w:bidi="km-KH"/>
        </w:rPr>
        <w:t>មួយ ពួកគេគួរតែបញ្ជូនរូបថត</w:t>
      </w:r>
      <w:r>
        <w:rPr>
          <w:rFonts w:ascii="Khmer OS Battambang" w:hAnsi="Khmer OS Battambang" w:cs="Khmer OS Battambang" w:hint="cs"/>
          <w:cs/>
          <w:lang w:bidi="km-KH"/>
        </w:rPr>
        <w:t>នោះ</w:t>
      </w:r>
      <w:r w:rsidRPr="00E40DAA">
        <w:rPr>
          <w:rFonts w:ascii="Khmer OS Battambang" w:hAnsi="Khmer OS Battambang" w:cs="Khmer OS Battambang"/>
          <w:cs/>
          <w:lang w:bidi="km-KH"/>
        </w:rPr>
        <w:t>ទៅ</w:t>
      </w:r>
      <w:r>
        <w:rPr>
          <w:rFonts w:ascii="Khmer OS Battambang" w:hAnsi="Khmer OS Battambang" w:cs="Khmer OS Battambang" w:hint="cs"/>
          <w:cs/>
          <w:lang w:bidi="km-KH"/>
        </w:rPr>
        <w:t>កាន់</w:t>
      </w:r>
      <w:r w:rsidRPr="00E40DAA">
        <w:rPr>
          <w:rFonts w:ascii="Khmer OS Battambang" w:hAnsi="Khmer OS Battambang" w:cs="Khmer OS Battambang"/>
          <w:cs/>
          <w:lang w:bidi="km-KH"/>
        </w:rPr>
        <w:t>ក្រុម</w:t>
      </w:r>
      <w:r>
        <w:rPr>
          <w:rFonts w:ascii="Khmer OS Battambang" w:hAnsi="Khmer OS Battambang" w:cs="Khmer OS Battambang" w:hint="cs"/>
          <w:cs/>
          <w:lang w:bidi="km-KH"/>
        </w:rPr>
        <w:t>ការងារ</w:t>
      </w:r>
      <w:r w:rsidRPr="00E40DAA">
        <w:rPr>
          <w:rFonts w:ascii="Khmer OS Battambang" w:hAnsi="Khmer OS Battambang" w:cs="Khmer OS Battambang"/>
          <w:cs/>
          <w:lang w:bidi="km-KH"/>
        </w:rPr>
        <w:t xml:space="preserve"> រួមទាំង</w:t>
      </w:r>
      <w:r>
        <w:rPr>
          <w:rFonts w:ascii="Khmer OS Battambang" w:hAnsi="Khmer OS Battambang" w:cs="Khmer OS Battambang" w:hint="cs"/>
          <w:cs/>
          <w:lang w:bidi="km-KH"/>
        </w:rPr>
        <w:t xml:space="preserve"> </w:t>
      </w:r>
      <w:r w:rsidRPr="00E40DAA">
        <w:rPr>
          <w:rFonts w:ascii="Khmer OS Battambang" w:hAnsi="Khmer OS Battambang" w:cs="Khmer OS Battambang"/>
          <w:cs/>
          <w:lang w:bidi="km-KH"/>
        </w:rPr>
        <w:t>ប្រធានក្រុម</w:t>
      </w:r>
      <w:r>
        <w:rPr>
          <w:rFonts w:ascii="Khmer OS Battambang" w:hAnsi="Khmer OS Battambang" w:cs="Khmer OS Battambang" w:hint="cs"/>
          <w:cs/>
          <w:lang w:bidi="km-KH"/>
        </w:rPr>
        <w:t>ផងដែរ</w:t>
      </w:r>
      <w:r w:rsidRPr="00E40DAA">
        <w:rPr>
          <w:rFonts w:ascii="Khmer OS Battambang" w:hAnsi="Khmer OS Battambang" w:cs="Khmer OS Battambang"/>
          <w:cs/>
          <w:lang w:bidi="km-KH"/>
        </w:rPr>
        <w:t xml:space="preserve"> ដើម្បី</w:t>
      </w:r>
      <w:r>
        <w:rPr>
          <w:rFonts w:ascii="Khmer OS Battambang" w:hAnsi="Khmer OS Battambang" w:cs="Khmer OS Battambang" w:hint="cs"/>
          <w:cs/>
          <w:lang w:bidi="km-KH"/>
        </w:rPr>
        <w:t>ធ្វើការ</w:t>
      </w:r>
      <w:r w:rsidRPr="00E40DAA">
        <w:rPr>
          <w:rFonts w:ascii="Khmer OS Battambang" w:hAnsi="Khmer OS Battambang" w:cs="Khmer OS Battambang"/>
          <w:cs/>
          <w:lang w:bidi="km-KH"/>
        </w:rPr>
        <w:t>ពិភាក្សា។</w:t>
      </w:r>
    </w:p>
    <w:p w14:paraId="39B03F90" w14:textId="77777777" w:rsidR="00764A42" w:rsidRPr="00E40DAA" w:rsidRDefault="00764A42" w:rsidP="00764A42">
      <w:pPr>
        <w:pStyle w:val="Heading4"/>
        <w:spacing w:before="120"/>
        <w:rPr>
          <w:rFonts w:ascii="Khmer OS Battambang" w:hAnsi="Khmer OS Battambang" w:cs="Khmer OS Battambang"/>
          <w:i w:val="0"/>
          <w:iCs w:val="0"/>
          <w:lang w:bidi="km-KH"/>
        </w:rPr>
      </w:pPr>
      <w:r w:rsidRPr="00E40DAA">
        <w:rPr>
          <w:rFonts w:ascii="Khmer OS Battambang" w:hAnsi="Khmer OS Battambang" w:cs="Khmer OS Battambang" w:hint="cs"/>
          <w:iCs w:val="0"/>
          <w:cs/>
          <w:lang w:bidi="km-KH"/>
        </w:rPr>
        <w:t>គោលការណ៍ណែនាំអំពីការប្រាស្រ័យទាក់ទង</w:t>
      </w:r>
    </w:p>
    <w:p w14:paraId="39834E4E" w14:textId="3C7BE499" w:rsidR="00764A42" w:rsidRPr="00E95A79" w:rsidRDefault="00764A42" w:rsidP="006026A0">
      <w:pPr>
        <w:pStyle w:val="IODPARClistnumber"/>
        <w:numPr>
          <w:ilvl w:val="0"/>
          <w:numId w:val="25"/>
        </w:numPr>
        <w:jc w:val="both"/>
        <w:rPr>
          <w:rFonts w:ascii="Khmer OS Battambang" w:hAnsi="Khmer OS Battambang" w:cs="Khmer OS Battambang"/>
        </w:rPr>
      </w:pPr>
      <w:r w:rsidRPr="00E95A79">
        <w:rPr>
          <w:rFonts w:ascii="Khmer OS Battambang" w:hAnsi="Khmer OS Battambang" w:cs="Khmer OS Battambang" w:hint="cs"/>
          <w:cs/>
          <w:lang w:bidi="km-KH"/>
        </w:rPr>
        <w:t>ការទទួលបាន</w:t>
      </w:r>
      <w:r w:rsidRPr="00E95A79">
        <w:rPr>
          <w:rFonts w:ascii="Leelawadee UI" w:hAnsi="Leelawadee UI" w:cs="Leelawadee UI" w:hint="cs"/>
          <w:cs/>
          <w:lang w:bidi="km-KH"/>
        </w:rPr>
        <w:t>ព័ត៌មានផ្ទាល់ខ្លួនដែលបានបោះពុម្ព</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និងជាលក្ខណៈអេឡិចត្រូនិក</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អំពីកុមារ</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និងមនុស្សពេញវ័យ</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គួរតែត្រូវបានដាក់កម្រិតចំពោះចំនួនអប្បបរមានៃអ្នកដែលចាំបាច់ត្រូវដឹង</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នៅក្នុងក្រុមស្រាវជ្រាវ។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ព័ត៌មានផ្ទាល់ខ្លួន</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និងព័ត៌មានផ្លូវកាយ</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ដែលអាចត្រូវបានប្រើដើម្បីកំណត់ទីតាំងរបស់កុមារនៅក្នុងប្រទេសណាមួយ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និងធ្វើឱ្យពួកគេប្រឈមនឹងហានិភ័យ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មិនគួរត្រូវបានប្រើប្រាស់នៅលើវែបសាយត៍ណាមួយ</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ឬក្នុងទម្រង់នៃការប្រាស្រ័យទាក់ទងណាមួយផ្សេងទៀតសម្រាប់គោលបំណងទូទៅ</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ឬសាធារណៈនោះទេ។</w:t>
      </w:r>
    </w:p>
    <w:p w14:paraId="7D5FDBC0" w14:textId="77777777" w:rsidR="00764A42" w:rsidRPr="005538A4" w:rsidRDefault="00764A42" w:rsidP="006026A0">
      <w:pPr>
        <w:pStyle w:val="IODPARClistnumber"/>
        <w:numPr>
          <w:ilvl w:val="0"/>
          <w:numId w:val="6"/>
        </w:numPr>
        <w:jc w:val="both"/>
        <w:rPr>
          <w:rFonts w:ascii="Khmer OS Battambang" w:hAnsi="Khmer OS Battambang" w:cs="Khmer OS Battambang"/>
        </w:rPr>
      </w:pPr>
      <w:r w:rsidRPr="00E40DAA">
        <w:rPr>
          <w:rFonts w:ascii="Leelawadee UI" w:hAnsi="Leelawadee UI" w:cs="Leelawadee UI" w:hint="cs"/>
          <w:cs/>
          <w:lang w:bidi="km-KH"/>
        </w:rPr>
        <w:t>ក</w:t>
      </w:r>
      <w:r w:rsidRPr="00E40DAA">
        <w:rPr>
          <w:rFonts w:ascii="Khmer OS Battambang" w:hAnsi="Khmer OS Battambang" w:cs="Khmer OS Battambang"/>
          <w:cs/>
          <w:lang w:bidi="km-KH"/>
        </w:rPr>
        <w:t>ុមារ និងមនុស្សពេញវ័យគ្រប់រូបមានសិទ្ធិ</w:t>
      </w:r>
      <w:r>
        <w:rPr>
          <w:rFonts w:ascii="Khmer OS Battambang" w:hAnsi="Khmer OS Battambang" w:cs="Khmer OS Battambang" w:hint="cs"/>
          <w:cs/>
          <w:lang w:bidi="km-KH"/>
        </w:rPr>
        <w:t>ទទួលបានការ</w:t>
      </w:r>
      <w:r w:rsidRPr="00E40DAA">
        <w:rPr>
          <w:rFonts w:ascii="Khmer OS Battambang" w:hAnsi="Khmer OS Battambang" w:cs="Khmer OS Battambang"/>
          <w:cs/>
          <w:lang w:bidi="km-KH"/>
        </w:rPr>
        <w:t>តំណាង</w:t>
      </w:r>
      <w:r>
        <w:rPr>
          <w:rFonts w:ascii="Khmer OS Battambang" w:hAnsi="Khmer OS Battambang" w:cs="Khmer OS Battambang" w:hint="cs"/>
          <w:cs/>
          <w:lang w:bidi="km-KH"/>
        </w:rPr>
        <w:t>យ៉ាង</w:t>
      </w:r>
      <w:r w:rsidRPr="00E40DAA">
        <w:rPr>
          <w:rFonts w:ascii="Khmer OS Battambang" w:hAnsi="Khmer OS Battambang" w:cs="Khmer OS Battambang"/>
          <w:cs/>
          <w:lang w:bidi="km-KH"/>
        </w:rPr>
        <w:t>ត្រឹមត្រូវ</w:t>
      </w:r>
      <w:r>
        <w:rPr>
          <w:rFonts w:ascii="Khmer OS Battambang" w:hAnsi="Khmer OS Battambang" w:cs="Khmer OS Battambang" w:hint="cs"/>
          <w:cs/>
          <w:lang w:bidi="km-KH"/>
        </w:rPr>
        <w:t xml:space="preserve"> </w:t>
      </w:r>
      <w:r w:rsidRPr="00E40DAA">
        <w:rPr>
          <w:rFonts w:ascii="Khmer OS Battambang" w:hAnsi="Khmer OS Battambang" w:cs="Khmer OS Battambang"/>
          <w:cs/>
          <w:lang w:bidi="km-KH"/>
        </w:rPr>
        <w:t xml:space="preserve">តាមរយៈពាក្យ </w:t>
      </w:r>
      <w:r>
        <w:rPr>
          <w:rFonts w:ascii="Khmer OS Battambang" w:hAnsi="Khmer OS Battambang" w:cs="Khmer OS Battambang" w:hint="cs"/>
          <w:cs/>
          <w:lang w:bidi="km-KH"/>
        </w:rPr>
        <w:t xml:space="preserve">ពេចន៍ </w:t>
      </w:r>
      <w:r w:rsidRPr="00E40DAA">
        <w:rPr>
          <w:rFonts w:ascii="Khmer OS Battambang" w:hAnsi="Khmer OS Battambang" w:cs="Khmer OS Battambang"/>
          <w:cs/>
          <w:lang w:bidi="km-KH"/>
        </w:rPr>
        <w:t>និងរូបភាព។ ការបង្ហាញ</w:t>
      </w:r>
      <w:r>
        <w:rPr>
          <w:rFonts w:ascii="Khmer OS Battambang" w:hAnsi="Khmer OS Battambang" w:cs="Khmer OS Battambang" w:hint="cs"/>
          <w:cs/>
          <w:lang w:bidi="km-KH"/>
        </w:rPr>
        <w:t>រូបថត</w:t>
      </w:r>
      <w:r w:rsidRPr="00E40DAA">
        <w:rPr>
          <w:rFonts w:ascii="Khmer OS Battambang" w:hAnsi="Khmer OS Battambang" w:cs="Khmer OS Battambang"/>
          <w:cs/>
          <w:lang w:bidi="km-KH"/>
        </w:rPr>
        <w:t>របស់អ្នកចូលរួម</w:t>
      </w:r>
      <w:r>
        <w:rPr>
          <w:rFonts w:ascii="Khmer OS Battambang" w:hAnsi="Khmer OS Battambang" w:cs="Khmer OS Battambang" w:hint="cs"/>
          <w:cs/>
          <w:lang w:bidi="km-KH"/>
        </w:rPr>
        <w:t>ម្នាក់</w:t>
      </w:r>
      <w:r w:rsidRPr="00E40DAA">
        <w:rPr>
          <w:rFonts w:ascii="Khmer OS Battambang" w:hAnsi="Khmer OS Battambang" w:cs="Khmer OS Battambang"/>
          <w:cs/>
          <w:lang w:bidi="km-KH"/>
        </w:rPr>
        <w:t>ៗ</w:t>
      </w:r>
      <w:r>
        <w:rPr>
          <w:rFonts w:ascii="Khmer OS Battambang" w:hAnsi="Khmer OS Battambang" w:cs="Khmer OS Battambang" w:hint="cs"/>
          <w:cs/>
          <w:lang w:bidi="km-KH"/>
        </w:rPr>
        <w:t>នៅក្នុងការ</w:t>
      </w:r>
      <w:r w:rsidRPr="00E40DAA">
        <w:rPr>
          <w:rFonts w:ascii="Khmer OS Battambang" w:hAnsi="Khmer OS Battambang" w:cs="Khmer OS Battambang"/>
          <w:cs/>
          <w:lang w:bidi="km-KH"/>
        </w:rPr>
        <w:t>ស្រាវជ្រាវ មិនត្រូវ</w:t>
      </w:r>
      <w:r>
        <w:rPr>
          <w:rFonts w:ascii="Khmer OS Battambang" w:hAnsi="Khmer OS Battambang" w:cs="Khmer OS Battambang" w:hint="cs"/>
          <w:cs/>
          <w:lang w:bidi="km-KH"/>
        </w:rPr>
        <w:t>បាន</w:t>
      </w:r>
      <w:r w:rsidRPr="00E40DAA">
        <w:rPr>
          <w:rFonts w:ascii="Khmer OS Battambang" w:hAnsi="Khmer OS Battambang" w:cs="Khmer OS Battambang"/>
          <w:cs/>
          <w:lang w:bidi="km-KH"/>
        </w:rPr>
        <w:t>រៀបចំ ឬបំផុសគំនិតតាមមធ្យោបាយណាមួ</w:t>
      </w:r>
      <w:r>
        <w:rPr>
          <w:rFonts w:ascii="Khmer OS Battambang" w:hAnsi="Khmer OS Battambang" w:cs="Khmer OS Battambang" w:hint="cs"/>
          <w:cs/>
          <w:lang w:bidi="km-KH"/>
        </w:rPr>
        <w:t>យនោះ</w:t>
      </w:r>
      <w:r w:rsidRPr="00E40DAA">
        <w:rPr>
          <w:rFonts w:ascii="Khmer OS Battambang" w:hAnsi="Khmer OS Battambang" w:cs="Khmer OS Battambang"/>
          <w:cs/>
          <w:lang w:bidi="km-KH"/>
        </w:rPr>
        <w:t>។ កុមារ និង​មនុស្ស​ពេញវ័យ​ត្រូវ​បង្ហាញខ្លួន</w:t>
      </w:r>
      <w:r w:rsidRPr="00547398">
        <w:rPr>
          <w:rFonts w:ascii="Khmer OS Battambang" w:hAnsi="Khmer OS Battambang" w:cs="Khmer OS Battambang" w:hint="cs"/>
          <w:spacing w:val="4"/>
          <w:cs/>
          <w:lang w:bidi="km-KH"/>
        </w:rPr>
        <w:t>ក្នុងនាម</w:t>
      </w:r>
      <w:r w:rsidRPr="00547398">
        <w:rPr>
          <w:rFonts w:ascii="Khmer OS Battambang" w:hAnsi="Khmer OS Battambang" w:cs="Khmer OS Battambang"/>
          <w:spacing w:val="4"/>
          <w:cs/>
          <w:lang w:bidi="km-KH"/>
        </w:rPr>
        <w:t>ជាមនុស្ស</w:t>
      </w:r>
      <w:r w:rsidRPr="00547398">
        <w:rPr>
          <w:rFonts w:ascii="Khmer OS Battambang" w:hAnsi="Khmer OS Battambang" w:cs="Khmer OS Battambang" w:hint="cs"/>
          <w:spacing w:val="4"/>
          <w:cs/>
          <w:lang w:bidi="km-KH"/>
        </w:rPr>
        <w:t>ដែល</w:t>
      </w:r>
      <w:r w:rsidRPr="00547398">
        <w:rPr>
          <w:rFonts w:ascii="Khmer OS Battambang" w:hAnsi="Khmer OS Battambang" w:cs="Khmer OS Battambang"/>
          <w:spacing w:val="4"/>
          <w:cs/>
          <w:lang w:bidi="km-KH"/>
        </w:rPr>
        <w:t>មានអត្តសញ្ញាណ</w:t>
      </w:r>
      <w:r w:rsidRPr="00547398">
        <w:rPr>
          <w:rFonts w:ascii="Khmer OS Battambang" w:hAnsi="Khmer OS Battambang" w:cs="Khmer OS Battambang" w:hint="cs"/>
          <w:spacing w:val="4"/>
          <w:cs/>
          <w:lang w:bidi="km-KH"/>
        </w:rPr>
        <w:t>ផ្ទាល់ខ្លួន</w:t>
      </w:r>
      <w:r w:rsidRPr="00547398">
        <w:rPr>
          <w:rFonts w:ascii="Khmer OS Battambang" w:hAnsi="Khmer OS Battambang" w:cs="Khmer OS Battambang"/>
          <w:spacing w:val="4"/>
          <w:cs/>
          <w:lang w:bidi="km-KH"/>
        </w:rPr>
        <w:t xml:space="preserve"> </w:t>
      </w:r>
      <w:r w:rsidRPr="00547398">
        <w:rPr>
          <w:rFonts w:ascii="Khmer OS Battambang" w:hAnsi="Khmer OS Battambang" w:cs="Khmer OS Battambang" w:hint="cs"/>
          <w:spacing w:val="4"/>
          <w:cs/>
          <w:lang w:bidi="km-KH"/>
        </w:rPr>
        <w:t>ហើយ</w:t>
      </w:r>
      <w:r w:rsidRPr="00547398">
        <w:rPr>
          <w:rFonts w:ascii="Khmer OS Battambang" w:hAnsi="Khmer OS Battambang" w:cs="Khmer OS Battambang"/>
          <w:spacing w:val="4"/>
          <w:cs/>
          <w:lang w:bidi="km-KH"/>
        </w:rPr>
        <w:t>សេចក្តីថ្លៃថ្នូររបស់ពួកគេត្រូវបាន</w:t>
      </w:r>
      <w:r w:rsidRPr="00547398">
        <w:rPr>
          <w:rFonts w:ascii="Khmer OS Battambang" w:hAnsi="Khmer OS Battambang" w:cs="Khmer OS Battambang" w:hint="cs"/>
          <w:spacing w:val="4"/>
          <w:cs/>
          <w:lang w:bidi="km-KH"/>
        </w:rPr>
        <w:t>ថែ</w:t>
      </w:r>
      <w:r w:rsidRPr="00E40DAA">
        <w:rPr>
          <w:rFonts w:ascii="Khmer OS Battambang" w:hAnsi="Khmer OS Battambang" w:cs="Khmer OS Battambang"/>
          <w:cs/>
          <w:lang w:bidi="km-KH"/>
        </w:rPr>
        <w:t>រក្សា។ អត្ថបទ និងរូបភាពដែល</w:t>
      </w:r>
      <w:r>
        <w:rPr>
          <w:rFonts w:ascii="Khmer OS Battambang" w:hAnsi="Khmer OS Battambang" w:cs="Khmer OS Battambang" w:hint="cs"/>
          <w:cs/>
          <w:lang w:bidi="km-KH"/>
        </w:rPr>
        <w:t>បាន</w:t>
      </w:r>
      <w:r w:rsidRPr="00E40DAA">
        <w:rPr>
          <w:rFonts w:ascii="Khmer OS Battambang" w:hAnsi="Khmer OS Battambang" w:cs="Khmer OS Battambang"/>
          <w:cs/>
          <w:lang w:bidi="km-KH"/>
        </w:rPr>
        <w:t>រួមបញ្ចូលនៅក្នុងការបោះពុម្ព ការផ្សាយ ឬសម្ភារអេឡិចត្រូនិក</w:t>
      </w:r>
      <w:r>
        <w:rPr>
          <w:rFonts w:ascii="Khmer OS Battambang" w:hAnsi="Khmer OS Battambang" w:cs="Khmer OS Battambang" w:hint="cs"/>
          <w:cs/>
          <w:lang w:bidi="km-KH"/>
        </w:rPr>
        <w:t xml:space="preserve"> </w:t>
      </w:r>
      <w:r w:rsidRPr="00E40DAA">
        <w:rPr>
          <w:rFonts w:ascii="Khmer OS Battambang" w:hAnsi="Khmer OS Battambang" w:cs="Khmer OS Battambang"/>
          <w:cs/>
          <w:lang w:bidi="km-KH"/>
        </w:rPr>
        <w:t>ដូចជា ខិត្តប័ណ្ណ ការបោះពុម្ពផ្សាយ របាយការណ៍ វីដេអូ ឬ</w:t>
      </w:r>
      <w:r>
        <w:rPr>
          <w:rFonts w:ascii="Khmer OS Battambang" w:hAnsi="Khmer OS Battambang" w:cs="Khmer OS Battambang" w:hint="cs"/>
          <w:cs/>
          <w:lang w:bidi="km-KH"/>
        </w:rPr>
        <w:t>វែបសាយត៍នានា</w:t>
      </w:r>
      <w:r w:rsidRPr="00E40DAA">
        <w:rPr>
          <w:rFonts w:ascii="Khmer OS Battambang" w:hAnsi="Khmer OS Battambang" w:cs="Khmer OS Battambang"/>
          <w:cs/>
          <w:lang w:bidi="km-KH"/>
        </w:rPr>
        <w:t xml:space="preserve"> គួរតែបង្ហាញការពណ៌នា</w:t>
      </w:r>
      <w:r>
        <w:rPr>
          <w:rFonts w:ascii="Khmer OS Battambang" w:hAnsi="Khmer OS Battambang" w:cs="Khmer OS Battambang" w:hint="cs"/>
          <w:cs/>
          <w:lang w:bidi="km-KH"/>
        </w:rPr>
        <w:t>យ៉ាង</w:t>
      </w:r>
      <w:r w:rsidRPr="00E40DAA">
        <w:rPr>
          <w:rFonts w:ascii="Khmer OS Battambang" w:hAnsi="Khmer OS Battambang" w:cs="Khmer OS Battambang"/>
          <w:cs/>
          <w:lang w:bidi="km-KH"/>
        </w:rPr>
        <w:t>ត្រឹមត្រូវ និងមានតុល្យភាព</w:t>
      </w:r>
      <w:r>
        <w:rPr>
          <w:rFonts w:ascii="Khmer OS Battambang" w:hAnsi="Khmer OS Battambang" w:cs="Khmer OS Battambang" w:hint="cs"/>
          <w:cs/>
          <w:lang w:bidi="km-KH"/>
        </w:rPr>
        <w:t>សម្រាប់</w:t>
      </w:r>
      <w:r w:rsidRPr="00E40DAA">
        <w:rPr>
          <w:rFonts w:ascii="Khmer OS Battambang" w:hAnsi="Khmer OS Battambang" w:cs="Khmer OS Battambang"/>
          <w:cs/>
          <w:lang w:bidi="km-KH"/>
        </w:rPr>
        <w:t>កុមារ និងកាលៈទេសៈរបស់ពួកគេ។</w:t>
      </w:r>
      <w:r>
        <w:rPr>
          <w:rFonts w:ascii="Khmer OS Battambang" w:hAnsi="Khmer OS Battambang" w:cs="Khmer OS Battambang" w:hint="cs"/>
          <w:cs/>
          <w:lang w:bidi="km-KH"/>
        </w:rPr>
        <w:t xml:space="preserve"> </w:t>
      </w:r>
      <w:r w:rsidRPr="00547398">
        <w:rPr>
          <w:rFonts w:ascii="Khmer OS Battambang" w:hAnsi="Khmer OS Battambang" w:cs="Khmer OS Battambang"/>
          <w:cs/>
          <w:lang w:bidi="km-KH"/>
        </w:rPr>
        <w:t>ព័ត៌មានគ្រប់គ្រាន់គួរតែត្រូវបានផ្តល់ជូន</w:t>
      </w:r>
      <w:r>
        <w:rPr>
          <w:rFonts w:ascii="Khmer OS Battambang" w:hAnsi="Khmer OS Battambang" w:cs="Khmer OS Battambang" w:hint="cs"/>
          <w:cs/>
          <w:lang w:bidi="km-KH"/>
        </w:rPr>
        <w:t xml:space="preserve"> ប្រសិនបើ</w:t>
      </w:r>
      <w:r w:rsidRPr="00547398">
        <w:rPr>
          <w:rFonts w:ascii="Khmer OS Battambang" w:hAnsi="Khmer OS Battambang" w:cs="Khmer OS Battambang"/>
          <w:cs/>
          <w:lang w:bidi="km-KH"/>
        </w:rPr>
        <w:t>អាចធ្វើ</w:t>
      </w:r>
      <w:r>
        <w:rPr>
          <w:rFonts w:ascii="Khmer OS Battambang" w:hAnsi="Khmer OS Battambang" w:cs="Khmer OS Battambang" w:hint="cs"/>
          <w:cs/>
          <w:lang w:bidi="km-KH"/>
        </w:rPr>
        <w:t xml:space="preserve">បាន </w:t>
      </w:r>
      <w:r w:rsidRPr="00547398">
        <w:rPr>
          <w:rFonts w:ascii="Khmer OS Battambang" w:hAnsi="Khmer OS Battambang" w:cs="Khmer OS Battambang"/>
          <w:cs/>
          <w:lang w:bidi="km-KH"/>
        </w:rPr>
        <w:t xml:space="preserve">ទាក់ទងនឹងបរិយាកាសសង្គម វប្បធម៌ និងសេដ្ឋកិច្ចរបស់ពួកគេ។ </w:t>
      </w:r>
      <w:r>
        <w:rPr>
          <w:rFonts w:ascii="Khmer OS Battambang" w:hAnsi="Khmer OS Battambang" w:cs="Khmer OS Battambang" w:hint="cs"/>
          <w:cs/>
          <w:lang w:bidi="km-KH"/>
        </w:rPr>
        <w:t>ប្រសិនបើ</w:t>
      </w:r>
      <w:r w:rsidRPr="00547398">
        <w:rPr>
          <w:rFonts w:ascii="Khmer OS Battambang" w:hAnsi="Khmer OS Battambang" w:cs="Khmer OS Battambang"/>
          <w:cs/>
          <w:lang w:bidi="km-KH"/>
        </w:rPr>
        <w:t xml:space="preserve">កុមារ និងមនុស្សពេញវ័យពិតជា </w:t>
      </w:r>
      <w:r>
        <w:rPr>
          <w:rFonts w:ascii="Khmer OS Battambang" w:hAnsi="Khmer OS Battambang" w:cs="Khmer OS Battambang" w:hint="cs"/>
          <w:cs/>
          <w:lang w:bidi="km-KH"/>
        </w:rPr>
        <w:t>“</w:t>
      </w:r>
      <w:r w:rsidRPr="00547398">
        <w:rPr>
          <w:rFonts w:ascii="Khmer OS Battambang" w:hAnsi="Khmer OS Battambang" w:cs="Khmer OS Battambang"/>
          <w:cs/>
          <w:lang w:bidi="km-KH"/>
        </w:rPr>
        <w:t>ជនរងគ្រោះ</w:t>
      </w:r>
      <w:r>
        <w:rPr>
          <w:rFonts w:ascii="Khmer OS Battambang" w:hAnsi="Khmer OS Battambang" w:cs="Khmer OS Battambang" w:hint="cs"/>
          <w:cs/>
          <w:lang w:bidi="km-KH"/>
        </w:rPr>
        <w:t>”</w:t>
      </w:r>
      <w:r w:rsidRPr="00547398">
        <w:rPr>
          <w:rFonts w:ascii="Khmer OS Battambang" w:hAnsi="Khmer OS Battambang" w:cs="Khmer OS Battambang"/>
          <w:cs/>
          <w:lang w:bidi="km-KH"/>
        </w:rPr>
        <w:t xml:space="preserve"> ការរក្សាសេចក្តីថ្លៃថ្នូររបស់ពួកគេត្រូវតែបាន</w:t>
      </w:r>
      <w:r>
        <w:rPr>
          <w:rFonts w:ascii="Khmer OS Battambang" w:hAnsi="Khmer OS Battambang" w:cs="Khmer OS Battambang" w:hint="cs"/>
          <w:cs/>
          <w:lang w:bidi="km-KH"/>
        </w:rPr>
        <w:t>ផ្តល់ជូន</w:t>
      </w:r>
      <w:r w:rsidRPr="00547398">
        <w:rPr>
          <w:rFonts w:ascii="Khmer OS Battambang" w:hAnsi="Khmer OS Battambang" w:cs="Khmer OS Battambang"/>
          <w:cs/>
          <w:lang w:bidi="km-KH"/>
        </w:rPr>
        <w:t>គ្រប់ពេលវេលា</w:t>
      </w:r>
      <w:r>
        <w:rPr>
          <w:rFonts w:ascii="Khmer OS Battambang" w:hAnsi="Khmer OS Battambang" w:cs="Khmer OS Battambang" w:hint="cs"/>
          <w:cs/>
          <w:lang w:bidi="km-KH"/>
        </w:rPr>
        <w:t>ទាំងអស់</w:t>
      </w:r>
      <w:r w:rsidRPr="00547398">
        <w:rPr>
          <w:rFonts w:ascii="Khmer OS Battambang" w:hAnsi="Khmer OS Battambang" w:cs="Khmer OS Battambang"/>
          <w:cs/>
          <w:lang w:bidi="km-KH"/>
        </w:rPr>
        <w:t xml:space="preserve">។ នៅក្នុងកាលៈទេសៈទាំងនេះ រូបភាព </w:t>
      </w:r>
      <w:r>
        <w:rPr>
          <w:rFonts w:ascii="Khmer OS Battambang" w:hAnsi="Khmer OS Battambang" w:cs="Khmer OS Battambang" w:hint="cs"/>
          <w:cs/>
          <w:lang w:bidi="km-KH"/>
        </w:rPr>
        <w:t>“</w:t>
      </w:r>
      <w:r w:rsidRPr="00547398">
        <w:rPr>
          <w:rFonts w:ascii="Khmer OS Battambang" w:hAnsi="Khmer OS Battambang" w:cs="Khmer OS Battambang"/>
          <w:cs/>
          <w:lang w:bidi="km-KH"/>
        </w:rPr>
        <w:t>មុន</w:t>
      </w:r>
      <w:r>
        <w:rPr>
          <w:rFonts w:ascii="Khmer OS Battambang" w:hAnsi="Khmer OS Battambang" w:cs="Khmer OS Battambang" w:hint="cs"/>
          <w:cs/>
          <w:lang w:bidi="km-KH"/>
        </w:rPr>
        <w:t>”</w:t>
      </w:r>
      <w:r w:rsidRPr="00547398">
        <w:rPr>
          <w:rFonts w:ascii="Khmer OS Battambang" w:hAnsi="Khmer OS Battambang" w:cs="Khmer OS Battambang"/>
        </w:rPr>
        <w:t xml:space="preserve"> </w:t>
      </w:r>
      <w:r w:rsidRPr="00547398">
        <w:rPr>
          <w:rFonts w:ascii="Khmer OS Battambang" w:hAnsi="Khmer OS Battambang" w:cs="Khmer OS Battambang"/>
          <w:cs/>
          <w:lang w:bidi="km-KH"/>
        </w:rPr>
        <w:t xml:space="preserve">និង </w:t>
      </w:r>
      <w:r>
        <w:rPr>
          <w:rFonts w:ascii="Khmer OS Battambang" w:hAnsi="Khmer OS Battambang" w:cs="Khmer OS Battambang" w:hint="cs"/>
          <w:cs/>
          <w:lang w:bidi="km-KH"/>
        </w:rPr>
        <w:t>“</w:t>
      </w:r>
      <w:r w:rsidRPr="00547398">
        <w:rPr>
          <w:rFonts w:ascii="Khmer OS Battambang" w:hAnsi="Khmer OS Battambang" w:cs="Khmer OS Battambang"/>
          <w:cs/>
          <w:lang w:bidi="km-KH"/>
        </w:rPr>
        <w:t>ក្រោយ</w:t>
      </w:r>
      <w:r>
        <w:rPr>
          <w:rFonts w:ascii="Khmer OS Battambang" w:hAnsi="Khmer OS Battambang" w:cs="Khmer OS Battambang" w:hint="cs"/>
          <w:cs/>
          <w:lang w:bidi="km-KH"/>
        </w:rPr>
        <w:t>”</w:t>
      </w:r>
      <w:r w:rsidRPr="00547398">
        <w:rPr>
          <w:rFonts w:ascii="Khmer OS Battambang" w:hAnsi="Khmer OS Battambang" w:cs="Khmer OS Battambang"/>
        </w:rPr>
        <w:t xml:space="preserve"> </w:t>
      </w:r>
      <w:r w:rsidRPr="00547398">
        <w:rPr>
          <w:rFonts w:ascii="Khmer OS Battambang" w:hAnsi="Khmer OS Battambang" w:cs="Khmer OS Battambang"/>
          <w:cs/>
          <w:lang w:bidi="km-KH"/>
        </w:rPr>
        <w:t>មានប្រយោជន៍ក្នុងការបង្ហាញ</w:t>
      </w:r>
      <w:r>
        <w:rPr>
          <w:rFonts w:ascii="Khmer OS Battambang" w:hAnsi="Khmer OS Battambang" w:cs="Khmer OS Battambang" w:hint="cs"/>
          <w:cs/>
          <w:lang w:bidi="km-KH"/>
        </w:rPr>
        <w:t>អំ</w:t>
      </w:r>
      <w:r w:rsidRPr="00547398">
        <w:rPr>
          <w:rFonts w:ascii="Khmer OS Battambang" w:hAnsi="Khmer OS Battambang" w:cs="Khmer OS Battambang"/>
          <w:cs/>
          <w:lang w:bidi="km-KH"/>
        </w:rPr>
        <w:t>ពីតុល្យភាពរវាង</w:t>
      </w:r>
      <w:r>
        <w:rPr>
          <w:rFonts w:ascii="Khmer OS Battambang" w:hAnsi="Khmer OS Battambang" w:cs="Khmer OS Battambang" w:hint="cs"/>
          <w:cs/>
          <w:lang w:bidi="km-KH"/>
        </w:rPr>
        <w:t>ការធ្វើឲ្យ</w:t>
      </w:r>
      <w:r w:rsidRPr="00547398">
        <w:rPr>
          <w:rFonts w:ascii="Khmer OS Battambang" w:hAnsi="Khmer OS Battambang" w:cs="Khmer OS Battambang"/>
          <w:cs/>
          <w:lang w:bidi="km-KH"/>
        </w:rPr>
        <w:t>រងគ្រោះ និងការ</w:t>
      </w:r>
      <w:r>
        <w:rPr>
          <w:rFonts w:ascii="Khmer OS Battambang" w:hAnsi="Khmer OS Battambang" w:cs="Khmer OS Battambang" w:hint="cs"/>
          <w:cs/>
          <w:lang w:bidi="km-KH"/>
        </w:rPr>
        <w:t>ផ្តល់ភាពអង់អាច</w:t>
      </w:r>
    </w:p>
    <w:p w14:paraId="617E57A6" w14:textId="77777777" w:rsidR="00764A42" w:rsidRPr="005538A4" w:rsidRDefault="00764A42" w:rsidP="00764A42">
      <w:pPr>
        <w:pStyle w:val="IODPARClistnumber"/>
        <w:jc w:val="both"/>
        <w:rPr>
          <w:rFonts w:ascii="Khmer OS Battambang" w:hAnsi="Khmer OS Battambang" w:cs="Khmer OS Battambang"/>
        </w:rPr>
      </w:pPr>
      <w:r w:rsidRPr="007842D1">
        <w:rPr>
          <w:rFonts w:ascii="Khmer OS Battambang" w:hAnsi="Khmer OS Battambang" w:cs="Khmer OS Battambang"/>
          <w:cs/>
          <w:lang w:bidi="km-KH"/>
        </w:rPr>
        <w:t>តាមដែលអាចធ្វើបាន មនុស្ស [រួមទាំង</w:t>
      </w:r>
      <w:r>
        <w:rPr>
          <w:rFonts w:ascii="Khmer OS Battambang" w:hAnsi="Khmer OS Battambang" w:cs="Khmer OS Battambang" w:hint="cs"/>
          <w:cs/>
          <w:lang w:bidi="km-KH"/>
        </w:rPr>
        <w:t xml:space="preserve"> </w:t>
      </w:r>
      <w:r w:rsidRPr="007842D1">
        <w:rPr>
          <w:rFonts w:ascii="Khmer OS Battambang" w:hAnsi="Khmer OS Battambang" w:cs="Khmer OS Battambang"/>
          <w:cs/>
          <w:lang w:bidi="km-KH"/>
        </w:rPr>
        <w:t>កុមារ</w:t>
      </w:r>
      <w:r>
        <w:rPr>
          <w:rFonts w:ascii="Khmer OS Battambang" w:hAnsi="Khmer OS Battambang" w:cs="Khmer OS Battambang" w:hint="cs"/>
          <w:cs/>
          <w:lang w:bidi="km-KH"/>
        </w:rPr>
        <w:t xml:space="preserve"> ផងដែរ</w:t>
      </w:r>
      <w:r w:rsidRPr="007842D1">
        <w:rPr>
          <w:rFonts w:ascii="Khmer OS Battambang" w:hAnsi="Khmer OS Battambang" w:cs="Khmer OS Battambang"/>
          <w:cs/>
          <w:lang w:bidi="km-KH"/>
        </w:rPr>
        <w:t>] គួរតែអាចផ្តល់</w:t>
      </w:r>
      <w:r>
        <w:rPr>
          <w:rFonts w:ascii="Khmer OS Battambang" w:hAnsi="Khmer OS Battambang" w:cs="Khmer OS Battambang" w:hint="cs"/>
          <w:cs/>
          <w:lang w:bidi="km-KH"/>
        </w:rPr>
        <w:t>ព័ត៌មានអំពីខ្លួនឯងដោយ</w:t>
      </w:r>
      <w:r w:rsidRPr="007842D1">
        <w:rPr>
          <w:rFonts w:ascii="Khmer OS Battambang" w:hAnsi="Khmer OS Battambang" w:cs="Khmer OS Battambang"/>
          <w:cs/>
          <w:lang w:bidi="km-KH"/>
        </w:rPr>
        <w:t>ផ្ទាល់ខ្លួន</w:t>
      </w:r>
      <w:r>
        <w:rPr>
          <w:rFonts w:ascii="Khmer OS Battambang" w:hAnsi="Khmer OS Battambang" w:cs="Khmer OS Battambang" w:hint="cs"/>
          <w:cs/>
          <w:lang w:bidi="km-KH"/>
        </w:rPr>
        <w:t>របស់ពួកគេ ជា</w:t>
      </w:r>
      <w:r w:rsidRPr="007842D1">
        <w:rPr>
          <w:rFonts w:ascii="Khmer OS Battambang" w:hAnsi="Khmer OS Battambang" w:cs="Khmer OS Battambang"/>
          <w:cs/>
          <w:lang w:bidi="km-KH"/>
        </w:rPr>
        <w:t>ជាងឱ្យ</w:t>
      </w:r>
      <w:r>
        <w:rPr>
          <w:rFonts w:ascii="Khmer OS Battambang" w:hAnsi="Khmer OS Battambang" w:cs="Khmer OS Battambang" w:hint="cs"/>
          <w:cs/>
          <w:lang w:bidi="km-KH"/>
        </w:rPr>
        <w:t>អ្នកដទៃ</w:t>
      </w:r>
      <w:r w:rsidRPr="007842D1">
        <w:rPr>
          <w:rFonts w:ascii="Khmer OS Battambang" w:hAnsi="Khmer OS Battambang" w:cs="Khmer OS Battambang"/>
          <w:cs/>
          <w:lang w:bidi="km-KH"/>
        </w:rPr>
        <w:t>និយាយជំនួសពួកគេ ហើយសមត្ថភាពរបស់មនុស្ស [រួម</w:t>
      </w:r>
      <w:r w:rsidRPr="007842D1">
        <w:rPr>
          <w:rFonts w:ascii="Khmer OS Battambang" w:hAnsi="Khmer OS Battambang" w:cs="Khmer OS Battambang"/>
          <w:spacing w:val="-8"/>
          <w:cs/>
          <w:lang w:bidi="km-KH"/>
        </w:rPr>
        <w:t>ទាំងកុមារ</w:t>
      </w:r>
      <w:r w:rsidRPr="007842D1">
        <w:rPr>
          <w:rFonts w:ascii="Khmer OS Battambang" w:hAnsi="Khmer OS Battambang" w:cs="Khmer OS Battambang" w:hint="cs"/>
          <w:spacing w:val="-8"/>
          <w:cs/>
          <w:lang w:bidi="km-KH"/>
        </w:rPr>
        <w:t xml:space="preserve"> ផងដែរ</w:t>
      </w:r>
      <w:r w:rsidRPr="007842D1">
        <w:rPr>
          <w:rFonts w:ascii="Khmer OS Battambang" w:hAnsi="Khmer OS Battambang" w:cs="Khmer OS Battambang"/>
          <w:spacing w:val="-8"/>
          <w:cs/>
          <w:lang w:bidi="km-KH"/>
        </w:rPr>
        <w:t>] ក្នុងការទទួលខុសត្រូវ និង</w:t>
      </w:r>
      <w:r w:rsidRPr="007842D1">
        <w:rPr>
          <w:rFonts w:ascii="Khmer OS Battambang" w:hAnsi="Khmer OS Battambang" w:cs="Khmer OS Battambang" w:hint="cs"/>
          <w:spacing w:val="-8"/>
          <w:cs/>
          <w:lang w:bidi="km-KH"/>
        </w:rPr>
        <w:t>ធ្វើ</w:t>
      </w:r>
      <w:r w:rsidRPr="007842D1">
        <w:rPr>
          <w:rFonts w:ascii="Khmer OS Battambang" w:hAnsi="Khmer OS Battambang" w:cs="Khmer OS Battambang"/>
          <w:spacing w:val="-8"/>
          <w:cs/>
          <w:lang w:bidi="km-KH"/>
        </w:rPr>
        <w:t>សកម្មភាព</w:t>
      </w:r>
      <w:r w:rsidRPr="007842D1">
        <w:rPr>
          <w:rFonts w:ascii="Khmer OS Battambang" w:hAnsi="Khmer OS Battambang" w:cs="Khmer OS Battambang" w:hint="cs"/>
          <w:spacing w:val="-8"/>
          <w:cs/>
          <w:lang w:bidi="km-KH"/>
        </w:rPr>
        <w:t>ដើម្បីខ្លួនឯង</w:t>
      </w:r>
      <w:r w:rsidRPr="007842D1">
        <w:rPr>
          <w:rFonts w:ascii="Khmer OS Battambang" w:hAnsi="Khmer OS Battambang" w:cs="Khmer OS Battambang"/>
          <w:spacing w:val="-8"/>
          <w:cs/>
          <w:lang w:bidi="km-KH"/>
        </w:rPr>
        <w:t>គួរតែត្រូវបានគូសបញ្ជាក់។</w:t>
      </w:r>
    </w:p>
    <w:p w14:paraId="46F561BB" w14:textId="77777777" w:rsidR="00764A42" w:rsidRPr="005538A4" w:rsidRDefault="00764A42" w:rsidP="00764A42">
      <w:pPr>
        <w:pStyle w:val="IODPARClistnumber"/>
        <w:jc w:val="both"/>
        <w:rPr>
          <w:rFonts w:ascii="Khmer OS Battambang" w:hAnsi="Khmer OS Battambang" w:cs="Khmer OS Battambang"/>
        </w:rPr>
      </w:pPr>
      <w:r>
        <w:rPr>
          <w:rFonts w:ascii="Khmer OS Battambang" w:hAnsi="Khmer OS Battambang" w:cs="Khmer OS Battambang" w:hint="cs"/>
          <w:cs/>
          <w:lang w:bidi="km-KH"/>
        </w:rPr>
        <w:t>ជៀសវាង៖</w:t>
      </w:r>
    </w:p>
    <w:p w14:paraId="4EB32863" w14:textId="77777777" w:rsidR="00764A42" w:rsidRPr="007842D1" w:rsidRDefault="00764A42" w:rsidP="00764A42">
      <w:pPr>
        <w:pStyle w:val="IODPARCbullets"/>
        <w:ind w:left="1701" w:hanging="283"/>
        <w:jc w:val="both"/>
        <w:rPr>
          <w:rFonts w:ascii="Khmer OS Battambang" w:hAnsi="Khmer OS Battambang" w:cs="Khmer OS Battambang"/>
        </w:rPr>
      </w:pPr>
      <w:r w:rsidRPr="007842D1">
        <w:rPr>
          <w:rFonts w:ascii="Khmer OS Battambang" w:hAnsi="Khmer OS Battambang" w:cs="Khmer OS Battambang"/>
          <w:cs/>
          <w:lang w:bidi="km-KH"/>
        </w:rPr>
        <w:t>ភាសា និងរូបភាពដែល</w:t>
      </w:r>
      <w:r>
        <w:rPr>
          <w:rFonts w:ascii="Khmer OS Battambang" w:hAnsi="Khmer OS Battambang" w:cs="Khmer OS Battambang" w:hint="cs"/>
          <w:cs/>
          <w:lang w:bidi="km-KH"/>
        </w:rPr>
        <w:t>អាចធ្វើឲ្យអាប់ឱនកិត្តិយស</w:t>
      </w:r>
      <w:r w:rsidRPr="007842D1">
        <w:rPr>
          <w:rFonts w:ascii="Khmer OS Battambang" w:hAnsi="Khmer OS Battambang" w:cs="Khmer OS Battambang"/>
          <w:cs/>
          <w:lang w:bidi="km-KH"/>
        </w:rPr>
        <w:t xml:space="preserve"> ធ្វើឱ្យកុមាររងគ្រោះ ឬអាម៉ាស់</w:t>
      </w:r>
    </w:p>
    <w:p w14:paraId="4A21358E" w14:textId="77777777" w:rsidR="00764A42" w:rsidRPr="007842D1" w:rsidRDefault="00764A42" w:rsidP="00764A42">
      <w:pPr>
        <w:pStyle w:val="IODPARCbullets"/>
        <w:ind w:left="1701" w:hanging="283"/>
        <w:jc w:val="both"/>
        <w:rPr>
          <w:rFonts w:ascii="Khmer OS Battambang" w:hAnsi="Khmer OS Battambang" w:cs="Khmer OS Battambang"/>
        </w:rPr>
      </w:pPr>
      <w:r>
        <w:rPr>
          <w:rFonts w:ascii="Khmer OS Battambang" w:hAnsi="Khmer OS Battambang" w:cs="Khmer OS Battambang" w:hint="cs"/>
          <w:cs/>
          <w:lang w:bidi="km-KH"/>
        </w:rPr>
        <w:t>បង្កើតការយល់ឃើញជា</w:t>
      </w:r>
      <w:r w:rsidRPr="007842D1">
        <w:rPr>
          <w:rFonts w:ascii="Khmer OS Battambang" w:hAnsi="Khmer OS Battambang" w:cs="Khmer OS Battambang"/>
          <w:cs/>
          <w:lang w:bidi="km-KH"/>
        </w:rPr>
        <w:t>ទូទៅ</w:t>
      </w:r>
      <w:r>
        <w:rPr>
          <w:rFonts w:ascii="Khmer OS Battambang" w:hAnsi="Khmer OS Battambang" w:cs="Khmer OS Battambang" w:hint="cs"/>
          <w:cs/>
          <w:lang w:bidi="km-KH"/>
        </w:rPr>
        <w:t xml:space="preserve"> </w:t>
      </w:r>
      <w:r w:rsidRPr="007842D1">
        <w:rPr>
          <w:rFonts w:ascii="Khmer OS Battambang" w:hAnsi="Khmer OS Battambang" w:cs="Khmer OS Battambang"/>
          <w:cs/>
          <w:lang w:bidi="km-KH"/>
        </w:rPr>
        <w:t>ដែលឆ្លុះបញ្ចាំងអំពីលក្ខណៈនៃស្ថានភាព</w:t>
      </w:r>
      <w:r>
        <w:rPr>
          <w:rFonts w:ascii="Khmer OS Battambang" w:hAnsi="Khmer OS Battambang" w:cs="Khmer OS Battambang" w:hint="cs"/>
          <w:cs/>
          <w:lang w:bidi="km-KH"/>
        </w:rPr>
        <w:t>មិនបានត្រឹមត្រូវ</w:t>
      </w:r>
    </w:p>
    <w:p w14:paraId="77106F62" w14:textId="77777777" w:rsidR="00764A42" w:rsidRPr="007842D1" w:rsidRDefault="00764A42" w:rsidP="00764A42">
      <w:pPr>
        <w:pStyle w:val="IODPARCbullets"/>
        <w:ind w:left="1701" w:hanging="283"/>
        <w:jc w:val="both"/>
        <w:rPr>
          <w:rFonts w:ascii="Khmer OS Battambang" w:hAnsi="Khmer OS Battambang" w:cs="Khmer OS Battambang"/>
        </w:rPr>
      </w:pPr>
      <w:r w:rsidRPr="007842D1">
        <w:rPr>
          <w:rFonts w:ascii="Khmer OS Battambang" w:hAnsi="Khmer OS Battambang" w:cs="Khmer OS Battambang"/>
          <w:cs/>
          <w:lang w:bidi="km-KH"/>
        </w:rPr>
        <w:t>ការរើសអើងគ្រប់ប្រភេទ</w:t>
      </w:r>
    </w:p>
    <w:p w14:paraId="4C8E0AE5" w14:textId="77777777" w:rsidR="00764A42" w:rsidRPr="007842D1" w:rsidRDefault="00764A42" w:rsidP="00764A42">
      <w:pPr>
        <w:pStyle w:val="IODPARCbullets"/>
        <w:ind w:left="1701" w:hanging="283"/>
        <w:jc w:val="both"/>
        <w:rPr>
          <w:rFonts w:ascii="Khmer OS Battambang" w:hAnsi="Khmer OS Battambang" w:cs="Khmer OS Battambang"/>
        </w:rPr>
      </w:pPr>
      <w:r w:rsidRPr="007842D1">
        <w:rPr>
          <w:rFonts w:ascii="Khmer OS Battambang" w:hAnsi="Khmer OS Battambang" w:cs="Khmer OS Battambang"/>
          <w:cs/>
          <w:lang w:bidi="km-KH"/>
        </w:rPr>
        <w:t>ការថតរូបក្រៅបរិបទ (ឧ. រូបភាពគួរ</w:t>
      </w:r>
      <w:r>
        <w:rPr>
          <w:rFonts w:ascii="Khmer OS Battambang" w:hAnsi="Khmer OS Battambang" w:cs="Khmer OS Battambang" w:hint="cs"/>
          <w:cs/>
          <w:lang w:bidi="km-KH"/>
        </w:rPr>
        <w:t>តែ</w:t>
      </w:r>
      <w:r w:rsidRPr="007842D1">
        <w:rPr>
          <w:rFonts w:ascii="Khmer OS Battambang" w:hAnsi="Khmer OS Battambang" w:cs="Khmer OS Battambang"/>
          <w:cs/>
          <w:lang w:bidi="km-KH"/>
        </w:rPr>
        <w:t>អមដោយចំណងជើង</w:t>
      </w:r>
      <w:r>
        <w:rPr>
          <w:rFonts w:ascii="Khmer OS Battambang" w:hAnsi="Khmer OS Battambang" w:cs="Khmer OS Battambang" w:hint="cs"/>
          <w:cs/>
          <w:lang w:bidi="km-KH"/>
        </w:rPr>
        <w:t>នៃការ</w:t>
      </w:r>
      <w:r w:rsidRPr="007842D1">
        <w:rPr>
          <w:rFonts w:ascii="Khmer OS Battambang" w:hAnsi="Khmer OS Battambang" w:cs="Khmer OS Battambang"/>
          <w:cs/>
          <w:lang w:bidi="km-KH"/>
        </w:rPr>
        <w:t>ពន្យល់</w:t>
      </w:r>
      <w:r>
        <w:rPr>
          <w:rFonts w:ascii="Khmer OS Battambang" w:hAnsi="Khmer OS Battambang" w:cs="Khmer OS Battambang" w:hint="cs"/>
          <w:cs/>
          <w:lang w:bidi="km-KH"/>
        </w:rPr>
        <w:t xml:space="preserve"> </w:t>
      </w:r>
      <w:r w:rsidRPr="007842D1">
        <w:rPr>
          <w:rFonts w:ascii="Khmer OS Battambang" w:hAnsi="Khmer OS Battambang" w:cs="Khmer OS Battambang"/>
          <w:cs/>
          <w:lang w:bidi="km-KH"/>
        </w:rPr>
        <w:t>ប្រសិនបើអាចធ្វើបាន)</w:t>
      </w:r>
      <w:r>
        <w:rPr>
          <w:rFonts w:ascii="Khmer OS Battambang" w:hAnsi="Khmer OS Battambang" w:cs="Khmer OS Battambang" w:hint="cs"/>
          <w:cs/>
          <w:lang w:bidi="km-KH"/>
        </w:rPr>
        <w:t>។</w:t>
      </w:r>
    </w:p>
    <w:p w14:paraId="0044DC9F" w14:textId="77777777" w:rsidR="00764A42" w:rsidRPr="007842D1" w:rsidRDefault="00764A42" w:rsidP="00764A42">
      <w:pPr>
        <w:pStyle w:val="IODPARClistnumber"/>
        <w:rPr>
          <w:rFonts w:ascii="Khmer OS Battambang" w:hAnsi="Khmer OS Battambang" w:cs="Khmer OS Battambang"/>
        </w:rPr>
      </w:pPr>
      <w:r w:rsidRPr="007842D1">
        <w:rPr>
          <w:rFonts w:ascii="Khmer OS Battambang" w:hAnsi="Khmer OS Battambang" w:cs="Khmer OS Battambang"/>
          <w:cs/>
          <w:lang w:bidi="km-KH"/>
        </w:rPr>
        <w:lastRenderedPageBreak/>
        <w:t>នៅក្នុងរូបភាព កុមារ និងមនុស្សធំគួរ</w:t>
      </w:r>
      <w:r>
        <w:rPr>
          <w:rFonts w:ascii="Khmer OS Battambang" w:hAnsi="Khmer OS Battambang" w:cs="Khmer OS Battambang" w:hint="cs"/>
          <w:cs/>
          <w:lang w:bidi="km-KH"/>
        </w:rPr>
        <w:t>តែ</w:t>
      </w:r>
      <w:r w:rsidRPr="007842D1">
        <w:rPr>
          <w:rFonts w:ascii="Khmer OS Battambang" w:hAnsi="Khmer OS Battambang" w:cs="Khmer OS Battambang"/>
          <w:cs/>
          <w:lang w:bidi="km-KH"/>
        </w:rPr>
        <w:t>ស្លៀកពាក់សមរម្យ និងមិនត្រូវបង្ហាញក្នុងរូបភាពណាមួយដែលអាចបកស្រាយថាមិនសមរម្យ</w:t>
      </w:r>
      <w:r>
        <w:rPr>
          <w:rFonts w:ascii="Khmer OS Battambang" w:hAnsi="Khmer OS Battambang" w:cs="Khmer OS Battambang" w:hint="cs"/>
          <w:cs/>
          <w:lang w:bidi="km-KH"/>
        </w:rPr>
        <w:t>តាមផ្លូវភេទនោះទេ</w:t>
      </w:r>
    </w:p>
    <w:p w14:paraId="6CD062AD" w14:textId="77777777" w:rsidR="00764A42" w:rsidRDefault="00764A42" w:rsidP="00764A42">
      <w:pPr>
        <w:pStyle w:val="IODPARClistnumber"/>
        <w:jc w:val="both"/>
        <w:rPr>
          <w:rFonts w:ascii="Khmer OS Battambang" w:hAnsi="Khmer OS Battambang" w:cs="Khmer OS Battambang"/>
        </w:rPr>
      </w:pPr>
      <w:r w:rsidRPr="007842D1">
        <w:rPr>
          <w:rFonts w:ascii="Khmer OS Battambang" w:hAnsi="Khmer OS Battambang" w:cs="Khmer OS Battambang"/>
          <w:cs/>
          <w:lang w:bidi="km-KH"/>
        </w:rPr>
        <w:t>តែងតែទទួលបានការយល់ព្រម</w:t>
      </w:r>
      <w:r>
        <w:rPr>
          <w:rFonts w:ascii="Khmer OS Battambang" w:hAnsi="Khmer OS Battambang" w:cs="Khmer OS Battambang" w:hint="cs"/>
          <w:cs/>
          <w:lang w:bidi="km-KH"/>
        </w:rPr>
        <w:t>ដែលមានព័ត៌មានគ្រប់គ្រាន់</w:t>
      </w:r>
      <w:r w:rsidRPr="007842D1">
        <w:rPr>
          <w:rFonts w:ascii="Khmer OS Battambang" w:hAnsi="Khmer OS Battambang" w:cs="Khmer OS Battambang"/>
          <w:cs/>
          <w:lang w:bidi="km-KH"/>
        </w:rPr>
        <w:t>ពីកុមារ និងអ្នកថែទាំរបស់ពួកគេ/មនុស្សពេញវ័យដោយ</w:t>
      </w:r>
      <w:r>
        <w:rPr>
          <w:rFonts w:ascii="Khmer OS Battambang" w:hAnsi="Khmer OS Battambang" w:cs="Khmer OS Battambang" w:hint="cs"/>
          <w:cs/>
          <w:lang w:bidi="km-KH"/>
        </w:rPr>
        <w:t>ផ្ទាល់</w:t>
      </w:r>
      <w:r w:rsidRPr="007842D1">
        <w:rPr>
          <w:rFonts w:ascii="Khmer OS Battambang" w:hAnsi="Khmer OS Battambang" w:cs="Khmer OS Battambang"/>
          <w:cs/>
          <w:lang w:bidi="km-KH"/>
        </w:rPr>
        <w:t xml:space="preserve"> មុនពេលថតរូប</w:t>
      </w:r>
      <w:r>
        <w:rPr>
          <w:rFonts w:ascii="Khmer OS Battambang" w:hAnsi="Khmer OS Battambang" w:cs="Khmer OS Battambang" w:hint="cs"/>
          <w:cs/>
          <w:lang w:bidi="km-KH"/>
        </w:rPr>
        <w:t>ថត</w:t>
      </w:r>
      <w:r w:rsidRPr="007842D1">
        <w:rPr>
          <w:rFonts w:ascii="Khmer OS Battambang" w:hAnsi="Khmer OS Battambang" w:cs="Khmer OS Battambang"/>
          <w:cs/>
          <w:lang w:bidi="km-KH"/>
        </w:rPr>
        <w:t xml:space="preserve"> ឬរូបភាពផ្លាស់ទី លើកលែងតែក្នុងកាលៈទេសៈពិសេស ដោយផ្អែកលើ</w:t>
      </w:r>
      <w:r>
        <w:rPr>
          <w:rFonts w:ascii="Khmer OS Battambang" w:hAnsi="Khmer OS Battambang" w:cs="Khmer OS Battambang" w:hint="cs"/>
          <w:cs/>
          <w:lang w:bidi="km-KH"/>
        </w:rPr>
        <w:t>ឧត្តម</w:t>
      </w:r>
      <w:r w:rsidRPr="007842D1">
        <w:rPr>
          <w:rFonts w:ascii="Khmer OS Battambang" w:hAnsi="Khmer OS Battambang" w:cs="Khmer OS Battambang"/>
          <w:cs/>
          <w:lang w:bidi="km-KH"/>
        </w:rPr>
        <w:t>ប្រយោជន៍របស់កុមារ ដែលវា</w:t>
      </w:r>
      <w:r>
        <w:rPr>
          <w:rFonts w:ascii="Khmer OS Battambang" w:hAnsi="Khmer OS Battambang" w:cs="Khmer OS Battambang" w:hint="cs"/>
          <w:cs/>
          <w:lang w:bidi="km-KH"/>
        </w:rPr>
        <w:t>ប្រហែលជា</w:t>
      </w:r>
      <w:r w:rsidRPr="007842D1">
        <w:rPr>
          <w:rFonts w:ascii="Khmer OS Battambang" w:hAnsi="Khmer OS Battambang" w:cs="Khmer OS Battambang"/>
          <w:cs/>
          <w:lang w:bidi="km-KH"/>
        </w:rPr>
        <w:t>មិនអាច</w:t>
      </w:r>
      <w:r>
        <w:rPr>
          <w:rFonts w:ascii="Khmer OS Battambang" w:hAnsi="Khmer OS Battambang" w:cs="Khmer OS Battambang" w:hint="cs"/>
          <w:cs/>
          <w:lang w:bidi="km-KH"/>
        </w:rPr>
        <w:t>ធ្វើទៅបាន</w:t>
      </w:r>
      <w:r w:rsidRPr="007842D1">
        <w:rPr>
          <w:rFonts w:ascii="Khmer OS Battambang" w:hAnsi="Khmer OS Battambang" w:cs="Khmer OS Battambang"/>
          <w:cs/>
          <w:lang w:bidi="km-KH"/>
        </w:rPr>
        <w:t xml:space="preserve"> ឬ</w:t>
      </w:r>
      <w:r>
        <w:rPr>
          <w:rFonts w:ascii="Khmer OS Battambang" w:hAnsi="Khmer OS Battambang" w:cs="Khmer OS Battambang" w:hint="cs"/>
          <w:cs/>
          <w:lang w:bidi="km-KH"/>
        </w:rPr>
        <w:t>មិន</w:t>
      </w:r>
      <w:r w:rsidRPr="007842D1">
        <w:rPr>
          <w:rFonts w:ascii="Khmer OS Battambang" w:hAnsi="Khmer OS Battambang" w:cs="Khmer OS Battambang"/>
          <w:cs/>
          <w:lang w:bidi="km-KH"/>
        </w:rPr>
        <w:t>ចង់</w:t>
      </w:r>
      <w:r>
        <w:rPr>
          <w:rFonts w:ascii="Khmer OS Battambang" w:hAnsi="Khmer OS Battambang" w:cs="Khmer OS Battambang" w:hint="cs"/>
          <w:cs/>
          <w:lang w:bidi="km-KH"/>
        </w:rPr>
        <w:t>ធ្វើ</w:t>
      </w:r>
      <w:r w:rsidRPr="007842D1">
        <w:rPr>
          <w:rFonts w:ascii="Khmer OS Battambang" w:hAnsi="Khmer OS Battambang" w:cs="Khmer OS Battambang"/>
          <w:cs/>
          <w:lang w:bidi="km-KH"/>
        </w:rPr>
        <w:t>។ វាមានសុវត្ថិភាពបំផុតក្នុងការជៀសវាងការថតរូបរបស់កុមារទាំងស្រុង</w:t>
      </w:r>
    </w:p>
    <w:p w14:paraId="1166796B" w14:textId="77777777" w:rsidR="00764A42" w:rsidRPr="00E66955" w:rsidRDefault="00764A42" w:rsidP="00764A42">
      <w:pPr>
        <w:pStyle w:val="IODPARClistnumber"/>
        <w:jc w:val="both"/>
        <w:rPr>
          <w:rFonts w:ascii="Khmer OS Battambang" w:hAnsi="Khmer OS Battambang" w:cs="Khmer OS Battambang"/>
        </w:rPr>
      </w:pPr>
      <w:r w:rsidRPr="00E66955">
        <w:rPr>
          <w:rFonts w:ascii="Khmer OS Battambang" w:hAnsi="Khmer OS Battambang" w:cs="Khmer OS Battambang"/>
          <w:cs/>
          <w:lang w:bidi="km-KH"/>
        </w:rPr>
        <w:t>តាមលទ្ធភាពដែលអាចធ្វើបាន ការស្រាវជ្រាវគួរតែទទួលបានការយល់ព្រម</w:t>
      </w:r>
      <w:r>
        <w:rPr>
          <w:rFonts w:ascii="Khmer OS Battambang" w:hAnsi="Khmer OS Battambang" w:cs="Khmer OS Battambang" w:hint="cs"/>
          <w:cs/>
          <w:lang w:bidi="km-KH"/>
        </w:rPr>
        <w:t>ដែលមានព័ត៌មានគ្រប់គ្រាន់</w:t>
      </w:r>
      <w:r w:rsidRPr="00E66955">
        <w:rPr>
          <w:rFonts w:ascii="Khmer OS Battambang" w:hAnsi="Khmer OS Battambang" w:cs="Khmer OS Battambang"/>
          <w:cs/>
          <w:lang w:bidi="km-KH"/>
        </w:rPr>
        <w:t>/ការអនុញ្ញាតពីកុមារ អាណាព្យាបាលរបស់កុមារ និង/ឬអង្គការ</w:t>
      </w:r>
      <w:r>
        <w:rPr>
          <w:rFonts w:ascii="Khmer OS Battambang" w:hAnsi="Khmer OS Battambang" w:cs="Khmer OS Battambang" w:hint="cs"/>
          <w:cs/>
          <w:lang w:bidi="km-KH"/>
        </w:rPr>
        <w:t>មិនមែន</w:t>
      </w:r>
      <w:r w:rsidRPr="00E66955">
        <w:rPr>
          <w:rFonts w:ascii="Khmer OS Battambang" w:hAnsi="Khmer OS Battambang" w:cs="Khmer OS Battambang"/>
          <w:cs/>
          <w:lang w:bidi="km-KH"/>
        </w:rPr>
        <w:t>រដ្ឋាភិបាល ឬដៃគូដែលទទួលខុសត្រូវចំពោះកុមារ</w:t>
      </w:r>
      <w:r>
        <w:rPr>
          <w:rFonts w:ascii="Khmer OS Battambang" w:hAnsi="Khmer OS Battambang" w:cs="Khmer OS Battambang" w:hint="cs"/>
          <w:cs/>
          <w:lang w:bidi="km-KH"/>
        </w:rPr>
        <w:t xml:space="preserve"> </w:t>
      </w:r>
      <w:r w:rsidRPr="00E66955">
        <w:rPr>
          <w:rFonts w:ascii="Khmer OS Battambang" w:hAnsi="Khmer OS Battambang" w:cs="Khmer OS Battambang"/>
          <w:cs/>
          <w:lang w:bidi="km-KH"/>
        </w:rPr>
        <w:t xml:space="preserve">ក្នុងការប្រើប្រាស់រូបភាពជាសាធារណៈ </w:t>
      </w:r>
      <w:r>
        <w:rPr>
          <w:rFonts w:ascii="Khmer OS Battambang" w:hAnsi="Khmer OS Battambang" w:cs="Khmer OS Battambang" w:hint="cs"/>
          <w:cs/>
          <w:lang w:bidi="km-KH"/>
        </w:rPr>
        <w:t>សម្រាប់កៀរគរមូលនិធិ</w:t>
      </w:r>
      <w:r w:rsidRPr="00E66955">
        <w:rPr>
          <w:rFonts w:ascii="Khmer OS Battambang" w:hAnsi="Khmer OS Battambang" w:cs="Khmer OS Battambang"/>
          <w:cs/>
          <w:lang w:bidi="km-KH"/>
        </w:rPr>
        <w:t xml:space="preserve"> </w:t>
      </w:r>
      <w:r>
        <w:rPr>
          <w:rFonts w:ascii="Khmer OS Battambang" w:hAnsi="Khmer OS Battambang" w:cs="Khmer OS Battambang" w:hint="cs"/>
          <w:cs/>
          <w:lang w:bidi="km-KH"/>
        </w:rPr>
        <w:t>បង្កើនការ</w:t>
      </w:r>
      <w:r w:rsidRPr="00E66955">
        <w:rPr>
          <w:rFonts w:ascii="Khmer OS Battambang" w:hAnsi="Khmer OS Battambang" w:cs="Khmer OS Battambang"/>
          <w:cs/>
          <w:lang w:bidi="km-KH"/>
        </w:rPr>
        <w:t>យល់ដឹង ឬគោលបំណងផ្សេងទៀត (ដែល</w:t>
      </w:r>
      <w:r>
        <w:rPr>
          <w:rFonts w:ascii="Khmer OS Battambang" w:hAnsi="Khmer OS Battambang" w:cs="Khmer OS Battambang" w:hint="cs"/>
          <w:cs/>
          <w:lang w:bidi="km-KH"/>
        </w:rPr>
        <w:t>គួរ</w:t>
      </w:r>
      <w:r w:rsidRPr="00E66955">
        <w:rPr>
          <w:rFonts w:ascii="Khmer OS Battambang" w:hAnsi="Khmer OS Battambang" w:cs="Khmer OS Battambang"/>
          <w:cs/>
          <w:lang w:bidi="km-KH"/>
        </w:rPr>
        <w:t>តែបញ្ជាក់ឱ្យច្បាស់លាស់ចំពោះអ្នកផ្តល់ការយល់ព្រម)</w:t>
      </w:r>
    </w:p>
    <w:p w14:paraId="234CB565" w14:textId="77777777" w:rsidR="00764A42" w:rsidRPr="005538A4" w:rsidRDefault="00764A42" w:rsidP="00764A42">
      <w:pPr>
        <w:pStyle w:val="IODPARClistnumber"/>
        <w:jc w:val="both"/>
        <w:rPr>
          <w:rFonts w:ascii="Khmer OS Battambang" w:hAnsi="Khmer OS Battambang" w:cs="Khmer OS Battambang"/>
        </w:rPr>
      </w:pPr>
      <w:r w:rsidRPr="00E66955">
        <w:rPr>
          <w:rFonts w:ascii="Khmer OS Battambang" w:hAnsi="Khmer OS Battambang" w:cs="Khmer OS Battambang"/>
          <w:spacing w:val="-2"/>
          <w:cs/>
          <w:lang w:bidi="km-KH"/>
        </w:rPr>
        <w:t>បុគ្គល ឬអង្គការដែលស្នើសុំការប្រើប្រាស់ធនធានរបស់ការស្រាវជ្រាវ ដូចជា</w:t>
      </w:r>
      <w:r w:rsidRPr="00E66955">
        <w:rPr>
          <w:rFonts w:ascii="Khmer OS Battambang" w:hAnsi="Khmer OS Battambang" w:cs="Khmer OS Battambang" w:hint="cs"/>
          <w:spacing w:val="-2"/>
          <w:cs/>
          <w:lang w:bidi="km-KH"/>
        </w:rPr>
        <w:t xml:space="preserve"> </w:t>
      </w:r>
      <w:r w:rsidRPr="00E66955">
        <w:rPr>
          <w:rFonts w:ascii="Khmer OS Battambang" w:hAnsi="Khmer OS Battambang" w:cs="Khmer OS Battambang"/>
          <w:spacing w:val="-2"/>
          <w:cs/>
          <w:lang w:bidi="km-KH"/>
        </w:rPr>
        <w:t>រូបថត</w:t>
      </w:r>
      <w:r w:rsidRPr="00E66955">
        <w:rPr>
          <w:rFonts w:ascii="Khmer OS Battambang" w:hAnsi="Khmer OS Battambang" w:cs="Khmer OS Battambang" w:hint="cs"/>
          <w:spacing w:val="-2"/>
          <w:cs/>
          <w:lang w:bidi="km-KH"/>
        </w:rPr>
        <w:t xml:space="preserve"> ជាដើម</w:t>
      </w:r>
      <w:r w:rsidRPr="00E66955">
        <w:rPr>
          <w:rFonts w:ascii="Khmer OS Battambang" w:hAnsi="Khmer OS Battambang" w:cs="Khmer OS Battambang"/>
          <w:spacing w:val="-2"/>
          <w:cs/>
          <w:lang w:bidi="km-KH"/>
        </w:rPr>
        <w:t xml:space="preserve"> គួរតែ</w:t>
      </w:r>
      <w:r w:rsidRPr="00E66955">
        <w:rPr>
          <w:rFonts w:ascii="Khmer OS Battambang" w:hAnsi="Khmer OS Battambang" w:cs="Khmer OS Battambang"/>
          <w:cs/>
          <w:lang w:bidi="km-KH"/>
        </w:rPr>
        <w:t>ត្រូវបានតម្រូវឱ្យចុះហត្ថលេខាលើកិច្ចព្រមព្រៀងជាមួយក្រុមស្រាវជ្រាវអំពីការប្រើប្រាស់សម្ភារទាំងនោះឱ្យបានត្រឹមត្រូវ។ កិច្ចព្រមព្រៀងអាចរួមបញ្ចូលសេចក្តីថ្លែងការណ៍មួយដែលថា</w:t>
      </w:r>
      <w:r>
        <w:rPr>
          <w:rFonts w:ascii="Khmer OS Battambang" w:hAnsi="Khmer OS Battambang" w:cs="Khmer OS Battambang" w:hint="cs"/>
          <w:cs/>
          <w:lang w:bidi="km-KH"/>
        </w:rPr>
        <w:t xml:space="preserve"> </w:t>
      </w:r>
      <w:r w:rsidRPr="00E66955">
        <w:rPr>
          <w:rFonts w:ascii="Khmer OS Battambang" w:hAnsi="Khmer OS Battambang" w:cs="Khmer OS Battambang"/>
          <w:cs/>
          <w:lang w:bidi="km-KH"/>
        </w:rPr>
        <w:t>ការប្រើប្រាស់សម្ភារទាំងនោះសម្រាប់គោលបំណងផ្សេង</w:t>
      </w:r>
      <w:r>
        <w:rPr>
          <w:rFonts w:ascii="Khmer OS Battambang" w:hAnsi="Khmer OS Battambang" w:cs="Khmer OS Battambang" w:hint="cs"/>
          <w:cs/>
          <w:lang w:bidi="km-KH"/>
        </w:rPr>
        <w:t>ក្រៅ</w:t>
      </w:r>
      <w:r w:rsidRPr="00E66955">
        <w:rPr>
          <w:rFonts w:ascii="Khmer OS Battambang" w:hAnsi="Khmer OS Battambang" w:cs="Khmer OS Battambang"/>
          <w:cs/>
          <w:lang w:bidi="km-KH"/>
        </w:rPr>
        <w:t>ពីអ្វីដែលបានព្រមព្រៀងគ្នានោះ អាច</w:t>
      </w:r>
      <w:r>
        <w:rPr>
          <w:rFonts w:ascii="Khmer OS Battambang" w:hAnsi="Khmer OS Battambang" w:cs="Khmer OS Battambang" w:hint="cs"/>
          <w:cs/>
          <w:lang w:bidi="km-KH"/>
        </w:rPr>
        <w:t>ធ្វើ</w:t>
      </w:r>
      <w:r w:rsidRPr="00E66955">
        <w:rPr>
          <w:rFonts w:ascii="Khmer OS Battambang" w:hAnsi="Khmer OS Battambang" w:cs="Khmer OS Battambang"/>
          <w:cs/>
          <w:lang w:bidi="km-KH"/>
        </w:rPr>
        <w:t>ឱ្យបុគ្គល ឬអង្គការដែលខ្ចី</w:t>
      </w:r>
      <w:r>
        <w:rPr>
          <w:rFonts w:ascii="Khmer OS Battambang" w:hAnsi="Khmer OS Battambang" w:cs="Khmer OS Battambang" w:hint="cs"/>
          <w:cs/>
          <w:lang w:bidi="km-KH"/>
        </w:rPr>
        <w:t xml:space="preserve">នោះ </w:t>
      </w:r>
      <w:r w:rsidRPr="00E66955">
        <w:rPr>
          <w:rFonts w:ascii="Khmer OS Battambang" w:hAnsi="Khmer OS Battambang" w:cs="Khmer OS Battambang"/>
          <w:cs/>
          <w:lang w:bidi="km-KH"/>
        </w:rPr>
        <w:t>ត្រូវ</w:t>
      </w:r>
      <w:r>
        <w:rPr>
          <w:rFonts w:ascii="Khmer OS Battambang" w:hAnsi="Khmer OS Battambang" w:cs="Khmer OS Battambang" w:hint="cs"/>
          <w:cs/>
          <w:lang w:bidi="km-KH"/>
        </w:rPr>
        <w:t>ទទួលយកការចាត់</w:t>
      </w:r>
      <w:r w:rsidRPr="00E66955">
        <w:rPr>
          <w:rFonts w:ascii="Khmer OS Battambang" w:hAnsi="Khmer OS Battambang" w:cs="Khmer OS Battambang"/>
          <w:cs/>
          <w:lang w:bidi="km-KH"/>
        </w:rPr>
        <w:t>វិធានការ</w:t>
      </w:r>
      <w:r>
        <w:rPr>
          <w:rFonts w:ascii="Khmer OS Battambang" w:hAnsi="Khmer OS Battambang" w:cs="Khmer OS Battambang" w:hint="cs"/>
          <w:cs/>
          <w:lang w:bidi="km-KH"/>
        </w:rPr>
        <w:t>តាម</w:t>
      </w:r>
      <w:r w:rsidRPr="00E66955">
        <w:rPr>
          <w:rFonts w:ascii="Khmer OS Battambang" w:hAnsi="Khmer OS Battambang" w:cs="Khmer OS Battambang"/>
          <w:cs/>
          <w:lang w:bidi="km-KH"/>
        </w:rPr>
        <w:t>ផ្លូវច្បាប់។ លើសពីនេះ</w:t>
      </w:r>
      <w:r>
        <w:rPr>
          <w:rFonts w:ascii="Khmer OS Battambang" w:hAnsi="Khmer OS Battambang" w:cs="Khmer OS Battambang" w:hint="cs"/>
          <w:cs/>
          <w:lang w:bidi="km-KH"/>
        </w:rPr>
        <w:t>ទៀត</w:t>
      </w:r>
      <w:r w:rsidRPr="00E66955">
        <w:rPr>
          <w:rFonts w:ascii="Khmer OS Battambang" w:hAnsi="Khmer OS Battambang" w:cs="Khmer OS Battambang"/>
          <w:cs/>
          <w:lang w:bidi="km-KH"/>
        </w:rPr>
        <w:t xml:space="preserve"> ការខកខាន</w:t>
      </w:r>
      <w:r>
        <w:rPr>
          <w:rFonts w:ascii="Khmer OS Battambang" w:hAnsi="Khmer OS Battambang" w:cs="Khmer OS Battambang" w:hint="cs"/>
          <w:cs/>
          <w:lang w:bidi="km-KH"/>
        </w:rPr>
        <w:t>មិនបាន</w:t>
      </w:r>
      <w:r w:rsidRPr="00E66955">
        <w:rPr>
          <w:rFonts w:ascii="Khmer OS Battambang" w:hAnsi="Khmer OS Battambang" w:cs="Khmer OS Battambang"/>
          <w:cs/>
          <w:lang w:bidi="km-KH"/>
        </w:rPr>
        <w:t>ប្រកាន់ខ្ជាប់នូវការប្រើប្រាស់សម្ភារដែលបានព្រមព្រៀងគ្នា</w:t>
      </w:r>
      <w:r>
        <w:rPr>
          <w:rFonts w:ascii="Khmer OS Battambang" w:hAnsi="Khmer OS Battambang" w:cs="Khmer OS Battambang" w:hint="cs"/>
          <w:cs/>
          <w:lang w:bidi="km-KH"/>
        </w:rPr>
        <w:t xml:space="preserve"> </w:t>
      </w:r>
      <w:r w:rsidRPr="00E66955">
        <w:rPr>
          <w:rFonts w:ascii="Khmer OS Battambang" w:hAnsi="Khmer OS Battambang" w:cs="Khmer OS Battambang"/>
          <w:cs/>
          <w:lang w:bidi="km-KH"/>
        </w:rPr>
        <w:t>នឹងនាំឱ្យមានការបញ្</w:t>
      </w:r>
      <w:r>
        <w:rPr>
          <w:rFonts w:ascii="Khmer OS Battambang" w:hAnsi="Khmer OS Battambang" w:cs="Khmer OS Battambang" w:hint="cs"/>
          <w:cs/>
          <w:lang w:bidi="km-KH"/>
        </w:rPr>
        <w:t>ឈ</w:t>
      </w:r>
      <w:r w:rsidRPr="00E66955">
        <w:rPr>
          <w:rFonts w:ascii="Khmer OS Battambang" w:hAnsi="Khmer OS Battambang" w:cs="Khmer OS Battambang"/>
          <w:cs/>
          <w:lang w:bidi="km-KH"/>
        </w:rPr>
        <w:t>ប់ការអនុញ្ញាតរបស់អង្គការ</w:t>
      </w:r>
      <w:r>
        <w:rPr>
          <w:rFonts w:ascii="Khmer OS Battambang" w:hAnsi="Khmer OS Battambang" w:cs="Khmer OS Battambang" w:hint="cs"/>
          <w:cs/>
          <w:lang w:bidi="km-KH"/>
        </w:rPr>
        <w:t xml:space="preserve"> ចំពោះ</w:t>
      </w:r>
      <w:r w:rsidRPr="00E66955">
        <w:rPr>
          <w:rFonts w:ascii="Khmer OS Battambang" w:hAnsi="Khmer OS Battambang" w:cs="Khmer OS Battambang"/>
          <w:cs/>
          <w:lang w:bidi="km-KH"/>
        </w:rPr>
        <w:t>ការប្រើប្រាស់សម្ភារ</w:t>
      </w:r>
      <w:r>
        <w:rPr>
          <w:rFonts w:ascii="Khmer OS Battambang" w:hAnsi="Khmer OS Battambang" w:cs="Khmer OS Battambang" w:hint="cs"/>
          <w:cs/>
          <w:lang w:bidi="km-KH"/>
        </w:rPr>
        <w:t>នោះភ្លាមៗ</w:t>
      </w:r>
      <w:r w:rsidRPr="00E66955">
        <w:rPr>
          <w:rFonts w:ascii="Khmer OS Battambang" w:hAnsi="Khmer OS Battambang" w:cs="Khmer OS Battambang"/>
          <w:cs/>
          <w:lang w:bidi="km-KH"/>
        </w:rPr>
        <w:t xml:space="preserve"> និង/ឬទាមទារឱ្យមានការប្រគល់</w:t>
      </w:r>
      <w:r>
        <w:rPr>
          <w:rFonts w:ascii="Khmer OS Battambang" w:hAnsi="Khmer OS Battambang" w:cs="Khmer OS Battambang" w:hint="cs"/>
          <w:cs/>
          <w:lang w:bidi="km-KH"/>
        </w:rPr>
        <w:t>ជូន</w:t>
      </w:r>
      <w:r w:rsidRPr="00E66955">
        <w:rPr>
          <w:rFonts w:ascii="Khmer OS Battambang" w:hAnsi="Khmer OS Battambang" w:cs="Khmer OS Battambang"/>
          <w:cs/>
          <w:lang w:bidi="km-KH"/>
        </w:rPr>
        <w:t>វិញភ្លាមៗនូវសម្ភារទាំងអស់ (រួមទាំងច្បាប់ចម្លងណាមួយដែល</w:t>
      </w:r>
      <w:r>
        <w:rPr>
          <w:rFonts w:ascii="Khmer OS Battambang" w:hAnsi="Khmer OS Battambang" w:cs="Khmer OS Battambang" w:hint="cs"/>
          <w:cs/>
          <w:lang w:bidi="km-KH"/>
        </w:rPr>
        <w:t>ត្រូវ</w:t>
      </w:r>
      <w:r w:rsidRPr="00E66955">
        <w:rPr>
          <w:rFonts w:ascii="Khmer OS Battambang" w:hAnsi="Khmer OS Battambang" w:cs="Khmer OS Battambang"/>
          <w:cs/>
          <w:lang w:bidi="km-KH"/>
        </w:rPr>
        <w:t>បានធ្វើឡើង</w:t>
      </w:r>
      <w:r>
        <w:rPr>
          <w:rFonts w:ascii="Khmer OS Battambang" w:hAnsi="Khmer OS Battambang" w:cs="Khmer OS Battambang" w:hint="cs"/>
          <w:cs/>
          <w:lang w:bidi="km-KH"/>
        </w:rPr>
        <w:t>ផងដែរ</w:t>
      </w:r>
      <w:r w:rsidRPr="00E66955">
        <w:rPr>
          <w:rFonts w:ascii="Khmer OS Battambang" w:hAnsi="Khmer OS Battambang" w:cs="Khmer OS Battambang"/>
          <w:cs/>
          <w:lang w:bidi="km-KH"/>
        </w:rPr>
        <w:t>) ដែលផ្តល់</w:t>
      </w:r>
      <w:r>
        <w:rPr>
          <w:rFonts w:ascii="Khmer OS Battambang" w:hAnsi="Khmer OS Battambang" w:cs="Khmer OS Battambang" w:hint="cs"/>
          <w:cs/>
          <w:lang w:bidi="km-KH"/>
        </w:rPr>
        <w:t>ជូន</w:t>
      </w:r>
      <w:r w:rsidRPr="00E66955">
        <w:rPr>
          <w:rFonts w:ascii="Khmer OS Battambang" w:hAnsi="Khmer OS Battambang" w:cs="Khmer OS Battambang"/>
          <w:cs/>
          <w:lang w:bidi="km-KH"/>
        </w:rPr>
        <w:t>ដោយការស្រាវជ្រាវ</w:t>
      </w:r>
      <w:r>
        <w:rPr>
          <w:rFonts w:ascii="Khmer OS Battambang" w:hAnsi="Khmer OS Battambang" w:cs="Khmer OS Battambang" w:hint="cs"/>
          <w:cs/>
          <w:lang w:bidi="km-KH"/>
        </w:rPr>
        <w:t>នេះ</w:t>
      </w:r>
      <w:r w:rsidRPr="00E66955">
        <w:rPr>
          <w:rFonts w:ascii="Khmer OS Battambang" w:hAnsi="Khmer OS Battambang" w:cs="Khmer OS Battambang"/>
          <w:cs/>
          <w:lang w:bidi="km-KH"/>
        </w:rPr>
        <w:t>។</w:t>
      </w:r>
    </w:p>
    <w:p w14:paraId="50D7AE05" w14:textId="77777777" w:rsidR="00764A42" w:rsidRPr="00CE0695" w:rsidRDefault="00764A42" w:rsidP="00764A42">
      <w:pPr>
        <w:pStyle w:val="Heading3"/>
        <w:spacing w:before="120"/>
        <w:rPr>
          <w:rFonts w:ascii="Khmer OS Battambang" w:hAnsi="Khmer OS Battambang" w:cs="Khmer OS Battambang"/>
          <w:sz w:val="22"/>
          <w:lang w:bidi="km-KH"/>
        </w:rPr>
      </w:pPr>
      <w:r w:rsidRPr="00CE0695">
        <w:rPr>
          <w:rFonts w:ascii="Khmer OS Battambang" w:hAnsi="Khmer OS Battambang" w:cs="Khmer OS Battambang"/>
          <w:sz w:val="22"/>
          <w:cs/>
          <w:lang w:bidi="km-KH"/>
        </w:rPr>
        <w:t>៣. ស្តង់ដារនៃការរក្សាការសម្ងាត់</w:t>
      </w:r>
    </w:p>
    <w:p w14:paraId="7D3BD6D8" w14:textId="77777777" w:rsidR="00764A42" w:rsidRPr="00CE0695" w:rsidRDefault="00764A42" w:rsidP="00764A42">
      <w:pPr>
        <w:rPr>
          <w:rFonts w:ascii="Khmer OS Battambang" w:hAnsi="Khmer OS Battambang" w:cs="Khmer OS Battambang"/>
          <w:bCs/>
        </w:rPr>
      </w:pPr>
      <w:r w:rsidRPr="00CE0695">
        <w:rPr>
          <w:rFonts w:ascii="Khmer OS Battambang" w:hAnsi="Khmer OS Battambang" w:cs="Khmer OS Battambang"/>
          <w:bCs/>
          <w:cs/>
          <w:lang w:bidi="km-KH"/>
        </w:rPr>
        <w:t>ស្តង់ដារស្តីពីការ</w:t>
      </w:r>
      <w:r>
        <w:rPr>
          <w:rFonts w:ascii="Khmer OS Battambang" w:hAnsi="Khmer OS Battambang" w:cs="Khmer OS Battambang" w:hint="cs"/>
          <w:bCs/>
          <w:cs/>
          <w:lang w:bidi="km-KH"/>
        </w:rPr>
        <w:t>រក្សារ</w:t>
      </w:r>
      <w:r w:rsidRPr="00CE0695">
        <w:rPr>
          <w:rFonts w:ascii="Khmer OS Battambang" w:hAnsi="Khmer OS Battambang" w:cs="Khmer OS Battambang"/>
          <w:bCs/>
          <w:cs/>
          <w:lang w:bidi="km-KH"/>
        </w:rPr>
        <w:t>សម្ងាត់អនុវត្តចំពោះបុគ្គលិក</w:t>
      </w:r>
      <w:r>
        <w:rPr>
          <w:rFonts w:ascii="Khmer OS Battambang" w:hAnsi="Khmer OS Battambang" w:cs="Khmer OS Battambang" w:hint="cs"/>
          <w:bCs/>
          <w:cs/>
          <w:lang w:bidi="km-KH"/>
        </w:rPr>
        <w:t>គ្រប់រូប</w:t>
      </w:r>
      <w:r w:rsidRPr="00CE0695">
        <w:rPr>
          <w:rFonts w:ascii="Khmer OS Battambang" w:hAnsi="Khmer OS Battambang" w:cs="Khmer OS Battambang"/>
          <w:bCs/>
          <w:cs/>
          <w:lang w:bidi="km-KH"/>
        </w:rPr>
        <w:t>ដែលពាក់ព័ន្ធនឹងការវិភាគទិន្នន័យ។</w:t>
      </w:r>
    </w:p>
    <w:p w14:paraId="7BAE2549" w14:textId="77777777" w:rsidR="00764A42" w:rsidRPr="00CE0695" w:rsidRDefault="00764A42" w:rsidP="00764A42">
      <w:pPr>
        <w:rPr>
          <w:rFonts w:ascii="Khmer OS Battambang" w:hAnsi="Khmer OS Battambang" w:cs="Khmer OS Battambang"/>
          <w:b/>
        </w:rPr>
      </w:pPr>
      <w:r>
        <w:rPr>
          <w:rFonts w:ascii="Khmer OS Battambang" w:hAnsi="Khmer OS Battambang" w:cs="Khmer OS Battambang" w:hint="cs"/>
          <w:b/>
          <w:cs/>
          <w:lang w:bidi="km-KH"/>
        </w:rPr>
        <w:t>មានតែ</w:t>
      </w:r>
      <w:r w:rsidRPr="00CE0695">
        <w:rPr>
          <w:rFonts w:ascii="Khmer OS Battambang" w:hAnsi="Khmer OS Battambang" w:cs="Khmer OS Battambang"/>
          <w:b/>
          <w:cs/>
          <w:lang w:bidi="km-KH"/>
        </w:rPr>
        <w:t>សមាជិកក្រុម</w:t>
      </w:r>
      <w:r>
        <w:rPr>
          <w:rFonts w:ascii="Khmer OS Battambang" w:hAnsi="Khmer OS Battambang" w:cs="Khmer OS Battambang" w:hint="cs"/>
          <w:b/>
          <w:cs/>
          <w:lang w:bidi="km-KH"/>
        </w:rPr>
        <w:t>ការងារ</w:t>
      </w:r>
      <w:r w:rsidRPr="00CE0695">
        <w:rPr>
          <w:rFonts w:ascii="Khmer OS Battambang" w:hAnsi="Khmer OS Battambang" w:cs="Khmer OS Battambang"/>
          <w:b/>
          <w:cs/>
          <w:lang w:bidi="km-KH"/>
        </w:rPr>
        <w:t xml:space="preserve"> ឬសហការី</w:t>
      </w:r>
      <w:r>
        <w:rPr>
          <w:rFonts w:ascii="Khmer OS Battambang" w:hAnsi="Khmer OS Battambang" w:cs="Khmer OS Battambang" w:hint="cs"/>
          <w:b/>
          <w:cs/>
          <w:lang w:bidi="km-KH"/>
        </w:rPr>
        <w:t xml:space="preserve"> </w:t>
      </w:r>
      <w:r w:rsidRPr="00CE0695">
        <w:rPr>
          <w:rFonts w:ascii="Khmer OS Battambang" w:hAnsi="Khmer OS Battambang" w:cs="Khmer OS Battambang"/>
          <w:b/>
          <w:cs/>
          <w:lang w:bidi="km-KH"/>
        </w:rPr>
        <w:t xml:space="preserve">ដែលចូលរួមក្នុងការវិភាគទិន្នន័យតែប៉ុណ្ណោះ </w:t>
      </w:r>
      <w:r>
        <w:rPr>
          <w:rFonts w:ascii="Khmer OS Battambang" w:hAnsi="Khmer OS Battambang" w:cs="Khmer OS Battambang" w:hint="cs"/>
          <w:b/>
          <w:cs/>
          <w:lang w:bidi="km-KH"/>
        </w:rPr>
        <w:t>និង</w:t>
      </w:r>
      <w:r w:rsidRPr="00CE0695">
        <w:rPr>
          <w:rFonts w:ascii="Khmer OS Battambang" w:hAnsi="Khmer OS Battambang" w:cs="Khmer OS Battambang"/>
          <w:b/>
          <w:cs/>
          <w:lang w:bidi="km-KH"/>
        </w:rPr>
        <w:t>មិនមែនការស្រាវជ្រាវ</w:t>
      </w:r>
      <w:r>
        <w:rPr>
          <w:rFonts w:ascii="Khmer OS Battambang" w:hAnsi="Khmer OS Battambang" w:cs="Khmer OS Battambang" w:hint="cs"/>
          <w:b/>
          <w:cs/>
          <w:lang w:bidi="km-KH"/>
        </w:rPr>
        <w:t>នៅទី</w:t>
      </w:r>
      <w:r w:rsidRPr="00CE0695">
        <w:rPr>
          <w:rFonts w:ascii="Khmer OS Battambang" w:hAnsi="Khmer OS Battambang" w:cs="Khmer OS Battambang"/>
          <w:b/>
          <w:cs/>
          <w:lang w:bidi="km-KH"/>
        </w:rPr>
        <w:t>វាល</w:t>
      </w:r>
      <w:r>
        <w:rPr>
          <w:rFonts w:ascii="Khmer OS Battambang" w:hAnsi="Khmer OS Battambang" w:cs="Khmer OS Battambang" w:hint="cs"/>
          <w:b/>
          <w:cs/>
          <w:lang w:bidi="km-KH"/>
        </w:rPr>
        <w:t>នោះ</w:t>
      </w:r>
      <w:r w:rsidRPr="00CE0695">
        <w:rPr>
          <w:rFonts w:ascii="Khmer OS Battambang" w:hAnsi="Khmer OS Battambang" w:cs="Khmer OS Battambang"/>
          <w:b/>
          <w:cs/>
          <w:lang w:bidi="km-KH"/>
        </w:rPr>
        <w:t xml:space="preserve">ទេ </w:t>
      </w:r>
      <w:r>
        <w:rPr>
          <w:rFonts w:ascii="Khmer OS Battambang" w:hAnsi="Khmer OS Battambang" w:cs="Khmer OS Battambang" w:hint="cs"/>
          <w:b/>
          <w:cs/>
          <w:lang w:bidi="km-KH"/>
        </w:rPr>
        <w:t>ដែលត្រូវបាន</w:t>
      </w:r>
      <w:r w:rsidRPr="00CE0695">
        <w:rPr>
          <w:rFonts w:ascii="Khmer OS Battambang" w:hAnsi="Khmer OS Battambang" w:cs="Khmer OS Battambang"/>
          <w:b/>
          <w:cs/>
          <w:lang w:bidi="km-KH"/>
        </w:rPr>
        <w:t xml:space="preserve">តម្រូវឱ្យចុះហត្ថលេខាលើ </w:t>
      </w:r>
      <w:r>
        <w:rPr>
          <w:rFonts w:ascii="Khmer OS Battambang" w:hAnsi="Khmer OS Battambang" w:cs="Khmer OS Battambang" w:hint="cs"/>
          <w:b/>
          <w:cs/>
          <w:lang w:bidi="km-KH"/>
        </w:rPr>
        <w:t>“</w:t>
      </w:r>
      <w:r w:rsidRPr="00CE0695">
        <w:rPr>
          <w:rFonts w:ascii="Khmer OS Battambang" w:hAnsi="Khmer OS Battambang" w:cs="Khmer OS Battambang"/>
          <w:b/>
          <w:cs/>
          <w:lang w:bidi="km-KH"/>
        </w:rPr>
        <w:t>កិច្ចព្រមព្រៀងរក្សាការសម្ងាត់</w:t>
      </w:r>
      <w:r>
        <w:rPr>
          <w:rFonts w:ascii="Khmer OS Battambang" w:hAnsi="Khmer OS Battambang" w:cs="Khmer OS Battambang" w:hint="cs"/>
          <w:b/>
          <w:cs/>
          <w:lang w:bidi="km-KH"/>
        </w:rPr>
        <w:t>”</w:t>
      </w:r>
      <w:r w:rsidRPr="00CE0695">
        <w:rPr>
          <w:rFonts w:ascii="Khmer OS Battambang" w:hAnsi="Khmer OS Battambang" w:cs="Khmer OS Battambang"/>
          <w:b/>
        </w:rPr>
        <w:t xml:space="preserve"> </w:t>
      </w:r>
      <w:r w:rsidRPr="00CE0695">
        <w:rPr>
          <w:rFonts w:ascii="Khmer OS Battambang" w:hAnsi="Khmer OS Battambang" w:cs="Khmer OS Battambang"/>
          <w:b/>
          <w:cs/>
          <w:lang w:bidi="km-KH"/>
        </w:rPr>
        <w:t>នៅចុងបញ្ចប់នៃឯកសារនេះ។ សម្រាប់បុគ្គលិក និងសហការីទាំងនោះ</w:t>
      </w:r>
      <w:r>
        <w:rPr>
          <w:rFonts w:ascii="Khmer OS Battambang" w:hAnsi="Khmer OS Battambang" w:cs="Khmer OS Battambang" w:hint="cs"/>
          <w:b/>
          <w:cs/>
          <w:lang w:bidi="km-KH"/>
        </w:rPr>
        <w:t xml:space="preserve"> </w:t>
      </w:r>
      <w:r w:rsidRPr="00CE0695">
        <w:rPr>
          <w:rFonts w:ascii="Khmer OS Battambang" w:hAnsi="Khmer OS Battambang" w:cs="Khmer OS Battambang"/>
          <w:b/>
          <w:cs/>
          <w:lang w:bidi="km-KH"/>
        </w:rPr>
        <w:t>ដែលធ្វើ</w:t>
      </w:r>
      <w:r>
        <w:rPr>
          <w:rFonts w:ascii="Khmer OS Battambang" w:hAnsi="Khmer OS Battambang" w:cs="Khmer OS Battambang" w:hint="cs"/>
          <w:b/>
          <w:cs/>
          <w:lang w:bidi="km-KH"/>
        </w:rPr>
        <w:t>ការងារនៅទី</w:t>
      </w:r>
      <w:r w:rsidRPr="00CE0695">
        <w:rPr>
          <w:rFonts w:ascii="Khmer OS Battambang" w:hAnsi="Khmer OS Battambang" w:cs="Khmer OS Battambang"/>
          <w:b/>
          <w:cs/>
          <w:lang w:bidi="km-KH"/>
        </w:rPr>
        <w:t>វាល ស្តង់ដារ</w:t>
      </w:r>
      <w:r>
        <w:rPr>
          <w:rFonts w:ascii="Khmer OS Battambang" w:hAnsi="Khmer OS Battambang" w:cs="Khmer OS Battambang" w:hint="cs"/>
          <w:b/>
          <w:cs/>
          <w:lang w:bidi="km-KH"/>
        </w:rPr>
        <w:t>នៃការ</w:t>
      </w:r>
      <w:r w:rsidRPr="00CE0695">
        <w:rPr>
          <w:rFonts w:ascii="Khmer OS Battambang" w:hAnsi="Khmer OS Battambang" w:cs="Khmer OS Battambang"/>
          <w:b/>
          <w:cs/>
          <w:lang w:bidi="km-KH"/>
        </w:rPr>
        <w:t>រក្សាការសម្ងាត់ត្រូវបានរួមបញ្ចូលនៅទីនេះ</w:t>
      </w:r>
      <w:r>
        <w:rPr>
          <w:rFonts w:ascii="Khmer OS Battambang" w:hAnsi="Khmer OS Battambang" w:cs="Khmer OS Battambang" w:hint="cs"/>
          <w:b/>
          <w:cs/>
          <w:lang w:bidi="km-KH"/>
        </w:rPr>
        <w:t xml:space="preserve"> </w:t>
      </w:r>
      <w:r w:rsidRPr="00CE0695">
        <w:rPr>
          <w:rFonts w:ascii="Khmer OS Battambang" w:hAnsi="Khmer OS Battambang" w:cs="Khmer OS Battambang"/>
          <w:b/>
          <w:cs/>
          <w:lang w:bidi="km-KH"/>
        </w:rPr>
        <w:t>ជាផ្នែក</w:t>
      </w:r>
      <w:r>
        <w:rPr>
          <w:rFonts w:ascii="Khmer OS Battambang" w:hAnsi="Khmer OS Battambang" w:cs="Khmer OS Battambang" w:hint="cs"/>
          <w:b/>
          <w:cs/>
          <w:lang w:bidi="km-KH"/>
        </w:rPr>
        <w:t>មួយ</w:t>
      </w:r>
      <w:r w:rsidRPr="00CE0695">
        <w:rPr>
          <w:rFonts w:ascii="Khmer OS Battambang" w:hAnsi="Khmer OS Battambang" w:cs="Khmer OS Battambang"/>
          <w:b/>
          <w:cs/>
          <w:lang w:bidi="km-KH"/>
        </w:rPr>
        <w:t>នៃក្រមសីលធម៌រួម។</w:t>
      </w:r>
    </w:p>
    <w:p w14:paraId="62D9556F" w14:textId="32402039" w:rsidR="00764A42" w:rsidRPr="00E95A79" w:rsidRDefault="00764A42" w:rsidP="006026A0">
      <w:pPr>
        <w:pStyle w:val="IODPARClistnumber"/>
        <w:numPr>
          <w:ilvl w:val="0"/>
          <w:numId w:val="26"/>
        </w:numPr>
        <w:jc w:val="both"/>
        <w:rPr>
          <w:rFonts w:ascii="Khmer OS Battambang" w:hAnsi="Khmer OS Battambang" w:cs="Khmer OS Battambang"/>
        </w:rPr>
      </w:pPr>
      <w:r w:rsidRPr="00E95A79">
        <w:rPr>
          <w:rFonts w:ascii="Khmer OS Battambang" w:hAnsi="Khmer OS Battambang" w:cs="Khmer OS Battambang" w:hint="cs"/>
          <w:cs/>
          <w:lang w:bidi="km-KH"/>
        </w:rPr>
        <w:t>សមាជិកក្រុម</w:t>
      </w:r>
      <w:r w:rsidRPr="00E95A79">
        <w:rPr>
          <w:rFonts w:ascii="Leelawadee UI" w:hAnsi="Leelawadee UI" w:cs="Leelawadee UI" w:hint="cs"/>
          <w:cs/>
          <w:lang w:bidi="km-KH"/>
        </w:rPr>
        <w:t>ការងារនឹងធានាថា</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ទិន្នន័យទាំងអស់ដែលពួកគេបានប្រើប្រាស់</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ទាក់ទងនឹងការស្រាវជ្រាវ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ដោយមិនគិតពីមធ្យោបាយនោះទេ</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ការបោះពុម្ព</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ឬអេឡិចត្រូនិក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អត្ថបទ</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ផ្ទាល់មាត់</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ឬរូបភាព</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នឹងត្រូវរក្សាការសម្ងាត់</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ដើម្បីការពារភាពអនាមិក</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និងដូច្នេះ</w:t>
      </w:r>
      <w:r w:rsidRPr="00E95A79">
        <w:rPr>
          <w:rFonts w:ascii="Khmer OS Battambang" w:hAnsi="Khmer OS Battambang" w:cs="Khmer OS Battambang" w:hint="cs"/>
          <w:cs/>
          <w:lang w:bidi="km-KH"/>
        </w:rPr>
        <w:t xml:space="preserve"> </w:t>
      </w:r>
      <w:r w:rsidRPr="00E95A79">
        <w:rPr>
          <w:rFonts w:ascii="Leelawadee UI" w:hAnsi="Leelawadee UI" w:cs="Leelawadee UI" w:hint="cs"/>
          <w:cs/>
          <w:lang w:bidi="km-KH"/>
        </w:rPr>
        <w:t>ការពារសុវត្ថិភាពរបស់អ្នកឆ្លើយតប</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អ្នកស្រាវជ្រាវ</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និងអ្នកដទៃទៀត</w:t>
      </w:r>
      <w:r w:rsidRPr="00E95A79">
        <w:rPr>
          <w:rFonts w:ascii="Khmer OS Battambang" w:hAnsi="Khmer OS Battambang" w:cs="Khmer OS Battambang"/>
          <w:cs/>
          <w:lang w:bidi="km-KH"/>
        </w:rPr>
        <w:t xml:space="preserve"> </w:t>
      </w:r>
      <w:r w:rsidRPr="00E95A79">
        <w:rPr>
          <w:rFonts w:ascii="Leelawadee UI" w:hAnsi="Leelawadee UI" w:cs="Leelawadee UI" w:hint="cs"/>
          <w:cs/>
          <w:lang w:bidi="km-KH"/>
        </w:rPr>
        <w:t>ដែលបានចូលរួមក្នុងការស្រាវជ្រាវ</w:t>
      </w:r>
    </w:p>
    <w:p w14:paraId="46AF5D2A" w14:textId="77777777" w:rsidR="00764A42" w:rsidRPr="00161857" w:rsidRDefault="00764A42" w:rsidP="00764A42">
      <w:pPr>
        <w:pStyle w:val="IODPARClistnumber"/>
        <w:jc w:val="both"/>
        <w:rPr>
          <w:rFonts w:ascii="Khmer OS Battambang" w:hAnsi="Khmer OS Battambang" w:cs="Khmer OS Battambang"/>
        </w:rPr>
      </w:pPr>
      <w:r>
        <w:rPr>
          <w:rFonts w:ascii="Leelawadee UI" w:hAnsi="Leelawadee UI" w:cs="Leelawadee UI" w:hint="cs"/>
          <w:cs/>
          <w:lang w:bidi="km-KH"/>
        </w:rPr>
        <w:t>រ</w:t>
      </w:r>
      <w:r>
        <w:rPr>
          <w:rFonts w:ascii="Khmer OS Battambang" w:hAnsi="Khmer OS Battambang" w:cs="Khmer OS Battambang" w:hint="cs"/>
          <w:cs/>
          <w:lang w:bidi="km-KH"/>
        </w:rPr>
        <w:t>បកគំហើញ</w:t>
      </w:r>
      <w:r w:rsidRPr="00161857">
        <w:rPr>
          <w:rFonts w:ascii="Khmer OS Battambang" w:hAnsi="Khmer OS Battambang" w:cs="Khmer OS Battambang"/>
          <w:cs/>
          <w:lang w:bidi="km-KH"/>
        </w:rPr>
        <w:t>ណាមួយ</w:t>
      </w:r>
      <w:r>
        <w:rPr>
          <w:rFonts w:ascii="Khmer OS Battambang" w:hAnsi="Khmer OS Battambang" w:cs="Khmer OS Battambang" w:hint="cs"/>
          <w:cs/>
          <w:lang w:bidi="km-KH"/>
        </w:rPr>
        <w:t>ដែលទទួលបាន</w:t>
      </w:r>
      <w:r w:rsidRPr="00161857">
        <w:rPr>
          <w:rFonts w:ascii="Khmer OS Battambang" w:hAnsi="Khmer OS Battambang" w:cs="Khmer OS Battambang"/>
          <w:cs/>
          <w:lang w:bidi="km-KH"/>
        </w:rPr>
        <w:t>ពីការស្រាវជ្រាវនឹងមិនត្រូវបាន</w:t>
      </w:r>
      <w:r>
        <w:rPr>
          <w:rFonts w:ascii="Khmer OS Battambang" w:hAnsi="Khmer OS Battambang" w:cs="Khmer OS Battambang" w:hint="cs"/>
          <w:cs/>
          <w:lang w:bidi="km-KH"/>
        </w:rPr>
        <w:t>លាតត្រដាងទៅកាន់អ្នក</w:t>
      </w:r>
      <w:r w:rsidRPr="00161857">
        <w:rPr>
          <w:rFonts w:ascii="Khmer OS Battambang" w:hAnsi="Khmer OS Battambang" w:cs="Khmer OS Battambang"/>
          <w:cs/>
          <w:lang w:bidi="km-KH"/>
        </w:rPr>
        <w:t>ណាម្នាក់នៅខាងក្រៅក្រុមស្រាវជ្រាវ</w:t>
      </w:r>
      <w:r>
        <w:rPr>
          <w:rFonts w:ascii="Khmer OS Battambang" w:hAnsi="Khmer OS Battambang" w:cs="Khmer OS Battambang" w:hint="cs"/>
          <w:cs/>
          <w:lang w:bidi="km-KH"/>
        </w:rPr>
        <w:t>ផ្ទាល់</w:t>
      </w:r>
      <w:r w:rsidRPr="00161857">
        <w:rPr>
          <w:rFonts w:ascii="Khmer OS Battambang" w:hAnsi="Khmer OS Battambang" w:cs="Khmer OS Battambang"/>
          <w:cs/>
          <w:lang w:bidi="km-KH"/>
        </w:rPr>
        <w:t>នោះទេ</w:t>
      </w:r>
    </w:p>
    <w:p w14:paraId="5095E5EE" w14:textId="77777777" w:rsidR="00764A42" w:rsidRDefault="00764A42" w:rsidP="00764A42">
      <w:pPr>
        <w:pStyle w:val="IODPARClistnumber"/>
        <w:jc w:val="both"/>
        <w:rPr>
          <w:rFonts w:ascii="Khmer OS Battambang" w:hAnsi="Khmer OS Battambang" w:cs="Khmer OS Battambang"/>
        </w:rPr>
      </w:pPr>
      <w:r w:rsidRPr="00161857">
        <w:rPr>
          <w:rFonts w:ascii="Khmer OS Battambang" w:hAnsi="Khmer OS Battambang" w:cs="Khmer OS Battambang"/>
          <w:cs/>
          <w:lang w:bidi="km-KH"/>
        </w:rPr>
        <w:lastRenderedPageBreak/>
        <w:t>ការសាកសួរពី</w:t>
      </w:r>
      <w:r>
        <w:rPr>
          <w:rFonts w:ascii="Khmer OS Battambang" w:hAnsi="Khmer OS Battambang" w:cs="Khmer OS Battambang" w:hint="cs"/>
          <w:cs/>
          <w:lang w:bidi="km-KH"/>
        </w:rPr>
        <w:t>អ្នក</w:t>
      </w:r>
      <w:r w:rsidRPr="00161857">
        <w:rPr>
          <w:rFonts w:ascii="Khmer OS Battambang" w:hAnsi="Khmer OS Battambang" w:cs="Khmer OS Battambang"/>
          <w:cs/>
          <w:lang w:bidi="km-KH"/>
        </w:rPr>
        <w:t>ណាម្នាក់ដែលនៅក្រៅក្រុមស្រាវជ្រាវ</w:t>
      </w:r>
      <w:r>
        <w:rPr>
          <w:rFonts w:ascii="Khmer OS Battambang" w:hAnsi="Khmer OS Battambang" w:cs="Khmer OS Battambang" w:hint="cs"/>
          <w:cs/>
          <w:lang w:bidi="km-KH"/>
        </w:rPr>
        <w:t xml:space="preserve">ដោយផ្ទាល់ </w:t>
      </w:r>
      <w:r w:rsidRPr="00161857">
        <w:rPr>
          <w:rFonts w:ascii="Khmer OS Battambang" w:hAnsi="Khmer OS Battambang" w:cs="Khmer OS Battambang"/>
          <w:cs/>
          <w:lang w:bidi="km-KH"/>
        </w:rPr>
        <w:t>ទាក់ទងនឹង</w:t>
      </w:r>
      <w:r>
        <w:rPr>
          <w:rFonts w:ascii="Khmer OS Battambang" w:hAnsi="Khmer OS Battambang" w:cs="Khmer OS Battambang" w:hint="cs"/>
          <w:cs/>
          <w:lang w:bidi="km-KH"/>
        </w:rPr>
        <w:t>របកគំហើញ</w:t>
      </w:r>
      <w:r w:rsidRPr="00161857">
        <w:rPr>
          <w:rFonts w:ascii="Khmer OS Battambang" w:hAnsi="Khmer OS Battambang" w:cs="Khmer OS Battambang"/>
          <w:cs/>
          <w:lang w:bidi="km-KH"/>
        </w:rPr>
        <w:t>នៃការស្រាវជ្រាវ ឬព័ត៌មានផ្សេងទៀត</w:t>
      </w:r>
      <w:r>
        <w:rPr>
          <w:rFonts w:ascii="Khmer OS Battambang" w:hAnsi="Khmer OS Battambang" w:cs="Khmer OS Battambang" w:hint="cs"/>
          <w:cs/>
          <w:lang w:bidi="km-KH"/>
        </w:rPr>
        <w:t xml:space="preserve"> </w:t>
      </w:r>
      <w:r w:rsidRPr="00161857">
        <w:rPr>
          <w:rFonts w:ascii="Khmer OS Battambang" w:hAnsi="Khmer OS Battambang" w:cs="Khmer OS Battambang"/>
          <w:cs/>
          <w:lang w:bidi="km-KH"/>
        </w:rPr>
        <w:t>ដែលអាចចាត់ទុកថាជាការសម្ងាត់ នឹងត្រូវបញ្ជូនទៅ</w:t>
      </w:r>
      <w:r>
        <w:rPr>
          <w:rFonts w:ascii="Khmer OS Battambang" w:hAnsi="Khmer OS Battambang" w:cs="Khmer OS Battambang" w:hint="cs"/>
          <w:cs/>
          <w:lang w:bidi="km-KH"/>
        </w:rPr>
        <w:t>កាន់</w:t>
      </w:r>
      <w:r w:rsidRPr="00161857">
        <w:rPr>
          <w:rFonts w:ascii="Khmer OS Battambang" w:hAnsi="Khmer OS Battambang" w:cs="Khmer OS Battambang"/>
          <w:cs/>
          <w:lang w:bidi="km-KH"/>
        </w:rPr>
        <w:t>ប្រធានក្រុម ឬ</w:t>
      </w:r>
      <w:r>
        <w:rPr>
          <w:rFonts w:ascii="Khmer OS Battambang" w:hAnsi="Khmer OS Battambang" w:cs="Khmer OS Battambang" w:hint="cs"/>
          <w:cs/>
          <w:lang w:bidi="km-KH"/>
        </w:rPr>
        <w:t xml:space="preserve">អ្នកគ្រប់គ្រងទីវាល </w:t>
      </w:r>
      <w:r w:rsidRPr="00161857">
        <w:rPr>
          <w:rFonts w:ascii="Khmer OS Battambang" w:hAnsi="Khmer OS Battambang" w:cs="Khmer OS Battambang"/>
          <w:cs/>
          <w:lang w:bidi="km-KH"/>
        </w:rPr>
        <w:t xml:space="preserve">ដែលនឹងពិភាក្សាជាមួយប្រធានក្រុមផលប័ត្រដែលពាក់ព័ន្ធ </w:t>
      </w:r>
      <w:r w:rsidRPr="006F08F2">
        <w:rPr>
          <w:rFonts w:ascii="Khmer OS Battambang" w:hAnsi="Khmer OS Battambang" w:cs="Khmer OS Battambang"/>
          <w:spacing w:val="-4"/>
          <w:cs/>
          <w:lang w:bidi="km-KH"/>
        </w:rPr>
        <w:t>ប្រសិនបើមានការសង្ស័យអំពីវិធី</w:t>
      </w:r>
      <w:r w:rsidRPr="006F08F2">
        <w:rPr>
          <w:rFonts w:ascii="Khmer OS Battambang" w:hAnsi="Khmer OS Battambang" w:cs="Khmer OS Battambang" w:hint="cs"/>
          <w:spacing w:val="-4"/>
          <w:cs/>
          <w:lang w:bidi="km-KH"/>
        </w:rPr>
        <w:t>ឆ្លើយតបនឹង</w:t>
      </w:r>
      <w:r w:rsidRPr="006F08F2">
        <w:rPr>
          <w:rFonts w:ascii="Khmer OS Battambang" w:hAnsi="Khmer OS Battambang" w:cs="Khmer OS Battambang"/>
          <w:spacing w:val="-4"/>
          <w:cs/>
          <w:lang w:bidi="km-KH"/>
        </w:rPr>
        <w:t>ការសាកសួរ</w:t>
      </w:r>
      <w:r w:rsidRPr="006F08F2">
        <w:rPr>
          <w:rFonts w:ascii="Khmer OS Battambang" w:hAnsi="Khmer OS Battambang" w:cs="Khmer OS Battambang" w:hint="cs"/>
          <w:spacing w:val="-4"/>
          <w:cs/>
          <w:lang w:bidi="km-KH"/>
        </w:rPr>
        <w:t>នោះ</w:t>
      </w:r>
      <w:r w:rsidRPr="006F08F2">
        <w:rPr>
          <w:rFonts w:ascii="Khmer OS Battambang" w:hAnsi="Khmer OS Battambang" w:cs="Khmer OS Battambang"/>
          <w:spacing w:val="-4"/>
          <w:cs/>
          <w:lang w:bidi="km-KH"/>
        </w:rPr>
        <w:t>។ នេះរួមបញ្ចូលទាំងការសាកសួរ</w:t>
      </w:r>
      <w:r w:rsidRPr="00161857">
        <w:rPr>
          <w:rFonts w:ascii="Khmer OS Battambang" w:hAnsi="Khmer OS Battambang" w:cs="Khmer OS Battambang"/>
          <w:cs/>
          <w:lang w:bidi="km-KH"/>
        </w:rPr>
        <w:t>ពីដៃគូរដ្ឋាភិបាល ឬអង្គការ</w:t>
      </w:r>
      <w:r>
        <w:rPr>
          <w:rFonts w:ascii="Khmer OS Battambang" w:hAnsi="Khmer OS Battambang" w:cs="Khmer OS Battambang" w:hint="cs"/>
          <w:cs/>
          <w:lang w:bidi="km-KH"/>
        </w:rPr>
        <w:t>មិនមែន</w:t>
      </w:r>
      <w:r w:rsidRPr="00161857">
        <w:rPr>
          <w:rFonts w:ascii="Khmer OS Battambang" w:hAnsi="Khmer OS Battambang" w:cs="Khmer OS Battambang"/>
          <w:cs/>
          <w:lang w:bidi="km-KH"/>
        </w:rPr>
        <w:t>រដ្ឋាភិបាល គណៈកម្មាធិការដឹកនាំ និងអតិថិជន/បុគ្គលិក</w:t>
      </w:r>
      <w:r>
        <w:rPr>
          <w:rFonts w:ascii="Khmer OS Battambang" w:hAnsi="Khmer OS Battambang" w:cs="Khmer OS Battambang" w:hint="cs"/>
          <w:cs/>
          <w:lang w:bidi="km-KH"/>
        </w:rPr>
        <w:t>របស់</w:t>
      </w:r>
      <w:r w:rsidRPr="00161857">
        <w:rPr>
          <w:rFonts w:ascii="Khmer OS Battambang" w:hAnsi="Khmer OS Battambang" w:cs="Khmer OS Battambang"/>
          <w:cs/>
          <w:lang w:bidi="km-KH"/>
        </w:rPr>
        <w:t>ម្ចាស់ជំនួយ សហការី និងប្រភពនៃការសាកសួរ</w:t>
      </w:r>
      <w:r>
        <w:rPr>
          <w:rFonts w:ascii="Khmer OS Battambang" w:hAnsi="Khmer OS Battambang" w:cs="Khmer OS Battambang" w:hint="cs"/>
          <w:cs/>
          <w:lang w:bidi="km-KH"/>
        </w:rPr>
        <w:t>ណាមួយ</w:t>
      </w:r>
      <w:r w:rsidRPr="00161857">
        <w:rPr>
          <w:rFonts w:ascii="Khmer OS Battambang" w:hAnsi="Khmer OS Battambang" w:cs="Khmer OS Battambang"/>
          <w:cs/>
          <w:lang w:bidi="km-KH"/>
        </w:rPr>
        <w:t>ផ្សេងទៀត</w:t>
      </w:r>
    </w:p>
    <w:p w14:paraId="21A2B4DA" w14:textId="77777777" w:rsidR="00764A42" w:rsidRPr="00CE0695" w:rsidRDefault="00764A42" w:rsidP="00764A42">
      <w:pPr>
        <w:pStyle w:val="IODPARClistnumber"/>
        <w:jc w:val="both"/>
        <w:rPr>
          <w:rFonts w:ascii="Khmer OS Battambang" w:hAnsi="Khmer OS Battambang" w:cs="Khmer OS Battambang"/>
        </w:rPr>
      </w:pPr>
      <w:r w:rsidRPr="00161857">
        <w:rPr>
          <w:rFonts w:ascii="Khmer OS Battambang" w:hAnsi="Khmer OS Battambang" w:cs="Khmer OS Battambang"/>
          <w:cs/>
          <w:lang w:bidi="km-KH"/>
        </w:rPr>
        <w:t>ច្បាប់ចម្លង (</w:t>
      </w:r>
      <w:r>
        <w:rPr>
          <w:rFonts w:ascii="Khmer OS Battambang" w:hAnsi="Khmer OS Battambang" w:cs="Khmer OS Battambang" w:hint="cs"/>
          <w:cs/>
          <w:lang w:bidi="km-KH"/>
        </w:rPr>
        <w:t>ជា</w:t>
      </w:r>
      <w:r w:rsidRPr="00161857">
        <w:rPr>
          <w:rFonts w:ascii="Khmer OS Battambang" w:hAnsi="Khmer OS Battambang" w:cs="Khmer OS Battambang"/>
          <w:cs/>
          <w:lang w:bidi="km-KH"/>
        </w:rPr>
        <w:t xml:space="preserve">ក្រដាស អេឡិចត្រូនិក </w:t>
      </w:r>
      <w:r>
        <w:rPr>
          <w:rFonts w:ascii="Khmer OS Battambang" w:hAnsi="Khmer OS Battambang" w:cs="Khmer OS Battambang" w:hint="cs"/>
          <w:cs/>
          <w:lang w:bidi="km-KH"/>
        </w:rPr>
        <w:t>ជាសំឡេង</w:t>
      </w:r>
      <w:r w:rsidRPr="00161857">
        <w:rPr>
          <w:rFonts w:ascii="Khmer OS Battambang" w:hAnsi="Khmer OS Battambang" w:cs="Khmer OS Battambang"/>
          <w:cs/>
          <w:lang w:bidi="km-KH"/>
        </w:rPr>
        <w:t xml:space="preserve"> ឬរូបភាព) នៃឯកសារ ឬព័ត៌មានដែលពាក់ព័ន្ធ</w:t>
      </w:r>
      <w:r>
        <w:rPr>
          <w:rFonts w:ascii="Khmer OS Battambang" w:hAnsi="Khmer OS Battambang" w:cs="Khmer OS Battambang" w:hint="cs"/>
          <w:cs/>
          <w:lang w:bidi="km-KH"/>
        </w:rPr>
        <w:t>នឹង</w:t>
      </w:r>
      <w:r w:rsidRPr="00161857">
        <w:rPr>
          <w:rFonts w:ascii="Khmer OS Battambang" w:hAnsi="Khmer OS Battambang" w:cs="Khmer OS Battambang"/>
          <w:cs/>
          <w:lang w:bidi="km-KH"/>
        </w:rPr>
        <w:t>ការស្រាវជ្រាវ</w:t>
      </w:r>
      <w:r>
        <w:rPr>
          <w:rFonts w:ascii="Khmer OS Battambang" w:hAnsi="Khmer OS Battambang" w:cs="Khmer OS Battambang" w:hint="cs"/>
          <w:cs/>
          <w:lang w:bidi="km-KH"/>
        </w:rPr>
        <w:t xml:space="preserve"> </w:t>
      </w:r>
      <w:r w:rsidRPr="00161857">
        <w:rPr>
          <w:rFonts w:ascii="Khmer OS Battambang" w:hAnsi="Khmer OS Battambang" w:cs="Khmer OS Battambang"/>
          <w:cs/>
          <w:lang w:bidi="km-KH"/>
        </w:rPr>
        <w:t>នឹងមិនត្រូវបានធ្វើឡើង</w:t>
      </w:r>
      <w:r>
        <w:rPr>
          <w:rFonts w:ascii="Khmer OS Battambang" w:hAnsi="Khmer OS Battambang" w:cs="Khmer OS Battambang" w:hint="cs"/>
          <w:cs/>
          <w:lang w:bidi="km-KH"/>
        </w:rPr>
        <w:t xml:space="preserve"> </w:t>
      </w:r>
      <w:r w:rsidRPr="00161857">
        <w:rPr>
          <w:rFonts w:ascii="Khmer OS Battambang" w:hAnsi="Khmer OS Battambang" w:cs="Khmer OS Battambang"/>
          <w:cs/>
          <w:lang w:bidi="km-KH"/>
        </w:rPr>
        <w:t>ដោយគ្មានការអនុញ្ញាតពីសមាជិកក្រុមស្រាវជ្រាវ</w:t>
      </w:r>
      <w:r>
        <w:rPr>
          <w:rFonts w:ascii="Khmer OS Battambang" w:hAnsi="Khmer OS Battambang" w:cs="Khmer OS Battambang" w:hint="cs"/>
          <w:cs/>
          <w:lang w:bidi="km-KH"/>
        </w:rPr>
        <w:t xml:space="preserve"> ផ្ទាល់</w:t>
      </w:r>
      <w:r w:rsidRPr="00161857">
        <w:rPr>
          <w:rFonts w:ascii="Khmer OS Battambang" w:hAnsi="Khmer OS Battambang" w:cs="Khmer OS Battambang"/>
          <w:cs/>
          <w:lang w:bidi="km-KH"/>
        </w:rPr>
        <w:t>នោះទេ</w:t>
      </w:r>
    </w:p>
    <w:p w14:paraId="7A00DD6B" w14:textId="77777777" w:rsidR="00764A42" w:rsidRPr="006F08F2" w:rsidRDefault="00764A42" w:rsidP="00764A42">
      <w:pPr>
        <w:pStyle w:val="IODPARClistnumber"/>
        <w:jc w:val="both"/>
        <w:rPr>
          <w:rFonts w:ascii="Khmer OS Battambang" w:hAnsi="Khmer OS Battambang" w:cs="Khmer OS Battambang"/>
        </w:rPr>
      </w:pPr>
      <w:r w:rsidRPr="006F08F2">
        <w:rPr>
          <w:rFonts w:ascii="Khmer OS Battambang" w:hAnsi="Khmer OS Battambang" w:cs="Khmer OS Battambang"/>
          <w:cs/>
          <w:lang w:bidi="km-KH"/>
        </w:rPr>
        <w:t>ព័ត៌មានណាមួយ</w:t>
      </w:r>
      <w:r>
        <w:rPr>
          <w:rFonts w:ascii="Khmer OS Battambang" w:hAnsi="Khmer OS Battambang" w:cs="Khmer OS Battambang" w:hint="cs"/>
          <w:cs/>
          <w:lang w:bidi="km-KH"/>
        </w:rPr>
        <w:t>ដែលទទួលបាន</w:t>
      </w:r>
      <w:r w:rsidRPr="006F08F2">
        <w:rPr>
          <w:rFonts w:ascii="Khmer OS Battambang" w:hAnsi="Khmer OS Battambang" w:cs="Khmer OS Battambang"/>
          <w:cs/>
          <w:lang w:bidi="km-KH"/>
        </w:rPr>
        <w:t>ពីការស្រាវជ្រាវ (ដោយមិនគិតពី</w:t>
      </w:r>
      <w:r>
        <w:rPr>
          <w:rFonts w:ascii="Khmer OS Battambang" w:hAnsi="Khmer OS Battambang" w:cs="Khmer OS Battambang" w:hint="cs"/>
          <w:cs/>
          <w:lang w:bidi="km-KH"/>
        </w:rPr>
        <w:t>មធ្យោបាយនោះទេ</w:t>
      </w:r>
      <w:r w:rsidRPr="006F08F2">
        <w:rPr>
          <w:rFonts w:ascii="Khmer OS Battambang" w:hAnsi="Khmer OS Battambang" w:cs="Khmer OS Battambang"/>
          <w:cs/>
          <w:lang w:bidi="km-KH"/>
        </w:rPr>
        <w:t>) ដែលត្រូវបានប្រគល់</w:t>
      </w:r>
      <w:r>
        <w:rPr>
          <w:rFonts w:ascii="Khmer OS Battambang" w:hAnsi="Khmer OS Battambang" w:cs="Khmer OS Battambang" w:hint="cs"/>
          <w:cs/>
          <w:lang w:bidi="km-KH"/>
        </w:rPr>
        <w:t>ជូន</w:t>
      </w:r>
      <w:r w:rsidRPr="006F08F2">
        <w:rPr>
          <w:rFonts w:ascii="Khmer OS Battambang" w:hAnsi="Khmer OS Battambang" w:cs="Khmer OS Battambang"/>
          <w:cs/>
          <w:lang w:bidi="km-KH"/>
        </w:rPr>
        <w:t>សមាជិកក្រុម</w:t>
      </w:r>
      <w:r>
        <w:rPr>
          <w:rFonts w:ascii="Khmer OS Battambang" w:hAnsi="Khmer OS Battambang" w:cs="Khmer OS Battambang" w:hint="cs"/>
          <w:cs/>
          <w:lang w:bidi="km-KH"/>
        </w:rPr>
        <w:t>ការងារ</w:t>
      </w:r>
      <w:r w:rsidRPr="006F08F2">
        <w:rPr>
          <w:rFonts w:ascii="Khmer OS Battambang" w:hAnsi="Khmer OS Battambang" w:cs="Khmer OS Battambang"/>
          <w:cs/>
          <w:lang w:bidi="km-KH"/>
        </w:rPr>
        <w:t xml:space="preserve"> សូម្បីតែ</w:t>
      </w:r>
      <w:r>
        <w:rPr>
          <w:rFonts w:ascii="Khmer OS Battambang" w:hAnsi="Khmer OS Battambang" w:cs="Khmer OS Battambang" w:hint="cs"/>
          <w:cs/>
          <w:lang w:bidi="km-KH"/>
        </w:rPr>
        <w:t>ជា</w:t>
      </w:r>
      <w:r w:rsidRPr="006F08F2">
        <w:rPr>
          <w:rFonts w:ascii="Khmer OS Battambang" w:hAnsi="Khmer OS Battambang" w:cs="Khmer OS Battambang"/>
          <w:cs/>
          <w:lang w:bidi="km-KH"/>
        </w:rPr>
        <w:t>បណ្តោះអាសន្នក៏ដោយ នឹងត្រូវបានរក្សាទុក</w:t>
      </w:r>
      <w:r>
        <w:rPr>
          <w:rFonts w:ascii="Khmer OS Battambang" w:hAnsi="Khmer OS Battambang" w:cs="Khmer OS Battambang" w:hint="cs"/>
          <w:cs/>
          <w:lang w:bidi="km-KH"/>
        </w:rPr>
        <w:t>យ៉ាងមាន</w:t>
      </w:r>
      <w:r w:rsidRPr="006F08F2">
        <w:rPr>
          <w:rFonts w:ascii="Khmer OS Battambang" w:hAnsi="Khmer OS Battambang" w:cs="Khmer OS Battambang"/>
          <w:cs/>
          <w:lang w:bidi="km-KH"/>
        </w:rPr>
        <w:t>សុវត្ថិភាពជានិច្ច (</w:t>
      </w:r>
      <w:r>
        <w:rPr>
          <w:rFonts w:ascii="Khmer OS Battambang" w:hAnsi="Khmer OS Battambang" w:cs="Khmer OS Battambang" w:hint="cs"/>
          <w:cs/>
          <w:lang w:bidi="km-KH"/>
        </w:rPr>
        <w:t>ពោលគឺ</w:t>
      </w:r>
      <w:r w:rsidRPr="006F08F2">
        <w:rPr>
          <w:rFonts w:ascii="Khmer OS Battambang" w:hAnsi="Khmer OS Battambang" w:cs="Khmer OS Battambang"/>
          <w:cs/>
          <w:lang w:bidi="km-KH"/>
        </w:rPr>
        <w:t xml:space="preserve"> អាចប្រើ</w:t>
      </w:r>
      <w:r>
        <w:rPr>
          <w:rFonts w:ascii="Khmer OS Battambang" w:hAnsi="Khmer OS Battambang" w:cs="Khmer OS Battambang" w:hint="cs"/>
          <w:cs/>
          <w:lang w:bidi="km-KH"/>
        </w:rPr>
        <w:t>ប្រាស់</w:t>
      </w:r>
      <w:r w:rsidRPr="006F08F2">
        <w:rPr>
          <w:rFonts w:ascii="Khmer OS Battambang" w:hAnsi="Khmer OS Battambang" w:cs="Khmer OS Battambang"/>
          <w:cs/>
          <w:lang w:bidi="km-KH"/>
        </w:rPr>
        <w:t>បានតែ</w:t>
      </w:r>
      <w:r>
        <w:rPr>
          <w:rFonts w:ascii="Khmer OS Battambang" w:hAnsi="Khmer OS Battambang" w:cs="Khmer OS Battambang" w:hint="cs"/>
          <w:cs/>
          <w:lang w:bidi="km-KH"/>
        </w:rPr>
        <w:t>ដោយ</w:t>
      </w:r>
      <w:r w:rsidRPr="006F08F2">
        <w:rPr>
          <w:rFonts w:ascii="Khmer OS Battambang" w:hAnsi="Khmer OS Battambang" w:cs="Khmer OS Battambang"/>
          <w:cs/>
          <w:lang w:bidi="km-KH"/>
        </w:rPr>
        <w:t>ក្រុមស្រាវជ្រាវ</w:t>
      </w:r>
      <w:r>
        <w:rPr>
          <w:rFonts w:ascii="Khmer OS Battambang" w:hAnsi="Khmer OS Battambang" w:cs="Khmer OS Battambang" w:hint="cs"/>
          <w:cs/>
          <w:lang w:bidi="km-KH"/>
        </w:rPr>
        <w:t>ផ្ទាល់ប៉ុណ្ណោះ</w:t>
      </w:r>
      <w:r w:rsidRPr="006F08F2">
        <w:rPr>
          <w:rFonts w:ascii="Khmer OS Battambang" w:hAnsi="Khmer OS Battambang" w:cs="Khmer OS Battambang"/>
          <w:cs/>
          <w:lang w:bidi="km-KH"/>
        </w:rPr>
        <w:t>)</w:t>
      </w:r>
    </w:p>
    <w:p w14:paraId="0E3B43FE" w14:textId="77777777" w:rsidR="00764A42" w:rsidRPr="006F08F2" w:rsidRDefault="00764A42" w:rsidP="00764A42">
      <w:pPr>
        <w:pStyle w:val="IODPARClistnumber"/>
        <w:rPr>
          <w:rFonts w:ascii="Khmer OS Battambang" w:hAnsi="Khmer OS Battambang" w:cs="Khmer OS Battambang"/>
        </w:rPr>
      </w:pPr>
      <w:r w:rsidRPr="006F08F2">
        <w:rPr>
          <w:rFonts w:ascii="Khmer OS Battambang" w:hAnsi="Khmer OS Battambang" w:cs="Khmer OS Battambang"/>
          <w:cs/>
          <w:lang w:bidi="km-KH"/>
        </w:rPr>
        <w:t>កម្រិតនៃការ</w:t>
      </w:r>
      <w:r>
        <w:rPr>
          <w:rFonts w:ascii="Khmer OS Battambang" w:hAnsi="Khmer OS Battambang" w:cs="Khmer OS Battambang" w:hint="cs"/>
          <w:cs/>
          <w:lang w:bidi="km-KH"/>
        </w:rPr>
        <w:t>រក្សាការ</w:t>
      </w:r>
      <w:r w:rsidRPr="006F08F2">
        <w:rPr>
          <w:rFonts w:ascii="Khmer OS Battambang" w:hAnsi="Khmer OS Battambang" w:cs="Khmer OS Battambang"/>
          <w:cs/>
          <w:lang w:bidi="km-KH"/>
        </w:rPr>
        <w:t>សម្ងាត់ដែលមានចែង</w:t>
      </w:r>
      <w:r>
        <w:rPr>
          <w:rFonts w:ascii="Khmer OS Battambang" w:hAnsi="Khmer OS Battambang" w:cs="Khmer OS Battambang" w:hint="cs"/>
          <w:cs/>
          <w:lang w:bidi="km-KH"/>
        </w:rPr>
        <w:t>នៅ</w:t>
      </w:r>
      <w:r w:rsidRPr="006F08F2">
        <w:rPr>
          <w:rFonts w:ascii="Khmer OS Battambang" w:hAnsi="Khmer OS Battambang" w:cs="Khmer OS Battambang"/>
          <w:cs/>
          <w:lang w:bidi="km-KH"/>
        </w:rPr>
        <w:t>ក្នុងកិច្ចព្រមព្រៀងនេះ</w:t>
      </w:r>
      <w:r>
        <w:rPr>
          <w:rFonts w:ascii="Khmer OS Battambang" w:hAnsi="Khmer OS Battambang" w:cs="Khmer OS Battambang" w:hint="cs"/>
          <w:cs/>
          <w:lang w:bidi="km-KH"/>
        </w:rPr>
        <w:t xml:space="preserve"> </w:t>
      </w:r>
      <w:r w:rsidRPr="006F08F2">
        <w:rPr>
          <w:rFonts w:ascii="Khmer OS Battambang" w:hAnsi="Khmer OS Battambang" w:cs="Khmer OS Battambang"/>
          <w:cs/>
          <w:lang w:bidi="km-KH"/>
        </w:rPr>
        <w:t>នឹងត្រូវបាន</w:t>
      </w:r>
      <w:r>
        <w:rPr>
          <w:rFonts w:ascii="Khmer OS Battambang" w:hAnsi="Khmer OS Battambang" w:cs="Khmer OS Battambang" w:hint="cs"/>
          <w:cs/>
          <w:lang w:bidi="km-KH"/>
        </w:rPr>
        <w:t>ថែរក្សានៅគ្រប់ពេលទាំងអស់នៃការស្រាវជ្រាវ</w:t>
      </w:r>
      <w:r w:rsidRPr="006F08F2">
        <w:rPr>
          <w:rFonts w:ascii="Khmer OS Battambang" w:hAnsi="Khmer OS Battambang" w:cs="Khmer OS Battambang"/>
          <w:cs/>
          <w:lang w:bidi="km-KH"/>
        </w:rPr>
        <w:t xml:space="preserve"> និង</w:t>
      </w:r>
      <w:r>
        <w:rPr>
          <w:rFonts w:ascii="Khmer OS Battambang" w:hAnsi="Khmer OS Battambang" w:cs="Khmer OS Battambang" w:hint="cs"/>
          <w:cs/>
          <w:lang w:bidi="km-KH"/>
        </w:rPr>
        <w:t>ក្រោយពេល</w:t>
      </w:r>
      <w:r w:rsidRPr="006F08F2">
        <w:rPr>
          <w:rFonts w:ascii="Khmer OS Battambang" w:hAnsi="Khmer OS Battambang" w:cs="Khmer OS Battambang"/>
          <w:cs/>
          <w:lang w:bidi="km-KH"/>
        </w:rPr>
        <w:t>បញ្ចប់ការស្រាវជ្រាវ</w:t>
      </w:r>
    </w:p>
    <w:p w14:paraId="41DDFED4" w14:textId="0C2E1100" w:rsidR="00764A42" w:rsidRPr="005C0CED" w:rsidRDefault="00764A42" w:rsidP="00764A42">
      <w:pPr>
        <w:pStyle w:val="IODPARClistnumber"/>
        <w:jc w:val="both"/>
        <w:rPr>
          <w:rFonts w:ascii="Khmer OS Battambang" w:hAnsi="Khmer OS Battambang" w:cs="Khmer OS Battambang"/>
        </w:rPr>
      </w:pPr>
      <w:r w:rsidRPr="006F08F2">
        <w:rPr>
          <w:rFonts w:ascii="Khmer OS Battambang" w:hAnsi="Khmer OS Battambang" w:cs="Khmer OS Battambang"/>
          <w:cs/>
          <w:lang w:bidi="km-KH"/>
        </w:rPr>
        <w:t>បន្ទាប់ពី</w:t>
      </w:r>
      <w:r>
        <w:rPr>
          <w:rFonts w:ascii="Khmer OS Battambang" w:hAnsi="Khmer OS Battambang" w:cs="Khmer OS Battambang" w:hint="cs"/>
          <w:cs/>
          <w:lang w:bidi="km-KH"/>
        </w:rPr>
        <w:t>មាន</w:t>
      </w:r>
      <w:r w:rsidRPr="006F08F2">
        <w:rPr>
          <w:rFonts w:ascii="Khmer OS Battambang" w:hAnsi="Khmer OS Battambang" w:cs="Khmer OS Battambang"/>
          <w:cs/>
          <w:lang w:bidi="km-KH"/>
        </w:rPr>
        <w:t>ការចេញផ្សាយ / ការចែកចាយ / ការបោះពុម្ពផ្សាយជាសាធារណៈនៃរបាយការណ៍ដែលពាក់ព័ន្ធសម្រាប់ការស្រាវជ្រាវនេះ សមាជិកក្រុម</w:t>
      </w:r>
      <w:r>
        <w:rPr>
          <w:rFonts w:ascii="Khmer OS Battambang" w:hAnsi="Khmer OS Battambang" w:cs="Khmer OS Battambang" w:hint="cs"/>
          <w:cs/>
          <w:lang w:bidi="km-KH"/>
        </w:rPr>
        <w:t>ការងារ</w:t>
      </w:r>
      <w:r w:rsidRPr="006F08F2">
        <w:rPr>
          <w:rFonts w:ascii="Khmer OS Battambang" w:hAnsi="Khmer OS Battambang" w:cs="Khmer OS Battambang"/>
          <w:cs/>
          <w:lang w:bidi="km-KH"/>
        </w:rPr>
        <w:t>មានសេរីភាពក្នុងការពិភាក្សា</w:t>
      </w:r>
      <w:r>
        <w:rPr>
          <w:rFonts w:ascii="Khmer OS Battambang" w:hAnsi="Khmer OS Battambang" w:cs="Khmer OS Battambang" w:hint="cs"/>
          <w:cs/>
          <w:lang w:bidi="km-KH"/>
        </w:rPr>
        <w:t>អំពី</w:t>
      </w:r>
      <w:r w:rsidRPr="002C2B6A">
        <w:rPr>
          <w:rFonts w:ascii="Khmer OS Battambang" w:hAnsi="Khmer OS Battambang" w:cs="Khmer OS Battambang" w:hint="cs"/>
          <w:spacing w:val="-4"/>
          <w:cs/>
          <w:lang w:bidi="km-KH"/>
        </w:rPr>
        <w:t>របកគំហើញ</w:t>
      </w:r>
      <w:r w:rsidRPr="002C2B6A">
        <w:rPr>
          <w:rFonts w:ascii="Khmer OS Battambang" w:hAnsi="Khmer OS Battambang" w:cs="Khmer OS Battambang"/>
          <w:spacing w:val="-4"/>
          <w:cs/>
          <w:lang w:bidi="km-KH"/>
        </w:rPr>
        <w:t>ណាមួយ និងទាំងអស់</w:t>
      </w:r>
      <w:r w:rsidRPr="002C2B6A">
        <w:rPr>
          <w:rFonts w:ascii="Khmer OS Battambang" w:hAnsi="Khmer OS Battambang" w:cs="Khmer OS Battambang" w:hint="cs"/>
          <w:spacing w:val="-4"/>
          <w:cs/>
          <w:lang w:bidi="km-KH"/>
        </w:rPr>
        <w:t xml:space="preserve"> </w:t>
      </w:r>
      <w:r w:rsidRPr="002C2B6A">
        <w:rPr>
          <w:rFonts w:ascii="Khmer OS Battambang" w:hAnsi="Khmer OS Battambang" w:cs="Khmer OS Battambang"/>
          <w:spacing w:val="-4"/>
          <w:cs/>
          <w:lang w:bidi="km-KH"/>
        </w:rPr>
        <w:t>ដែលមាននៅក្នុងរបាយការណ៍។ ទោះ</w:t>
      </w:r>
      <w:r w:rsidRPr="002C2B6A">
        <w:rPr>
          <w:rFonts w:ascii="Khmer OS Battambang" w:hAnsi="Khmer OS Battambang" w:cs="Khmer OS Battambang" w:hint="cs"/>
          <w:spacing w:val="-4"/>
          <w:cs/>
          <w:lang w:bidi="km-KH"/>
        </w:rPr>
        <w:t>បី</w:t>
      </w:r>
      <w:r w:rsidRPr="002C2B6A">
        <w:rPr>
          <w:rFonts w:ascii="Khmer OS Battambang" w:hAnsi="Khmer OS Battambang" w:cs="Khmer OS Battambang"/>
          <w:spacing w:val="-4"/>
          <w:cs/>
          <w:lang w:bidi="km-KH"/>
        </w:rPr>
        <w:t>ជាយ៉ាងណាក៏ដោយ</w:t>
      </w:r>
      <w:r w:rsidRPr="006F08F2">
        <w:rPr>
          <w:rFonts w:ascii="Khmer OS Battambang" w:hAnsi="Khmer OS Battambang" w:cs="Khmer OS Battambang"/>
          <w:cs/>
          <w:lang w:bidi="km-KH"/>
        </w:rPr>
        <w:t xml:space="preserve"> </w:t>
      </w:r>
      <w:r>
        <w:rPr>
          <w:rFonts w:ascii="Khmer OS Battambang" w:hAnsi="Khmer OS Battambang" w:cs="Khmer OS Battambang" w:hint="cs"/>
          <w:cs/>
          <w:lang w:bidi="km-KH"/>
        </w:rPr>
        <w:t>នេះមិនសំដៅ</w:t>
      </w:r>
      <w:r w:rsidRPr="006F08F2">
        <w:rPr>
          <w:rFonts w:ascii="Khmer OS Battambang" w:hAnsi="Khmer OS Battambang" w:cs="Khmer OS Battambang"/>
          <w:cs/>
          <w:lang w:bidi="km-KH"/>
        </w:rPr>
        <w:t>លើព័ត៌មានបន្ថែមណាមួយ</w:t>
      </w:r>
      <w:r>
        <w:rPr>
          <w:rFonts w:ascii="Khmer OS Battambang" w:hAnsi="Khmer OS Battambang" w:cs="Khmer OS Battambang" w:hint="cs"/>
          <w:cs/>
          <w:lang w:bidi="km-KH"/>
        </w:rPr>
        <w:t xml:space="preserve"> </w:t>
      </w:r>
      <w:r w:rsidRPr="006F08F2">
        <w:rPr>
          <w:rFonts w:ascii="Khmer OS Battambang" w:hAnsi="Khmer OS Battambang" w:cs="Khmer OS Battambang"/>
          <w:cs/>
          <w:lang w:bidi="km-KH"/>
        </w:rPr>
        <w:t>ដែលពួកគេ</w:t>
      </w:r>
      <w:r>
        <w:rPr>
          <w:rFonts w:ascii="Khmer OS Battambang" w:hAnsi="Khmer OS Battambang" w:cs="Khmer OS Battambang" w:hint="cs"/>
          <w:cs/>
          <w:lang w:bidi="km-KH"/>
        </w:rPr>
        <w:t>ទទួលបាន</w:t>
      </w:r>
      <w:r w:rsidRPr="006F08F2">
        <w:rPr>
          <w:rFonts w:ascii="Khmer OS Battambang" w:hAnsi="Khmer OS Battambang" w:cs="Khmer OS Battambang"/>
          <w:cs/>
          <w:lang w:bidi="km-KH"/>
        </w:rPr>
        <w:t>ក្នុងអំឡុងពេលស្រាវជ្រាវ ដែលមិនមាននៅក្នុងរបាយការណ៍សាធារណៈ</w:t>
      </w:r>
      <w:r>
        <w:rPr>
          <w:rFonts w:ascii="Khmer OS Battambang" w:hAnsi="Khmer OS Battambang" w:cs="Khmer OS Battambang" w:hint="cs"/>
          <w:cs/>
          <w:lang w:bidi="km-KH"/>
        </w:rPr>
        <w:t>នោះ</w:t>
      </w:r>
      <w:r w:rsidRPr="006F08F2">
        <w:rPr>
          <w:rFonts w:ascii="Khmer OS Battambang" w:hAnsi="Khmer OS Battambang" w:cs="Khmer OS Battambang"/>
          <w:cs/>
          <w:lang w:bidi="km-KH"/>
        </w:rPr>
        <w:t>ទេ លុះត្រាតែមានការអនុញ្ញាតជាលាយលក្ខណ៍អក្សរពីប្រធានក្រុម។</w:t>
      </w:r>
    </w:p>
    <w:p w14:paraId="0C962599" w14:textId="77777777" w:rsidR="005C0CED" w:rsidRPr="00CE0695" w:rsidRDefault="005C0CED" w:rsidP="005C0CED">
      <w:pPr>
        <w:pStyle w:val="Heading3"/>
        <w:rPr>
          <w:rFonts w:ascii="Khmer OS Battambang" w:hAnsi="Khmer OS Battambang" w:cs="Khmer OS Battambang"/>
          <w:sz w:val="22"/>
        </w:rPr>
      </w:pPr>
      <w:bookmarkStart w:id="50" w:name="_Toc38276566"/>
      <w:bookmarkStart w:id="51" w:name="_Toc44600929"/>
      <w:bookmarkStart w:id="52" w:name="_Toc45021329"/>
      <w:bookmarkStart w:id="53" w:name="_Toc85638570"/>
      <w:r w:rsidRPr="00CE0695">
        <w:rPr>
          <w:rFonts w:ascii="Khmer OS Battambang" w:hAnsi="Khmer OS Battambang" w:cs="Khmer OS Battambang"/>
          <w:sz w:val="22"/>
        </w:rPr>
        <w:t>4.</w:t>
      </w:r>
      <w:r>
        <w:rPr>
          <w:rFonts w:ascii="Khmer OS Battambang" w:hAnsi="Khmer OS Battambang" w:cs="Khmer OS Battambang" w:hint="cs"/>
          <w:sz w:val="22"/>
          <w:cs/>
          <w:lang w:bidi="km-KH"/>
        </w:rPr>
        <w:t xml:space="preserve"> ឯកសារយោងនៃក្រមសីលធម៌របស់</w:t>
      </w:r>
      <w:r w:rsidRPr="00CE0695">
        <w:rPr>
          <w:rFonts w:ascii="Khmer OS Battambang" w:hAnsi="Khmer OS Battambang" w:cs="Khmer OS Battambang"/>
          <w:sz w:val="22"/>
        </w:rPr>
        <w:t xml:space="preserve"> IOD PARC</w:t>
      </w:r>
      <w:bookmarkEnd w:id="50"/>
      <w:bookmarkEnd w:id="51"/>
      <w:bookmarkEnd w:id="52"/>
      <w:bookmarkEnd w:id="53"/>
    </w:p>
    <w:p w14:paraId="772D2430" w14:textId="55C23770" w:rsidR="005C0CED" w:rsidRPr="00E95A79" w:rsidRDefault="005C0CED" w:rsidP="006026A0">
      <w:pPr>
        <w:pStyle w:val="IODPARClistnumber"/>
        <w:numPr>
          <w:ilvl w:val="0"/>
          <w:numId w:val="27"/>
        </w:numPr>
        <w:jc w:val="both"/>
        <w:rPr>
          <w:rFonts w:ascii="Khmer OS Battambang" w:hAnsi="Khmer OS Battambang" w:cs="Khmer OS Battambang"/>
        </w:rPr>
      </w:pPr>
      <w:r w:rsidRPr="00E95A79">
        <w:rPr>
          <w:rFonts w:ascii="Khmer OS Battambang" w:eastAsia="Georgia" w:hAnsi="Khmer OS Battambang" w:cs="Khmer OS Battambang"/>
          <w:noProof/>
        </w:rPr>
        <w:fldChar w:fldCharType="begin"/>
      </w:r>
      <w:r w:rsidRPr="00E95A79">
        <w:rPr>
          <w:rFonts w:ascii="Khmer OS Battambang" w:hAnsi="Khmer OS Battambang" w:cs="Khmer OS Battambang"/>
        </w:rPr>
        <w:instrText xml:space="preserve"> ADDIN EN.REFLIST </w:instrText>
      </w:r>
      <w:r w:rsidRPr="00E95A79">
        <w:rPr>
          <w:rFonts w:ascii="Khmer OS Battambang" w:eastAsia="Georgia" w:hAnsi="Khmer OS Battambang" w:cs="Khmer OS Battambang"/>
          <w:noProof/>
        </w:rPr>
        <w:fldChar w:fldCharType="separate"/>
      </w:r>
      <w:r w:rsidRPr="00E95A79">
        <w:rPr>
          <w:rFonts w:ascii="Khmer OS Battambang" w:hAnsi="Khmer OS Battambang" w:cs="Khmer OS Battambang"/>
        </w:rPr>
        <w:t xml:space="preserve">United Nations Evaluation Group, </w:t>
      </w:r>
      <w:r w:rsidRPr="00E95A79">
        <w:rPr>
          <w:rFonts w:ascii="Khmer OS Battambang" w:hAnsi="Khmer OS Battambang" w:cs="Khmer OS Battambang"/>
          <w:i/>
        </w:rPr>
        <w:t>Ethical Guidelines for Evaluation</w:t>
      </w:r>
      <w:r w:rsidRPr="00E95A79">
        <w:rPr>
          <w:rFonts w:ascii="Khmer OS Battambang" w:hAnsi="Khmer OS Battambang" w:cs="Khmer OS Battambang"/>
        </w:rPr>
        <w:t>. 2008, UNEG.</w:t>
      </w:r>
    </w:p>
    <w:p w14:paraId="19D23BD4"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i/>
        </w:rPr>
        <w:t>Code of Conduct for Evaluation in the UN system</w:t>
      </w:r>
      <w:r w:rsidRPr="00CE0695">
        <w:rPr>
          <w:rFonts w:ascii="Khmer OS Battambang" w:hAnsi="Khmer OS Battambang" w:cs="Khmer OS Battambang"/>
        </w:rPr>
        <w:t>. UNEG.</w:t>
      </w:r>
    </w:p>
    <w:p w14:paraId="314DE731"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t xml:space="preserve">DFID, </w:t>
      </w:r>
      <w:r w:rsidRPr="00CE0695">
        <w:rPr>
          <w:rFonts w:ascii="Khmer OS Battambang" w:hAnsi="Khmer OS Battambang" w:cs="Khmer OS Battambang"/>
          <w:i/>
        </w:rPr>
        <w:t>DFID Ethics Principles for Research and Evaluation</w:t>
      </w:r>
      <w:r w:rsidRPr="00CE0695">
        <w:rPr>
          <w:rFonts w:ascii="Khmer OS Battambang" w:hAnsi="Khmer OS Battambang" w:cs="Khmer OS Battambang"/>
        </w:rPr>
        <w:t>. 2011.</w:t>
      </w:r>
    </w:p>
    <w:p w14:paraId="14AB1EF7"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t xml:space="preserve">ESRC, </w:t>
      </w:r>
      <w:r w:rsidRPr="00CE0695">
        <w:rPr>
          <w:rFonts w:ascii="Khmer OS Battambang" w:hAnsi="Khmer OS Battambang" w:cs="Khmer OS Battambang"/>
          <w:i/>
        </w:rPr>
        <w:t>ESRC Framework for Research Ethics (FRE) 2010, updated September 2012</w:t>
      </w:r>
      <w:r w:rsidRPr="00CE0695">
        <w:rPr>
          <w:rFonts w:ascii="Khmer OS Battambang" w:hAnsi="Khmer OS Battambang" w:cs="Khmer OS Battambang"/>
        </w:rPr>
        <w:t>. 2012, Economic and Social Research Council.</w:t>
      </w:r>
    </w:p>
    <w:p w14:paraId="03CFAD3F"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i/>
        </w:rPr>
        <w:t>Putting women first: Ethical and safety recommendations for research on domestic violence against women</w:t>
      </w:r>
      <w:r w:rsidRPr="00CE0695">
        <w:rPr>
          <w:rFonts w:ascii="Khmer OS Battambang" w:hAnsi="Khmer OS Battambang" w:cs="Khmer OS Battambang"/>
        </w:rPr>
        <w:t>. 2001, WHO.</w:t>
      </w:r>
    </w:p>
    <w:p w14:paraId="5135F040"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t xml:space="preserve">Inter-Agency Working Group on Children’s Participation (IAWGCP), </w:t>
      </w:r>
      <w:r w:rsidRPr="00CE0695">
        <w:rPr>
          <w:rFonts w:ascii="Khmer OS Battambang" w:hAnsi="Khmer OS Battambang" w:cs="Khmer OS Battambang"/>
          <w:i/>
        </w:rPr>
        <w:t>Minimum Standards for Consulting with Children</w:t>
      </w:r>
      <w:r w:rsidRPr="00CE0695">
        <w:rPr>
          <w:rFonts w:ascii="Khmer OS Battambang" w:hAnsi="Khmer OS Battambang" w:cs="Khmer OS Battambang"/>
        </w:rPr>
        <w:t>. 2007.</w:t>
      </w:r>
    </w:p>
    <w:p w14:paraId="1D4EA117"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t xml:space="preserve">Schenk, K. and J. Williamson, </w:t>
      </w:r>
      <w:r w:rsidRPr="00CE0695">
        <w:rPr>
          <w:rFonts w:ascii="Khmer OS Battambang" w:hAnsi="Khmer OS Battambang" w:cs="Khmer OS Battambang"/>
          <w:i/>
        </w:rPr>
        <w:t>Ethical Approaches to Gathering Information from Children and Adolescents in International Settings: Guidelines and Resources</w:t>
      </w:r>
      <w:r w:rsidRPr="00CE0695">
        <w:rPr>
          <w:rFonts w:ascii="Khmer OS Battambang" w:hAnsi="Khmer OS Battambang" w:cs="Khmer OS Battambang"/>
        </w:rPr>
        <w:t>. 2005, Population Council.</w:t>
      </w:r>
    </w:p>
    <w:p w14:paraId="6C86C106" w14:textId="77777777" w:rsidR="005C0CED" w:rsidRPr="00CE0695"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t xml:space="preserve">UNICEF, </w:t>
      </w:r>
      <w:r w:rsidRPr="00CE0695">
        <w:rPr>
          <w:rFonts w:ascii="Khmer OS Battambang" w:hAnsi="Khmer OS Battambang" w:cs="Khmer OS Battambang"/>
          <w:i/>
        </w:rPr>
        <w:t>Ethical framework for Field Research Teams: Solomon Islands</w:t>
      </w:r>
      <w:r w:rsidRPr="00CE0695">
        <w:rPr>
          <w:rFonts w:ascii="Khmer OS Battambang" w:hAnsi="Khmer OS Battambang" w:cs="Khmer OS Battambang"/>
        </w:rPr>
        <w:t>. 2008.</w:t>
      </w:r>
    </w:p>
    <w:p w14:paraId="08A802F0" w14:textId="5009001E" w:rsidR="00E95A79" w:rsidRDefault="005C0CED" w:rsidP="005C0CED">
      <w:pPr>
        <w:pStyle w:val="IODPARClistnumber"/>
        <w:jc w:val="both"/>
        <w:rPr>
          <w:rFonts w:ascii="Khmer OS Battambang" w:hAnsi="Khmer OS Battambang" w:cs="Khmer OS Battambang"/>
        </w:rPr>
      </w:pPr>
      <w:r w:rsidRPr="00CE0695">
        <w:rPr>
          <w:rFonts w:ascii="Khmer OS Battambang" w:hAnsi="Khmer OS Battambang" w:cs="Khmer OS Battambang"/>
        </w:rPr>
        <w:lastRenderedPageBreak/>
        <w:t xml:space="preserve">Groves, L., </w:t>
      </w:r>
      <w:r w:rsidRPr="00CE0695">
        <w:rPr>
          <w:rFonts w:ascii="Khmer OS Battambang" w:hAnsi="Khmer OS Battambang" w:cs="Khmer OS Battambang"/>
          <w:i/>
        </w:rPr>
        <w:t>Beneficiary Feedback in Evaluation</w:t>
      </w:r>
      <w:r w:rsidRPr="00CE0695">
        <w:rPr>
          <w:rFonts w:ascii="Khmer OS Battambang" w:hAnsi="Khmer OS Battambang" w:cs="Khmer OS Battambang"/>
        </w:rPr>
        <w:t>. 2015, DFID: London.</w:t>
      </w:r>
    </w:p>
    <w:p w14:paraId="04564FE6" w14:textId="77777777" w:rsidR="00E95A79" w:rsidRDefault="00E95A79">
      <w:pPr>
        <w:spacing w:line="240" w:lineRule="auto"/>
        <w:rPr>
          <w:rFonts w:ascii="Khmer OS Battambang" w:eastAsiaTheme="minorHAnsi" w:hAnsi="Khmer OS Battambang" w:cs="Khmer OS Battambang"/>
          <w:sz w:val="22"/>
        </w:rPr>
      </w:pPr>
      <w:r>
        <w:rPr>
          <w:rFonts w:ascii="Khmer OS Battambang" w:hAnsi="Khmer OS Battambang" w:cs="Khmer OS Battambang"/>
        </w:rPr>
        <w:br w:type="page"/>
      </w:r>
    </w:p>
    <w:p w14:paraId="68875F21" w14:textId="77777777" w:rsidR="00470AD6" w:rsidRPr="00470AD6" w:rsidRDefault="00470AD6" w:rsidP="00470AD6">
      <w:pPr>
        <w:pStyle w:val="Heading1"/>
      </w:pPr>
      <w:bookmarkStart w:id="54" w:name="_Toc108542749"/>
      <w:bookmarkStart w:id="55" w:name="_Toc110933825"/>
      <w:proofErr w:type="spellStart"/>
      <w:r w:rsidRPr="00470AD6">
        <w:rPr>
          <w:rFonts w:ascii="Leelawadee UI" w:hAnsi="Leelawadee UI" w:cs="Leelawadee UI" w:hint="cs"/>
          <w:cs/>
        </w:rPr>
        <w:lastRenderedPageBreak/>
        <w:t>ឧបសម្ព័ន្ធ</w:t>
      </w:r>
      <w:proofErr w:type="spellEnd"/>
      <w:r w:rsidRPr="00470AD6">
        <w:rPr>
          <w:cs/>
        </w:rPr>
        <w:t xml:space="preserve"> </w:t>
      </w:r>
      <w:r w:rsidRPr="00470AD6">
        <w:rPr>
          <w:rFonts w:ascii="Leelawadee UI" w:hAnsi="Leelawadee UI" w:cs="Leelawadee UI" w:hint="cs"/>
          <w:cs/>
        </w:rPr>
        <w:t>ឋ៖</w:t>
      </w:r>
      <w:r w:rsidRPr="00470AD6">
        <w:rPr>
          <w:cs/>
        </w:rPr>
        <w:t xml:space="preserve"> </w:t>
      </w:r>
      <w:proofErr w:type="spellStart"/>
      <w:r w:rsidRPr="00470AD6">
        <w:rPr>
          <w:rFonts w:ascii="Leelawadee UI" w:hAnsi="Leelawadee UI" w:cs="Leelawadee UI" w:hint="cs"/>
          <w:cs/>
        </w:rPr>
        <w:t>ដំណាក់កាលនៃការវាយតម្លៃ</w:t>
      </w:r>
      <w:bookmarkEnd w:id="54"/>
      <w:bookmarkEnd w:id="55"/>
      <w:proofErr w:type="spellEnd"/>
    </w:p>
    <w:p w14:paraId="653264B0" w14:textId="77777777" w:rsidR="00845CD0" w:rsidRPr="007C09BB" w:rsidRDefault="00845CD0" w:rsidP="00845CD0">
      <w:pPr>
        <w:rPr>
          <w:rFonts w:ascii="Khmer OS Battambang" w:hAnsi="Khmer OS Battambang" w:cs="Khmer OS Battambang"/>
          <w:lang w:bidi="km-KH"/>
        </w:rPr>
      </w:pPr>
      <w:r>
        <w:rPr>
          <w:rFonts w:ascii="Khmer OS Battambang" w:hAnsi="Khmer OS Battambang" w:cs="Khmer OS Battambang" w:hint="cs"/>
          <w:cs/>
          <w:lang w:bidi="km-KH"/>
        </w:rPr>
        <w:t>ការវាយតម្លៃត្រូវបានអនុវត្តជាបីដំណាក់កាល ដូចខាងក្រោម៖</w:t>
      </w:r>
    </w:p>
    <w:p w14:paraId="594DA54E" w14:textId="77777777" w:rsidR="00845CD0" w:rsidRPr="008C1452" w:rsidRDefault="00845CD0" w:rsidP="00845CD0">
      <w:pPr>
        <w:pStyle w:val="Heading3"/>
        <w:spacing w:before="120"/>
        <w:rPr>
          <w:rFonts w:ascii="Khmer OS Battambang" w:hAnsi="Khmer OS Battambang" w:cs="Khmer OS Battambang"/>
          <w:b w:val="0"/>
          <w:bCs w:val="0"/>
          <w:sz w:val="22"/>
        </w:rPr>
      </w:pPr>
      <w:r w:rsidRPr="008C1452">
        <w:rPr>
          <w:rFonts w:ascii="Khmer OS Battambang" w:hAnsi="Khmer OS Battambang" w:cs="Khmer OS Battambang" w:hint="cs"/>
          <w:sz w:val="22"/>
          <w:cs/>
          <w:lang w:bidi="km-KH"/>
        </w:rPr>
        <w:t>ដំណាក់កាលទី១៖ ការចាប់ផ្តើម</w:t>
      </w:r>
      <w:r w:rsidRPr="008C1452">
        <w:rPr>
          <w:rFonts w:ascii="Khmer OS Battambang" w:hAnsi="Khmer OS Battambang" w:cs="Khmer OS Battambang"/>
          <w:sz w:val="22"/>
        </w:rPr>
        <w:t xml:space="preserve"> </w:t>
      </w:r>
    </w:p>
    <w:p w14:paraId="12CB745C" w14:textId="77777777" w:rsidR="00845CD0" w:rsidRPr="009C751C" w:rsidRDefault="00845CD0" w:rsidP="00845CD0">
      <w:pPr>
        <w:pStyle w:val="Heading4"/>
        <w:spacing w:before="120"/>
        <w:rPr>
          <w:rFonts w:ascii="Khmer OS Battambang" w:hAnsi="Khmer OS Battambang" w:cs="Khmer OS Battambang"/>
          <w:color w:val="1F497D" w:themeColor="text2"/>
        </w:rPr>
      </w:pPr>
      <w:r w:rsidRPr="009C751C">
        <w:rPr>
          <w:rFonts w:ascii="Khmer OS Battambang" w:hAnsi="Khmer OS Battambang" w:cs="Khmer OS Battambang" w:hint="cs"/>
          <w:iCs w:val="0"/>
          <w:color w:val="1F497D" w:themeColor="text2"/>
          <w:cs/>
          <w:lang w:bidi="km-KH"/>
        </w:rPr>
        <w:t>តារាងទី១៖ សេចក្តីសង្ខេបអំពីសកម្មភាពនៅដំណាក់កាលទី១ អ្វីដែលអាចផ្តល់ជូនបាន និងធាតុចេញដទៃទៀត</w:t>
      </w:r>
    </w:p>
    <w:tbl>
      <w:tblPr>
        <w:tblStyle w:val="ListTable3-Accent1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5092"/>
        <w:gridCol w:w="4248"/>
      </w:tblGrid>
      <w:tr w:rsidR="00845CD0" w:rsidRPr="007C09BB" w14:paraId="22584908" w14:textId="77777777" w:rsidTr="009B6C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26" w:type="pct"/>
            <w:shd w:val="clear" w:color="auto" w:fill="1F497D" w:themeFill="text2"/>
            <w:vAlign w:val="center"/>
            <w:hideMark/>
          </w:tcPr>
          <w:p w14:paraId="223BAACA" w14:textId="77777777" w:rsidR="00845CD0" w:rsidRPr="004B4345" w:rsidRDefault="00845CD0" w:rsidP="00765117">
            <w:pPr>
              <w:jc w:val="center"/>
              <w:rPr>
                <w:rFonts w:ascii="Khmer OS Battambang" w:hAnsi="Khmer OS Battambang" w:cs="Khmer OS Battambang"/>
                <w:sz w:val="18"/>
                <w:szCs w:val="18"/>
                <w:lang w:bidi="km-KH"/>
              </w:rPr>
            </w:pPr>
            <w:r w:rsidRPr="004B4345">
              <w:rPr>
                <w:rFonts w:ascii="Khmer OS Battambang" w:hAnsi="Khmer OS Battambang" w:cs="Khmer OS Battambang" w:hint="cs"/>
                <w:sz w:val="18"/>
                <w:szCs w:val="18"/>
                <w:cs/>
                <w:lang w:bidi="km-KH"/>
              </w:rPr>
              <w:t>សកម្មភាព</w:t>
            </w:r>
          </w:p>
        </w:tc>
        <w:tc>
          <w:tcPr>
            <w:tcW w:w="2274" w:type="pct"/>
            <w:shd w:val="clear" w:color="auto" w:fill="1F497D" w:themeFill="text2"/>
            <w:vAlign w:val="center"/>
            <w:hideMark/>
          </w:tcPr>
          <w:p w14:paraId="6613D827" w14:textId="77777777" w:rsidR="00845CD0" w:rsidRPr="004B4345" w:rsidRDefault="00845CD0" w:rsidP="00765117">
            <w:pPr>
              <w:jc w:val="center"/>
              <w:cnfStyle w:val="100000000000" w:firstRow="1" w:lastRow="0" w:firstColumn="0" w:lastColumn="0" w:oddVBand="0" w:evenVBand="0" w:oddHBand="0" w:evenHBand="0" w:firstRowFirstColumn="0" w:firstRowLastColumn="0" w:lastRowFirstColumn="0" w:lastRowLastColumn="0"/>
              <w:rPr>
                <w:rFonts w:ascii="Khmer OS Battambang" w:hAnsi="Khmer OS Battambang" w:cs="Khmer OS Battambang"/>
                <w:sz w:val="18"/>
                <w:szCs w:val="18"/>
                <w:lang w:bidi="km-KH"/>
              </w:rPr>
            </w:pPr>
            <w:r w:rsidRPr="004B4345">
              <w:rPr>
                <w:rFonts w:ascii="Khmer OS Battambang" w:hAnsi="Khmer OS Battambang" w:cs="Khmer OS Battambang" w:hint="cs"/>
                <w:sz w:val="18"/>
                <w:szCs w:val="18"/>
                <w:cs/>
                <w:lang w:bidi="km-KH"/>
              </w:rPr>
              <w:t>អ្វីដែលអាចផ្តល់ជូនបាន និងធាតុចេញ</w:t>
            </w:r>
          </w:p>
        </w:tc>
      </w:tr>
      <w:tr w:rsidR="00845CD0" w:rsidRPr="007C09BB" w14:paraId="38270302" w14:textId="77777777" w:rsidTr="00765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tcPr>
          <w:p w14:paraId="2FF66ADC"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កិច្ចប្រជុំនៅពេលចាប់ផ្តើម</w:t>
            </w:r>
          </w:p>
          <w:p w14:paraId="1B6E412E"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ការត្រួតពិនិត្យឯកសារយោង</w:t>
            </w:r>
          </w:p>
          <w:p w14:paraId="6FC75195"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ការប្រមូលទិន្នន័យបឋម</w:t>
            </w:r>
          </w:p>
          <w:p w14:paraId="4C91B318"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ការបង្កើតតារាងម៉ាទ្រិចនៃការវាយតម្លៃ វិធីសាស្រ្ត ឧបករណ៍ប្រមូលទិន្នន័យ</w:t>
            </w:r>
          </w:p>
          <w:p w14:paraId="0C908433"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សេចក្តីព្រាងឯកសារគោល និងរបាយការណ៍ស្តីពីការចាប់ផ្តើម</w:t>
            </w:r>
          </w:p>
          <w:p w14:paraId="1F2C6242"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សិក្ខាសាលាដែលមានការចូលរួម</w:t>
            </w:r>
          </w:p>
          <w:p w14:paraId="04C24DA1"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Cs w:val="0"/>
                <w:sz w:val="18"/>
                <w:szCs w:val="18"/>
                <w:lang w:bidi="km-KH"/>
              </w:rPr>
            </w:pPr>
            <w:r w:rsidRPr="004B4345">
              <w:rPr>
                <w:rFonts w:ascii="Khmer OS Battambang" w:hAnsi="Khmer OS Battambang" w:cs="Khmer OS Battambang" w:hint="cs"/>
                <w:bCs w:val="0"/>
                <w:sz w:val="18"/>
                <w:szCs w:val="18"/>
                <w:cs/>
                <w:lang w:bidi="km-KH"/>
              </w:rPr>
              <w:t>កែសម្រួល និងសម្រេចបញ្ចប់ឯកសារគោល និងរបាយការណ៍ស្តីពីការចាប់ផ្តើម ដោយផ្អែកលើមតិត្រឡប់</w:t>
            </w:r>
          </w:p>
          <w:p w14:paraId="2D28D030" w14:textId="77777777" w:rsidR="00845CD0" w:rsidRPr="004B4345" w:rsidRDefault="00845CD0" w:rsidP="006026A0">
            <w:pPr>
              <w:pStyle w:val="ListParagraph"/>
              <w:numPr>
                <w:ilvl w:val="0"/>
                <w:numId w:val="13"/>
              </w:numPr>
              <w:spacing w:line="240" w:lineRule="auto"/>
              <w:ind w:left="589"/>
              <w:jc w:val="both"/>
              <w:rPr>
                <w:rFonts w:ascii="Khmer OS Battambang" w:hAnsi="Khmer OS Battambang" w:cs="Khmer OS Battambang"/>
                <w:b w:val="0"/>
                <w:sz w:val="18"/>
                <w:szCs w:val="18"/>
              </w:rPr>
            </w:pPr>
            <w:r w:rsidRPr="004B4345">
              <w:rPr>
                <w:rFonts w:ascii="Khmer OS Battambang" w:hAnsi="Khmer OS Battambang" w:cs="Khmer OS Battambang" w:hint="cs"/>
                <w:bCs w:val="0"/>
                <w:sz w:val="18"/>
                <w:szCs w:val="18"/>
                <w:cs/>
                <w:lang w:bidi="km-KH"/>
              </w:rPr>
              <w:t>បញ្ជាក់អំពីភ័ស្តុភារសម្រាប់ដំណាក់កាលទី២។</w:t>
            </w:r>
          </w:p>
        </w:tc>
        <w:tc>
          <w:tcPr>
            <w:tcW w:w="2274" w:type="pct"/>
          </w:tcPr>
          <w:p w14:paraId="11C78BD8" w14:textId="77777777" w:rsidR="00845CD0" w:rsidRPr="004B4345" w:rsidRDefault="00845CD0" w:rsidP="006026A0">
            <w:pPr>
              <w:pStyle w:val="ListParagraph"/>
              <w:numPr>
                <w:ilvl w:val="0"/>
                <w:numId w:val="14"/>
              </w:numPr>
              <w:tabs>
                <w:tab w:val="clear" w:pos="720"/>
              </w:tabs>
              <w:spacing w:line="240" w:lineRule="auto"/>
              <w:ind w:left="456" w:right="-116"/>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rPr>
            </w:pPr>
            <w:r w:rsidRPr="004B4345">
              <w:rPr>
                <w:rFonts w:ascii="Khmer OS Battambang" w:hAnsi="Khmer OS Battambang" w:cs="Khmer OS Battambang" w:hint="cs"/>
                <w:sz w:val="18"/>
                <w:szCs w:val="18"/>
                <w:cs/>
                <w:lang w:bidi="km-KH"/>
              </w:rPr>
              <w:t>អ្វីដែលអាចផ្តល់ជូនបាន ១៖ របាយការណ៍ស្តីពីការចាប់ផ្តើមចំនួន ៤០ ទំព័រ (ជាភាសាអង់គ្លេស ដែលមានសេចក្តីសង្ខេបជាភាសាខ្មែរ)</w:t>
            </w:r>
          </w:p>
          <w:p w14:paraId="2F4C9F1B" w14:textId="77777777" w:rsidR="00845CD0" w:rsidRPr="004B4345" w:rsidRDefault="00845CD0" w:rsidP="00765117">
            <w:pPr>
              <w:cnfStyle w:val="000000100000" w:firstRow="0" w:lastRow="0" w:firstColumn="0" w:lastColumn="0" w:oddVBand="0" w:evenVBand="0" w:oddHBand="1" w:evenHBand="0" w:firstRowFirstColumn="0" w:firstRowLastColumn="0" w:lastRowFirstColumn="0" w:lastRowLastColumn="0"/>
              <w:rPr>
                <w:rFonts w:ascii="Khmer OS Battambang" w:eastAsia="HelveticaNeueLT Std" w:hAnsi="Khmer OS Battambang" w:cs="Khmer OS Battambang"/>
                <w:sz w:val="18"/>
                <w:szCs w:val="18"/>
              </w:rPr>
            </w:pPr>
          </w:p>
          <w:p w14:paraId="2980AD25" w14:textId="77777777" w:rsidR="00845CD0" w:rsidRPr="004B4345" w:rsidRDefault="00845CD0" w:rsidP="006026A0">
            <w:pPr>
              <w:pStyle w:val="ListParagraph"/>
              <w:numPr>
                <w:ilvl w:val="0"/>
                <w:numId w:val="14"/>
              </w:numPr>
              <w:tabs>
                <w:tab w:val="clear" w:pos="720"/>
              </w:tabs>
              <w:spacing w:line="240" w:lineRule="auto"/>
              <w:ind w:left="456"/>
              <w:cnfStyle w:val="000000100000" w:firstRow="0" w:lastRow="0" w:firstColumn="0" w:lastColumn="0" w:oddVBand="0" w:evenVBand="0" w:oddHBand="1" w:evenHBand="0" w:firstRowFirstColumn="0" w:firstRowLastColumn="0" w:lastRowFirstColumn="0" w:lastRowLastColumn="0"/>
              <w:rPr>
                <w:rFonts w:ascii="Khmer OS Battambang" w:eastAsia="HelveticaNeueLT Std" w:hAnsi="Khmer OS Battambang" w:cs="Khmer OS Battambang"/>
                <w:sz w:val="18"/>
                <w:szCs w:val="18"/>
              </w:rPr>
            </w:pPr>
            <w:r w:rsidRPr="004B4345">
              <w:rPr>
                <w:rFonts w:ascii="Khmer OS Battambang" w:hAnsi="Khmer OS Battambang" w:cs="Khmer OS Battambang" w:hint="cs"/>
                <w:sz w:val="18"/>
                <w:szCs w:val="18"/>
                <w:cs/>
                <w:lang w:bidi="km-KH"/>
              </w:rPr>
              <w:t>សេចក្តីព្រាងឯកសារគោល</w:t>
            </w:r>
          </w:p>
          <w:p w14:paraId="487F3237" w14:textId="77777777" w:rsidR="00845CD0" w:rsidRPr="004B4345" w:rsidRDefault="00845CD0" w:rsidP="00765117">
            <w:pPr>
              <w:cnfStyle w:val="000000100000" w:firstRow="0" w:lastRow="0" w:firstColumn="0" w:lastColumn="0" w:oddVBand="0" w:evenVBand="0" w:oddHBand="1" w:evenHBand="0" w:firstRowFirstColumn="0" w:firstRowLastColumn="0" w:lastRowFirstColumn="0" w:lastRowLastColumn="0"/>
              <w:rPr>
                <w:rFonts w:ascii="Khmer OS Battambang" w:eastAsia="HelveticaNeueLT Std" w:hAnsi="Khmer OS Battambang" w:cs="Khmer OS Battambang"/>
                <w:sz w:val="18"/>
                <w:szCs w:val="18"/>
              </w:rPr>
            </w:pPr>
          </w:p>
          <w:p w14:paraId="52B656A6" w14:textId="77777777" w:rsidR="00845CD0" w:rsidRPr="004B4345" w:rsidRDefault="00845CD0" w:rsidP="00765117">
            <w:pPr>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rPr>
            </w:pPr>
          </w:p>
        </w:tc>
      </w:tr>
    </w:tbl>
    <w:p w14:paraId="4BAB425C" w14:textId="77777777" w:rsidR="00845CD0" w:rsidRDefault="00845CD0" w:rsidP="00845CD0">
      <w:pPr>
        <w:rPr>
          <w:highlight w:val="yellow"/>
        </w:rPr>
      </w:pPr>
    </w:p>
    <w:p w14:paraId="041DAD13" w14:textId="77777777" w:rsidR="00845CD0" w:rsidRPr="008C1452" w:rsidRDefault="00845CD0" w:rsidP="00845CD0">
      <w:pPr>
        <w:pStyle w:val="Heading3"/>
        <w:spacing w:before="120"/>
        <w:rPr>
          <w:rFonts w:ascii="Khmer OS Battambang" w:hAnsi="Khmer OS Battambang" w:cs="Khmer OS Battambang"/>
          <w:sz w:val="22"/>
          <w:lang w:bidi="km-KH"/>
        </w:rPr>
      </w:pPr>
      <w:r>
        <w:rPr>
          <w:rFonts w:ascii="Khmer OS Battambang" w:hAnsi="Khmer OS Battambang" w:cs="Khmer OS Battambang" w:hint="cs"/>
          <w:sz w:val="22"/>
          <w:cs/>
          <w:lang w:bidi="km-KH"/>
        </w:rPr>
        <w:t>ដំណាក់កាលទី២៖ ការប្រមូលទិន្នន័យ និងការវិភាគលើកដំបូង</w:t>
      </w:r>
    </w:p>
    <w:p w14:paraId="018569BA" w14:textId="77777777" w:rsidR="00845CD0" w:rsidRPr="009C751C" w:rsidRDefault="00845CD0" w:rsidP="00845CD0">
      <w:pPr>
        <w:pStyle w:val="Heading4"/>
        <w:spacing w:before="120"/>
        <w:rPr>
          <w:rFonts w:ascii="Khmer OS Battambang" w:hAnsi="Khmer OS Battambang" w:cs="Khmer OS Battambang"/>
          <w:i w:val="0"/>
          <w:iCs w:val="0"/>
          <w:color w:val="1F497D" w:themeColor="text2"/>
          <w:lang w:bidi="km-KH"/>
        </w:rPr>
      </w:pPr>
      <w:r w:rsidRPr="009C751C">
        <w:rPr>
          <w:rFonts w:ascii="Khmer OS Battambang" w:hAnsi="Khmer OS Battambang" w:cs="Khmer OS Battambang" w:hint="cs"/>
          <w:iCs w:val="0"/>
          <w:color w:val="1F497D" w:themeColor="text2"/>
          <w:cs/>
          <w:lang w:bidi="km-KH"/>
        </w:rPr>
        <w:t>តារាងទី២៖ សេចក្តីសង្ខេបអំពីសកម្មភាព និងអ្វីដែលអាចប្រគល់ជូនបាននៅដំណាក់កាលទី២</w:t>
      </w:r>
    </w:p>
    <w:tbl>
      <w:tblPr>
        <w:tblStyle w:val="ListTable3-Accent1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762"/>
        <w:gridCol w:w="4578"/>
      </w:tblGrid>
      <w:tr w:rsidR="00845CD0" w14:paraId="6F3935DE" w14:textId="77777777" w:rsidTr="009B6C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26" w:type="pct"/>
            <w:shd w:val="clear" w:color="auto" w:fill="1F497D" w:themeFill="text2"/>
            <w:vAlign w:val="center"/>
            <w:hideMark/>
          </w:tcPr>
          <w:p w14:paraId="7635C468" w14:textId="77777777" w:rsidR="00845CD0" w:rsidRPr="004B4345" w:rsidRDefault="00845CD0" w:rsidP="00765117">
            <w:pPr>
              <w:jc w:val="center"/>
              <w:rPr>
                <w:sz w:val="18"/>
                <w:szCs w:val="18"/>
              </w:rPr>
            </w:pPr>
            <w:r w:rsidRPr="004B4345">
              <w:rPr>
                <w:rFonts w:ascii="Khmer OS Battambang" w:hAnsi="Khmer OS Battambang" w:cs="Khmer OS Battambang" w:hint="cs"/>
                <w:sz w:val="18"/>
                <w:szCs w:val="18"/>
                <w:cs/>
                <w:lang w:bidi="km-KH"/>
              </w:rPr>
              <w:t>សកម្មភាព</w:t>
            </w:r>
          </w:p>
        </w:tc>
        <w:tc>
          <w:tcPr>
            <w:tcW w:w="2274" w:type="pct"/>
            <w:shd w:val="clear" w:color="auto" w:fill="1F497D" w:themeFill="text2"/>
            <w:vAlign w:val="center"/>
            <w:hideMark/>
          </w:tcPr>
          <w:p w14:paraId="07BCC0B3" w14:textId="77777777" w:rsidR="00845CD0" w:rsidRPr="004B4345" w:rsidRDefault="00845CD0" w:rsidP="00765117">
            <w:pPr>
              <w:jc w:val="center"/>
              <w:cnfStyle w:val="100000000000" w:firstRow="1" w:lastRow="0" w:firstColumn="0" w:lastColumn="0" w:oddVBand="0" w:evenVBand="0" w:oddHBand="0" w:evenHBand="0" w:firstRowFirstColumn="0" w:firstRowLastColumn="0" w:lastRowFirstColumn="0" w:lastRowLastColumn="0"/>
              <w:rPr>
                <w:sz w:val="18"/>
                <w:szCs w:val="18"/>
              </w:rPr>
            </w:pPr>
            <w:r w:rsidRPr="004B4345">
              <w:rPr>
                <w:rFonts w:ascii="Khmer OS Battambang" w:hAnsi="Khmer OS Battambang" w:cs="Khmer OS Battambang" w:hint="cs"/>
                <w:sz w:val="18"/>
                <w:szCs w:val="18"/>
                <w:cs/>
                <w:lang w:bidi="km-KH"/>
              </w:rPr>
              <w:t>អ្វីដែលអាចផ្តល់ជូនបាន និងធាតុចេញ</w:t>
            </w:r>
          </w:p>
        </w:tc>
      </w:tr>
      <w:tr w:rsidR="00845CD0" w14:paraId="152647CB" w14:textId="77777777" w:rsidTr="00765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pct"/>
            <w:hideMark/>
          </w:tcPr>
          <w:p w14:paraId="00D47140" w14:textId="77777777" w:rsidR="00845CD0" w:rsidRPr="004B4345" w:rsidRDefault="00845CD0" w:rsidP="006026A0">
            <w:pPr>
              <w:pStyle w:val="ListParagraph"/>
              <w:numPr>
                <w:ilvl w:val="0"/>
                <w:numId w:val="13"/>
              </w:numPr>
              <w:spacing w:line="240" w:lineRule="auto"/>
              <w:jc w:val="both"/>
              <w:rPr>
                <w:rFonts w:ascii="Khmer OS Battambang" w:hAnsi="Khmer OS Battambang" w:cs="Khmer OS Battambang"/>
                <w:b w:val="0"/>
                <w:sz w:val="18"/>
                <w:szCs w:val="18"/>
              </w:rPr>
            </w:pPr>
            <w:r w:rsidRPr="004B4345">
              <w:rPr>
                <w:rFonts w:ascii="Khmer OS Battambang" w:hAnsi="Khmer OS Battambang" w:cs="Khmer OS Battambang" w:hint="cs"/>
                <w:bCs w:val="0"/>
                <w:sz w:val="18"/>
                <w:szCs w:val="18"/>
                <w:cs/>
                <w:lang w:bidi="km-KH"/>
              </w:rPr>
              <w:t>ការប្រើប្រាស់សាកល្បងនៃឧបករណ៍ប្រមូលទិន្នន័យ</w:t>
            </w:r>
          </w:p>
          <w:p w14:paraId="7109516E" w14:textId="77777777" w:rsidR="00845CD0" w:rsidRPr="004B4345" w:rsidRDefault="00845CD0" w:rsidP="006026A0">
            <w:pPr>
              <w:pStyle w:val="ListParagraph"/>
              <w:numPr>
                <w:ilvl w:val="0"/>
                <w:numId w:val="13"/>
              </w:numPr>
              <w:spacing w:line="240" w:lineRule="auto"/>
              <w:jc w:val="both"/>
              <w:rPr>
                <w:rFonts w:ascii="Khmer OS Battambang" w:hAnsi="Khmer OS Battambang" w:cs="Khmer OS Battambang"/>
                <w:b w:val="0"/>
                <w:bCs w:val="0"/>
                <w:sz w:val="18"/>
                <w:szCs w:val="18"/>
              </w:rPr>
            </w:pPr>
            <w:r w:rsidRPr="004B4345">
              <w:rPr>
                <w:rFonts w:ascii="Khmer OS Battambang" w:hAnsi="Khmer OS Battambang" w:cs="Khmer OS Battambang" w:hint="cs"/>
                <w:b w:val="0"/>
                <w:bCs w:val="0"/>
                <w:sz w:val="18"/>
                <w:szCs w:val="18"/>
                <w:cs/>
                <w:lang w:bidi="km-KH"/>
              </w:rPr>
              <w:t>ការប្រមូលទិន្នន័យនៅទីវាល</w:t>
            </w:r>
          </w:p>
          <w:p w14:paraId="0D85D71C" w14:textId="77777777" w:rsidR="00845CD0" w:rsidRPr="004B4345" w:rsidRDefault="00845CD0" w:rsidP="006026A0">
            <w:pPr>
              <w:pStyle w:val="ListParagraph"/>
              <w:numPr>
                <w:ilvl w:val="0"/>
                <w:numId w:val="13"/>
              </w:numPr>
              <w:spacing w:line="240" w:lineRule="auto"/>
              <w:jc w:val="both"/>
              <w:rPr>
                <w:rFonts w:ascii="Khmer OS Battambang" w:hAnsi="Khmer OS Battambang" w:cs="Khmer OS Battambang"/>
                <w:b w:val="0"/>
                <w:bCs w:val="0"/>
                <w:sz w:val="18"/>
                <w:szCs w:val="18"/>
              </w:rPr>
            </w:pPr>
            <w:r w:rsidRPr="004B4345">
              <w:rPr>
                <w:rFonts w:ascii="Khmer OS Battambang" w:hAnsi="Khmer OS Battambang" w:cs="Khmer OS Battambang" w:hint="cs"/>
                <w:b w:val="0"/>
                <w:bCs w:val="0"/>
                <w:sz w:val="18"/>
                <w:szCs w:val="18"/>
                <w:cs/>
                <w:lang w:bidi="km-KH"/>
              </w:rPr>
              <w:t>ការវិភាគទិន្នន័យ</w:t>
            </w:r>
          </w:p>
          <w:p w14:paraId="629A0CA2" w14:textId="77777777" w:rsidR="00845CD0" w:rsidRPr="004B4345" w:rsidRDefault="00845CD0" w:rsidP="006026A0">
            <w:pPr>
              <w:pStyle w:val="ListParagraph"/>
              <w:numPr>
                <w:ilvl w:val="0"/>
                <w:numId w:val="13"/>
              </w:numPr>
              <w:spacing w:line="240" w:lineRule="auto"/>
              <w:jc w:val="both"/>
              <w:rPr>
                <w:rFonts w:ascii="Khmer OS Battambang" w:hAnsi="Khmer OS Battambang" w:cs="Khmer OS Battambang"/>
                <w:b w:val="0"/>
                <w:bCs w:val="0"/>
                <w:sz w:val="18"/>
                <w:szCs w:val="18"/>
              </w:rPr>
            </w:pPr>
            <w:r w:rsidRPr="004B4345">
              <w:rPr>
                <w:rFonts w:ascii="Khmer OS Battambang" w:hAnsi="Khmer OS Battambang" w:cs="Khmer OS Battambang" w:hint="cs"/>
                <w:b w:val="0"/>
                <w:bCs w:val="0"/>
                <w:sz w:val="18"/>
                <w:szCs w:val="18"/>
                <w:cs/>
                <w:lang w:bidi="km-KH"/>
              </w:rPr>
              <w:t>សេចក្តីព្រាងរបាយការណ៍ស្តីពីរបកគំហើញលើកដំបូង</w:t>
            </w:r>
          </w:p>
          <w:p w14:paraId="4AE39D49" w14:textId="77777777" w:rsidR="00845CD0" w:rsidRPr="004B4345" w:rsidRDefault="00845CD0" w:rsidP="006026A0">
            <w:pPr>
              <w:pStyle w:val="ListParagraph"/>
              <w:numPr>
                <w:ilvl w:val="0"/>
                <w:numId w:val="13"/>
              </w:numPr>
              <w:spacing w:line="240" w:lineRule="auto"/>
              <w:jc w:val="both"/>
              <w:rPr>
                <w:rFonts w:ascii="Khmer OS Battambang" w:hAnsi="Khmer OS Battambang" w:cs="Khmer OS Battambang"/>
                <w:sz w:val="18"/>
                <w:szCs w:val="18"/>
              </w:rPr>
            </w:pPr>
            <w:r w:rsidRPr="004B4345">
              <w:rPr>
                <w:rFonts w:ascii="Khmer OS Battambang" w:hAnsi="Khmer OS Battambang" w:cs="Khmer OS Battambang" w:hint="cs"/>
                <w:b w:val="0"/>
                <w:bCs w:val="0"/>
                <w:sz w:val="18"/>
                <w:szCs w:val="18"/>
                <w:cs/>
                <w:lang w:bidi="km-KH"/>
              </w:rPr>
              <w:t>ការធ្វើបទបង្ហាញអំពីរបាយការណ៍នៃរបកគំហើញលើកដំបូង ហើញលើកដំបូង តាមរយៈបទបង្ហាញជា</w:t>
            </w:r>
            <w:r w:rsidRPr="004B4345">
              <w:rPr>
                <w:rFonts w:ascii="Khmer OS Battambang" w:hAnsi="Khmer OS Battambang" w:cs="Khmer OS Battambang"/>
                <w:b w:val="0"/>
                <w:sz w:val="18"/>
                <w:szCs w:val="18"/>
              </w:rPr>
              <w:t xml:space="preserve"> PowerPoint</w:t>
            </w:r>
            <w:r w:rsidRPr="004B4345">
              <w:rPr>
                <w:rFonts w:ascii="Khmer OS Battambang" w:hAnsi="Khmer OS Battambang" w:cs="Khmer OS Battambang" w:hint="cs"/>
                <w:bCs w:val="0"/>
                <w:sz w:val="18"/>
                <w:szCs w:val="18"/>
                <w:cs/>
                <w:lang w:bidi="km-KH"/>
              </w:rPr>
              <w:t>។</w:t>
            </w:r>
          </w:p>
        </w:tc>
        <w:tc>
          <w:tcPr>
            <w:tcW w:w="2274" w:type="pct"/>
          </w:tcPr>
          <w:p w14:paraId="1915CBB8" w14:textId="77777777" w:rsidR="00845CD0" w:rsidRPr="004B4345" w:rsidRDefault="00845CD0" w:rsidP="006026A0">
            <w:pPr>
              <w:pStyle w:val="ListParagraph"/>
              <w:numPr>
                <w:ilvl w:val="0"/>
                <w:numId w:val="13"/>
              </w:numPr>
              <w:spacing w:line="240" w:lineRule="auto"/>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rPr>
            </w:pPr>
            <w:r w:rsidRPr="004B4345">
              <w:rPr>
                <w:rFonts w:ascii="Khmer OS Battambang" w:hAnsi="Khmer OS Battambang" w:cs="Khmer OS Battambang" w:hint="cs"/>
                <w:sz w:val="18"/>
                <w:szCs w:val="18"/>
                <w:cs/>
                <w:lang w:bidi="km-KH"/>
              </w:rPr>
              <w:t>អ្វីដែលអាចផ្តល់ជូនបាន ២៖ សេចក្តីសង្ខេបអំពីរបកគំហើញនៃការវាយតម្លៃលើកដំបូង ចំនួន ៣០ ទំព័រ (ជាភាសាអង់គ្លេស)</w:t>
            </w:r>
          </w:p>
          <w:p w14:paraId="74350F48" w14:textId="77777777" w:rsidR="00845CD0" w:rsidRPr="004B4345" w:rsidRDefault="00845CD0" w:rsidP="00765117">
            <w:pPr>
              <w:cnfStyle w:val="000000100000" w:firstRow="0" w:lastRow="0" w:firstColumn="0" w:lastColumn="0" w:oddVBand="0" w:evenVBand="0" w:oddHBand="1" w:evenHBand="0" w:firstRowFirstColumn="0" w:firstRowLastColumn="0" w:lastRowFirstColumn="0" w:lastRowLastColumn="0"/>
              <w:rPr>
                <w:rFonts w:ascii="Khmer OS Battambang" w:eastAsia="HelveticaNeueLT Std" w:hAnsi="Khmer OS Battambang" w:cs="Khmer OS Battambang"/>
                <w:sz w:val="18"/>
                <w:szCs w:val="18"/>
              </w:rPr>
            </w:pPr>
          </w:p>
          <w:p w14:paraId="32983B43" w14:textId="77777777" w:rsidR="00845CD0" w:rsidRPr="004B4345" w:rsidRDefault="00845CD0" w:rsidP="006026A0">
            <w:pPr>
              <w:pStyle w:val="ListParagraph"/>
              <w:numPr>
                <w:ilvl w:val="0"/>
                <w:numId w:val="13"/>
              </w:numPr>
              <w:spacing w:line="240" w:lineRule="auto"/>
              <w:cnfStyle w:val="000000100000" w:firstRow="0" w:lastRow="0" w:firstColumn="0" w:lastColumn="0" w:oddVBand="0" w:evenVBand="0" w:oddHBand="1" w:evenHBand="0" w:firstRowFirstColumn="0" w:firstRowLastColumn="0" w:lastRowFirstColumn="0" w:lastRowLastColumn="0"/>
              <w:rPr>
                <w:rFonts w:ascii="Khmer OS Battambang" w:eastAsia="HelveticaNeueLT Std" w:hAnsi="Khmer OS Battambang" w:cs="Khmer OS Battambang"/>
                <w:sz w:val="18"/>
                <w:szCs w:val="18"/>
              </w:rPr>
            </w:pPr>
            <w:r w:rsidRPr="004B4345">
              <w:rPr>
                <w:rFonts w:ascii="Khmer OS Battambang" w:hAnsi="Khmer OS Battambang" w:cs="Khmer OS Battambang" w:hint="cs"/>
                <w:sz w:val="18"/>
                <w:szCs w:val="18"/>
                <w:cs/>
                <w:lang w:bidi="km-KH"/>
              </w:rPr>
              <w:t>ដែលអាចផ្តល់ជូនបាន ៣៖ ឯកសារគោលចុងក្រោយ (ជាភាសាអង់គ្លេស)</w:t>
            </w:r>
            <w:r w:rsidRPr="004B4345">
              <w:rPr>
                <w:rFonts w:ascii="Khmer OS Battambang" w:hAnsi="Khmer OS Battambang" w:cs="Khmer OS Battambang"/>
                <w:bCs/>
                <w:sz w:val="18"/>
                <w:szCs w:val="18"/>
              </w:rPr>
              <w:br/>
            </w:r>
          </w:p>
        </w:tc>
      </w:tr>
    </w:tbl>
    <w:p w14:paraId="4F49748C" w14:textId="77777777" w:rsidR="005C0CED" w:rsidRPr="00CE0695" w:rsidRDefault="005C0CED" w:rsidP="00845CD0">
      <w:pPr>
        <w:pStyle w:val="IODPARClistnumber"/>
        <w:numPr>
          <w:ilvl w:val="0"/>
          <w:numId w:val="0"/>
        </w:numPr>
        <w:jc w:val="both"/>
        <w:rPr>
          <w:rFonts w:ascii="Khmer OS Battambang" w:hAnsi="Khmer OS Battambang" w:cs="Khmer OS Battambang"/>
        </w:rPr>
      </w:pPr>
    </w:p>
    <w:p w14:paraId="30855920" w14:textId="5234CA2D" w:rsidR="006D7A69" w:rsidRDefault="006D7A69">
      <w:pPr>
        <w:spacing w:line="240" w:lineRule="auto"/>
        <w:rPr>
          <w:rFonts w:ascii="Khmer OS Battambang" w:eastAsia="Georgia" w:hAnsi="Khmer OS Battambang" w:cs="Khmer OS Battambang"/>
          <w:noProof/>
          <w:sz w:val="22"/>
        </w:rPr>
      </w:pPr>
      <w:r>
        <w:rPr>
          <w:rFonts w:ascii="Khmer OS Battambang" w:hAnsi="Khmer OS Battambang" w:cs="Khmer OS Battambang"/>
        </w:rPr>
        <w:br w:type="page"/>
      </w:r>
    </w:p>
    <w:p w14:paraId="649B5A46" w14:textId="68AE0E5B" w:rsidR="009B6C8E" w:rsidRDefault="009B6C8E" w:rsidP="00CC2D68">
      <w:pPr>
        <w:pStyle w:val="Heading3"/>
        <w:rPr>
          <w:cs/>
        </w:rPr>
      </w:pPr>
      <w:r w:rsidRPr="009B6C8E">
        <w:rPr>
          <w:rFonts w:ascii="Leelawadee UI" w:hAnsi="Leelawadee UI" w:cs="Leelawadee UI" w:hint="cs"/>
          <w:cs/>
        </w:rPr>
        <w:lastRenderedPageBreak/>
        <w:t>ដំណាក់កាលទី៣៖</w:t>
      </w:r>
      <w:r w:rsidRPr="009B6C8E">
        <w:rPr>
          <w:rFonts w:hint="cs"/>
          <w:cs/>
        </w:rPr>
        <w:t xml:space="preserve"> </w:t>
      </w:r>
      <w:proofErr w:type="spellStart"/>
      <w:r w:rsidRPr="009B6C8E">
        <w:rPr>
          <w:rFonts w:ascii="Leelawadee UI" w:hAnsi="Leelawadee UI" w:cs="Leelawadee UI" w:hint="cs"/>
          <w:cs/>
        </w:rPr>
        <w:t>ការវិភាគ</w:t>
      </w:r>
      <w:proofErr w:type="spellEnd"/>
      <w:r w:rsidRPr="009B6C8E">
        <w:rPr>
          <w:rFonts w:hint="cs"/>
          <w:cs/>
        </w:rPr>
        <w:t xml:space="preserve"> </w:t>
      </w:r>
      <w:proofErr w:type="spellStart"/>
      <w:r w:rsidRPr="009B6C8E">
        <w:rPr>
          <w:rFonts w:ascii="Leelawadee UI" w:hAnsi="Leelawadee UI" w:cs="Leelawadee UI" w:hint="cs"/>
          <w:cs/>
        </w:rPr>
        <w:t>ការរាយការណ</w:t>
      </w:r>
      <w:proofErr w:type="spellEnd"/>
      <w:r w:rsidRPr="009B6C8E">
        <w:rPr>
          <w:rFonts w:ascii="Leelawadee UI" w:hAnsi="Leelawadee UI" w:cs="Leelawadee UI" w:hint="cs"/>
          <w:cs/>
        </w:rPr>
        <w:t>៍</w:t>
      </w:r>
      <w:r w:rsidRPr="009B6C8E">
        <w:rPr>
          <w:rFonts w:hint="cs"/>
          <w:cs/>
        </w:rPr>
        <w:t xml:space="preserve"> </w:t>
      </w:r>
      <w:proofErr w:type="spellStart"/>
      <w:r w:rsidRPr="009B6C8E">
        <w:rPr>
          <w:rFonts w:ascii="Leelawadee UI" w:hAnsi="Leelawadee UI" w:cs="Leelawadee UI" w:hint="cs"/>
          <w:cs/>
        </w:rPr>
        <w:t>និងការផ្តល់ព័ត៌មានអំពីលទ្ធផល</w:t>
      </w:r>
      <w:proofErr w:type="spellEnd"/>
    </w:p>
    <w:p w14:paraId="0AF7F0E3" w14:textId="77777777" w:rsidR="00B237F7" w:rsidRPr="009C751C" w:rsidRDefault="00B237F7" w:rsidP="00B237F7">
      <w:pPr>
        <w:pStyle w:val="Heading4"/>
        <w:spacing w:before="120"/>
        <w:rPr>
          <w:color w:val="1F497D" w:themeColor="text2"/>
        </w:rPr>
      </w:pPr>
      <w:r w:rsidRPr="009C751C">
        <w:rPr>
          <w:rFonts w:ascii="Khmer OS Battambang" w:hAnsi="Khmer OS Battambang" w:cs="Khmer OS Battambang" w:hint="cs"/>
          <w:iCs w:val="0"/>
          <w:color w:val="1F497D" w:themeColor="text2"/>
          <w:cs/>
          <w:lang w:bidi="km-KH"/>
        </w:rPr>
        <w:t>តារាងទី៣៖ សេចក្តីសង្ខេបអំពីសកម្មភាព និងអ្វីដែលអាចផ្តល់ជូនបាន នៅដំណាក់កាលទី៣</w:t>
      </w:r>
    </w:p>
    <w:tbl>
      <w:tblPr>
        <w:tblStyle w:val="ListTable3-Accent11"/>
        <w:tblW w:w="5000" w:type="pct"/>
        <w:tblInd w:w="0"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ook w:val="04A0" w:firstRow="1" w:lastRow="0" w:firstColumn="1" w:lastColumn="0" w:noHBand="0" w:noVBand="1"/>
      </w:tblPr>
      <w:tblGrid>
        <w:gridCol w:w="4537"/>
        <w:gridCol w:w="4803"/>
      </w:tblGrid>
      <w:tr w:rsidR="00B237F7" w14:paraId="7EF5C4A7" w14:textId="77777777" w:rsidTr="00B237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00" w:type="pct"/>
            <w:shd w:val="clear" w:color="auto" w:fill="1F497D" w:themeFill="text2"/>
            <w:vAlign w:val="center"/>
            <w:hideMark/>
          </w:tcPr>
          <w:p w14:paraId="64E0E371" w14:textId="77777777" w:rsidR="00B237F7" w:rsidRPr="004B4345" w:rsidRDefault="00B237F7" w:rsidP="00765117">
            <w:pPr>
              <w:jc w:val="center"/>
              <w:rPr>
                <w:sz w:val="18"/>
                <w:szCs w:val="18"/>
              </w:rPr>
            </w:pPr>
            <w:r w:rsidRPr="004B4345">
              <w:rPr>
                <w:rFonts w:ascii="Khmer OS Battambang" w:hAnsi="Khmer OS Battambang" w:cs="Khmer OS Battambang" w:hint="cs"/>
                <w:sz w:val="18"/>
                <w:szCs w:val="18"/>
                <w:cs/>
                <w:lang w:bidi="km-KH"/>
              </w:rPr>
              <w:t>សកម្មភាព</w:t>
            </w:r>
          </w:p>
        </w:tc>
        <w:tc>
          <w:tcPr>
            <w:tcW w:w="2500" w:type="pct"/>
            <w:shd w:val="clear" w:color="auto" w:fill="1F497D" w:themeFill="text2"/>
            <w:vAlign w:val="center"/>
            <w:hideMark/>
          </w:tcPr>
          <w:p w14:paraId="228261FC" w14:textId="77777777" w:rsidR="00B237F7" w:rsidRPr="004B4345" w:rsidRDefault="00B237F7" w:rsidP="00765117">
            <w:pPr>
              <w:jc w:val="center"/>
              <w:cnfStyle w:val="100000000000" w:firstRow="1" w:lastRow="0" w:firstColumn="0" w:lastColumn="0" w:oddVBand="0" w:evenVBand="0" w:oddHBand="0" w:evenHBand="0" w:firstRowFirstColumn="0" w:firstRowLastColumn="0" w:lastRowFirstColumn="0" w:lastRowLastColumn="0"/>
              <w:rPr>
                <w:sz w:val="18"/>
                <w:szCs w:val="18"/>
              </w:rPr>
            </w:pPr>
            <w:r w:rsidRPr="004B4345">
              <w:rPr>
                <w:rFonts w:ascii="Khmer OS Battambang" w:hAnsi="Khmer OS Battambang" w:cs="Khmer OS Battambang" w:hint="cs"/>
                <w:sz w:val="18"/>
                <w:szCs w:val="18"/>
                <w:cs/>
                <w:lang w:bidi="km-KH"/>
              </w:rPr>
              <w:t>អ្វីដែលអាចផ្តល់ជូនបាន និងធាតុចេញ</w:t>
            </w:r>
          </w:p>
        </w:tc>
      </w:tr>
      <w:tr w:rsidR="00B237F7" w14:paraId="6DDCDC6E" w14:textId="77777777" w:rsidTr="00765117">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2500" w:type="pct"/>
            <w:hideMark/>
          </w:tcPr>
          <w:p w14:paraId="35863F24" w14:textId="77777777" w:rsidR="00B237F7" w:rsidRPr="004B4345" w:rsidRDefault="00B237F7" w:rsidP="006026A0">
            <w:pPr>
              <w:pStyle w:val="ListParagraph"/>
              <w:numPr>
                <w:ilvl w:val="0"/>
                <w:numId w:val="13"/>
              </w:numPr>
              <w:spacing w:line="240" w:lineRule="auto"/>
              <w:jc w:val="both"/>
              <w:rPr>
                <w:rFonts w:ascii="Khmer OS Battambang" w:hAnsi="Khmer OS Battambang" w:cs="Khmer OS Battambang"/>
                <w:bCs w:val="0"/>
                <w:sz w:val="18"/>
                <w:szCs w:val="18"/>
                <w:lang w:bidi="km-KH"/>
              </w:rPr>
            </w:pPr>
            <w:r w:rsidRPr="004B4345">
              <w:rPr>
                <w:rFonts w:ascii="Khmer OS Battambang" w:hAnsi="Khmer OS Battambang" w:cs="Khmer OS Battambang"/>
                <w:bCs w:val="0"/>
                <w:sz w:val="18"/>
                <w:szCs w:val="18"/>
                <w:cs/>
                <w:lang w:bidi="km-KH"/>
              </w:rPr>
              <w:t>ក្រុម</w:t>
            </w:r>
            <w:r w:rsidRPr="004B4345">
              <w:rPr>
                <w:rFonts w:ascii="Khmer OS Battambang" w:hAnsi="Khmer OS Battambang" w:cs="Khmer OS Battambang" w:hint="cs"/>
                <w:bCs w:val="0"/>
                <w:sz w:val="18"/>
                <w:szCs w:val="18"/>
                <w:cs/>
                <w:lang w:bidi="km-KH"/>
              </w:rPr>
              <w:t>ការងារផ្ទៃ</w:t>
            </w:r>
            <w:r w:rsidRPr="004B4345">
              <w:rPr>
                <w:rFonts w:ascii="Khmer OS Battambang" w:hAnsi="Khmer OS Battambang" w:cs="Khmer OS Battambang"/>
                <w:bCs w:val="0"/>
                <w:sz w:val="18"/>
                <w:szCs w:val="18"/>
                <w:cs/>
                <w:lang w:bidi="km-KH"/>
              </w:rPr>
              <w:t xml:space="preserve">ក្នុង </w:t>
            </w:r>
            <w:r w:rsidRPr="004B4345">
              <w:rPr>
                <w:rFonts w:ascii="Khmer OS Battambang" w:hAnsi="Khmer OS Battambang" w:cs="Khmer OS Battambang" w:hint="cs"/>
                <w:bCs w:val="0"/>
                <w:sz w:val="18"/>
                <w:szCs w:val="18"/>
                <w:cs/>
                <w:lang w:bidi="km-KH"/>
              </w:rPr>
              <w:t>“</w:t>
            </w:r>
            <w:r w:rsidRPr="004B4345">
              <w:rPr>
                <w:rFonts w:ascii="Khmer OS Battambang" w:hAnsi="Khmer OS Battambang" w:cs="Khmer OS Battambang"/>
                <w:bCs w:val="0"/>
                <w:sz w:val="18"/>
                <w:szCs w:val="18"/>
                <w:cs/>
                <w:lang w:bidi="km-KH"/>
              </w:rPr>
              <w:t>ថ្ងៃវិភាគ</w:t>
            </w:r>
            <w:r w:rsidRPr="004B4345">
              <w:rPr>
                <w:rFonts w:ascii="Khmer OS Battambang" w:hAnsi="Khmer OS Battambang" w:cs="Khmer OS Battambang" w:hint="cs"/>
                <w:bCs w:val="0"/>
                <w:sz w:val="18"/>
                <w:szCs w:val="18"/>
                <w:cs/>
                <w:lang w:bidi="km-KH"/>
              </w:rPr>
              <w:t>”</w:t>
            </w:r>
          </w:p>
          <w:p w14:paraId="7A31274F" w14:textId="77777777" w:rsidR="00B237F7" w:rsidRPr="0076200B" w:rsidRDefault="00B237F7" w:rsidP="006026A0">
            <w:pPr>
              <w:pStyle w:val="ListParagraph"/>
              <w:numPr>
                <w:ilvl w:val="0"/>
                <w:numId w:val="13"/>
              </w:numPr>
              <w:spacing w:line="240" w:lineRule="auto"/>
              <w:jc w:val="both"/>
              <w:rPr>
                <w:rFonts w:ascii="Khmer OS Battambang" w:hAnsi="Khmer OS Battambang" w:cs="Khmer OS Battambang"/>
                <w:bCs w:val="0"/>
                <w:sz w:val="18"/>
                <w:szCs w:val="18"/>
                <w:lang w:bidi="km-KH"/>
              </w:rPr>
            </w:pPr>
            <w:r w:rsidRPr="0076200B">
              <w:rPr>
                <w:rFonts w:ascii="Khmer OS Battambang" w:hAnsi="Khmer OS Battambang" w:cs="Khmer OS Battambang"/>
                <w:bCs w:val="0"/>
                <w:sz w:val="18"/>
                <w:szCs w:val="18"/>
                <w:cs/>
                <w:lang w:bidi="km-KH"/>
              </w:rPr>
              <w:t>រៀបចំសេចក្តីព្រាងរបាយការណ៍វាយតម្លៃ</w:t>
            </w:r>
            <w:r>
              <w:rPr>
                <w:rFonts w:ascii="Khmer OS Battambang" w:hAnsi="Khmer OS Battambang" w:cs="Khmer OS Battambang" w:hint="cs"/>
                <w:bCs w:val="0"/>
                <w:sz w:val="18"/>
                <w:szCs w:val="18"/>
                <w:cs/>
                <w:lang w:bidi="km-KH"/>
              </w:rPr>
              <w:t>លើក</w:t>
            </w:r>
            <w:r w:rsidRPr="0076200B">
              <w:rPr>
                <w:rFonts w:ascii="Khmer OS Battambang" w:hAnsi="Khmer OS Battambang" w:cs="Khmer OS Battambang"/>
                <w:bCs w:val="0"/>
                <w:sz w:val="18"/>
                <w:szCs w:val="18"/>
                <w:cs/>
                <w:lang w:bidi="km-KH"/>
              </w:rPr>
              <w:t>ដំបូង</w:t>
            </w:r>
          </w:p>
          <w:p w14:paraId="4ABDFCBB" w14:textId="77777777" w:rsidR="00B237F7" w:rsidRPr="0076200B" w:rsidRDefault="00B237F7" w:rsidP="006026A0">
            <w:pPr>
              <w:pStyle w:val="ListParagraph"/>
              <w:numPr>
                <w:ilvl w:val="0"/>
                <w:numId w:val="13"/>
              </w:numPr>
              <w:spacing w:line="240" w:lineRule="auto"/>
              <w:jc w:val="both"/>
              <w:rPr>
                <w:rFonts w:ascii="Khmer OS Battambang" w:hAnsi="Khmer OS Battambang" w:cs="Khmer OS Battambang"/>
                <w:bCs w:val="0"/>
                <w:sz w:val="18"/>
                <w:szCs w:val="18"/>
                <w:lang w:bidi="km-KH"/>
              </w:rPr>
            </w:pPr>
            <w:r>
              <w:rPr>
                <w:rFonts w:ascii="Khmer OS Battambang" w:hAnsi="Khmer OS Battambang" w:cs="Khmer OS Battambang" w:hint="cs"/>
                <w:bCs w:val="0"/>
                <w:sz w:val="18"/>
                <w:szCs w:val="18"/>
                <w:cs/>
                <w:lang w:bidi="km-KH"/>
              </w:rPr>
              <w:t>កែសម្រួល និងដាក់ជូន</w:t>
            </w:r>
            <w:r w:rsidRPr="0076200B">
              <w:rPr>
                <w:rFonts w:ascii="Khmer OS Battambang" w:hAnsi="Khmer OS Battambang" w:cs="Khmer OS Battambang"/>
                <w:bCs w:val="0"/>
                <w:sz w:val="18"/>
                <w:szCs w:val="18"/>
                <w:cs/>
                <w:lang w:bidi="km-KH"/>
              </w:rPr>
              <w:t>សេចក្តីព្រាងរបាយការណ៍ទីពីរ ដោយផ្អែកលើមតិយោបល់ដំបូងដែលទទួលបានពីអង្គការយូនីសេហ្វ</w:t>
            </w:r>
          </w:p>
          <w:p w14:paraId="759575A9" w14:textId="77777777" w:rsidR="00B237F7" w:rsidRPr="0076200B" w:rsidRDefault="00B237F7" w:rsidP="006026A0">
            <w:pPr>
              <w:pStyle w:val="ListParagraph"/>
              <w:numPr>
                <w:ilvl w:val="0"/>
                <w:numId w:val="13"/>
              </w:numPr>
              <w:spacing w:line="240" w:lineRule="auto"/>
              <w:jc w:val="both"/>
              <w:rPr>
                <w:rFonts w:ascii="Khmer OS Battambang" w:hAnsi="Khmer OS Battambang" w:cs="Khmer OS Battambang"/>
                <w:bCs w:val="0"/>
                <w:sz w:val="18"/>
                <w:szCs w:val="18"/>
                <w:lang w:bidi="km-KH"/>
              </w:rPr>
            </w:pPr>
            <w:r>
              <w:rPr>
                <w:rFonts w:ascii="Khmer OS Battambang" w:hAnsi="Khmer OS Battambang" w:cs="Khmer OS Battambang" w:hint="cs"/>
                <w:bCs w:val="0"/>
                <w:sz w:val="18"/>
                <w:szCs w:val="18"/>
                <w:cs/>
                <w:lang w:bidi="km-KH"/>
              </w:rPr>
              <w:t>ធ្វើបទ</w:t>
            </w:r>
            <w:r w:rsidRPr="0076200B">
              <w:rPr>
                <w:rFonts w:ascii="Khmer OS Battambang" w:hAnsi="Khmer OS Battambang" w:cs="Khmer OS Battambang"/>
                <w:bCs w:val="0"/>
                <w:sz w:val="18"/>
                <w:szCs w:val="18"/>
                <w:cs/>
                <w:lang w:bidi="km-KH"/>
              </w:rPr>
              <w:t>បង្ហាញ</w:t>
            </w:r>
            <w:r>
              <w:rPr>
                <w:rFonts w:ascii="Khmer OS Battambang" w:hAnsi="Khmer OS Battambang" w:cs="Khmer OS Battambang" w:hint="cs"/>
                <w:bCs w:val="0"/>
                <w:sz w:val="18"/>
                <w:szCs w:val="18"/>
                <w:cs/>
                <w:lang w:bidi="km-KH"/>
              </w:rPr>
              <w:t>ទៅកាន់</w:t>
            </w:r>
            <w:r w:rsidRPr="0076200B">
              <w:rPr>
                <w:rFonts w:ascii="Khmer OS Battambang" w:hAnsi="Khmer OS Battambang" w:cs="Khmer OS Battambang"/>
                <w:bCs w:val="0"/>
                <w:sz w:val="18"/>
                <w:szCs w:val="18"/>
                <w:cs/>
                <w:lang w:bidi="km-KH"/>
              </w:rPr>
              <w:t>ក្រុមយោង និង</w:t>
            </w:r>
            <w:r>
              <w:rPr>
                <w:rFonts w:ascii="Khmer OS Battambang" w:hAnsi="Khmer OS Battambang" w:cs="Khmer OS Battambang" w:hint="cs"/>
                <w:bCs w:val="0"/>
                <w:sz w:val="18"/>
                <w:szCs w:val="18"/>
                <w:cs/>
                <w:lang w:bidi="km-KH"/>
              </w:rPr>
              <w:t>ភាគី</w:t>
            </w:r>
            <w:r w:rsidRPr="0076200B">
              <w:rPr>
                <w:rFonts w:ascii="Khmer OS Battambang" w:hAnsi="Khmer OS Battambang" w:cs="Khmer OS Battambang"/>
                <w:bCs w:val="0"/>
                <w:sz w:val="18"/>
                <w:szCs w:val="18"/>
                <w:cs/>
                <w:lang w:bidi="km-KH"/>
              </w:rPr>
              <w:t>ពាក់ព័ន្ធ</w:t>
            </w:r>
            <w:r>
              <w:rPr>
                <w:rFonts w:ascii="Khmer OS Battambang" w:hAnsi="Khmer OS Battambang" w:cs="Khmer OS Battambang" w:hint="cs"/>
                <w:bCs w:val="0"/>
                <w:sz w:val="18"/>
                <w:szCs w:val="18"/>
                <w:cs/>
                <w:lang w:bidi="km-KH"/>
              </w:rPr>
              <w:t>គន្លឹះ</w:t>
            </w:r>
            <w:r w:rsidRPr="0076200B">
              <w:rPr>
                <w:rFonts w:ascii="Khmer OS Battambang" w:hAnsi="Khmer OS Battambang" w:cs="Khmer OS Battambang"/>
                <w:bCs w:val="0"/>
                <w:sz w:val="18"/>
                <w:szCs w:val="18"/>
                <w:cs/>
                <w:lang w:bidi="km-KH"/>
              </w:rPr>
              <w:t>នៅក្នុងសិក្ខាសាលាស្តីពី</w:t>
            </w:r>
            <w:r>
              <w:rPr>
                <w:rFonts w:ascii="Khmer OS Battambang" w:hAnsi="Khmer OS Battambang" w:cs="Khmer OS Battambang" w:hint="cs"/>
                <w:bCs w:val="0"/>
                <w:sz w:val="18"/>
                <w:szCs w:val="18"/>
                <w:cs/>
                <w:lang w:bidi="km-KH"/>
              </w:rPr>
              <w:t>ការធ្វើ</w:t>
            </w:r>
            <w:r w:rsidRPr="0076200B">
              <w:rPr>
                <w:rFonts w:ascii="Khmer OS Battambang" w:hAnsi="Khmer OS Battambang" w:cs="Khmer OS Battambang"/>
                <w:bCs w:val="0"/>
                <w:sz w:val="18"/>
                <w:szCs w:val="18"/>
                <w:cs/>
                <w:lang w:bidi="km-KH"/>
              </w:rPr>
              <w:t>សុពល</w:t>
            </w:r>
            <w:r>
              <w:rPr>
                <w:rFonts w:ascii="Khmer OS Battambang" w:hAnsi="Khmer OS Battambang" w:cs="Khmer OS Battambang" w:hint="cs"/>
                <w:bCs w:val="0"/>
                <w:sz w:val="18"/>
                <w:szCs w:val="18"/>
                <w:cs/>
                <w:lang w:bidi="km-KH"/>
              </w:rPr>
              <w:t>កម្ម</w:t>
            </w:r>
          </w:p>
          <w:p w14:paraId="01CFCB89" w14:textId="77777777" w:rsidR="00B237F7" w:rsidRPr="0076200B" w:rsidRDefault="00B237F7" w:rsidP="006026A0">
            <w:pPr>
              <w:pStyle w:val="ListParagraph"/>
              <w:numPr>
                <w:ilvl w:val="0"/>
                <w:numId w:val="13"/>
              </w:numPr>
              <w:spacing w:line="240" w:lineRule="auto"/>
              <w:jc w:val="both"/>
              <w:rPr>
                <w:rFonts w:ascii="Khmer OS Battambang" w:hAnsi="Khmer OS Battambang" w:cs="Khmer OS Battambang"/>
                <w:bCs w:val="0"/>
                <w:sz w:val="18"/>
                <w:szCs w:val="18"/>
                <w:lang w:bidi="km-KH"/>
              </w:rPr>
            </w:pPr>
            <w:r>
              <w:rPr>
                <w:rFonts w:ascii="Khmer OS Battambang" w:hAnsi="Khmer OS Battambang" w:cs="Khmer OS Battambang" w:hint="cs"/>
                <w:bCs w:val="0"/>
                <w:sz w:val="18"/>
                <w:szCs w:val="18"/>
                <w:cs/>
                <w:lang w:bidi="km-KH"/>
              </w:rPr>
              <w:t>ដាក់ជូន</w:t>
            </w:r>
            <w:r w:rsidRPr="0076200B">
              <w:rPr>
                <w:rFonts w:ascii="Khmer OS Battambang" w:hAnsi="Khmer OS Battambang" w:cs="Khmer OS Battambang"/>
                <w:bCs w:val="0"/>
                <w:sz w:val="18"/>
                <w:szCs w:val="18"/>
                <w:cs/>
                <w:lang w:bidi="km-KH"/>
              </w:rPr>
              <w:t>របាយការណ៍ចុងក្រោយ</w:t>
            </w:r>
          </w:p>
          <w:p w14:paraId="1BBFF30E" w14:textId="77777777" w:rsidR="00B237F7" w:rsidRPr="0076200B" w:rsidRDefault="00B237F7" w:rsidP="006026A0">
            <w:pPr>
              <w:pStyle w:val="ListParagraph"/>
              <w:numPr>
                <w:ilvl w:val="0"/>
                <w:numId w:val="13"/>
              </w:numPr>
              <w:spacing w:line="240" w:lineRule="auto"/>
              <w:jc w:val="both"/>
              <w:rPr>
                <w:rFonts w:ascii="Khmer OS Battambang" w:hAnsi="Khmer OS Battambang" w:cs="Khmer OS Battambang"/>
                <w:b w:val="0"/>
                <w:sz w:val="18"/>
                <w:szCs w:val="18"/>
              </w:rPr>
            </w:pPr>
            <w:r w:rsidRPr="0076200B">
              <w:rPr>
                <w:rFonts w:ascii="Khmer OS Battambang" w:hAnsi="Khmer OS Battambang" w:cs="Khmer OS Battambang"/>
                <w:bCs w:val="0"/>
                <w:sz w:val="18"/>
                <w:szCs w:val="18"/>
                <w:cs/>
                <w:lang w:bidi="km-KH"/>
              </w:rPr>
              <w:t>រៀបចំ</w:t>
            </w:r>
            <w:r>
              <w:rPr>
                <w:rFonts w:ascii="Khmer OS Battambang" w:hAnsi="Khmer OS Battambang" w:cs="Khmer OS Battambang" w:hint="cs"/>
                <w:bCs w:val="0"/>
                <w:sz w:val="18"/>
                <w:szCs w:val="18"/>
                <w:cs/>
                <w:lang w:bidi="km-KH"/>
              </w:rPr>
              <w:t>ការត្រួតពិនិត្យមួយផ្នែកលើ</w:t>
            </w:r>
            <w:r w:rsidRPr="0076200B">
              <w:rPr>
                <w:rFonts w:ascii="Khmer OS Battambang" w:hAnsi="Khmer OS Battambang" w:cs="Khmer OS Battambang"/>
                <w:bCs w:val="0"/>
                <w:sz w:val="18"/>
                <w:szCs w:val="18"/>
                <w:cs/>
                <w:lang w:bidi="km-KH"/>
              </w:rPr>
              <w:t>បទបង្ហាញ</w:t>
            </w:r>
            <w:r>
              <w:rPr>
                <w:rFonts w:ascii="Khmer OS Battambang" w:hAnsi="Khmer OS Battambang" w:cs="Khmer OS Battambang" w:hint="cs"/>
                <w:bCs w:val="0"/>
                <w:sz w:val="18"/>
                <w:szCs w:val="18"/>
                <w:cs/>
                <w:lang w:bidi="km-KH"/>
              </w:rPr>
              <w:t>ជា</w:t>
            </w:r>
            <w:r w:rsidRPr="0076200B">
              <w:rPr>
                <w:rFonts w:ascii="Khmer OS Battambang" w:hAnsi="Khmer OS Battambang" w:cs="Khmer OS Battambang"/>
                <w:bCs w:val="0"/>
                <w:sz w:val="18"/>
                <w:szCs w:val="18"/>
                <w:cs/>
                <w:lang w:bidi="km-KH"/>
              </w:rPr>
              <w:t xml:space="preserve"> </w:t>
            </w:r>
            <w:r w:rsidRPr="0076200B">
              <w:rPr>
                <w:rFonts w:ascii="Khmer OS Battambang" w:hAnsi="Khmer OS Battambang" w:cs="Khmer OS Battambang"/>
                <w:b w:val="0"/>
                <w:sz w:val="18"/>
                <w:szCs w:val="18"/>
                <w:lang w:bidi="km-KH"/>
              </w:rPr>
              <w:t>PowerPoint</w:t>
            </w:r>
            <w:r w:rsidRPr="0076200B">
              <w:rPr>
                <w:rFonts w:ascii="Khmer OS Battambang" w:hAnsi="Khmer OS Battambang" w:cs="Khmer OS Battambang"/>
                <w:bCs w:val="0"/>
                <w:sz w:val="18"/>
                <w:szCs w:val="18"/>
                <w:lang w:bidi="km-KH"/>
              </w:rPr>
              <w:t xml:space="preserve"> </w:t>
            </w:r>
            <w:r w:rsidRPr="0076200B">
              <w:rPr>
                <w:rFonts w:ascii="Khmer OS Battambang" w:hAnsi="Khmer OS Battambang" w:cs="Khmer OS Battambang"/>
                <w:bCs w:val="0"/>
                <w:sz w:val="18"/>
                <w:szCs w:val="18"/>
                <w:cs/>
                <w:lang w:bidi="km-KH"/>
              </w:rPr>
              <w:t>និងការបញ្ចេញសំឡេង រួមជាមួយសម្ភារផ្សព្វផ្សាយផ្សេងទៀត។</w:t>
            </w:r>
            <w:r w:rsidRPr="0076200B">
              <w:rPr>
                <w:rFonts w:ascii="Khmer OS Battambang" w:hAnsi="Khmer OS Battambang" w:cs="Khmer OS Battambang"/>
                <w:b w:val="0"/>
                <w:sz w:val="18"/>
                <w:szCs w:val="18"/>
              </w:rPr>
              <w:t xml:space="preserve"> </w:t>
            </w:r>
          </w:p>
        </w:tc>
        <w:tc>
          <w:tcPr>
            <w:tcW w:w="2500" w:type="pct"/>
            <w:hideMark/>
          </w:tcPr>
          <w:p w14:paraId="2DDC20FA" w14:textId="77777777" w:rsidR="00B237F7" w:rsidRDefault="00B237F7" w:rsidP="006026A0">
            <w:pPr>
              <w:pStyle w:val="ListParagraph"/>
              <w:numPr>
                <w:ilvl w:val="0"/>
                <w:numId w:val="13"/>
              </w:numPr>
              <w:spacing w:line="240" w:lineRule="auto"/>
              <w:ind w:left="458"/>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rPr>
            </w:pPr>
            <w:r w:rsidRPr="004B4345">
              <w:rPr>
                <w:rFonts w:ascii="Khmer OS Battambang" w:hAnsi="Khmer OS Battambang" w:cs="Khmer OS Battambang" w:hint="cs"/>
                <w:sz w:val="18"/>
                <w:szCs w:val="18"/>
                <w:cs/>
                <w:lang w:bidi="km-KH"/>
              </w:rPr>
              <w:t xml:space="preserve">អ្វីដែលអាចផ្តល់ជូនបាន </w:t>
            </w:r>
            <w:r>
              <w:rPr>
                <w:rFonts w:ascii="Khmer OS Battambang" w:hAnsi="Khmer OS Battambang" w:cs="Khmer OS Battambang" w:hint="cs"/>
                <w:sz w:val="18"/>
                <w:szCs w:val="18"/>
                <w:cs/>
                <w:lang w:bidi="km-KH"/>
              </w:rPr>
              <w:t>៤ក</w:t>
            </w:r>
            <w:r w:rsidRPr="004B4345">
              <w:rPr>
                <w:rFonts w:ascii="Khmer OS Battambang" w:hAnsi="Khmer OS Battambang" w:cs="Khmer OS Battambang" w:hint="cs"/>
                <w:sz w:val="18"/>
                <w:szCs w:val="18"/>
                <w:cs/>
                <w:lang w:bidi="km-KH"/>
              </w:rPr>
              <w:t>៖ សេចក្តី</w:t>
            </w:r>
            <w:r>
              <w:rPr>
                <w:rFonts w:ascii="Khmer OS Battambang" w:hAnsi="Khmer OS Battambang" w:cs="Khmer OS Battambang" w:hint="cs"/>
                <w:sz w:val="18"/>
                <w:szCs w:val="18"/>
                <w:cs/>
                <w:lang w:bidi="km-KH"/>
              </w:rPr>
              <w:t>ព្រាងរបាយការណ៍ (ជាភាសាអង់គ្លេស)</w:t>
            </w:r>
          </w:p>
          <w:p w14:paraId="70E9ECD6" w14:textId="77777777" w:rsidR="00B237F7" w:rsidRDefault="00B237F7" w:rsidP="006026A0">
            <w:pPr>
              <w:pStyle w:val="ListParagraph"/>
              <w:numPr>
                <w:ilvl w:val="0"/>
                <w:numId w:val="13"/>
              </w:numPr>
              <w:spacing w:line="240" w:lineRule="auto"/>
              <w:ind w:left="458"/>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lang w:bidi="km-KH"/>
              </w:rPr>
            </w:pPr>
            <w:r w:rsidRPr="00D13C3E">
              <w:rPr>
                <w:rFonts w:ascii="Khmer OS Battambang" w:hAnsi="Khmer OS Battambang" w:cs="Khmer OS Battambang" w:hint="cs"/>
                <w:sz w:val="18"/>
                <w:szCs w:val="18"/>
                <w:cs/>
                <w:lang w:bidi="km-KH"/>
              </w:rPr>
              <w:t>អ្វីដែលអាចផ្តល់ជូនបាន ៤ខ៖ របាយការណ៍វាយតម្លៃប្រហែល ៥០ ទំព័រ ដែលស័ក្តិសមសម្រាប់ការបោះពុម្ព</w:t>
            </w:r>
            <w:r w:rsidRPr="00D13C3E">
              <w:rPr>
                <w:rFonts w:ascii="Khmer OS Battambang" w:hAnsi="Khmer OS Battambang" w:cs="Khmer OS Battambang"/>
                <w:sz w:val="18"/>
                <w:szCs w:val="18"/>
                <w:lang w:bidi="km-KH"/>
              </w:rPr>
              <w:t xml:space="preserve"> –</w:t>
            </w:r>
            <w:r>
              <w:rPr>
                <w:rFonts w:ascii="Khmer OS Battambang" w:hAnsi="Khmer OS Battambang" w:cs="Khmer OS Battambang" w:hint="cs"/>
                <w:sz w:val="18"/>
                <w:szCs w:val="18"/>
                <w:cs/>
                <w:lang w:bidi="km-KH"/>
              </w:rPr>
              <w:t xml:space="preserve"> រួមជាមួយឧបសម្ព័ន្ធ និងអនុសាសន៍ដែលត្រូវបានបង្កើតឡើងរួមគ្នាផងដែរ (ជាភាសាអង់គ្លេស និងភាសាខ្មែរ)</w:t>
            </w:r>
          </w:p>
          <w:p w14:paraId="592FBBA9" w14:textId="77777777" w:rsidR="00B237F7" w:rsidRPr="00D13C3E" w:rsidRDefault="00B237F7" w:rsidP="006026A0">
            <w:pPr>
              <w:pStyle w:val="ListParagraph"/>
              <w:numPr>
                <w:ilvl w:val="0"/>
                <w:numId w:val="13"/>
              </w:numPr>
              <w:spacing w:line="240" w:lineRule="auto"/>
              <w:ind w:left="458"/>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lang w:bidi="km-KH"/>
              </w:rPr>
            </w:pPr>
            <w:r w:rsidRPr="00D13C3E">
              <w:rPr>
                <w:rFonts w:ascii="Khmer OS Battambang" w:hAnsi="Khmer OS Battambang" w:cs="Khmer OS Battambang" w:hint="cs"/>
                <w:sz w:val="18"/>
                <w:szCs w:val="18"/>
                <w:cs/>
                <w:lang w:bidi="km-KH"/>
              </w:rPr>
              <w:t xml:space="preserve">អ្វីដែលអាចផ្តល់ជូនបាន </w:t>
            </w:r>
            <w:r>
              <w:rPr>
                <w:rFonts w:ascii="Khmer OS Battambang" w:hAnsi="Khmer OS Battambang" w:cs="Khmer OS Battambang" w:hint="cs"/>
                <w:sz w:val="18"/>
                <w:szCs w:val="18"/>
                <w:cs/>
                <w:lang w:bidi="km-KH"/>
              </w:rPr>
              <w:t>៥</w:t>
            </w:r>
            <w:r w:rsidRPr="00D13C3E">
              <w:rPr>
                <w:rFonts w:ascii="Khmer OS Battambang" w:hAnsi="Khmer OS Battambang" w:cs="Khmer OS Battambang" w:hint="cs"/>
                <w:sz w:val="18"/>
                <w:szCs w:val="18"/>
                <w:cs/>
                <w:lang w:bidi="km-KH"/>
              </w:rPr>
              <w:t>៖</w:t>
            </w:r>
            <w:r>
              <w:rPr>
                <w:rFonts w:ascii="Khmer OS Battambang" w:hAnsi="Khmer OS Battambang" w:cs="Khmer OS Battambang" w:hint="cs"/>
                <w:sz w:val="18"/>
                <w:szCs w:val="18"/>
                <w:cs/>
                <w:lang w:bidi="km-KH"/>
              </w:rPr>
              <w:t xml:space="preserve"> </w:t>
            </w:r>
            <w:r w:rsidRPr="00D13C3E">
              <w:rPr>
                <w:rFonts w:ascii="Khmer OS Battambang" w:hAnsi="Khmer OS Battambang" w:cs="Khmer OS Battambang"/>
                <w:sz w:val="18"/>
                <w:szCs w:val="18"/>
                <w:cs/>
                <w:lang w:bidi="km-KH"/>
              </w:rPr>
              <w:t xml:space="preserve">បានធ្វើបច្ចុប្បន្នភាព </w:t>
            </w:r>
            <w:proofErr w:type="spellStart"/>
            <w:r>
              <w:rPr>
                <w:rFonts w:ascii="Khmer OS Battambang" w:hAnsi="Khmer OS Battambang" w:cs="Khmer OS Battambang"/>
                <w:sz w:val="18"/>
                <w:szCs w:val="18"/>
              </w:rPr>
              <w:t>ផៅវឺភា</w:t>
            </w:r>
            <w:proofErr w:type="spellEnd"/>
            <w:r>
              <w:rPr>
                <w:rFonts w:ascii="Khmer OS Battambang" w:hAnsi="Khmer OS Battambang" w:cs="Khmer OS Battambang"/>
                <w:sz w:val="18"/>
                <w:szCs w:val="18"/>
              </w:rPr>
              <w:t>ញ់</w:t>
            </w:r>
            <w:r w:rsidRPr="00D13C3E">
              <w:rPr>
                <w:rFonts w:ascii="Khmer OS Battambang" w:hAnsi="Khmer OS Battambang" w:cs="Khmer OS Battambang"/>
                <w:sz w:val="18"/>
                <w:szCs w:val="18"/>
              </w:rPr>
              <w:t xml:space="preserve"> </w:t>
            </w:r>
            <w:r>
              <w:rPr>
                <w:rFonts w:ascii="Khmer OS Battambang" w:hAnsi="Khmer OS Battambang" w:cs="Khmer OS Battambang" w:hint="cs"/>
                <w:sz w:val="18"/>
                <w:szCs w:val="18"/>
                <w:cs/>
                <w:lang w:bidi="km-KH"/>
              </w:rPr>
              <w:t>“</w:t>
            </w:r>
            <w:proofErr w:type="spellStart"/>
            <w:r>
              <w:rPr>
                <w:rFonts w:ascii="Khmer OS Battambang" w:hAnsi="Khmer OS Battambang" w:cs="Khmer OS Battambang"/>
                <w:sz w:val="18"/>
                <w:szCs w:val="18"/>
                <w:lang w:bidi="km-KH"/>
              </w:rPr>
              <w:t>ស្លាយ</w:t>
            </w:r>
            <w:proofErr w:type="spellEnd"/>
            <w:r>
              <w:rPr>
                <w:rFonts w:ascii="Khmer OS Battambang" w:hAnsi="Khmer OS Battambang" w:cs="Khmer OS Battambang" w:hint="cs"/>
                <w:sz w:val="18"/>
                <w:szCs w:val="18"/>
                <w:cs/>
                <w:lang w:bidi="km-KH"/>
              </w:rPr>
              <w:t>”</w:t>
            </w:r>
            <w:r w:rsidRPr="00D13C3E">
              <w:rPr>
                <w:rFonts w:ascii="Khmer OS Battambang" w:hAnsi="Khmer OS Battambang" w:cs="Khmer OS Battambang"/>
                <w:sz w:val="18"/>
                <w:szCs w:val="18"/>
              </w:rPr>
              <w:t xml:space="preserve"> </w:t>
            </w:r>
            <w:r>
              <w:rPr>
                <w:rFonts w:ascii="Khmer OS Battambang" w:hAnsi="Khmer OS Battambang" w:cs="Khmer OS Battambang" w:hint="cs"/>
                <w:sz w:val="18"/>
                <w:szCs w:val="18"/>
                <w:cs/>
                <w:lang w:bidi="km-KH"/>
              </w:rPr>
              <w:t>រួម</w:t>
            </w:r>
            <w:r w:rsidRPr="00D13C3E">
              <w:rPr>
                <w:rFonts w:ascii="Khmer OS Battambang" w:hAnsi="Khmer OS Battambang" w:cs="Khmer OS Battambang"/>
                <w:sz w:val="18"/>
                <w:szCs w:val="18"/>
                <w:cs/>
                <w:lang w:bidi="km-KH"/>
              </w:rPr>
              <w:t xml:space="preserve">ជាមួយការបញ្ចេញសំឡេង </w:t>
            </w:r>
            <w:r>
              <w:rPr>
                <w:rFonts w:ascii="Khmer OS Battambang" w:hAnsi="Khmer OS Battambang" w:cs="Khmer OS Battambang" w:hint="cs"/>
                <w:sz w:val="18"/>
                <w:szCs w:val="18"/>
                <w:cs/>
                <w:lang w:bidi="km-KH"/>
              </w:rPr>
              <w:t>ដែលនឹងត្រូវប្រើប្រាស់</w:t>
            </w:r>
            <w:r w:rsidRPr="00D13C3E">
              <w:rPr>
                <w:rFonts w:ascii="Khmer OS Battambang" w:hAnsi="Khmer OS Battambang" w:cs="Khmer OS Battambang"/>
                <w:sz w:val="18"/>
                <w:szCs w:val="18"/>
                <w:cs/>
                <w:lang w:bidi="km-KH"/>
              </w:rPr>
              <w:t>សម្រាប់ព្រឹត្តិការណ៍ផ្សព្វផ្សាយ (ជាភាសាអង់គ្លេស និងខ្មែរ)។</w:t>
            </w:r>
          </w:p>
          <w:p w14:paraId="173F2E38" w14:textId="77777777" w:rsidR="00B237F7" w:rsidRPr="004B4345" w:rsidRDefault="00B237F7" w:rsidP="006026A0">
            <w:pPr>
              <w:pStyle w:val="ListParagraph"/>
              <w:numPr>
                <w:ilvl w:val="0"/>
                <w:numId w:val="13"/>
              </w:numPr>
              <w:spacing w:line="240" w:lineRule="auto"/>
              <w:ind w:left="458"/>
              <w:cnfStyle w:val="000000100000" w:firstRow="0" w:lastRow="0" w:firstColumn="0" w:lastColumn="0" w:oddVBand="0" w:evenVBand="0" w:oddHBand="1" w:evenHBand="0" w:firstRowFirstColumn="0" w:firstRowLastColumn="0" w:lastRowFirstColumn="0" w:lastRowLastColumn="0"/>
              <w:rPr>
                <w:rFonts w:ascii="Khmer OS Battambang" w:hAnsi="Khmer OS Battambang" w:cs="Khmer OS Battambang"/>
                <w:sz w:val="18"/>
                <w:szCs w:val="18"/>
              </w:rPr>
            </w:pPr>
            <w:r w:rsidRPr="00D13C3E">
              <w:rPr>
                <w:rFonts w:ascii="Khmer OS Battambang" w:hAnsi="Khmer OS Battambang" w:cs="Khmer OS Battambang" w:hint="cs"/>
                <w:sz w:val="18"/>
                <w:szCs w:val="18"/>
                <w:cs/>
                <w:lang w:bidi="km-KH"/>
              </w:rPr>
              <w:t xml:space="preserve">អ្វីដែលអាចផ្តល់ជូនបាន </w:t>
            </w:r>
            <w:r>
              <w:rPr>
                <w:rFonts w:ascii="Khmer OS Battambang" w:hAnsi="Khmer OS Battambang" w:cs="Khmer OS Battambang" w:hint="cs"/>
                <w:sz w:val="18"/>
                <w:szCs w:val="18"/>
                <w:cs/>
                <w:lang w:bidi="km-KH"/>
              </w:rPr>
              <w:t>៦</w:t>
            </w:r>
            <w:r w:rsidRPr="00D13C3E">
              <w:rPr>
                <w:rFonts w:ascii="Khmer OS Battambang" w:hAnsi="Khmer OS Battambang" w:cs="Khmer OS Battambang"/>
                <w:sz w:val="18"/>
                <w:szCs w:val="18"/>
                <w:cs/>
                <w:lang w:bidi="km-KH"/>
              </w:rPr>
              <w:t xml:space="preserve">៖ </w:t>
            </w:r>
            <w:r>
              <w:rPr>
                <w:rFonts w:ascii="Khmer OS Battambang" w:hAnsi="Khmer OS Battambang" w:cs="Khmer OS Battambang" w:hint="cs"/>
                <w:sz w:val="18"/>
                <w:szCs w:val="18"/>
                <w:cs/>
                <w:lang w:bidi="km-KH"/>
              </w:rPr>
              <w:t>សេចក្តី</w:t>
            </w:r>
            <w:r w:rsidRPr="00D13C3E">
              <w:rPr>
                <w:rFonts w:ascii="Khmer OS Battambang" w:hAnsi="Khmer OS Battambang" w:cs="Khmer OS Battambang"/>
                <w:sz w:val="18"/>
                <w:szCs w:val="18"/>
                <w:cs/>
                <w:lang w:bidi="km-KH"/>
              </w:rPr>
              <w:t>សង្ខេបការវាយតម្លៃ</w:t>
            </w:r>
            <w:r>
              <w:rPr>
                <w:rFonts w:ascii="Khmer OS Battambang" w:hAnsi="Khmer OS Battambang" w:cs="Khmer OS Battambang" w:hint="cs"/>
                <w:sz w:val="18"/>
                <w:szCs w:val="18"/>
                <w:cs/>
                <w:lang w:bidi="km-KH"/>
              </w:rPr>
              <w:t>ជាក្រាហ្វិកព័ត៌មាន ចំនួន ៤</w:t>
            </w:r>
            <w:r w:rsidRPr="00D13C3E">
              <w:rPr>
                <w:rFonts w:ascii="Khmer OS Battambang" w:hAnsi="Khmer OS Battambang" w:cs="Khmer OS Battambang"/>
                <w:sz w:val="18"/>
                <w:szCs w:val="18"/>
                <w:cs/>
                <w:lang w:bidi="km-KH"/>
              </w:rPr>
              <w:t xml:space="preserve"> ទំព័រ (ជាភាសាអង់គ្លេស និងភាសាខ្មែរ) </w:t>
            </w:r>
            <w:r>
              <w:rPr>
                <w:rFonts w:ascii="Khmer OS Battambang" w:hAnsi="Khmer OS Battambang" w:cs="Khmer OS Battambang" w:hint="cs"/>
                <w:sz w:val="18"/>
                <w:szCs w:val="18"/>
                <w:cs/>
                <w:lang w:bidi="km-KH"/>
              </w:rPr>
              <w:t>អំពីរបកគំហើញនៃ</w:t>
            </w:r>
            <w:r w:rsidRPr="00D13C3E">
              <w:rPr>
                <w:rFonts w:ascii="Khmer OS Battambang" w:hAnsi="Khmer OS Battambang" w:cs="Khmer OS Battambang"/>
                <w:sz w:val="18"/>
                <w:szCs w:val="18"/>
                <w:cs/>
                <w:lang w:bidi="km-KH"/>
              </w:rPr>
              <w:t>ការវាយតម្លៃសម្រាប់</w:t>
            </w:r>
            <w:r>
              <w:rPr>
                <w:rFonts w:ascii="Khmer OS Battambang" w:hAnsi="Khmer OS Battambang" w:cs="Khmer OS Battambang" w:hint="cs"/>
                <w:sz w:val="18"/>
                <w:szCs w:val="18"/>
                <w:cs/>
                <w:lang w:bidi="km-KH"/>
              </w:rPr>
              <w:t>អ្នកចូលរួម</w:t>
            </w:r>
            <w:r w:rsidRPr="00D13C3E">
              <w:rPr>
                <w:rFonts w:ascii="Khmer OS Battambang" w:hAnsi="Khmer OS Battambang" w:cs="Khmer OS Battambang"/>
                <w:sz w:val="18"/>
                <w:szCs w:val="18"/>
                <w:cs/>
                <w:lang w:bidi="km-KH"/>
              </w:rPr>
              <w:t>ដែល</w:t>
            </w:r>
            <w:r>
              <w:rPr>
                <w:rFonts w:ascii="Khmer OS Battambang" w:hAnsi="Khmer OS Battambang" w:cs="Khmer OS Battambang" w:hint="cs"/>
                <w:sz w:val="18"/>
                <w:szCs w:val="18"/>
                <w:cs/>
                <w:lang w:bidi="km-KH"/>
              </w:rPr>
              <w:t>ពុំ</w:t>
            </w:r>
            <w:r w:rsidRPr="00D13C3E">
              <w:rPr>
                <w:rFonts w:ascii="Khmer OS Battambang" w:hAnsi="Khmer OS Battambang" w:cs="Khmer OS Battambang"/>
                <w:sz w:val="18"/>
                <w:szCs w:val="18"/>
                <w:cs/>
                <w:lang w:bidi="km-KH"/>
              </w:rPr>
              <w:t>មានបច្ចេកទេស</w:t>
            </w:r>
            <w:r>
              <w:rPr>
                <w:rFonts w:ascii="Khmer OS Battambang" w:hAnsi="Khmer OS Battambang" w:cs="Khmer OS Battambang" w:hint="cs"/>
                <w:sz w:val="18"/>
                <w:szCs w:val="18"/>
                <w:cs/>
                <w:lang w:bidi="km-KH"/>
              </w:rPr>
              <w:t>។</w:t>
            </w:r>
          </w:p>
        </w:tc>
      </w:tr>
    </w:tbl>
    <w:p w14:paraId="7869B955" w14:textId="77777777" w:rsidR="00B237F7" w:rsidRPr="00B237F7" w:rsidRDefault="00B237F7" w:rsidP="00B237F7">
      <w:pPr>
        <w:rPr>
          <w:lang w:bidi="en-US"/>
        </w:rPr>
      </w:pPr>
    </w:p>
    <w:p w14:paraId="4E3D0055" w14:textId="1757F22D" w:rsidR="00091BD6" w:rsidRDefault="00091BD6">
      <w:pPr>
        <w:spacing w:line="240" w:lineRule="auto"/>
        <w:rPr>
          <w:rFonts w:ascii="Khmer OS Battambang" w:eastAsia="Georgia" w:hAnsi="Khmer OS Battambang" w:cs="Khmer OS Battambang"/>
          <w:noProof/>
          <w:sz w:val="22"/>
        </w:rPr>
      </w:pPr>
      <w:r>
        <w:rPr>
          <w:rFonts w:ascii="Khmer OS Battambang" w:hAnsi="Khmer OS Battambang" w:cs="Khmer OS Battambang"/>
        </w:rPr>
        <w:br w:type="page"/>
      </w:r>
    </w:p>
    <w:p w14:paraId="37B4D331" w14:textId="77777777" w:rsidR="002C4C0F" w:rsidRDefault="002C4C0F" w:rsidP="002C4C0F">
      <w:pPr>
        <w:pStyle w:val="Heading1"/>
        <w:spacing w:before="120" w:after="120"/>
        <w:rPr>
          <w:rFonts w:ascii="Khmer OS Muol Light" w:hAnsi="Khmer OS Muol Light" w:cs="Khmer OS Muol Light"/>
          <w:sz w:val="24"/>
          <w:szCs w:val="24"/>
          <w:cs/>
          <w:lang w:bidi="km-KH"/>
        </w:rPr>
        <w:sectPr w:rsidR="002C4C0F" w:rsidSect="007D4B58">
          <w:pgSz w:w="12240" w:h="15840" w:code="1"/>
          <w:pgMar w:top="1440" w:right="1440" w:bottom="1440" w:left="1440" w:header="720" w:footer="720" w:gutter="0"/>
          <w:cols w:space="720"/>
          <w:titlePg/>
          <w:docGrid w:linePitch="360"/>
        </w:sectPr>
      </w:pPr>
      <w:bookmarkStart w:id="56" w:name="_Toc108542750"/>
    </w:p>
    <w:p w14:paraId="2FB4D26B" w14:textId="0B5ADBF4" w:rsidR="002C4C0F" w:rsidRPr="00AB1A65" w:rsidRDefault="002C4C0F" w:rsidP="002C4C0F">
      <w:pPr>
        <w:pStyle w:val="Heading1"/>
        <w:spacing w:before="120" w:after="120"/>
        <w:rPr>
          <w:rFonts w:ascii="Khmer OS Muol Light" w:hAnsi="Khmer OS Muol Light" w:cs="Khmer OS Muol Light"/>
          <w:sz w:val="28"/>
        </w:rPr>
      </w:pPr>
      <w:bookmarkStart w:id="57" w:name="_Toc110933826"/>
      <w:r w:rsidRPr="00AB1A65">
        <w:rPr>
          <w:rFonts w:ascii="Khmer OS Muol Light" w:hAnsi="Khmer OS Muol Light" w:cs="Khmer OS Muol Light"/>
          <w:sz w:val="28"/>
          <w:cs/>
          <w:lang w:bidi="km-KH"/>
        </w:rPr>
        <w:lastRenderedPageBreak/>
        <w:t>ឧបសម្ព័ន្ធ ឌ៖ ផែនការការងារ</w:t>
      </w:r>
      <w:bookmarkEnd w:id="56"/>
      <w:bookmarkEnd w:id="57"/>
      <w:r w:rsidRPr="00AB1A65">
        <w:rPr>
          <w:rFonts w:ascii="Khmer OS Muol Light" w:hAnsi="Khmer OS Muol Light" w:cs="Khmer OS Muol Light"/>
          <w:sz w:val="28"/>
        </w:rPr>
        <w:t xml:space="preserve"> </w:t>
      </w:r>
    </w:p>
    <w:p w14:paraId="7A6EBB13" w14:textId="77777777" w:rsidR="002C4C0F" w:rsidRDefault="002C4C0F" w:rsidP="005C0CED">
      <w:pPr>
        <w:pStyle w:val="EndNoteBibliography"/>
        <w:ind w:left="720" w:hanging="720"/>
        <w:rPr>
          <w:rFonts w:ascii="Khmer OS Battambang" w:hAnsi="Khmer OS Battambang" w:cs="Khmer OS Battambang"/>
        </w:rPr>
      </w:pPr>
    </w:p>
    <w:p w14:paraId="1A53DF52" w14:textId="1647E691" w:rsidR="00A061D1" w:rsidRDefault="00A061D1" w:rsidP="005C0CED">
      <w:pPr>
        <w:pStyle w:val="EndNoteBibliography"/>
        <w:ind w:left="720" w:hanging="720"/>
        <w:rPr>
          <w:rFonts w:ascii="Khmer OS Battambang" w:hAnsi="Khmer OS Battambang" w:cs="Khmer OS Battambang"/>
        </w:rPr>
        <w:sectPr w:rsidR="00A061D1" w:rsidSect="002C4C0F">
          <w:pgSz w:w="15840" w:h="12240" w:orient="landscape" w:code="1"/>
          <w:pgMar w:top="1440" w:right="1440" w:bottom="1440" w:left="1440" w:header="720" w:footer="720" w:gutter="0"/>
          <w:cols w:space="720"/>
          <w:titlePg/>
          <w:docGrid w:linePitch="360"/>
        </w:sectPr>
      </w:pPr>
      <w:r w:rsidRPr="000E4648">
        <w:rPr>
          <w:lang w:eastAsia="en-GB"/>
        </w:rPr>
        <w:drawing>
          <wp:inline distT="0" distB="0" distL="0" distR="0" wp14:anchorId="5F650118" wp14:editId="10651A2C">
            <wp:extent cx="8660934" cy="356728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668913" cy="3570575"/>
                    </a:xfrm>
                    <a:prstGeom prst="rect">
                      <a:avLst/>
                    </a:prstGeom>
                    <a:noFill/>
                    <a:ln>
                      <a:noFill/>
                    </a:ln>
                  </pic:spPr>
                </pic:pic>
              </a:graphicData>
            </a:graphic>
          </wp:inline>
        </w:drawing>
      </w:r>
    </w:p>
    <w:p w14:paraId="085BCEBE" w14:textId="77777777" w:rsidR="00AB1A65" w:rsidRPr="00AB1A65" w:rsidRDefault="00AB1A65" w:rsidP="00AB1A65">
      <w:pPr>
        <w:pStyle w:val="Heading1"/>
        <w:spacing w:before="120" w:after="120"/>
        <w:rPr>
          <w:sz w:val="28"/>
        </w:rPr>
      </w:pPr>
      <w:bookmarkStart w:id="58" w:name="_Toc108542751"/>
      <w:bookmarkStart w:id="59" w:name="_Toc110933827"/>
      <w:r w:rsidRPr="00AB1A65">
        <w:rPr>
          <w:rFonts w:ascii="Khmer OS Muol Light" w:hAnsi="Khmer OS Muol Light" w:cs="Khmer OS Muol Light"/>
          <w:sz w:val="28"/>
          <w:cs/>
          <w:lang w:bidi="km-KH"/>
        </w:rPr>
        <w:lastRenderedPageBreak/>
        <w:t xml:space="preserve">ឧបសម្ព័ន្ធ </w:t>
      </w:r>
      <w:r w:rsidRPr="00AB1A65">
        <w:rPr>
          <w:rFonts w:ascii="Khmer OS Muol Light" w:hAnsi="Khmer OS Muol Light" w:cs="Khmer OS Muol Light" w:hint="cs"/>
          <w:sz w:val="28"/>
          <w:cs/>
          <w:lang w:bidi="km-KH"/>
        </w:rPr>
        <w:t>ឍ</w:t>
      </w:r>
      <w:r w:rsidRPr="00AB1A65">
        <w:rPr>
          <w:rFonts w:ascii="Khmer OS Muol Light" w:hAnsi="Khmer OS Muol Light" w:cs="Khmer OS Muol Light"/>
          <w:sz w:val="28"/>
          <w:cs/>
          <w:lang w:bidi="km-KH"/>
        </w:rPr>
        <w:t xml:space="preserve">៖ </w:t>
      </w:r>
      <w:r w:rsidRPr="00AB1A65">
        <w:rPr>
          <w:rFonts w:ascii="Khmer OS Muol Light" w:hAnsi="Khmer OS Muol Light" w:cs="Khmer OS Muol Light" w:hint="cs"/>
          <w:sz w:val="28"/>
          <w:cs/>
          <w:lang w:bidi="km-KH"/>
        </w:rPr>
        <w:t>ក្រុមវាយតម្លៃ</w:t>
      </w:r>
      <w:bookmarkEnd w:id="58"/>
      <w:bookmarkEnd w:id="59"/>
    </w:p>
    <w:p w14:paraId="48820844" w14:textId="77777777" w:rsidR="00D21235" w:rsidRPr="00E53282" w:rsidRDefault="00D21235" w:rsidP="00945EFD">
      <w:pPr>
        <w:jc w:val="both"/>
        <w:rPr>
          <w:rFonts w:ascii="Khmer OS Battambang" w:hAnsi="Khmer OS Battambang" w:cs="Khmer OS Battambang"/>
          <w:lang w:eastAsia="en-GB"/>
        </w:rPr>
      </w:pPr>
      <w:r w:rsidRPr="00E53282">
        <w:rPr>
          <w:rFonts w:ascii="Khmer OS Battambang" w:hAnsi="Khmer OS Battambang" w:cs="Khmer OS Battambang"/>
          <w:cs/>
          <w:lang w:eastAsia="en-GB" w:bidi="km-KH"/>
        </w:rPr>
        <w:t>ក្រុម</w:t>
      </w:r>
      <w:r>
        <w:rPr>
          <w:rFonts w:ascii="Khmer OS Battambang" w:hAnsi="Khmer OS Battambang" w:cs="Khmer OS Battambang" w:hint="cs"/>
          <w:cs/>
          <w:lang w:eastAsia="en-GB" w:bidi="km-KH"/>
        </w:rPr>
        <w:t>ការងារ</w:t>
      </w:r>
      <w:r w:rsidRPr="00E53282">
        <w:rPr>
          <w:rFonts w:ascii="Khmer OS Battambang" w:hAnsi="Khmer OS Battambang" w:cs="Khmer OS Battambang"/>
          <w:cs/>
          <w:lang w:eastAsia="en-GB" w:bidi="km-KH"/>
        </w:rPr>
        <w:t>អន្តរជាតិរបស់យើងមាន</w:t>
      </w:r>
      <w:r>
        <w:rPr>
          <w:rFonts w:ascii="Khmer OS Battambang" w:hAnsi="Khmer OS Battambang" w:cs="Khmer OS Battambang" w:hint="cs"/>
          <w:cs/>
          <w:lang w:eastAsia="en-GB" w:bidi="km-KH"/>
        </w:rPr>
        <w:t>ជំនួយការ</w:t>
      </w:r>
      <w:r w:rsidRPr="00E53282">
        <w:rPr>
          <w:rFonts w:ascii="Khmer OS Battambang" w:hAnsi="Khmer OS Battambang" w:cs="Khmer OS Battambang"/>
          <w:cs/>
          <w:lang w:eastAsia="en-GB" w:bidi="km-KH"/>
        </w:rPr>
        <w:t xml:space="preserve">ទីប្រឹក្សា </w:t>
      </w:r>
      <w:r w:rsidRPr="00E53282">
        <w:rPr>
          <w:rFonts w:ascii="Khmer OS Battambang" w:hAnsi="Khmer OS Battambang" w:cs="Khmer OS Battambang"/>
          <w:lang w:eastAsia="en-GB"/>
        </w:rPr>
        <w:t>St John Day (</w:t>
      </w:r>
      <w:r w:rsidRPr="00E53282">
        <w:rPr>
          <w:rFonts w:ascii="Khmer OS Battambang" w:hAnsi="Khmer OS Battambang" w:cs="Khmer OS Battambang"/>
          <w:cs/>
          <w:lang w:eastAsia="en-GB" w:bidi="km-KH"/>
        </w:rPr>
        <w:t xml:space="preserve">ប្រធានក្រុម) និងបុគ្គលិកអចិន្ត្រៃយ៍របស់ </w:t>
      </w:r>
      <w:r w:rsidRPr="00E53282">
        <w:rPr>
          <w:rFonts w:ascii="Khmer OS Battambang" w:hAnsi="Khmer OS Battambang" w:cs="Khmer OS Battambang"/>
          <w:lang w:eastAsia="en-GB"/>
        </w:rPr>
        <w:t>IOD PARC Sonia Pérez (</w:t>
      </w:r>
      <w:r w:rsidRPr="00E53282">
        <w:rPr>
          <w:rFonts w:ascii="Khmer OS Battambang" w:hAnsi="Khmer OS Battambang" w:cs="Khmer OS Battambang"/>
          <w:cs/>
          <w:lang w:eastAsia="en-GB" w:bidi="km-KH"/>
        </w:rPr>
        <w:t>អ្នកជំនាញ</w:t>
      </w:r>
      <w:r>
        <w:rPr>
          <w:rFonts w:ascii="Khmer OS Battambang" w:hAnsi="Khmer OS Battambang" w:cs="Khmer OS Battambang" w:hint="cs"/>
          <w:cs/>
          <w:lang w:eastAsia="en-GB" w:bidi="km-KH"/>
        </w:rPr>
        <w:t>នៅក្នុង</w:t>
      </w:r>
      <w:r w:rsidRPr="00E53282">
        <w:rPr>
          <w:rFonts w:ascii="Khmer OS Battambang" w:hAnsi="Khmer OS Battambang" w:cs="Khmer OS Battambang"/>
          <w:cs/>
          <w:lang w:eastAsia="en-GB" w:bidi="km-KH"/>
        </w:rPr>
        <w:t xml:space="preserve">ក្រុម)។ </w:t>
      </w:r>
      <w:r w:rsidRPr="00E53282">
        <w:rPr>
          <w:rFonts w:ascii="Khmer OS Battambang" w:hAnsi="Khmer OS Battambang" w:cs="Khmer OS Battambang"/>
          <w:lang w:eastAsia="en-GB"/>
        </w:rPr>
        <w:t xml:space="preserve">St John </w:t>
      </w:r>
      <w:r w:rsidRPr="00E53282">
        <w:rPr>
          <w:rFonts w:ascii="Khmer OS Battambang" w:hAnsi="Khmer OS Battambang" w:cs="Khmer OS Battambang"/>
          <w:cs/>
          <w:lang w:eastAsia="en-GB" w:bidi="km-KH"/>
        </w:rPr>
        <w:t>នឹងទទួលខុសត្រូវទាំងស្រុង</w:t>
      </w:r>
      <w:r>
        <w:rPr>
          <w:rFonts w:ascii="Khmer OS Battambang" w:hAnsi="Khmer OS Battambang" w:cs="Khmer OS Battambang" w:hint="cs"/>
          <w:cs/>
          <w:lang w:eastAsia="en-GB" w:bidi="km-KH"/>
        </w:rPr>
        <w:t>លើ</w:t>
      </w:r>
      <w:r w:rsidRPr="00E53282">
        <w:rPr>
          <w:rFonts w:ascii="Khmer OS Battambang" w:hAnsi="Khmer OS Battambang" w:cs="Khmer OS Battambang"/>
          <w:cs/>
          <w:lang w:eastAsia="en-GB" w:bidi="km-KH"/>
        </w:rPr>
        <w:t xml:space="preserve">ការគ្រប់គ្រង និងធ្វើការវាយតម្លៃពីដើមដល់ចប់ </w:t>
      </w:r>
      <w:r>
        <w:rPr>
          <w:rFonts w:ascii="Khmer OS Battambang" w:hAnsi="Khmer OS Battambang" w:cs="Khmer OS Battambang" w:hint="cs"/>
          <w:cs/>
          <w:lang w:eastAsia="en-GB" w:bidi="km-KH"/>
        </w:rPr>
        <w:t>និង</w:t>
      </w:r>
      <w:r w:rsidRPr="00E53282">
        <w:rPr>
          <w:rFonts w:ascii="Khmer OS Battambang" w:hAnsi="Khmer OS Battambang" w:cs="Khmer OS Battambang"/>
          <w:cs/>
          <w:lang w:eastAsia="en-GB" w:bidi="km-KH"/>
        </w:rPr>
        <w:t>ដឹកនាំការប្រមូលទិន្នន័យ និងការវិភាគទិន្នន័យ</w:t>
      </w:r>
      <w:r>
        <w:rPr>
          <w:rFonts w:ascii="Khmer OS Battambang" w:hAnsi="Khmer OS Battambang" w:cs="Khmer OS Battambang" w:hint="cs"/>
          <w:cs/>
          <w:lang w:eastAsia="en-GB" w:bidi="km-KH"/>
        </w:rPr>
        <w:t>ជា</w:t>
      </w:r>
      <w:r w:rsidRPr="00E53282">
        <w:rPr>
          <w:rFonts w:ascii="Khmer OS Battambang" w:hAnsi="Khmer OS Battambang" w:cs="Khmer OS Battambang"/>
          <w:cs/>
          <w:lang w:eastAsia="en-GB" w:bidi="km-KH"/>
        </w:rPr>
        <w:t>រួម និងការ</w:t>
      </w:r>
      <w:r>
        <w:rPr>
          <w:rFonts w:ascii="Khmer OS Battambang" w:hAnsi="Khmer OS Battambang" w:cs="Khmer OS Battambang" w:hint="cs"/>
          <w:cs/>
          <w:lang w:eastAsia="en-GB" w:bidi="km-KH"/>
        </w:rPr>
        <w:t>ធ្វើសេចក្តី</w:t>
      </w:r>
      <w:r w:rsidRPr="00E53282">
        <w:rPr>
          <w:rFonts w:ascii="Khmer OS Battambang" w:hAnsi="Khmer OS Battambang" w:cs="Khmer OS Battambang"/>
          <w:cs/>
          <w:lang w:eastAsia="en-GB" w:bidi="km-KH"/>
        </w:rPr>
        <w:t>ព្រាង</w:t>
      </w:r>
      <w:r>
        <w:rPr>
          <w:rFonts w:ascii="Khmer OS Battambang" w:hAnsi="Khmer OS Battambang" w:cs="Khmer OS Battambang" w:hint="cs"/>
          <w:cs/>
          <w:lang w:eastAsia="en-GB" w:bidi="km-KH"/>
        </w:rPr>
        <w:t>អ្វីដែលអាចផ្តល់ជូនបាន</w:t>
      </w:r>
      <w:r w:rsidRPr="00E53282">
        <w:rPr>
          <w:rFonts w:ascii="Khmer OS Battambang" w:hAnsi="Khmer OS Battambang" w:cs="Khmer OS Battambang"/>
          <w:cs/>
          <w:lang w:eastAsia="en-GB" w:bidi="km-KH"/>
        </w:rPr>
        <w:t>។ គាត់នឹងក្លាយជា</w:t>
      </w:r>
      <w:r>
        <w:rPr>
          <w:rFonts w:ascii="Khmer OS Battambang" w:hAnsi="Khmer OS Battambang" w:cs="Khmer OS Battambang" w:hint="cs"/>
          <w:cs/>
          <w:lang w:eastAsia="en-GB" w:bidi="km-KH"/>
        </w:rPr>
        <w:t>បុគ្គល</w:t>
      </w:r>
      <w:r w:rsidRPr="00E53282">
        <w:rPr>
          <w:rFonts w:ascii="Khmer OS Battambang" w:hAnsi="Khmer OS Battambang" w:cs="Khmer OS Battambang"/>
          <w:cs/>
          <w:lang w:eastAsia="en-GB" w:bidi="km-KH"/>
        </w:rPr>
        <w:t>ទំនាក់ទំនង</w:t>
      </w:r>
      <w:r>
        <w:rPr>
          <w:rFonts w:ascii="Khmer OS Battambang" w:hAnsi="Khmer OS Battambang" w:cs="Khmer OS Battambang" w:hint="cs"/>
          <w:cs/>
          <w:lang w:eastAsia="en-GB" w:bidi="km-KH"/>
        </w:rPr>
        <w:t>ដ៏</w:t>
      </w:r>
      <w:r w:rsidRPr="00E53282">
        <w:rPr>
          <w:rFonts w:ascii="Khmer OS Battambang" w:hAnsi="Khmer OS Battambang" w:cs="Khmer OS Battambang"/>
          <w:cs/>
          <w:lang w:eastAsia="en-GB" w:bidi="km-KH"/>
        </w:rPr>
        <w:t>សំខាន់សម្រាប់អង្គការយូនីសេហ្វកម្ពុជា</w:t>
      </w:r>
      <w:r>
        <w:rPr>
          <w:rFonts w:ascii="Khmer OS Battambang" w:hAnsi="Khmer OS Battambang" w:cs="Khmer OS Battambang" w:hint="cs"/>
          <w:cs/>
          <w:lang w:eastAsia="en-GB" w:bidi="km-KH"/>
        </w:rPr>
        <w:t xml:space="preserve"> នៅក្នុងដំណើរការទាំងមូល</w:t>
      </w:r>
      <w:r w:rsidRPr="00E53282">
        <w:rPr>
          <w:rFonts w:ascii="Khmer OS Battambang" w:hAnsi="Khmer OS Battambang" w:cs="Khmer OS Battambang"/>
          <w:cs/>
          <w:lang w:eastAsia="en-GB" w:bidi="km-KH"/>
        </w:rPr>
        <w:t xml:space="preserve"> និងដឹកនាំការ</w:t>
      </w:r>
      <w:r>
        <w:rPr>
          <w:rFonts w:ascii="Khmer OS Battambang" w:hAnsi="Khmer OS Battambang" w:cs="Khmer OS Battambang" w:hint="cs"/>
          <w:cs/>
          <w:lang w:eastAsia="en-GB" w:bidi="km-KH"/>
        </w:rPr>
        <w:t>ផ្តល់ព័ត៌មាន</w:t>
      </w:r>
      <w:r w:rsidRPr="00E53282">
        <w:rPr>
          <w:rFonts w:ascii="Khmer OS Battambang" w:hAnsi="Khmer OS Battambang" w:cs="Khmer OS Battambang"/>
          <w:cs/>
          <w:lang w:eastAsia="en-GB" w:bidi="km-KH"/>
        </w:rPr>
        <w:t xml:space="preserve"> និងផ្សព្វផ្សាយ</w:t>
      </w:r>
      <w:r>
        <w:rPr>
          <w:rFonts w:ascii="Khmer OS Battambang" w:hAnsi="Khmer OS Battambang" w:cs="Khmer OS Battambang" w:hint="cs"/>
          <w:cs/>
          <w:lang w:eastAsia="en-GB" w:bidi="km-KH"/>
        </w:rPr>
        <w:t>អំពីរបកគំហើញ</w:t>
      </w:r>
      <w:r w:rsidRPr="00E53282">
        <w:rPr>
          <w:rFonts w:ascii="Khmer OS Battambang" w:hAnsi="Khmer OS Battambang" w:cs="Khmer OS Battambang"/>
          <w:cs/>
          <w:lang w:eastAsia="en-GB" w:bidi="km-KH"/>
        </w:rPr>
        <w:t xml:space="preserve">។ </w:t>
      </w:r>
      <w:r w:rsidRPr="00E53282">
        <w:rPr>
          <w:rFonts w:ascii="Khmer OS Battambang" w:hAnsi="Khmer OS Battambang" w:cs="Khmer OS Battambang"/>
          <w:lang w:eastAsia="en-GB"/>
        </w:rPr>
        <w:t xml:space="preserve">Sonia </w:t>
      </w:r>
      <w:r w:rsidRPr="00E53282">
        <w:rPr>
          <w:rFonts w:ascii="Khmer OS Battambang" w:hAnsi="Khmer OS Battambang" w:cs="Khmer OS Battambang"/>
          <w:cs/>
          <w:lang w:eastAsia="en-GB" w:bidi="km-KH"/>
        </w:rPr>
        <w:t xml:space="preserve">នឹងផ្តល់ជំនាញបច្ចេកទេស និងការគាំទ្រផ្នែកគ្រប់គ្រងគម្រោងដល់ </w:t>
      </w:r>
      <w:r w:rsidRPr="00E53282">
        <w:rPr>
          <w:rFonts w:ascii="Khmer OS Battambang" w:hAnsi="Khmer OS Battambang" w:cs="Khmer OS Battambang"/>
          <w:lang w:eastAsia="en-GB"/>
        </w:rPr>
        <w:t xml:space="preserve">St John </w:t>
      </w:r>
      <w:r>
        <w:rPr>
          <w:rFonts w:ascii="Khmer OS Battambang" w:hAnsi="Khmer OS Battambang" w:cs="Khmer OS Battambang" w:hint="cs"/>
          <w:cs/>
          <w:lang w:eastAsia="en-GB" w:bidi="km-KH"/>
        </w:rPr>
        <w:t>និង</w:t>
      </w:r>
      <w:r w:rsidRPr="00E53282">
        <w:rPr>
          <w:rFonts w:ascii="Khmer OS Battambang" w:hAnsi="Khmer OS Battambang" w:cs="Khmer OS Battambang"/>
          <w:cs/>
          <w:lang w:eastAsia="en-GB" w:bidi="km-KH"/>
        </w:rPr>
        <w:t>ថែមទាំងចូលរួមយ៉ាងទូលំទូលាយ</w:t>
      </w:r>
      <w:r>
        <w:rPr>
          <w:rFonts w:ascii="Khmer OS Battambang" w:hAnsi="Khmer OS Battambang" w:cs="Khmer OS Battambang" w:hint="cs"/>
          <w:cs/>
          <w:lang w:eastAsia="en-GB" w:bidi="km-KH"/>
        </w:rPr>
        <w:t>នៅ</w:t>
      </w:r>
      <w:r w:rsidRPr="00E53282">
        <w:rPr>
          <w:rFonts w:ascii="Khmer OS Battambang" w:hAnsi="Khmer OS Battambang" w:cs="Khmer OS Battambang"/>
          <w:cs/>
          <w:lang w:eastAsia="en-GB" w:bidi="km-KH"/>
        </w:rPr>
        <w:t>ក្នុងការប្រមូលទិន្នន័យបន្ទាប់បន្សំ/ការពិនិត្យឯកសារ ការវិភាគទិន្នន័យ និងការ</w:t>
      </w:r>
      <w:r>
        <w:rPr>
          <w:rFonts w:ascii="Khmer OS Battambang" w:hAnsi="Khmer OS Battambang" w:cs="Khmer OS Battambang" w:hint="cs"/>
          <w:cs/>
          <w:lang w:eastAsia="en-GB" w:bidi="km-KH"/>
        </w:rPr>
        <w:t>ធ្វើ</w:t>
      </w:r>
      <w:r w:rsidRPr="00E53282">
        <w:rPr>
          <w:rFonts w:ascii="Khmer OS Battambang" w:hAnsi="Khmer OS Battambang" w:cs="Khmer OS Battambang"/>
          <w:cs/>
          <w:lang w:eastAsia="en-GB" w:bidi="km-KH"/>
        </w:rPr>
        <w:t>សេចក្តីព្រាង</w:t>
      </w:r>
      <w:r>
        <w:rPr>
          <w:rFonts w:ascii="Khmer OS Battambang" w:hAnsi="Khmer OS Battambang" w:cs="Khmer OS Battambang" w:hint="cs"/>
          <w:cs/>
          <w:lang w:eastAsia="en-GB" w:bidi="km-KH"/>
        </w:rPr>
        <w:t>អ្វីដែលអាចផ្តល់ជូនបានផងដែរ</w:t>
      </w:r>
      <w:r w:rsidRPr="00E53282">
        <w:rPr>
          <w:rFonts w:ascii="Khmer OS Battambang" w:hAnsi="Khmer OS Battambang" w:cs="Khmer OS Battambang"/>
          <w:cs/>
          <w:lang w:eastAsia="en-GB" w:bidi="km-KH"/>
        </w:rPr>
        <w:t>។</w:t>
      </w:r>
    </w:p>
    <w:p w14:paraId="3F83EA3A" w14:textId="77777777" w:rsidR="00D21235" w:rsidRPr="00E53282" w:rsidRDefault="00D21235" w:rsidP="00945EFD">
      <w:pPr>
        <w:jc w:val="both"/>
        <w:rPr>
          <w:rFonts w:ascii="Khmer OS Battambang" w:hAnsi="Khmer OS Battambang" w:cs="Khmer OS Battambang"/>
          <w:lang w:eastAsia="en-GB"/>
        </w:rPr>
      </w:pPr>
      <w:r w:rsidRPr="00E53282">
        <w:rPr>
          <w:rFonts w:ascii="Khmer OS Battambang" w:hAnsi="Khmer OS Battambang" w:cs="Khmer OS Battambang"/>
          <w:cs/>
          <w:lang w:eastAsia="en-GB" w:bidi="km-KH"/>
        </w:rPr>
        <w:t>សមាជិក</w:t>
      </w:r>
      <w:r>
        <w:rPr>
          <w:rFonts w:ascii="Khmer OS Battambang" w:hAnsi="Khmer OS Battambang" w:cs="Khmer OS Battambang" w:hint="cs"/>
          <w:cs/>
          <w:lang w:eastAsia="en-GB" w:bidi="km-KH"/>
        </w:rPr>
        <w:t>សំខាន់ៗ</w:t>
      </w:r>
      <w:r w:rsidRPr="00E53282">
        <w:rPr>
          <w:rFonts w:ascii="Khmer OS Battambang" w:hAnsi="Khmer OS Battambang" w:cs="Khmer OS Battambang"/>
          <w:cs/>
          <w:lang w:eastAsia="en-GB" w:bidi="km-KH"/>
        </w:rPr>
        <w:t>ពីរនាក់ទៀតគឺ</w:t>
      </w:r>
      <w:r>
        <w:rPr>
          <w:rFonts w:ascii="Khmer OS Battambang" w:hAnsi="Khmer OS Battambang" w:cs="Khmer OS Battambang" w:hint="cs"/>
          <w:cs/>
          <w:lang w:eastAsia="en-GB" w:bidi="km-KH"/>
        </w:rPr>
        <w:t xml:space="preserve"> </w:t>
      </w:r>
      <w:r w:rsidRPr="00E53282">
        <w:rPr>
          <w:rFonts w:ascii="Khmer OS Battambang" w:hAnsi="Khmer OS Battambang" w:cs="Khmer OS Battambang"/>
          <w:cs/>
          <w:lang w:eastAsia="en-GB" w:bidi="km-KH"/>
        </w:rPr>
        <w:t xml:space="preserve">សៀង សុខា និងសាំង ហៃ មក​ពី​ក្រុមហ៊ុន </w:t>
      </w:r>
      <w:r w:rsidRPr="00E53282">
        <w:rPr>
          <w:rFonts w:ascii="Khmer OS Battambang" w:hAnsi="Khmer OS Battambang" w:cs="Khmer OS Battambang"/>
          <w:lang w:eastAsia="en-GB"/>
        </w:rPr>
        <w:t xml:space="preserve">M-CRIL </w:t>
      </w:r>
      <w:r>
        <w:rPr>
          <w:rFonts w:ascii="Khmer OS Battambang" w:hAnsi="Khmer OS Battambang" w:cs="Khmer OS Battambang" w:hint="cs"/>
          <w:cs/>
          <w:lang w:eastAsia="en-GB" w:bidi="km-KH"/>
        </w:rPr>
        <w:t>អ្នកទាំង</w:t>
      </w:r>
      <w:r w:rsidRPr="00E53282">
        <w:rPr>
          <w:rFonts w:ascii="Khmer OS Battambang" w:hAnsi="Khmer OS Battambang" w:cs="Khmer OS Battambang"/>
          <w:cs/>
          <w:lang w:eastAsia="en-GB" w:bidi="km-KH"/>
        </w:rPr>
        <w:t>ពីរមាន​មូលដ្ឋាន​នៅ</w:t>
      </w:r>
      <w:r>
        <w:rPr>
          <w:rFonts w:ascii="Khmer OS Battambang" w:hAnsi="Khmer OS Battambang" w:cs="Khmer OS Battambang" w:hint="cs"/>
          <w:cs/>
          <w:lang w:eastAsia="en-GB" w:bidi="km-KH"/>
        </w:rPr>
        <w:t>ប្រទេស</w:t>
      </w:r>
      <w:r w:rsidRPr="00E53282">
        <w:rPr>
          <w:rFonts w:ascii="Khmer OS Battambang" w:hAnsi="Khmer OS Battambang" w:cs="Khmer OS Battambang"/>
          <w:cs/>
          <w:lang w:eastAsia="en-GB" w:bidi="km-KH"/>
        </w:rPr>
        <w:t>កម្ពុជា។ តួនាទី និងទំនួលខុសត្រូវចម្បងរបស់ពួកគេនឹងផ្តោតលើទិន្នន័យបឋម</w:t>
      </w:r>
      <w:r>
        <w:rPr>
          <w:rFonts w:ascii="Khmer OS Battambang" w:hAnsi="Khmer OS Battambang" w:cs="Khmer OS Battambang" w:hint="cs"/>
          <w:cs/>
          <w:lang w:eastAsia="en-GB" w:bidi="km-KH"/>
        </w:rPr>
        <w:t xml:space="preserve"> </w:t>
      </w:r>
      <w:r w:rsidRPr="00E53282">
        <w:rPr>
          <w:rFonts w:ascii="Khmer OS Battambang" w:hAnsi="Khmer OS Battambang" w:cs="Khmer OS Battambang"/>
          <w:cs/>
          <w:lang w:eastAsia="en-GB" w:bidi="km-KH"/>
        </w:rPr>
        <w:t>ដែលប្រមូលបាន</w:t>
      </w:r>
      <w:r>
        <w:rPr>
          <w:rFonts w:ascii="Khmer OS Battambang" w:hAnsi="Khmer OS Battambang" w:cs="Khmer OS Battambang" w:hint="cs"/>
          <w:cs/>
          <w:lang w:eastAsia="en-GB" w:bidi="km-KH"/>
        </w:rPr>
        <w:t>នៅទីវាល</w:t>
      </w:r>
      <w:r w:rsidRPr="00E53282">
        <w:rPr>
          <w:rFonts w:ascii="Khmer OS Battambang" w:hAnsi="Khmer OS Battambang" w:cs="Khmer OS Battambang"/>
          <w:cs/>
          <w:lang w:eastAsia="en-GB" w:bidi="km-KH"/>
        </w:rPr>
        <w:t xml:space="preserve"> រួមទាំងការសាកល្បង</w:t>
      </w:r>
      <w:r>
        <w:rPr>
          <w:rFonts w:ascii="Khmer OS Battambang" w:hAnsi="Khmer OS Battambang" w:cs="Khmer OS Battambang" w:hint="cs"/>
          <w:cs/>
          <w:lang w:eastAsia="en-GB" w:bidi="km-KH"/>
        </w:rPr>
        <w:t>ប្រើ</w:t>
      </w:r>
      <w:r w:rsidRPr="00E53282">
        <w:rPr>
          <w:rFonts w:ascii="Khmer OS Battambang" w:hAnsi="Khmer OS Battambang" w:cs="Khmer OS Battambang"/>
          <w:cs/>
          <w:lang w:eastAsia="en-GB" w:bidi="km-KH"/>
        </w:rPr>
        <w:t xml:space="preserve">ឧបករណ៍ប្រមូលទិន្នន័យជាមុន និងការចូលរួមក្នុងវគ្គបណ្តុះបណ្តាល </w:t>
      </w:r>
      <w:r w:rsidRPr="00E53282">
        <w:rPr>
          <w:rFonts w:ascii="Khmer OS Battambang" w:hAnsi="Khmer OS Battambang" w:cs="Khmer OS Battambang"/>
          <w:lang w:eastAsia="en-GB"/>
        </w:rPr>
        <w:t xml:space="preserve">DRD </w:t>
      </w:r>
      <w:r>
        <w:rPr>
          <w:rFonts w:ascii="Khmer OS Battambang" w:hAnsi="Khmer OS Battambang" w:cs="Khmer OS Battambang" w:hint="cs"/>
          <w:cs/>
          <w:lang w:eastAsia="en-GB" w:bidi="km-KH"/>
        </w:rPr>
        <w:t>ផងដែរ</w:t>
      </w:r>
      <w:r w:rsidRPr="00E53282">
        <w:rPr>
          <w:rFonts w:ascii="Khmer OS Battambang" w:hAnsi="Khmer OS Battambang" w:cs="Khmer OS Battambang"/>
          <w:cs/>
          <w:lang w:eastAsia="en-GB" w:bidi="km-KH"/>
        </w:rPr>
        <w:t>។ ពួកគេក៏នឹងរួមចំណែកក្នុងការវិភាគទិន្នន័យ និងការ</w:t>
      </w:r>
      <w:r>
        <w:rPr>
          <w:rFonts w:ascii="Khmer OS Battambang" w:hAnsi="Khmer OS Battambang" w:cs="Khmer OS Battambang" w:hint="cs"/>
          <w:cs/>
          <w:lang w:eastAsia="en-GB" w:bidi="km-KH"/>
        </w:rPr>
        <w:t>ធ្វើសេចក្តី</w:t>
      </w:r>
      <w:r w:rsidRPr="00E53282">
        <w:rPr>
          <w:rFonts w:ascii="Khmer OS Battambang" w:hAnsi="Khmer OS Battambang" w:cs="Khmer OS Battambang"/>
          <w:cs/>
          <w:lang w:eastAsia="en-GB" w:bidi="km-KH"/>
        </w:rPr>
        <w:t>ព្រាង</w:t>
      </w:r>
      <w:r>
        <w:rPr>
          <w:rFonts w:ascii="Khmer OS Battambang" w:hAnsi="Khmer OS Battambang" w:cs="Khmer OS Battambang" w:hint="cs"/>
          <w:cs/>
          <w:lang w:eastAsia="en-GB" w:bidi="km-KH"/>
        </w:rPr>
        <w:t>អ្វីដែលអាចប្រគល់ជូនបានផងដែរ</w:t>
      </w:r>
      <w:r w:rsidRPr="00E53282">
        <w:rPr>
          <w:rFonts w:ascii="Khmer OS Battambang" w:hAnsi="Khmer OS Battambang" w:cs="Khmer OS Battambang"/>
          <w:cs/>
          <w:lang w:eastAsia="en-GB" w:bidi="km-KH"/>
        </w:rPr>
        <w:t>។</w:t>
      </w:r>
    </w:p>
    <w:p w14:paraId="42BD7E86" w14:textId="77777777" w:rsidR="00D21235" w:rsidRPr="00E53282" w:rsidRDefault="00D21235" w:rsidP="00945EFD">
      <w:pPr>
        <w:jc w:val="both"/>
        <w:rPr>
          <w:rFonts w:ascii="Khmer OS Battambang" w:hAnsi="Khmer OS Battambang" w:cs="Khmer OS Battambang"/>
          <w:lang w:eastAsia="en-GB"/>
        </w:rPr>
      </w:pPr>
      <w:r w:rsidRPr="00E53282">
        <w:rPr>
          <w:rFonts w:ascii="Khmer OS Battambang" w:hAnsi="Khmer OS Battambang" w:cs="Khmer OS Battambang"/>
          <w:cs/>
          <w:lang w:eastAsia="en-GB" w:bidi="km-KH"/>
        </w:rPr>
        <w:t>ការធានាគុណភាពនឹងត្រូវបានផ្តល់</w:t>
      </w:r>
      <w:r>
        <w:rPr>
          <w:rFonts w:ascii="Khmer OS Battambang" w:hAnsi="Khmer OS Battambang" w:cs="Khmer OS Battambang" w:hint="cs"/>
          <w:cs/>
          <w:lang w:eastAsia="en-GB" w:bidi="km-KH"/>
        </w:rPr>
        <w:t>ជូន</w:t>
      </w:r>
      <w:r w:rsidRPr="00E53282">
        <w:rPr>
          <w:rFonts w:ascii="Khmer OS Battambang" w:hAnsi="Khmer OS Battambang" w:cs="Khmer OS Battambang"/>
          <w:cs/>
          <w:lang w:eastAsia="en-GB" w:bidi="km-KH"/>
        </w:rPr>
        <w:t xml:space="preserve">ដោយនាយក </w:t>
      </w:r>
      <w:r w:rsidRPr="00E53282">
        <w:rPr>
          <w:rFonts w:ascii="Khmer OS Battambang" w:hAnsi="Khmer OS Battambang" w:cs="Khmer OS Battambang"/>
          <w:lang w:eastAsia="en-GB"/>
        </w:rPr>
        <w:t xml:space="preserve">IOD PARC </w:t>
      </w:r>
      <w:r w:rsidRPr="00E53282">
        <w:rPr>
          <w:rFonts w:ascii="Khmer OS Battambang" w:hAnsi="Khmer OS Battambang" w:cs="Khmer OS Battambang"/>
          <w:cs/>
          <w:lang w:eastAsia="en-GB" w:bidi="km-KH"/>
        </w:rPr>
        <w:t xml:space="preserve">លោក </w:t>
      </w:r>
      <w:r w:rsidRPr="00E53282">
        <w:rPr>
          <w:rFonts w:ascii="Khmer OS Battambang" w:hAnsi="Khmer OS Battambang" w:cs="Khmer OS Battambang"/>
          <w:lang w:eastAsia="en-GB"/>
        </w:rPr>
        <w:t xml:space="preserve">Mark Keen </w:t>
      </w:r>
      <w:r w:rsidRPr="00E53282">
        <w:rPr>
          <w:rFonts w:ascii="Khmer OS Battambang" w:hAnsi="Khmer OS Battambang" w:cs="Khmer OS Battambang"/>
          <w:cs/>
          <w:lang w:eastAsia="en-GB" w:bidi="km-KH"/>
        </w:rPr>
        <w:t>ដែលនឹងផ្តោតលើទាំងដំណើរការវាយតម្លៃ និង</w:t>
      </w:r>
      <w:r>
        <w:rPr>
          <w:rFonts w:ascii="Khmer OS Battambang" w:hAnsi="Khmer OS Battambang" w:cs="Khmer OS Battambang" w:hint="cs"/>
          <w:cs/>
          <w:lang w:eastAsia="en-GB" w:bidi="km-KH"/>
        </w:rPr>
        <w:t>ធាតុចេញ</w:t>
      </w:r>
      <w:r w:rsidRPr="00E53282">
        <w:rPr>
          <w:rFonts w:ascii="Khmer OS Battambang" w:hAnsi="Khmer OS Battambang" w:cs="Khmer OS Battambang"/>
          <w:cs/>
          <w:lang w:eastAsia="en-GB" w:bidi="km-KH"/>
        </w:rPr>
        <w:t>។</w:t>
      </w:r>
    </w:p>
    <w:p w14:paraId="7AABB125" w14:textId="77777777" w:rsidR="00D21235" w:rsidRPr="00D0441E" w:rsidRDefault="00D21235" w:rsidP="00D21235">
      <w:pPr>
        <w:pStyle w:val="Heading4"/>
        <w:spacing w:before="120"/>
        <w:rPr>
          <w:rFonts w:ascii="Khmer OS Battambang" w:hAnsi="Khmer OS Battambang" w:cs="Khmer OS Battambang"/>
          <w:i w:val="0"/>
          <w:iCs w:val="0"/>
          <w:lang w:bidi="km-KH"/>
        </w:rPr>
      </w:pPr>
      <w:r w:rsidRPr="00D0441E">
        <w:rPr>
          <w:rFonts w:ascii="Khmer OS Battambang" w:hAnsi="Khmer OS Battambang" w:cs="Khmer OS Battambang" w:hint="cs"/>
          <w:iCs w:val="0"/>
          <w:cs/>
          <w:lang w:bidi="km-KH"/>
        </w:rPr>
        <w:t>រូបភាពទី៣.</w:t>
      </w:r>
      <w:r>
        <w:rPr>
          <w:rFonts w:ascii="Khmer OS Battambang" w:hAnsi="Khmer OS Battambang" w:cs="Khmer OS Battambang" w:hint="cs"/>
          <w:iCs w:val="0"/>
          <w:cs/>
          <w:lang w:bidi="km-KH"/>
        </w:rPr>
        <w:t xml:space="preserve"> ទិដ្ឋភាពទូទៅ និងមុខតំណែងរបស់ក្រុមការងារ</w:t>
      </w:r>
    </w:p>
    <w:p w14:paraId="27B7C9CF" w14:textId="77777777" w:rsidR="00D21235" w:rsidRDefault="00D21235" w:rsidP="00D21235">
      <w:pPr>
        <w:jc w:val="center"/>
        <w:rPr>
          <w:lang w:eastAsia="en-GB"/>
        </w:rPr>
      </w:pPr>
      <w:r>
        <w:rPr>
          <w:noProof/>
          <w:lang w:eastAsia="en-GB"/>
        </w:rPr>
        <mc:AlternateContent>
          <mc:Choice Requires="wpg">
            <w:drawing>
              <wp:anchor distT="0" distB="0" distL="114300" distR="114300" simplePos="0" relativeHeight="251730432" behindDoc="0" locked="0" layoutInCell="1" allowOverlap="1" wp14:anchorId="2CFA83A6" wp14:editId="21994096">
                <wp:simplePos x="0" y="0"/>
                <wp:positionH relativeFrom="column">
                  <wp:posOffset>690033</wp:posOffset>
                </wp:positionH>
                <wp:positionV relativeFrom="paragraph">
                  <wp:posOffset>38312</wp:posOffset>
                </wp:positionV>
                <wp:extent cx="4491567" cy="1515533"/>
                <wp:effectExtent l="0" t="0" r="0" b="0"/>
                <wp:wrapNone/>
                <wp:docPr id="19" name="Group 19"/>
                <wp:cNvGraphicFramePr/>
                <a:graphic xmlns:a="http://schemas.openxmlformats.org/drawingml/2006/main">
                  <a:graphicData uri="http://schemas.microsoft.com/office/word/2010/wordprocessingGroup">
                    <wpg:wgp>
                      <wpg:cNvGrpSpPr/>
                      <wpg:grpSpPr>
                        <a:xfrm>
                          <a:off x="0" y="0"/>
                          <a:ext cx="4491567" cy="1515533"/>
                          <a:chOff x="0" y="0"/>
                          <a:chExt cx="4491567" cy="1515533"/>
                        </a:xfrm>
                      </wpg:grpSpPr>
                      <wps:wsp>
                        <wps:cNvPr id="14" name="Text Box 14"/>
                        <wps:cNvSpPr txBox="1"/>
                        <wps:spPr>
                          <a:xfrm>
                            <a:off x="1422400" y="0"/>
                            <a:ext cx="927100" cy="482600"/>
                          </a:xfrm>
                          <a:prstGeom prst="rect">
                            <a:avLst/>
                          </a:prstGeom>
                          <a:noFill/>
                          <a:ln w="6350">
                            <a:noFill/>
                          </a:ln>
                        </wps:spPr>
                        <wps:txbx>
                          <w:txbxContent>
                            <w:p w14:paraId="410CA678" w14:textId="77777777" w:rsidR="00D21235" w:rsidRPr="00D0441E" w:rsidRDefault="00D21235" w:rsidP="00D21235">
                              <w:pPr>
                                <w:spacing w:line="216" w:lineRule="auto"/>
                                <w:jc w:val="center"/>
                                <w:rPr>
                                  <w:rFonts w:ascii="Khmer OS Battambang" w:hAnsi="Khmer OS Battambang" w:cs="Khmer OS Battambang"/>
                                  <w:sz w:val="18"/>
                                  <w:szCs w:val="18"/>
                                  <w:lang w:bidi="th-TH"/>
                                </w:rPr>
                              </w:pPr>
                              <w:r w:rsidRPr="00D0441E">
                                <w:rPr>
                                  <w:rFonts w:ascii="Khmer OS Battambang" w:hAnsi="Khmer OS Battambang" w:cs="Khmer OS Battambang"/>
                                  <w:sz w:val="18"/>
                                  <w:szCs w:val="18"/>
                                  <w:lang w:bidi="th-TH"/>
                                </w:rPr>
                                <w:t>St John Day</w:t>
                              </w:r>
                            </w:p>
                            <w:p w14:paraId="1D5B265B"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sidRPr="00D0441E">
                                <w:rPr>
                                  <w:rFonts w:ascii="Khmer OS Battambang" w:hAnsi="Khmer OS Battambang" w:cs="Khmer OS Battambang"/>
                                  <w:sz w:val="16"/>
                                  <w:szCs w:val="16"/>
                                  <w:cs/>
                                  <w:lang w:bidi="km-KH"/>
                                </w:rPr>
                                <w:t>ប្រធានក្រុម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564467" y="520700"/>
                            <a:ext cx="927100" cy="482600"/>
                          </a:xfrm>
                          <a:prstGeom prst="rect">
                            <a:avLst/>
                          </a:prstGeom>
                          <a:noFill/>
                          <a:ln w="6350">
                            <a:noFill/>
                          </a:ln>
                        </wps:spPr>
                        <wps:txbx>
                          <w:txbxContent>
                            <w:p w14:paraId="131773C4" w14:textId="77777777" w:rsidR="00D21235" w:rsidRPr="00D0441E" w:rsidRDefault="00D21235" w:rsidP="00D21235">
                              <w:pPr>
                                <w:spacing w:line="216" w:lineRule="auto"/>
                                <w:jc w:val="center"/>
                                <w:rPr>
                                  <w:rFonts w:ascii="Khmer OS Battambang" w:hAnsi="Khmer OS Battambang" w:cs="Khmer OS Battambang"/>
                                  <w:sz w:val="18"/>
                                  <w:szCs w:val="18"/>
                                  <w:cs/>
                                  <w:lang w:bidi="km-KH"/>
                                </w:rPr>
                              </w:pPr>
                              <w:r>
                                <w:rPr>
                                  <w:rFonts w:ascii="Khmer OS Battambang" w:hAnsi="Khmer OS Battambang" w:cs="Khmer OS Battambang"/>
                                  <w:sz w:val="18"/>
                                  <w:szCs w:val="18"/>
                                  <w:lang w:bidi="th-TH"/>
                                </w:rPr>
                                <w:t>Mark Keen</w:t>
                              </w:r>
                            </w:p>
                            <w:p w14:paraId="05C0DCAE"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ការធានាគុណភាព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2700867" y="1020233"/>
                            <a:ext cx="1147233" cy="482600"/>
                          </a:xfrm>
                          <a:prstGeom prst="rect">
                            <a:avLst/>
                          </a:prstGeom>
                          <a:noFill/>
                          <a:ln w="6350">
                            <a:noFill/>
                          </a:ln>
                        </wps:spPr>
                        <wps:txbx>
                          <w:txbxContent>
                            <w:p w14:paraId="44C7781E" w14:textId="77777777" w:rsidR="00D21235" w:rsidRPr="00D0441E" w:rsidRDefault="00D21235" w:rsidP="00D21235">
                              <w:pPr>
                                <w:spacing w:line="216" w:lineRule="auto"/>
                                <w:jc w:val="center"/>
                                <w:rPr>
                                  <w:rFonts w:ascii="Khmer OS Battambang" w:hAnsi="Khmer OS Battambang" w:cs="Khmer OS Battambang"/>
                                  <w:sz w:val="18"/>
                                  <w:szCs w:val="18"/>
                                  <w:cs/>
                                  <w:lang w:bidi="km-KH"/>
                                </w:rPr>
                              </w:pPr>
                              <w:r>
                                <w:rPr>
                                  <w:rFonts w:ascii="Khmer OS Battambang" w:hAnsi="Khmer OS Battambang" w:cs="Khmer OS Battambang"/>
                                  <w:sz w:val="18"/>
                                  <w:szCs w:val="18"/>
                                  <w:lang w:bidi="th-TH"/>
                                </w:rPr>
                                <w:t>Sonia Perez</w:t>
                              </w:r>
                            </w:p>
                            <w:p w14:paraId="3357F41C" w14:textId="77777777" w:rsidR="00D21235" w:rsidRPr="007A3369" w:rsidRDefault="00D21235" w:rsidP="00D21235">
                              <w:pPr>
                                <w:spacing w:line="216" w:lineRule="auto"/>
                                <w:jc w:val="center"/>
                                <w:rPr>
                                  <w:rFonts w:ascii="Khmer OS Battambang" w:hAnsi="Khmer OS Battambang" w:cs="Khmer OS Battambang"/>
                                  <w:sz w:val="16"/>
                                  <w:szCs w:val="16"/>
                                  <w:cs/>
                                  <w:lang w:bidi="km-KH"/>
                                </w:rPr>
                              </w:pPr>
                              <w:r w:rsidRPr="007A3369">
                                <w:rPr>
                                  <w:rFonts w:ascii="Khmer OS Battambang" w:hAnsi="Khmer OS Battambang" w:cs="Khmer OS Battambang" w:hint="cs"/>
                                  <w:sz w:val="16"/>
                                  <w:szCs w:val="16"/>
                                  <w:cs/>
                                  <w:lang w:bidi="km-KH"/>
                                </w:rPr>
                                <w:t>អ្នកជំនាញនៅក្នុងក្រុម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0" y="1054100"/>
                            <a:ext cx="927100" cy="461433"/>
                          </a:xfrm>
                          <a:prstGeom prst="rect">
                            <a:avLst/>
                          </a:prstGeom>
                          <a:noFill/>
                          <a:ln w="6350">
                            <a:noFill/>
                          </a:ln>
                        </wps:spPr>
                        <wps:txbx>
                          <w:txbxContent>
                            <w:p w14:paraId="42FFB759" w14:textId="77777777" w:rsidR="00D21235" w:rsidRDefault="00D21235" w:rsidP="00D21235">
                              <w:pPr>
                                <w:spacing w:line="216" w:lineRule="auto"/>
                                <w:jc w:val="cente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សៀង សុខា</w:t>
                              </w:r>
                            </w:p>
                            <w:p w14:paraId="6729B06A"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សមាជិកក្រុម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1392767" y="1054100"/>
                            <a:ext cx="927100" cy="461433"/>
                          </a:xfrm>
                          <a:prstGeom prst="rect">
                            <a:avLst/>
                          </a:prstGeom>
                          <a:noFill/>
                          <a:ln w="6350">
                            <a:noFill/>
                          </a:ln>
                        </wps:spPr>
                        <wps:txbx>
                          <w:txbxContent>
                            <w:p w14:paraId="520062C4" w14:textId="77777777" w:rsidR="00D21235" w:rsidRDefault="00D21235" w:rsidP="00D21235">
                              <w:pPr>
                                <w:spacing w:line="216" w:lineRule="auto"/>
                                <w:jc w:val="cente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សាំងហៃ</w:t>
                              </w:r>
                            </w:p>
                            <w:p w14:paraId="73D9E1A6"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សមាជិកក្រុម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CFA83A6" id="Group 19" o:spid="_x0000_s1028" style="position:absolute;left:0;text-align:left;margin-left:54.35pt;margin-top:3pt;width:353.65pt;height:119.35pt;z-index:251730432" coordsize="44915,1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">
                <v:shapetype id="_x0000_t202" coordsize="21600,21600" o:spt="202" path="m,l,21600r21600,l21600,xe">
                  <v:stroke joinstyle="miter"/>
                  <v:path gradientshapeok="t" o:connecttype="rect"/>
                </v:shapetype>
                <v:shape id="Text Box 14" o:spid="_x0000_s1029" type="#_x0000_t202" style="position:absolute;left:14224;width:9271;height: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410CA678" w14:textId="77777777" w:rsidR="00D21235" w:rsidRPr="00D0441E" w:rsidRDefault="00D21235" w:rsidP="00D21235">
                        <w:pPr>
                          <w:spacing w:line="216" w:lineRule="auto"/>
                          <w:jc w:val="center"/>
                          <w:rPr>
                            <w:rFonts w:ascii="Khmer OS Battambang" w:hAnsi="Khmer OS Battambang" w:cs="Khmer OS Battambang"/>
                            <w:sz w:val="18"/>
                            <w:szCs w:val="18"/>
                            <w:lang w:bidi="th-TH"/>
                          </w:rPr>
                        </w:pPr>
                        <w:r w:rsidRPr="00D0441E">
                          <w:rPr>
                            <w:rFonts w:ascii="Khmer OS Battambang" w:hAnsi="Khmer OS Battambang" w:cs="Khmer OS Battambang"/>
                            <w:sz w:val="18"/>
                            <w:szCs w:val="18"/>
                            <w:lang w:bidi="th-TH"/>
                          </w:rPr>
                          <w:t>St John Day</w:t>
                        </w:r>
                      </w:p>
                      <w:p w14:paraId="1D5B265B"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sidRPr="00D0441E">
                          <w:rPr>
                            <w:rFonts w:ascii="Khmer OS Battambang" w:hAnsi="Khmer OS Battambang" w:cs="Khmer OS Battambang"/>
                            <w:sz w:val="16"/>
                            <w:szCs w:val="16"/>
                            <w:cs/>
                            <w:lang w:bidi="km-KH"/>
                          </w:rPr>
                          <w:t>ប្រធានក្រុម</w:t>
                        </w:r>
                      </w:p>
                    </w:txbxContent>
                  </v:textbox>
                </v:shape>
                <v:shape id="Text Box 15" o:spid="_x0000_s1030" type="#_x0000_t202" style="position:absolute;left:35644;top:5207;width:9271;height: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131773C4" w14:textId="77777777" w:rsidR="00D21235" w:rsidRPr="00D0441E" w:rsidRDefault="00D21235" w:rsidP="00D21235">
                        <w:pPr>
                          <w:spacing w:line="216" w:lineRule="auto"/>
                          <w:jc w:val="center"/>
                          <w:rPr>
                            <w:rFonts w:ascii="Khmer OS Battambang" w:hAnsi="Khmer OS Battambang" w:cs="Khmer OS Battambang"/>
                            <w:sz w:val="18"/>
                            <w:szCs w:val="18"/>
                            <w:cs/>
                            <w:lang w:bidi="km-KH"/>
                          </w:rPr>
                        </w:pPr>
                        <w:r>
                          <w:rPr>
                            <w:rFonts w:ascii="Khmer OS Battambang" w:hAnsi="Khmer OS Battambang" w:cs="Khmer OS Battambang"/>
                            <w:sz w:val="18"/>
                            <w:szCs w:val="18"/>
                            <w:lang w:bidi="th-TH"/>
                          </w:rPr>
                          <w:t>Mark Keen</w:t>
                        </w:r>
                      </w:p>
                      <w:p w14:paraId="05C0DCAE"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ការធានាគុណភាព</w:t>
                        </w:r>
                      </w:p>
                    </w:txbxContent>
                  </v:textbox>
                </v:shape>
                <v:shape id="Text Box 16" o:spid="_x0000_s1031" type="#_x0000_t202" style="position:absolute;left:27008;top:10202;width:11473;height: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44C7781E" w14:textId="77777777" w:rsidR="00D21235" w:rsidRPr="00D0441E" w:rsidRDefault="00D21235" w:rsidP="00D21235">
                        <w:pPr>
                          <w:spacing w:line="216" w:lineRule="auto"/>
                          <w:jc w:val="center"/>
                          <w:rPr>
                            <w:rFonts w:ascii="Khmer OS Battambang" w:hAnsi="Khmer OS Battambang" w:cs="Khmer OS Battambang"/>
                            <w:sz w:val="18"/>
                            <w:szCs w:val="18"/>
                            <w:cs/>
                            <w:lang w:bidi="km-KH"/>
                          </w:rPr>
                        </w:pPr>
                        <w:r>
                          <w:rPr>
                            <w:rFonts w:ascii="Khmer OS Battambang" w:hAnsi="Khmer OS Battambang" w:cs="Khmer OS Battambang"/>
                            <w:sz w:val="18"/>
                            <w:szCs w:val="18"/>
                            <w:lang w:bidi="th-TH"/>
                          </w:rPr>
                          <w:t>Sonia Perez</w:t>
                        </w:r>
                      </w:p>
                      <w:p w14:paraId="3357F41C" w14:textId="77777777" w:rsidR="00D21235" w:rsidRPr="007A3369" w:rsidRDefault="00D21235" w:rsidP="00D21235">
                        <w:pPr>
                          <w:spacing w:line="216" w:lineRule="auto"/>
                          <w:jc w:val="center"/>
                          <w:rPr>
                            <w:rFonts w:ascii="Khmer OS Battambang" w:hAnsi="Khmer OS Battambang" w:cs="Khmer OS Battambang"/>
                            <w:sz w:val="16"/>
                            <w:szCs w:val="16"/>
                            <w:cs/>
                            <w:lang w:bidi="km-KH"/>
                          </w:rPr>
                        </w:pPr>
                        <w:r w:rsidRPr="007A3369">
                          <w:rPr>
                            <w:rFonts w:ascii="Khmer OS Battambang" w:hAnsi="Khmer OS Battambang" w:cs="Khmer OS Battambang" w:hint="cs"/>
                            <w:sz w:val="16"/>
                            <w:szCs w:val="16"/>
                            <w:cs/>
                            <w:lang w:bidi="km-KH"/>
                          </w:rPr>
                          <w:t>អ្នកជំនាញនៅក្នុងក្រុម</w:t>
                        </w:r>
                      </w:p>
                    </w:txbxContent>
                  </v:textbox>
                </v:shape>
                <v:shape id="Text Box 17" o:spid="_x0000_s1032" type="#_x0000_t202" style="position:absolute;top:10541;width:9271;height:4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42FFB759" w14:textId="77777777" w:rsidR="00D21235" w:rsidRDefault="00D21235" w:rsidP="00D21235">
                        <w:pPr>
                          <w:spacing w:line="216" w:lineRule="auto"/>
                          <w:jc w:val="cente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សៀង សុខា</w:t>
                        </w:r>
                      </w:p>
                      <w:p w14:paraId="6729B06A"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សមាជិកក្រុម</w:t>
                        </w:r>
                      </w:p>
                    </w:txbxContent>
                  </v:textbox>
                </v:shape>
                <v:shape id="Text Box 18" o:spid="_x0000_s1033" type="#_x0000_t202" style="position:absolute;left:13927;top:10541;width:9271;height:4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520062C4" w14:textId="77777777" w:rsidR="00D21235" w:rsidRDefault="00D21235" w:rsidP="00D21235">
                        <w:pPr>
                          <w:spacing w:line="216" w:lineRule="auto"/>
                          <w:jc w:val="center"/>
                          <w:rPr>
                            <w:rFonts w:ascii="Khmer OS Battambang" w:hAnsi="Khmer OS Battambang" w:cs="Khmer OS Battambang"/>
                            <w:sz w:val="16"/>
                            <w:szCs w:val="16"/>
                            <w:lang w:bidi="km-KH"/>
                          </w:rPr>
                        </w:pPr>
                        <w:r>
                          <w:rPr>
                            <w:rFonts w:ascii="Khmer OS Battambang" w:hAnsi="Khmer OS Battambang" w:cs="Khmer OS Battambang" w:hint="cs"/>
                            <w:sz w:val="16"/>
                            <w:szCs w:val="16"/>
                            <w:cs/>
                            <w:lang w:bidi="km-KH"/>
                          </w:rPr>
                          <w:t>សាំងហៃ</w:t>
                        </w:r>
                      </w:p>
                      <w:p w14:paraId="73D9E1A6" w14:textId="77777777" w:rsidR="00D21235" w:rsidRPr="00D0441E" w:rsidRDefault="00D21235" w:rsidP="00D21235">
                        <w:pPr>
                          <w:spacing w:line="216" w:lineRule="auto"/>
                          <w:jc w:val="center"/>
                          <w:rPr>
                            <w:rFonts w:ascii="Khmer OS Battambang" w:hAnsi="Khmer OS Battambang" w:cs="Khmer OS Battambang"/>
                            <w:sz w:val="16"/>
                            <w:szCs w:val="16"/>
                            <w:cs/>
                            <w:lang w:bidi="km-KH"/>
                          </w:rPr>
                        </w:pPr>
                        <w:r>
                          <w:rPr>
                            <w:rFonts w:ascii="Khmer OS Battambang" w:hAnsi="Khmer OS Battambang" w:cs="Khmer OS Battambang" w:hint="cs"/>
                            <w:sz w:val="16"/>
                            <w:szCs w:val="16"/>
                            <w:cs/>
                            <w:lang w:bidi="km-KH"/>
                          </w:rPr>
                          <w:t>សមាជិកក្រុម</w:t>
                        </w:r>
                      </w:p>
                    </w:txbxContent>
                  </v:textbox>
                </v:shape>
              </v:group>
            </w:pict>
          </mc:Fallback>
        </mc:AlternateContent>
      </w:r>
      <w:r>
        <w:rPr>
          <w:noProof/>
          <w:lang w:eastAsia="en-GB"/>
        </w:rPr>
        <w:drawing>
          <wp:inline distT="0" distB="0" distL="0" distR="0" wp14:anchorId="0F4F86B3" wp14:editId="78EF2A16">
            <wp:extent cx="4608521" cy="18161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5">
                      <a:extLst>
                        <a:ext uri="{28A0092B-C50C-407E-A947-70E740481C1C}">
                          <a14:useLocalDpi xmlns:a14="http://schemas.microsoft.com/office/drawing/2010/main" val="0"/>
                        </a:ext>
                      </a:extLst>
                    </a:blip>
                    <a:srcRect r="5735" b="39438"/>
                    <a:stretch/>
                  </pic:blipFill>
                  <pic:spPr bwMode="auto">
                    <a:xfrm>
                      <a:off x="0" y="0"/>
                      <a:ext cx="4620349" cy="1820761"/>
                    </a:xfrm>
                    <a:prstGeom prst="rect">
                      <a:avLst/>
                    </a:prstGeom>
                    <a:ln>
                      <a:noFill/>
                    </a:ln>
                    <a:extLst>
                      <a:ext uri="{53640926-AAD7-44D8-BBD7-CCE9431645EC}">
                        <a14:shadowObscured xmlns:a14="http://schemas.microsoft.com/office/drawing/2010/main"/>
                      </a:ext>
                    </a:extLst>
                  </pic:spPr>
                </pic:pic>
              </a:graphicData>
            </a:graphic>
          </wp:inline>
        </w:drawing>
      </w:r>
    </w:p>
    <w:p w14:paraId="50C5DD4B" w14:textId="77777777" w:rsidR="00D21235" w:rsidRPr="0054735A" w:rsidRDefault="00D21235" w:rsidP="00D21235">
      <w:pPr>
        <w:rPr>
          <w:lang w:eastAsia="en-GB"/>
        </w:rPr>
      </w:pPr>
    </w:p>
    <w:p w14:paraId="51C770F1" w14:textId="77777777" w:rsidR="00D21235" w:rsidRPr="007A3369" w:rsidRDefault="00D21235" w:rsidP="00945EFD">
      <w:pPr>
        <w:jc w:val="both"/>
        <w:rPr>
          <w:rFonts w:ascii="Khmer OS Battambang" w:hAnsi="Khmer OS Battambang" w:cs="Khmer OS Battambang"/>
          <w:lang w:eastAsia="en-GB"/>
        </w:rPr>
      </w:pPr>
      <w:r>
        <w:rPr>
          <w:rFonts w:ascii="Khmer OS Battambang" w:hAnsi="Khmer OS Battambang" w:cs="Khmer OS Battambang" w:hint="cs"/>
          <w:cs/>
          <w:lang w:eastAsia="en-GB" w:bidi="km-KH"/>
        </w:rPr>
        <w:t>ប្រវត្តិរូបរបស់សមាជិកក្រុមអាចស្វែងរកបាននៅខាងក្រោម។</w:t>
      </w:r>
    </w:p>
    <w:p w14:paraId="6B44C090" w14:textId="77777777" w:rsidR="00D21235" w:rsidRPr="007A3369" w:rsidRDefault="00D21235" w:rsidP="00945EFD">
      <w:pPr>
        <w:jc w:val="both"/>
        <w:rPr>
          <w:rFonts w:ascii="Khmer OS Battambang" w:hAnsi="Khmer OS Battambang" w:cs="Khmer OS Battambang"/>
          <w:iCs/>
        </w:rPr>
      </w:pPr>
      <w:r w:rsidRPr="007A3369">
        <w:rPr>
          <w:rFonts w:ascii="Khmer OS Battambang" w:eastAsiaTheme="majorEastAsia" w:hAnsi="Khmer OS Battambang" w:cs="Khmer OS Battambang"/>
          <w:iCs/>
          <w:color w:val="9BBB59" w:themeColor="accent3"/>
        </w:rPr>
        <w:t xml:space="preserve">St John Day – </w:t>
      </w:r>
      <w:r w:rsidRPr="007A3369">
        <w:rPr>
          <w:rFonts w:ascii="Khmer OS Battambang" w:eastAsiaTheme="majorEastAsia" w:hAnsi="Khmer OS Battambang" w:cs="Khmer OS Battambang" w:hint="cs"/>
          <w:i/>
          <w:color w:val="9BBB59" w:themeColor="accent3"/>
          <w:cs/>
          <w:lang w:bidi="km-KH"/>
        </w:rPr>
        <w:t>ប្រធានក្រុម</w:t>
      </w:r>
      <w:r w:rsidRPr="007A3369">
        <w:rPr>
          <w:rFonts w:ascii="Khmer OS Battambang" w:eastAsiaTheme="majorEastAsia" w:hAnsi="Khmer OS Battambang" w:cs="Khmer OS Battambang"/>
          <w:iCs/>
          <w:color w:val="9BBB59" w:themeColor="accent3"/>
        </w:rPr>
        <w:t>.</w:t>
      </w:r>
      <w:r w:rsidRPr="007A3369">
        <w:rPr>
          <w:rFonts w:ascii="Khmer OS Battambang" w:hAnsi="Khmer OS Battambang" w:cs="Khmer OS Battambang"/>
        </w:rPr>
        <w:t xml:space="preserve"> </w:t>
      </w:r>
      <w:r w:rsidRPr="007A3369">
        <w:rPr>
          <w:rFonts w:ascii="Khmer OS Battambang" w:hAnsi="Khmer OS Battambang" w:cs="Khmer OS Battambang"/>
          <w:iCs/>
        </w:rPr>
        <w:t xml:space="preserve">St John </w:t>
      </w:r>
      <w:r w:rsidRPr="007A3369">
        <w:rPr>
          <w:rFonts w:ascii="Khmer OS Battambang" w:hAnsi="Khmer OS Battambang" w:cs="Khmer OS Battambang"/>
          <w:i/>
          <w:cs/>
          <w:lang w:bidi="km-KH"/>
        </w:rPr>
        <w:t>គឺជាវិស្វករទឹក</w:t>
      </w:r>
      <w:r w:rsidRPr="007A3369">
        <w:rPr>
          <w:rFonts w:ascii="Khmer OS Battambang" w:hAnsi="Khmer OS Battambang" w:cs="Khmer OS Battambang"/>
          <w:iCs/>
          <w:cs/>
          <w:lang w:bidi="km-KH"/>
        </w:rPr>
        <w:t xml:space="preserve"> </w:t>
      </w:r>
      <w:r w:rsidRPr="007A3369">
        <w:rPr>
          <w:rFonts w:ascii="Khmer OS Battambang" w:hAnsi="Khmer OS Battambang" w:cs="Khmer OS Battambang"/>
          <w:iCs/>
        </w:rPr>
        <w:t xml:space="preserve">Chartered </w:t>
      </w:r>
      <w:r w:rsidRPr="007A3369">
        <w:rPr>
          <w:rFonts w:ascii="Khmer OS Battambang" w:hAnsi="Khmer OS Battambang" w:cs="Khmer OS Battambang"/>
          <w:i/>
          <w:cs/>
          <w:lang w:bidi="km-KH"/>
        </w:rPr>
        <w:t>និងជាអ្នកគ្រប់គ្រងបរិស្ថានដែលមានបទពិសោធន៍</w:t>
      </w:r>
      <w:r>
        <w:rPr>
          <w:rFonts w:ascii="Khmer OS Battambang" w:hAnsi="Khmer OS Battambang" w:cs="Khmer OS Battambang" w:hint="cs"/>
          <w:i/>
          <w:cs/>
          <w:lang w:bidi="km-KH"/>
        </w:rPr>
        <w:t>ផ្នែក</w:t>
      </w:r>
      <w:r w:rsidRPr="007A3369">
        <w:rPr>
          <w:rFonts w:ascii="Khmer OS Battambang" w:hAnsi="Khmer OS Battambang" w:cs="Khmer OS Battambang"/>
          <w:i/>
          <w:cs/>
          <w:lang w:bidi="km-KH"/>
        </w:rPr>
        <w:t xml:space="preserve">វិជ្ជាជីវៈជាង </w:t>
      </w:r>
      <w:r>
        <w:rPr>
          <w:rFonts w:ascii="Khmer OS Battambang" w:hAnsi="Khmer OS Battambang" w:cs="Khmer OS Battambang" w:hint="cs"/>
          <w:i/>
          <w:cs/>
          <w:lang w:bidi="km-KH"/>
        </w:rPr>
        <w:t>២០</w:t>
      </w:r>
      <w:r w:rsidRPr="007A3369">
        <w:rPr>
          <w:rFonts w:ascii="Khmer OS Battambang" w:hAnsi="Khmer OS Battambang" w:cs="Khmer OS Battambang"/>
          <w:i/>
          <w:cs/>
          <w:lang w:bidi="km-KH"/>
        </w:rPr>
        <w:t>ឆ្នាំ និង</w:t>
      </w:r>
      <w:r>
        <w:rPr>
          <w:rFonts w:ascii="Khmer OS Battambang" w:hAnsi="Khmer OS Battambang" w:cs="Khmer OS Battambang" w:hint="cs"/>
          <w:i/>
          <w:cs/>
          <w:lang w:bidi="km-KH"/>
        </w:rPr>
        <w:t>មាន</w:t>
      </w:r>
      <w:r w:rsidRPr="007A3369">
        <w:rPr>
          <w:rFonts w:ascii="Khmer OS Battambang" w:hAnsi="Khmer OS Battambang" w:cs="Khmer OS Battambang"/>
          <w:i/>
          <w:cs/>
          <w:lang w:bidi="km-KH"/>
        </w:rPr>
        <w:t>បទពិសោធន៍</w:t>
      </w:r>
      <w:r>
        <w:rPr>
          <w:rFonts w:ascii="Khmer OS Battambang" w:hAnsi="Khmer OS Battambang" w:cs="Khmer OS Battambang" w:hint="cs"/>
          <w:i/>
          <w:cs/>
          <w:lang w:bidi="km-KH"/>
        </w:rPr>
        <w:t>ការងារ ១៥</w:t>
      </w:r>
      <w:r w:rsidRPr="007A3369">
        <w:rPr>
          <w:rFonts w:ascii="Khmer OS Battambang" w:hAnsi="Khmer OS Battambang" w:cs="Khmer OS Battambang"/>
          <w:i/>
          <w:cs/>
          <w:lang w:bidi="km-KH"/>
        </w:rPr>
        <w:t>ឆ្នាំ</w:t>
      </w:r>
      <w:r>
        <w:rPr>
          <w:rFonts w:ascii="Khmer OS Battambang" w:hAnsi="Khmer OS Battambang" w:cs="Khmer OS Battambang" w:hint="cs"/>
          <w:i/>
          <w:cs/>
          <w:lang w:bidi="km-KH"/>
        </w:rPr>
        <w:t xml:space="preserve"> </w:t>
      </w:r>
      <w:r w:rsidRPr="007A3369">
        <w:rPr>
          <w:rFonts w:ascii="Khmer OS Battambang" w:hAnsi="Khmer OS Battambang" w:cs="Khmer OS Battambang"/>
          <w:i/>
          <w:cs/>
          <w:lang w:bidi="km-KH"/>
        </w:rPr>
        <w:t>នៅក្រៅប្រទេស</w:t>
      </w:r>
      <w:r>
        <w:rPr>
          <w:rFonts w:ascii="Khmer OS Battambang" w:hAnsi="Khmer OS Battambang" w:cs="Khmer OS Battambang" w:hint="cs"/>
          <w:i/>
          <w:cs/>
          <w:lang w:bidi="km-KH"/>
        </w:rPr>
        <w:t xml:space="preserve"> </w:t>
      </w:r>
      <w:r w:rsidRPr="007A3369">
        <w:rPr>
          <w:rFonts w:ascii="Khmer OS Battambang" w:hAnsi="Khmer OS Battambang" w:cs="Khmer OS Battambang"/>
          <w:i/>
          <w:cs/>
          <w:lang w:bidi="km-KH"/>
        </w:rPr>
        <w:t xml:space="preserve">ដែលធ្វើការនៅទ្វីបអាហ្រ្វិក </w:t>
      </w:r>
      <w:r>
        <w:rPr>
          <w:rFonts w:ascii="Khmer OS Battambang" w:hAnsi="Khmer OS Battambang" w:cs="Khmer OS Battambang" w:hint="cs"/>
          <w:i/>
          <w:cs/>
          <w:lang w:bidi="km-KH"/>
        </w:rPr>
        <w:t>អាស៊ី</w:t>
      </w:r>
      <w:r w:rsidRPr="007A3369">
        <w:rPr>
          <w:rFonts w:ascii="Khmer OS Battambang" w:hAnsi="Khmer OS Battambang" w:cs="Khmer OS Battambang"/>
          <w:i/>
          <w:cs/>
          <w:lang w:bidi="km-KH"/>
        </w:rPr>
        <w:t>កណ្តាល អាស៊ីបូព៌ា និង</w:t>
      </w:r>
      <w:r>
        <w:rPr>
          <w:rFonts w:ascii="Khmer OS Battambang" w:hAnsi="Khmer OS Battambang" w:cs="Khmer OS Battambang" w:hint="cs"/>
          <w:i/>
          <w:cs/>
          <w:lang w:bidi="km-KH"/>
        </w:rPr>
        <w:t>អាស៊ី</w:t>
      </w:r>
      <w:r w:rsidRPr="007A3369">
        <w:rPr>
          <w:rFonts w:ascii="Khmer OS Battambang" w:hAnsi="Khmer OS Battambang" w:cs="Khmer OS Battambang"/>
          <w:i/>
          <w:cs/>
          <w:lang w:bidi="km-KH"/>
        </w:rPr>
        <w:t xml:space="preserve">ខាងត្បូង </w:t>
      </w:r>
      <w:r>
        <w:rPr>
          <w:rFonts w:ascii="Khmer OS Battambang" w:hAnsi="Khmer OS Battambang" w:cs="Khmer OS Battambang" w:hint="cs"/>
          <w:i/>
          <w:cs/>
          <w:lang w:bidi="km-KH"/>
        </w:rPr>
        <w:t>ព្រមទាំង</w:t>
      </w:r>
      <w:r w:rsidRPr="007A3369">
        <w:rPr>
          <w:rFonts w:ascii="Khmer OS Battambang" w:hAnsi="Khmer OS Battambang" w:cs="Khmer OS Battambang"/>
          <w:i/>
          <w:cs/>
          <w:lang w:bidi="km-KH"/>
        </w:rPr>
        <w:t>រដ្ឋដែល</w:t>
      </w:r>
      <w:r>
        <w:rPr>
          <w:rFonts w:ascii="Khmer OS Battambang" w:hAnsi="Khmer OS Battambang" w:cs="Khmer OS Battambang" w:hint="cs"/>
          <w:i/>
          <w:cs/>
          <w:lang w:bidi="km-KH"/>
        </w:rPr>
        <w:t>ទន់ខ្សោយ និង</w:t>
      </w:r>
      <w:r w:rsidRPr="007A3369">
        <w:rPr>
          <w:rFonts w:ascii="Khmer OS Battambang" w:hAnsi="Khmer OS Battambang" w:cs="Khmer OS Battambang"/>
          <w:i/>
          <w:cs/>
          <w:lang w:bidi="km-KH"/>
        </w:rPr>
        <w:t>រងផលប៉ះពាល់ដោយជម្លោះ</w:t>
      </w:r>
      <w:r>
        <w:rPr>
          <w:rFonts w:ascii="Khmer OS Battambang" w:hAnsi="Khmer OS Battambang" w:cs="Khmer OS Battambang" w:hint="cs"/>
          <w:i/>
          <w:cs/>
          <w:lang w:bidi="km-KH"/>
        </w:rPr>
        <w:t>ផងដែរ</w:t>
      </w:r>
      <w:r w:rsidRPr="007A3369">
        <w:rPr>
          <w:rFonts w:ascii="Khmer OS Battambang" w:hAnsi="Khmer OS Battambang" w:cs="Khmer OS Battambang"/>
          <w:i/>
          <w:cs/>
          <w:lang w:bidi="km-KH"/>
        </w:rPr>
        <w:t xml:space="preserve">។ </w:t>
      </w:r>
      <w:r w:rsidRPr="00EA621D">
        <w:rPr>
          <w:rFonts w:ascii="Khmer OS Battambang" w:hAnsi="Khmer OS Battambang" w:cs="Khmer OS Battambang"/>
          <w:iCs/>
        </w:rPr>
        <w:t>St John</w:t>
      </w:r>
      <w:r w:rsidRPr="007A3369">
        <w:rPr>
          <w:rFonts w:ascii="Khmer OS Battambang" w:hAnsi="Khmer OS Battambang" w:cs="Khmer OS Battambang"/>
          <w:i/>
        </w:rPr>
        <w:t xml:space="preserve"> </w:t>
      </w:r>
      <w:r w:rsidRPr="007A3369">
        <w:rPr>
          <w:rFonts w:ascii="Khmer OS Battambang" w:hAnsi="Khmer OS Battambang" w:cs="Khmer OS Battambang"/>
          <w:i/>
          <w:cs/>
          <w:lang w:bidi="km-KH"/>
        </w:rPr>
        <w:t>បានធ្វើការយ៉ាងទូលំទូលាយនៅក្នុងបរិបទដែលងាយរងគ្រោះ</w:t>
      </w:r>
      <w:r>
        <w:rPr>
          <w:rFonts w:ascii="Khmer OS Battambang" w:hAnsi="Khmer OS Battambang" w:cs="Khmer OS Battambang" w:hint="cs"/>
          <w:i/>
          <w:cs/>
          <w:lang w:bidi="km-KH"/>
        </w:rPr>
        <w:t>ដោយ</w:t>
      </w:r>
      <w:r w:rsidRPr="007A3369">
        <w:rPr>
          <w:rFonts w:ascii="Khmer OS Battambang" w:hAnsi="Khmer OS Battambang" w:cs="Khmer OS Battambang"/>
          <w:i/>
          <w:cs/>
          <w:lang w:bidi="km-KH"/>
        </w:rPr>
        <w:t>គំរូទឹកភ្លៀង</w:t>
      </w:r>
      <w:r>
        <w:rPr>
          <w:rFonts w:ascii="Khmer OS Battambang" w:hAnsi="Khmer OS Battambang" w:cs="Khmer OS Battambang" w:hint="cs"/>
          <w:i/>
          <w:cs/>
          <w:lang w:bidi="km-KH"/>
        </w:rPr>
        <w:t>នៅកម្រិត</w:t>
      </w:r>
      <w:r w:rsidRPr="007A3369">
        <w:rPr>
          <w:rFonts w:ascii="Khmer OS Battambang" w:hAnsi="Khmer OS Battambang" w:cs="Khmer OS Battambang"/>
          <w:i/>
          <w:cs/>
          <w:lang w:bidi="km-KH"/>
        </w:rPr>
        <w:t>ទាប និងតាមរដូវ</w:t>
      </w:r>
      <w:r>
        <w:rPr>
          <w:rFonts w:ascii="Khmer OS Battambang" w:hAnsi="Khmer OS Battambang" w:cs="Khmer OS Battambang" w:hint="cs"/>
          <w:i/>
          <w:cs/>
          <w:lang w:bidi="km-KH"/>
        </w:rPr>
        <w:t>កាល</w:t>
      </w:r>
      <w:r w:rsidRPr="007A3369">
        <w:rPr>
          <w:rFonts w:ascii="Khmer OS Battambang" w:hAnsi="Khmer OS Battambang" w:cs="Khmer OS Battambang"/>
          <w:i/>
          <w:cs/>
          <w:lang w:bidi="km-KH"/>
        </w:rPr>
        <w:t xml:space="preserve"> និងការ</w:t>
      </w:r>
      <w:r>
        <w:rPr>
          <w:rFonts w:ascii="Khmer OS Battambang" w:hAnsi="Khmer OS Battambang" w:cs="Khmer OS Battambang" w:hint="cs"/>
          <w:i/>
          <w:cs/>
          <w:lang w:bidi="km-KH"/>
        </w:rPr>
        <w:t>ប្រែប្រួល</w:t>
      </w:r>
      <w:r w:rsidRPr="007A3369">
        <w:rPr>
          <w:rFonts w:ascii="Khmer OS Battambang" w:hAnsi="Khmer OS Battambang" w:cs="Khmer OS Battambang"/>
          <w:i/>
          <w:cs/>
          <w:lang w:bidi="km-KH"/>
        </w:rPr>
        <w:t>អាកាសធាតុ។ លោកបានធ្វើការស្រាវជ្រាវលើគំរូអាកាសធាតុ និងមានចំណេះដឹង</w:t>
      </w:r>
      <w:r>
        <w:rPr>
          <w:rFonts w:ascii="Khmer OS Battambang" w:hAnsi="Khmer OS Battambang" w:cs="Khmer OS Battambang" w:hint="cs"/>
          <w:i/>
          <w:cs/>
          <w:lang w:bidi="km-KH"/>
        </w:rPr>
        <w:t>យ៉ាង</w:t>
      </w:r>
      <w:r w:rsidRPr="007A3369">
        <w:rPr>
          <w:rFonts w:ascii="Khmer OS Battambang" w:hAnsi="Khmer OS Battambang" w:cs="Khmer OS Battambang"/>
          <w:i/>
          <w:cs/>
          <w:lang w:bidi="km-KH"/>
        </w:rPr>
        <w:t>ទូលំទូលាយ</w:t>
      </w:r>
      <w:r>
        <w:rPr>
          <w:rFonts w:ascii="Khmer OS Battambang" w:hAnsi="Khmer OS Battambang" w:cs="Khmer OS Battambang" w:hint="cs"/>
          <w:i/>
          <w:cs/>
          <w:lang w:bidi="km-KH"/>
        </w:rPr>
        <w:t>អំពី</w:t>
      </w:r>
      <w:r w:rsidRPr="007A3369">
        <w:rPr>
          <w:rFonts w:ascii="Khmer OS Battambang" w:hAnsi="Khmer OS Battambang" w:cs="Khmer OS Battambang"/>
          <w:i/>
          <w:cs/>
          <w:lang w:bidi="km-KH"/>
        </w:rPr>
        <w:t>ការ</w:t>
      </w:r>
      <w:r>
        <w:rPr>
          <w:rFonts w:ascii="Khmer OS Battambang" w:hAnsi="Khmer OS Battambang" w:cs="Khmer OS Battambang" w:hint="cs"/>
          <w:i/>
          <w:cs/>
          <w:lang w:bidi="km-KH"/>
        </w:rPr>
        <w:t>ប៉ាន់ប្រមាណ</w:t>
      </w:r>
      <w:r w:rsidRPr="007A3369">
        <w:rPr>
          <w:rFonts w:ascii="Khmer OS Battambang" w:hAnsi="Khmer OS Battambang" w:cs="Khmer OS Battambang"/>
          <w:i/>
          <w:cs/>
          <w:lang w:bidi="km-KH"/>
        </w:rPr>
        <w:t xml:space="preserve"> និងការគ្រប់គ្រងធនធានទឹកជាក់ស្តែង។ </w:t>
      </w:r>
      <w:r w:rsidRPr="007A3369">
        <w:rPr>
          <w:rFonts w:ascii="Khmer OS Battambang" w:hAnsi="Khmer OS Battambang" w:cs="Khmer OS Battambang"/>
          <w:i/>
          <w:cs/>
          <w:lang w:bidi="km-KH"/>
        </w:rPr>
        <w:lastRenderedPageBreak/>
        <w:t>រួមគ្នាជាមួយ</w:t>
      </w:r>
      <w:r>
        <w:rPr>
          <w:rFonts w:ascii="Khmer OS Battambang" w:hAnsi="Khmer OS Battambang" w:cs="Khmer OS Battambang" w:hint="cs"/>
          <w:i/>
          <w:cs/>
          <w:lang w:bidi="km-KH"/>
        </w:rPr>
        <w:t>មិត្តរួមការងារទាំងឡាយ</w:t>
      </w:r>
      <w:r w:rsidRPr="007A3369">
        <w:rPr>
          <w:rFonts w:ascii="Khmer OS Battambang" w:hAnsi="Khmer OS Battambang" w:cs="Khmer OS Battambang"/>
          <w:i/>
          <w:cs/>
          <w:lang w:bidi="km-KH"/>
        </w:rPr>
        <w:t xml:space="preserve"> ការស្រាវជ្រាវ និងការងាររបស់គាត់បាន</w:t>
      </w:r>
      <w:r>
        <w:rPr>
          <w:rFonts w:ascii="Khmer OS Battambang" w:hAnsi="Khmer OS Battambang" w:cs="Khmer OS Battambang" w:hint="cs"/>
          <w:i/>
          <w:cs/>
          <w:lang w:bidi="km-KH"/>
        </w:rPr>
        <w:t>ឈាន</w:t>
      </w:r>
      <w:r w:rsidRPr="007A3369">
        <w:rPr>
          <w:rFonts w:ascii="Khmer OS Battambang" w:hAnsi="Khmer OS Battambang" w:cs="Khmer OS Battambang"/>
          <w:i/>
          <w:cs/>
          <w:lang w:bidi="km-KH"/>
        </w:rPr>
        <w:t>ទៅដល់ការដាក់ឱ្យប្រើប្រាស់ឡើងវិញនូវការគ្រប់គ្រងធនធានទឹកទាំងនៅប្រទេសស៊ូដង់ និងសៀរ៉ាឡេអូ។ គាត់បានវាយតម្លៃ</w:t>
      </w:r>
      <w:r>
        <w:rPr>
          <w:rFonts w:ascii="Khmer OS Battambang" w:hAnsi="Khmer OS Battambang" w:cs="Khmer OS Battambang" w:hint="cs"/>
          <w:i/>
          <w:cs/>
          <w:lang w:bidi="km-KH"/>
        </w:rPr>
        <w:t>អំពី</w:t>
      </w:r>
      <w:r w:rsidRPr="007A3369">
        <w:rPr>
          <w:rFonts w:ascii="Khmer OS Battambang" w:hAnsi="Khmer OS Battambang" w:cs="Khmer OS Battambang"/>
          <w:i/>
          <w:cs/>
          <w:lang w:bidi="km-KH"/>
        </w:rPr>
        <w:t xml:space="preserve">កម្មវិធី </w:t>
      </w:r>
      <w:r w:rsidRPr="00EA621D">
        <w:rPr>
          <w:rFonts w:ascii="Khmer OS Battambang" w:hAnsi="Khmer OS Battambang" w:cs="Khmer OS Battambang"/>
          <w:iCs/>
        </w:rPr>
        <w:t>WASH</w:t>
      </w:r>
      <w:r w:rsidRPr="007A3369">
        <w:rPr>
          <w:rFonts w:ascii="Khmer OS Battambang" w:hAnsi="Khmer OS Battambang" w:cs="Khmer OS Battambang"/>
          <w:i/>
        </w:rPr>
        <w:t xml:space="preserve"> </w:t>
      </w:r>
      <w:r w:rsidRPr="007A3369">
        <w:rPr>
          <w:rFonts w:ascii="Khmer OS Battambang" w:hAnsi="Khmer OS Battambang" w:cs="Khmer OS Battambang"/>
          <w:i/>
          <w:cs/>
          <w:lang w:bidi="km-KH"/>
        </w:rPr>
        <w:t>ដែលធន់នឹងអាកាសធាតុ និងរៀបចំផែនការបង្កើតបណ្តាញត្រួតពិនិត្យអ៊ីដ្រូម៉ែត្រឡើងវិញ សរសេរគោលការណ៍ណែនាំ</w:t>
      </w:r>
      <w:r>
        <w:rPr>
          <w:rFonts w:ascii="Khmer OS Battambang" w:hAnsi="Khmer OS Battambang" w:cs="Khmer OS Battambang" w:hint="cs"/>
          <w:i/>
          <w:cs/>
          <w:lang w:bidi="km-KH"/>
        </w:rPr>
        <w:t>អំពី</w:t>
      </w:r>
      <w:r w:rsidRPr="007A3369">
        <w:rPr>
          <w:rFonts w:ascii="Khmer OS Battambang" w:hAnsi="Khmer OS Battambang" w:cs="Khmer OS Battambang"/>
          <w:i/>
          <w:cs/>
          <w:lang w:bidi="km-KH"/>
        </w:rPr>
        <w:t>សន្តិសុខទឹក</w:t>
      </w:r>
      <w:r>
        <w:rPr>
          <w:rFonts w:ascii="Khmer OS Battambang" w:hAnsi="Khmer OS Battambang" w:cs="Khmer OS Battambang" w:hint="cs"/>
          <w:i/>
          <w:cs/>
          <w:lang w:bidi="km-KH"/>
        </w:rPr>
        <w:t>ថ្នាក់</w:t>
      </w:r>
      <w:r w:rsidRPr="007A3369">
        <w:rPr>
          <w:rFonts w:ascii="Khmer OS Battambang" w:hAnsi="Khmer OS Battambang" w:cs="Khmer OS Battambang"/>
          <w:i/>
          <w:cs/>
          <w:lang w:bidi="km-KH"/>
        </w:rPr>
        <w:t>ជាតិ និងជួយបង្កើត</w:t>
      </w:r>
      <w:r>
        <w:rPr>
          <w:rFonts w:ascii="Khmer OS Battambang" w:hAnsi="Khmer OS Battambang" w:cs="Khmer OS Battambang" w:hint="cs"/>
          <w:i/>
          <w:cs/>
          <w:lang w:bidi="km-KH"/>
        </w:rPr>
        <w:t>ទី</w:t>
      </w:r>
      <w:r w:rsidRPr="007A3369">
        <w:rPr>
          <w:rFonts w:ascii="Khmer OS Battambang" w:hAnsi="Khmer OS Battambang" w:cs="Khmer OS Battambang"/>
          <w:i/>
          <w:cs/>
          <w:lang w:bidi="km-KH"/>
        </w:rPr>
        <w:t>ភ្នាក់ងារ</w:t>
      </w:r>
      <w:r>
        <w:rPr>
          <w:rFonts w:ascii="Khmer OS Battambang" w:hAnsi="Khmer OS Battambang" w:cs="Khmer OS Battambang" w:hint="cs"/>
          <w:i/>
          <w:cs/>
          <w:lang w:bidi="km-KH"/>
        </w:rPr>
        <w:t>ជាតិនិយ័តកម្ម</w:t>
      </w:r>
      <w:r w:rsidRPr="007A3369">
        <w:rPr>
          <w:rFonts w:ascii="Khmer OS Battambang" w:hAnsi="Khmer OS Battambang" w:cs="Khmer OS Battambang"/>
          <w:i/>
          <w:cs/>
          <w:lang w:bidi="km-KH"/>
        </w:rPr>
        <w:t>ធនធានទឹក។</w:t>
      </w:r>
      <w:r w:rsidRPr="007A3369">
        <w:rPr>
          <w:rFonts w:ascii="Khmer OS Battambang" w:eastAsiaTheme="majorEastAsia" w:hAnsi="Khmer OS Battambang" w:cs="Khmer OS Battambang"/>
          <w:iCs/>
        </w:rPr>
        <w:t xml:space="preserve"> </w:t>
      </w:r>
      <w:r w:rsidRPr="007B22D1">
        <w:rPr>
          <w:rFonts w:ascii="Khmer OS Battambang" w:hAnsi="Khmer OS Battambang" w:cs="Khmer OS Battambang"/>
          <w:i/>
          <w:cs/>
          <w:lang w:bidi="km-KH"/>
        </w:rPr>
        <w:t>គាត់មានចំណេះដឹងទូលំទូលាយអំពីវិស្វកម្ម និងការគ្រប់គ្រងសេវាផ្គត់ផ្គង់ទឹក និងអនាម័យ</w:t>
      </w:r>
      <w:r>
        <w:rPr>
          <w:rFonts w:ascii="Khmer OS Battambang" w:hAnsi="Khmer OS Battambang" w:cs="Khmer OS Battambang" w:hint="cs"/>
          <w:i/>
          <w:cs/>
          <w:lang w:bidi="km-KH"/>
        </w:rPr>
        <w:t>នៅ</w:t>
      </w:r>
      <w:r w:rsidRPr="007B22D1">
        <w:rPr>
          <w:rFonts w:ascii="Khmer OS Battambang" w:hAnsi="Khmer OS Battambang" w:cs="Khmer OS Battambang"/>
          <w:i/>
          <w:cs/>
          <w:lang w:bidi="km-KH"/>
        </w:rPr>
        <w:t>ទីក្រុង និងជនបទ ការគ្រប់គ្រងធនធានទឹក និងវិស្វកម្មទន្លេ។ លោកបានធ្វើការនៅកម្រិតខ្ពស់</w:t>
      </w:r>
      <w:r>
        <w:rPr>
          <w:rFonts w:ascii="Khmer OS Battambang" w:hAnsi="Khmer OS Battambang" w:cs="Khmer OS Battambang" w:hint="cs"/>
          <w:i/>
          <w:cs/>
          <w:lang w:bidi="km-KH"/>
        </w:rPr>
        <w:t>អស់រយៈពេល</w:t>
      </w:r>
      <w:r w:rsidRPr="007B22D1">
        <w:rPr>
          <w:rFonts w:ascii="Khmer OS Battambang" w:hAnsi="Khmer OS Battambang" w:cs="Khmer OS Battambang"/>
          <w:i/>
          <w:cs/>
          <w:lang w:bidi="km-KH"/>
        </w:rPr>
        <w:t>ជាច្រើនឆ្នាំ ដែលរួមមាន</w:t>
      </w:r>
      <w:r>
        <w:rPr>
          <w:rFonts w:ascii="Khmer OS Battambang" w:hAnsi="Khmer OS Battambang" w:cs="Khmer OS Battambang" w:hint="cs"/>
          <w:i/>
          <w:cs/>
          <w:lang w:bidi="km-KH"/>
        </w:rPr>
        <w:t xml:space="preserve"> </w:t>
      </w:r>
      <w:r w:rsidRPr="007B22D1">
        <w:rPr>
          <w:rFonts w:ascii="Khmer OS Battambang" w:hAnsi="Khmer OS Battambang" w:cs="Khmer OS Battambang"/>
          <w:i/>
          <w:cs/>
          <w:lang w:bidi="km-KH"/>
        </w:rPr>
        <w:t>តួនាទីជា</w:t>
      </w:r>
      <w:r>
        <w:rPr>
          <w:rFonts w:ascii="Khmer OS Battambang" w:hAnsi="Khmer OS Battambang" w:cs="Khmer OS Battambang" w:hint="cs"/>
          <w:i/>
          <w:cs/>
          <w:lang w:bidi="km-KH"/>
        </w:rPr>
        <w:t>ប្រធាន</w:t>
      </w:r>
      <w:r w:rsidRPr="007B22D1">
        <w:rPr>
          <w:rFonts w:ascii="Khmer OS Battambang" w:hAnsi="Khmer OS Battambang" w:cs="Khmer OS Battambang"/>
          <w:i/>
          <w:cs/>
          <w:lang w:bidi="km-KH"/>
        </w:rPr>
        <w:t>ក្រុម និងផ្តល់ដំបូន្មានបច្ចេកទេស និងការណែនាំដល់រដ្ឋមន្ត្រី និងមន្ត្រីរដ្ឋាភិបាលជាន់ខ្ពស់។ លោកបានត្រួតពិនិត្យលើការសិក្សា និងការវាយតម្លៃសំខាន់ៗ</w:t>
      </w:r>
      <w:r>
        <w:rPr>
          <w:rFonts w:ascii="Khmer OS Battambang" w:hAnsi="Khmer OS Battambang" w:cs="Khmer OS Battambang" w:hint="cs"/>
          <w:i/>
          <w:cs/>
          <w:lang w:bidi="km-KH"/>
        </w:rPr>
        <w:t xml:space="preserve"> ដែល</w:t>
      </w:r>
      <w:r w:rsidRPr="007B22D1">
        <w:rPr>
          <w:rFonts w:ascii="Khmer OS Battambang" w:hAnsi="Khmer OS Battambang" w:cs="Khmer OS Battambang"/>
          <w:i/>
          <w:cs/>
          <w:lang w:bidi="km-KH"/>
        </w:rPr>
        <w:t>ទាក់ទងនឹងការត្រួតពិនិត្យ និងការគ្រប់គ្រងធនធានទឹក ការផ្គត់ផ្គង់ទឹក ជម្រើស</w:t>
      </w:r>
      <w:r>
        <w:rPr>
          <w:rFonts w:ascii="Khmer OS Battambang" w:hAnsi="Khmer OS Battambang" w:cs="Khmer OS Battambang" w:hint="cs"/>
          <w:i/>
          <w:cs/>
          <w:lang w:bidi="km-KH"/>
        </w:rPr>
        <w:t>នៃការ</w:t>
      </w:r>
      <w:r w:rsidRPr="007B22D1">
        <w:rPr>
          <w:rFonts w:ascii="Khmer OS Battambang" w:hAnsi="Khmer OS Battambang" w:cs="Khmer OS Battambang"/>
          <w:i/>
          <w:cs/>
          <w:lang w:bidi="km-KH"/>
        </w:rPr>
        <w:t>គ្រប់គ្រងការផ្គត់ផ្គង់ទឹក</w:t>
      </w:r>
      <w:r>
        <w:rPr>
          <w:rFonts w:ascii="Khmer OS Battambang" w:hAnsi="Khmer OS Battambang" w:cs="Khmer OS Battambang" w:hint="cs"/>
          <w:i/>
          <w:cs/>
          <w:lang w:bidi="km-KH"/>
        </w:rPr>
        <w:t>នៅ</w:t>
      </w:r>
      <w:r w:rsidRPr="007B22D1">
        <w:rPr>
          <w:rFonts w:ascii="Khmer OS Battambang" w:hAnsi="Khmer OS Battambang" w:cs="Khmer OS Battambang"/>
          <w:i/>
          <w:cs/>
          <w:lang w:bidi="km-KH"/>
        </w:rPr>
        <w:t>ទី</w:t>
      </w:r>
      <w:r>
        <w:rPr>
          <w:rFonts w:ascii="Khmer OS Battambang" w:hAnsi="Khmer OS Battambang" w:cs="Khmer OS Battambang" w:hint="cs"/>
          <w:i/>
          <w:cs/>
          <w:lang w:bidi="km-KH"/>
        </w:rPr>
        <w:t>ប្រជុំជន</w:t>
      </w:r>
      <w:r w:rsidRPr="007B22D1">
        <w:rPr>
          <w:rFonts w:ascii="Khmer OS Battambang" w:hAnsi="Khmer OS Battambang" w:cs="Khmer OS Battambang"/>
          <w:i/>
          <w:cs/>
          <w:lang w:bidi="km-KH"/>
        </w:rPr>
        <w:t>តូចៗ និងការបង្កើតការផ្គត់ផ្គង់ទឹក</w:t>
      </w:r>
      <w:r>
        <w:rPr>
          <w:rFonts w:ascii="Khmer OS Battambang" w:hAnsi="Khmer OS Battambang" w:cs="Khmer OS Battambang" w:hint="cs"/>
          <w:i/>
          <w:cs/>
          <w:lang w:bidi="km-KH"/>
        </w:rPr>
        <w:t>នៅគ្រាអាសន្ន</w:t>
      </w:r>
      <w:r w:rsidRPr="007B22D1">
        <w:rPr>
          <w:rFonts w:ascii="Khmer OS Battambang" w:hAnsi="Khmer OS Battambang" w:cs="Khmer OS Battambang"/>
          <w:i/>
          <w:cs/>
          <w:lang w:bidi="km-KH"/>
        </w:rPr>
        <w:t>។</w:t>
      </w:r>
      <w:r w:rsidRPr="007B22D1">
        <w:rPr>
          <w:rFonts w:ascii="Khmer OS Battambang" w:hAnsi="Khmer OS Battambang" w:cs="Khmer OS Battambang"/>
          <w:iCs/>
          <w:cs/>
          <w:lang w:bidi="km-KH"/>
        </w:rPr>
        <w:t xml:space="preserve"> </w:t>
      </w:r>
      <w:r w:rsidRPr="007B22D1">
        <w:rPr>
          <w:rFonts w:ascii="Khmer OS Battambang" w:hAnsi="Khmer OS Battambang" w:cs="Khmer OS Battambang"/>
          <w:iCs/>
        </w:rPr>
        <w:t xml:space="preserve">St John </w:t>
      </w:r>
      <w:r w:rsidRPr="007B22D1">
        <w:rPr>
          <w:rFonts w:ascii="Khmer OS Battambang" w:hAnsi="Khmer OS Battambang" w:cs="Khmer OS Battambang"/>
          <w:i/>
          <w:cs/>
          <w:lang w:bidi="km-KH"/>
        </w:rPr>
        <w:t xml:space="preserve">បានគ្រប់គ្រងគម្រោងអភិវឌ្ឍន៍ស្ថាប័ន និងការកសាងសមត្ថភាព </w:t>
      </w:r>
      <w:r>
        <w:rPr>
          <w:rFonts w:ascii="Khmer OS Battambang" w:hAnsi="Khmer OS Battambang" w:cs="Khmer OS Battambang" w:hint="cs"/>
          <w:i/>
          <w:cs/>
          <w:lang w:bidi="km-KH"/>
        </w:rPr>
        <w:t>និង</w:t>
      </w:r>
      <w:r w:rsidRPr="007B22D1">
        <w:rPr>
          <w:rFonts w:ascii="Khmer OS Battambang" w:hAnsi="Khmer OS Battambang" w:cs="Khmer OS Battambang"/>
          <w:i/>
          <w:cs/>
          <w:lang w:bidi="km-KH"/>
        </w:rPr>
        <w:t>បានដើរតួជា</w:t>
      </w:r>
      <w:r>
        <w:rPr>
          <w:rFonts w:ascii="Khmer OS Battambang" w:hAnsi="Khmer OS Battambang" w:cs="Khmer OS Battambang" w:hint="cs"/>
          <w:i/>
          <w:cs/>
          <w:lang w:bidi="km-KH"/>
        </w:rPr>
        <w:t>ទី</w:t>
      </w:r>
      <w:r w:rsidRPr="007B22D1">
        <w:rPr>
          <w:rFonts w:ascii="Khmer OS Battambang" w:hAnsi="Khmer OS Battambang" w:cs="Khmer OS Battambang"/>
          <w:i/>
          <w:cs/>
          <w:lang w:bidi="km-KH"/>
        </w:rPr>
        <w:t xml:space="preserve">ប្រឹក្សាដល់រដ្ឋាភិបាល </w:t>
      </w:r>
      <w:r>
        <w:rPr>
          <w:rFonts w:ascii="Khmer OS Battambang" w:hAnsi="Khmer OS Battambang" w:cs="Khmer OS Battambang" w:hint="cs"/>
          <w:i/>
          <w:cs/>
          <w:lang w:bidi="km-KH"/>
        </w:rPr>
        <w:t>សេវា</w:t>
      </w:r>
      <w:r w:rsidRPr="007B22D1">
        <w:rPr>
          <w:rFonts w:ascii="Khmer OS Battambang" w:hAnsi="Khmer OS Battambang" w:cs="Khmer OS Battambang"/>
          <w:i/>
          <w:cs/>
          <w:lang w:bidi="km-KH"/>
        </w:rPr>
        <w:t>ទឹក ទីក្រុង ម្ចាស់ជំនួយអន្តរជាតិ ទីភ្នាក់ងារអង្គការសហប្រជាជាតិ និងអង្គការ</w:t>
      </w:r>
      <w:r>
        <w:rPr>
          <w:rFonts w:ascii="Khmer OS Battambang" w:hAnsi="Khmer OS Battambang" w:cs="Khmer OS Battambang" w:hint="cs"/>
          <w:i/>
          <w:cs/>
          <w:lang w:bidi="km-KH"/>
        </w:rPr>
        <w:t>មិនមែន</w:t>
      </w:r>
      <w:r w:rsidRPr="007B22D1">
        <w:rPr>
          <w:rFonts w:ascii="Khmer OS Battambang" w:hAnsi="Khmer OS Battambang" w:cs="Khmer OS Battambang"/>
          <w:i/>
          <w:cs/>
          <w:lang w:bidi="km-KH"/>
        </w:rPr>
        <w:t>រដ្ឋាភិបាល។ គាត់មានបទពិសោធន៍យ៉ាងទូលំទូលាយក្នុងការចរចា និងគ្រប់គ្រងទំនាក់ទំនងរវាងភាគីពាក់ព័ន្ធ</w:t>
      </w:r>
      <w:r>
        <w:rPr>
          <w:rFonts w:ascii="Khmer OS Battambang" w:hAnsi="Khmer OS Battambang" w:cs="Khmer OS Battambang" w:hint="cs"/>
          <w:i/>
          <w:cs/>
          <w:lang w:bidi="km-KH"/>
        </w:rPr>
        <w:t>ខុស</w:t>
      </w:r>
      <w:r w:rsidRPr="007B22D1">
        <w:rPr>
          <w:rFonts w:ascii="Khmer OS Battambang" w:hAnsi="Khmer OS Battambang" w:cs="Khmer OS Battambang"/>
          <w:i/>
          <w:cs/>
          <w:lang w:bidi="km-KH"/>
        </w:rPr>
        <w:t>ៗ</w:t>
      </w:r>
      <w:r>
        <w:rPr>
          <w:rFonts w:ascii="Khmer OS Battambang" w:hAnsi="Khmer OS Battambang" w:cs="Khmer OS Battambang" w:hint="cs"/>
          <w:i/>
          <w:cs/>
          <w:lang w:bidi="km-KH"/>
        </w:rPr>
        <w:t>គ្នា</w:t>
      </w:r>
      <w:r w:rsidRPr="007B22D1">
        <w:rPr>
          <w:rFonts w:ascii="Khmer OS Battambang" w:hAnsi="Khmer OS Battambang" w:cs="Khmer OS Battambang"/>
          <w:i/>
          <w:cs/>
          <w:lang w:bidi="km-KH"/>
        </w:rPr>
        <w:t>។ គាត់បានធ្វើការទាំងក្នុងបរិបទ</w:t>
      </w:r>
      <w:r>
        <w:rPr>
          <w:rFonts w:ascii="Khmer OS Battambang" w:hAnsi="Khmer OS Battambang" w:cs="Khmer OS Battambang" w:hint="cs"/>
          <w:i/>
          <w:cs/>
          <w:lang w:bidi="km-KH"/>
        </w:rPr>
        <w:t>នៃ</w:t>
      </w:r>
      <w:r w:rsidRPr="007B22D1">
        <w:rPr>
          <w:rFonts w:ascii="Khmer OS Battambang" w:hAnsi="Khmer OS Battambang" w:cs="Khmer OS Battambang"/>
          <w:i/>
          <w:cs/>
          <w:lang w:bidi="km-KH"/>
        </w:rPr>
        <w:t>គ្រាអាសន្ន និងការអភិវឌ្ឍ</w:t>
      </w:r>
      <w:r>
        <w:rPr>
          <w:rFonts w:ascii="Khmer OS Battambang" w:hAnsi="Khmer OS Battambang" w:cs="Khmer OS Battambang" w:hint="cs"/>
          <w:i/>
          <w:cs/>
          <w:lang w:bidi="km-KH"/>
        </w:rPr>
        <w:t>បរិបទ</w:t>
      </w:r>
      <w:r w:rsidRPr="007B22D1">
        <w:rPr>
          <w:rFonts w:ascii="Khmer OS Battambang" w:hAnsi="Khmer OS Battambang" w:cs="Khmer OS Battambang"/>
          <w:i/>
          <w:cs/>
          <w:lang w:bidi="km-KH"/>
        </w:rPr>
        <w:t>រួម</w:t>
      </w:r>
      <w:r>
        <w:rPr>
          <w:rFonts w:ascii="Khmer OS Battambang" w:hAnsi="Khmer OS Battambang" w:cs="Khmer OS Battambang" w:hint="cs"/>
          <w:i/>
          <w:cs/>
          <w:lang w:bidi="km-KH"/>
        </w:rPr>
        <w:t>ជាមួយ</w:t>
      </w:r>
      <w:r w:rsidRPr="007B22D1">
        <w:rPr>
          <w:rFonts w:ascii="Khmer OS Battambang" w:hAnsi="Khmer OS Battambang" w:cs="Khmer OS Battambang"/>
          <w:i/>
          <w:cs/>
          <w:lang w:bidi="km-KH"/>
        </w:rPr>
        <w:t>វប្បធម៌មួយចំនួន។ បទពិសោធន៍នៅក្រៅប្រទេសរបស់គាត់</w:t>
      </w:r>
      <w:r>
        <w:rPr>
          <w:rFonts w:ascii="Khmer OS Battambang" w:hAnsi="Khmer OS Battambang" w:cs="Khmer OS Battambang" w:hint="cs"/>
          <w:i/>
          <w:cs/>
          <w:lang w:bidi="km-KH"/>
        </w:rPr>
        <w:t xml:space="preserve"> </w:t>
      </w:r>
      <w:r w:rsidRPr="007B22D1">
        <w:rPr>
          <w:rFonts w:ascii="Khmer OS Battambang" w:hAnsi="Khmer OS Battambang" w:cs="Khmer OS Battambang"/>
          <w:i/>
          <w:cs/>
          <w:lang w:bidi="km-KH"/>
        </w:rPr>
        <w:t xml:space="preserve">រួមមាន </w:t>
      </w:r>
      <w:r>
        <w:rPr>
          <w:rFonts w:ascii="Khmer OS Battambang" w:hAnsi="Khmer OS Battambang" w:cs="Khmer OS Battambang" w:hint="cs"/>
          <w:i/>
          <w:cs/>
          <w:lang w:bidi="km-KH"/>
        </w:rPr>
        <w:t>ប្រទេស</w:t>
      </w:r>
      <w:r w:rsidRPr="007B22D1">
        <w:rPr>
          <w:rFonts w:ascii="Khmer OS Battambang" w:hAnsi="Khmer OS Battambang" w:cs="Khmer OS Battambang"/>
          <w:i/>
          <w:cs/>
          <w:lang w:bidi="km-KH"/>
        </w:rPr>
        <w:t>បង់ក្លាដែស ប៊ូគីណាហ្វាសូ អេ</w:t>
      </w:r>
      <w:r>
        <w:rPr>
          <w:rFonts w:ascii="Khmer OS Battambang" w:hAnsi="Khmer OS Battambang" w:cs="Khmer OS Battambang" w:hint="cs"/>
          <w:i/>
          <w:cs/>
          <w:lang w:bidi="km-KH"/>
        </w:rPr>
        <w:t>ដ្យ៉ូ</w:t>
      </w:r>
      <w:r w:rsidRPr="007B22D1">
        <w:rPr>
          <w:rFonts w:ascii="Khmer OS Battambang" w:hAnsi="Khmer OS Battambang" w:cs="Khmer OS Battambang"/>
          <w:i/>
          <w:cs/>
          <w:lang w:bidi="km-KH"/>
        </w:rPr>
        <w:t>ពី ហ្គាណា ឥណ្ឌា កេនយ៉ា មីយ៉ាន់ម៉ា នីហ្សេរីយ៉ា សេណេហ្គាល់ សៀរ៉ាឡេអូ ស្រីលង្កា ស៊ូដង់ (ដាហ្វួរ) ស៊ូដង់ខាងត្បូង តាហ្ស៊ីគីស្ថាន អ៊ូហ្គង់ដា ចក្រភពអង់គ្លេស និងវៀតណាម។</w:t>
      </w:r>
    </w:p>
    <w:p w14:paraId="479C4D8C" w14:textId="77777777" w:rsidR="00D21235" w:rsidRDefault="00D21235" w:rsidP="00945EFD">
      <w:pPr>
        <w:jc w:val="both"/>
        <w:rPr>
          <w:rFonts w:ascii="Khmer OS Battambang" w:hAnsi="Khmer OS Battambang" w:cs="Khmer OS Battambang"/>
          <w:lang w:bidi="km-KH"/>
        </w:rPr>
      </w:pPr>
      <w:r w:rsidRPr="002B3DC0">
        <w:rPr>
          <w:rFonts w:ascii="Khmer OS Battambang" w:eastAsiaTheme="majorEastAsia" w:hAnsi="Khmer OS Battambang" w:cs="Khmer OS Battambang"/>
          <w:color w:val="9BBB59" w:themeColor="accent3"/>
        </w:rPr>
        <w:t xml:space="preserve">Sonia Pérez – </w:t>
      </w:r>
      <w:r>
        <w:rPr>
          <w:rFonts w:ascii="Khmer OS Battambang" w:eastAsiaTheme="majorEastAsia" w:hAnsi="Khmer OS Battambang" w:cs="Khmer OS Battambang" w:hint="cs"/>
          <w:color w:val="9BBB59" w:themeColor="accent3"/>
          <w:cs/>
          <w:lang w:bidi="km-KH"/>
        </w:rPr>
        <w:t>អ្នកជំនាញក្នុងក្រុម</w:t>
      </w:r>
      <w:r w:rsidRPr="002B3DC0">
        <w:rPr>
          <w:rFonts w:ascii="Khmer OS Battambang" w:eastAsiaTheme="majorEastAsia" w:hAnsi="Khmer OS Battambang" w:cs="Khmer OS Battambang"/>
          <w:color w:val="9BBB59" w:themeColor="accent3"/>
        </w:rPr>
        <w:t>.</w:t>
      </w:r>
      <w:r w:rsidRPr="002B3DC0">
        <w:rPr>
          <w:rFonts w:ascii="Khmer OS Battambang" w:hAnsi="Khmer OS Battambang" w:cs="Khmer OS Battambang"/>
        </w:rPr>
        <w:t xml:space="preserve"> Sonia </w:t>
      </w:r>
      <w:r w:rsidRPr="002B3DC0">
        <w:rPr>
          <w:rFonts w:ascii="Khmer OS Battambang" w:hAnsi="Khmer OS Battambang" w:cs="Khmer OS Battambang"/>
          <w:cs/>
          <w:lang w:bidi="km-KH"/>
        </w:rPr>
        <w:t xml:space="preserve">គឺជាអ្នកវាយតម្លៃ និងអ្នកស្រាវជ្រាវដែលមានបទពិសោធន៍ជាង </w:t>
      </w:r>
      <w:r>
        <w:rPr>
          <w:rFonts w:ascii="Khmer OS Battambang" w:hAnsi="Khmer OS Battambang" w:cs="Khmer OS Battambang" w:hint="cs"/>
          <w:cs/>
          <w:lang w:bidi="km-KH"/>
        </w:rPr>
        <w:t>៨</w:t>
      </w:r>
      <w:r w:rsidRPr="002B3DC0">
        <w:rPr>
          <w:rFonts w:ascii="Khmer OS Battambang" w:hAnsi="Khmer OS Battambang" w:cs="Khmer OS Battambang"/>
        </w:rPr>
        <w:t xml:space="preserve"> </w:t>
      </w:r>
      <w:r w:rsidRPr="002B3DC0">
        <w:rPr>
          <w:rFonts w:ascii="Khmer OS Battambang" w:hAnsi="Khmer OS Battambang" w:cs="Khmer OS Battambang"/>
          <w:cs/>
          <w:lang w:bidi="km-KH"/>
        </w:rPr>
        <w:t>ឆ្នាំនៅក្នុងវិស័យនេះ។ នាង</w:t>
      </w:r>
      <w:r>
        <w:rPr>
          <w:rFonts w:ascii="Khmer OS Battambang" w:hAnsi="Khmer OS Battambang" w:cs="Khmer OS Battambang" w:hint="cs"/>
          <w:cs/>
          <w:lang w:bidi="km-KH"/>
        </w:rPr>
        <w:t>យល់ច្បាស់អំពី</w:t>
      </w:r>
      <w:r w:rsidRPr="002B3DC0">
        <w:rPr>
          <w:rFonts w:ascii="Khmer OS Battambang" w:hAnsi="Khmer OS Battambang" w:cs="Khmer OS Battambang"/>
          <w:cs/>
          <w:lang w:bidi="km-KH"/>
        </w:rPr>
        <w:t>គំរូនៃការអភិវឌ្ឍន៍ចុងក្រោយ</w:t>
      </w:r>
      <w:r>
        <w:rPr>
          <w:rFonts w:ascii="Khmer OS Battambang" w:hAnsi="Khmer OS Battambang" w:cs="Khmer OS Battambang" w:hint="cs"/>
          <w:cs/>
          <w:lang w:bidi="km-KH"/>
        </w:rPr>
        <w:t>បង្អស់</w:t>
      </w:r>
      <w:r w:rsidRPr="002B3DC0">
        <w:rPr>
          <w:rFonts w:ascii="Khmer OS Battambang" w:hAnsi="Khmer OS Battambang" w:cs="Khmer OS Battambang"/>
          <w:cs/>
          <w:lang w:bidi="km-KH"/>
        </w:rPr>
        <w:t xml:space="preserve"> រួមទាំង</w:t>
      </w:r>
      <w:r>
        <w:rPr>
          <w:rFonts w:ascii="Khmer OS Battambang" w:hAnsi="Khmer OS Battambang" w:cs="Khmer OS Battambang" w:hint="cs"/>
          <w:cs/>
          <w:lang w:bidi="km-KH"/>
        </w:rPr>
        <w:t xml:space="preserve"> </w:t>
      </w:r>
      <w:r w:rsidRPr="002B3DC0">
        <w:rPr>
          <w:rFonts w:ascii="Khmer OS Battambang" w:hAnsi="Khmer OS Battambang" w:cs="Khmer OS Battambang"/>
          <w:cs/>
          <w:lang w:bidi="km-KH"/>
        </w:rPr>
        <w:t>របៀបវារៈឆ្នាំ</w:t>
      </w:r>
      <w:r>
        <w:rPr>
          <w:rFonts w:ascii="Khmer OS Battambang" w:hAnsi="Khmer OS Battambang" w:cs="Khmer OS Battambang" w:hint="cs"/>
          <w:cs/>
          <w:lang w:bidi="km-KH"/>
        </w:rPr>
        <w:t>២០៣០</w:t>
      </w:r>
      <w:r w:rsidRPr="002B3DC0">
        <w:rPr>
          <w:rFonts w:ascii="Khmer OS Battambang" w:hAnsi="Khmer OS Battambang" w:cs="Khmer OS Battambang"/>
        </w:rPr>
        <w:t xml:space="preserve"> </w:t>
      </w:r>
      <w:r w:rsidRPr="002B3DC0">
        <w:rPr>
          <w:rFonts w:ascii="Khmer OS Battambang" w:hAnsi="Khmer OS Battambang" w:cs="Khmer OS Battambang"/>
          <w:cs/>
          <w:lang w:bidi="km-KH"/>
        </w:rPr>
        <w:t xml:space="preserve">ជាពិសេសនៅក្នុងចំណាប់អារម្មណ៍លើប្រធានបទរបស់នាង ដែលរួមមាន </w:t>
      </w:r>
      <w:r w:rsidRPr="002B3DC0">
        <w:rPr>
          <w:rFonts w:ascii="Khmer OS Battambang" w:hAnsi="Khmer OS Battambang" w:cs="Khmer OS Battambang"/>
        </w:rPr>
        <w:t xml:space="preserve">WASH </w:t>
      </w:r>
      <w:r w:rsidRPr="002B3DC0">
        <w:rPr>
          <w:rFonts w:ascii="Khmer OS Battambang" w:hAnsi="Khmer OS Battambang" w:cs="Khmer OS Battambang"/>
          <w:cs/>
          <w:lang w:bidi="km-KH"/>
        </w:rPr>
        <w:t xml:space="preserve">សុខភាព និងយេនឌ័រ។ </w:t>
      </w:r>
      <w:r>
        <w:rPr>
          <w:rFonts w:ascii="Khmer OS Battambang" w:hAnsi="Khmer OS Battambang" w:cs="Khmer OS Battambang" w:hint="cs"/>
          <w:cs/>
          <w:lang w:bidi="km-KH"/>
        </w:rPr>
        <w:t>នាពេល</w:t>
      </w:r>
      <w:r w:rsidRPr="002B3DC0">
        <w:rPr>
          <w:rFonts w:ascii="Khmer OS Battambang" w:hAnsi="Khmer OS Battambang" w:cs="Khmer OS Battambang"/>
          <w:cs/>
          <w:lang w:bidi="km-KH"/>
        </w:rPr>
        <w:t>ថ្មីៗ</w:t>
      </w:r>
      <w:r>
        <w:rPr>
          <w:rFonts w:ascii="Khmer OS Battambang" w:hAnsi="Khmer OS Battambang" w:cs="Khmer OS Battambang" w:hint="cs"/>
          <w:cs/>
          <w:lang w:bidi="km-KH"/>
        </w:rPr>
        <w:t xml:space="preserve">នេះ </w:t>
      </w:r>
      <w:r w:rsidRPr="002B3DC0">
        <w:rPr>
          <w:rFonts w:ascii="Khmer OS Battambang" w:hAnsi="Khmer OS Battambang" w:cs="Khmer OS Battambang"/>
          <w:cs/>
          <w:lang w:bidi="km-KH"/>
        </w:rPr>
        <w:t>នាងមានបទពិសោធន៍ក្នុងការធ្វើការវាយតម្លៃ</w:t>
      </w:r>
      <w:r>
        <w:rPr>
          <w:rFonts w:ascii="Khmer OS Battambang" w:hAnsi="Khmer OS Battambang" w:cs="Khmer OS Battambang" w:hint="cs"/>
          <w:cs/>
          <w:lang w:bidi="km-KH"/>
        </w:rPr>
        <w:t>យ៉ាង</w:t>
      </w:r>
      <w:r w:rsidRPr="002B3DC0">
        <w:rPr>
          <w:rFonts w:ascii="Khmer OS Battambang" w:hAnsi="Khmer OS Battambang" w:cs="Khmer OS Battambang"/>
          <w:cs/>
          <w:lang w:bidi="km-KH"/>
        </w:rPr>
        <w:t>ស៊ីជម្រៅ និងស្មុគ្រស្មាញជាមួយអង្គការពហុភាគី</w:t>
      </w:r>
      <w:r>
        <w:rPr>
          <w:rFonts w:ascii="Khmer OS Battambang" w:hAnsi="Khmer OS Battambang" w:cs="Khmer OS Battambang" w:hint="cs"/>
          <w:cs/>
          <w:lang w:bidi="km-KH"/>
        </w:rPr>
        <w:t>ខុសៗគ្នា</w:t>
      </w:r>
      <w:r w:rsidRPr="002B3DC0">
        <w:rPr>
          <w:rFonts w:ascii="Khmer OS Battambang" w:hAnsi="Khmer OS Battambang" w:cs="Khmer OS Battambang"/>
          <w:cs/>
          <w:lang w:bidi="km-KH"/>
        </w:rPr>
        <w:t xml:space="preserve"> និង</w:t>
      </w:r>
      <w:r>
        <w:rPr>
          <w:rFonts w:ascii="Khmer OS Battambang" w:hAnsi="Khmer OS Battambang" w:cs="Khmer OS Battambang" w:hint="cs"/>
          <w:cs/>
          <w:lang w:bidi="km-KH"/>
        </w:rPr>
        <w:t>អង្គភាពនៃ</w:t>
      </w:r>
      <w:r w:rsidRPr="002B3DC0">
        <w:rPr>
          <w:rFonts w:ascii="Khmer OS Battambang" w:hAnsi="Khmer OS Battambang" w:cs="Khmer OS Battambang"/>
          <w:cs/>
          <w:lang w:bidi="km-KH"/>
        </w:rPr>
        <w:t>អង្គការសហប្រជាជាតិ រួមទាំង</w:t>
      </w:r>
      <w:r>
        <w:rPr>
          <w:rFonts w:ascii="Khmer OS Battambang" w:hAnsi="Khmer OS Battambang" w:cs="Khmer OS Battambang" w:hint="cs"/>
          <w:cs/>
          <w:lang w:bidi="km-KH"/>
        </w:rPr>
        <w:t xml:space="preserve"> </w:t>
      </w:r>
      <w:r w:rsidRPr="002B3DC0">
        <w:rPr>
          <w:rFonts w:ascii="Khmer OS Battambang" w:hAnsi="Khmer OS Battambang" w:cs="Khmer OS Battambang"/>
          <w:cs/>
          <w:lang w:bidi="km-KH"/>
        </w:rPr>
        <w:t xml:space="preserve">សម្រាប់ </w:t>
      </w:r>
      <w:r w:rsidRPr="002B3DC0">
        <w:rPr>
          <w:rFonts w:ascii="Khmer OS Battambang" w:hAnsi="Khmer OS Battambang" w:cs="Khmer OS Battambang"/>
        </w:rPr>
        <w:t xml:space="preserve">WHO </w:t>
      </w:r>
      <w:r w:rsidRPr="002B3DC0">
        <w:rPr>
          <w:rFonts w:ascii="Khmer OS Battambang" w:hAnsi="Khmer OS Battambang" w:cs="Khmer OS Battambang"/>
          <w:cs/>
          <w:lang w:bidi="km-KH"/>
        </w:rPr>
        <w:t>ក្នុងឆ្នាំ</w:t>
      </w:r>
      <w:r>
        <w:rPr>
          <w:rFonts w:ascii="Khmer OS Battambang" w:hAnsi="Khmer OS Battambang" w:cs="Khmer OS Battambang" w:hint="cs"/>
          <w:cs/>
          <w:lang w:bidi="km-KH"/>
        </w:rPr>
        <w:t>២០២០</w:t>
      </w:r>
      <w:r w:rsidRPr="002B3DC0">
        <w:rPr>
          <w:rFonts w:ascii="Khmer OS Battambang" w:hAnsi="Khmer OS Battambang" w:cs="Khmer OS Battambang"/>
        </w:rPr>
        <w:t xml:space="preserve"> </w:t>
      </w:r>
      <w:r>
        <w:rPr>
          <w:rFonts w:ascii="Khmer OS Battambang" w:hAnsi="Khmer OS Battambang" w:cs="Khmer OS Battambang" w:hint="cs"/>
          <w:cs/>
          <w:lang w:bidi="km-KH"/>
        </w:rPr>
        <w:t>និង</w:t>
      </w:r>
      <w:r w:rsidRPr="002B3DC0">
        <w:rPr>
          <w:rFonts w:ascii="Khmer OS Battambang" w:hAnsi="Khmer OS Battambang" w:cs="Khmer OS Battambang"/>
          <w:cs/>
          <w:lang w:bidi="km-KH"/>
        </w:rPr>
        <w:t>ការិយាល័យប្រចាំតំបន់ និង</w:t>
      </w:r>
      <w:r>
        <w:rPr>
          <w:rFonts w:ascii="Khmer OS Battambang" w:hAnsi="Khmer OS Battambang" w:cs="Khmer OS Battambang" w:hint="cs"/>
          <w:cs/>
          <w:lang w:bidi="km-KH"/>
        </w:rPr>
        <w:t>ប្រចាំ</w:t>
      </w:r>
      <w:r w:rsidRPr="002B3DC0">
        <w:rPr>
          <w:rFonts w:ascii="Khmer OS Battambang" w:hAnsi="Khmer OS Battambang" w:cs="Khmer OS Battambang"/>
          <w:cs/>
          <w:lang w:bidi="km-KH"/>
        </w:rPr>
        <w:t>ប្រទេសរបស់</w:t>
      </w:r>
      <w:r>
        <w:rPr>
          <w:rFonts w:ascii="Khmer OS Battambang" w:hAnsi="Khmer OS Battambang" w:cs="Khmer OS Battambang" w:hint="cs"/>
          <w:cs/>
          <w:lang w:bidi="km-KH"/>
        </w:rPr>
        <w:t>អង្គការយូនីសេហ្វ</w:t>
      </w:r>
      <w:r w:rsidRPr="002B3DC0">
        <w:rPr>
          <w:rFonts w:ascii="Khmer OS Battambang" w:hAnsi="Khmer OS Battambang" w:cs="Khmer OS Battambang"/>
        </w:rPr>
        <w:t xml:space="preserve"> </w:t>
      </w:r>
      <w:r w:rsidRPr="002B3DC0">
        <w:rPr>
          <w:rFonts w:ascii="Khmer OS Battambang" w:hAnsi="Khmer OS Battambang" w:cs="Khmer OS Battambang"/>
          <w:cs/>
          <w:lang w:bidi="km-KH"/>
        </w:rPr>
        <w:t>ក្នុងឆ្នាំ</w:t>
      </w:r>
      <w:r>
        <w:rPr>
          <w:rFonts w:ascii="Khmer OS Battambang" w:hAnsi="Khmer OS Battambang" w:cs="Khmer OS Battambang" w:hint="cs"/>
          <w:cs/>
          <w:lang w:bidi="km-KH"/>
        </w:rPr>
        <w:t>២០១៩</w:t>
      </w:r>
      <w:r w:rsidRPr="002B3DC0">
        <w:rPr>
          <w:rFonts w:ascii="Khmer OS Battambang" w:hAnsi="Khmer OS Battambang" w:cs="Khmer OS Battambang"/>
        </w:rPr>
        <w:t xml:space="preserve"> </w:t>
      </w:r>
      <w:r w:rsidRPr="002B3DC0">
        <w:rPr>
          <w:rFonts w:ascii="Khmer OS Battambang" w:hAnsi="Khmer OS Battambang" w:cs="Khmer OS Battambang"/>
          <w:cs/>
          <w:lang w:bidi="km-KH"/>
        </w:rPr>
        <w:t>និងអង្គការពាក់ព័ន្ធផ្នែកសុខភាព</w:t>
      </w:r>
      <w:r>
        <w:rPr>
          <w:rFonts w:ascii="Khmer OS Battambang" w:hAnsi="Khmer OS Battambang" w:cs="Khmer OS Battambang" w:hint="cs"/>
          <w:cs/>
          <w:lang w:bidi="km-KH"/>
        </w:rPr>
        <w:t xml:space="preserve"> </w:t>
      </w:r>
      <w:r w:rsidRPr="002B3DC0">
        <w:rPr>
          <w:rFonts w:ascii="Khmer OS Battambang" w:hAnsi="Khmer OS Battambang" w:cs="Khmer OS Battambang"/>
          <w:cs/>
          <w:lang w:bidi="km-KH"/>
        </w:rPr>
        <w:t>ដូចជា ភាពជាដៃគូ</w:t>
      </w:r>
      <w:r>
        <w:rPr>
          <w:rFonts w:ascii="Khmer OS Battambang" w:hAnsi="Khmer OS Battambang" w:cs="Khmer OS Battambang"/>
          <w:lang w:bidi="km-KH"/>
        </w:rPr>
        <w:t xml:space="preserve">        ​</w:t>
      </w:r>
      <w:r w:rsidRPr="002B3DC0">
        <w:rPr>
          <w:rFonts w:ascii="Khmer OS Battambang" w:hAnsi="Khmer OS Battambang" w:cs="Khmer OS Battambang"/>
          <w:cs/>
          <w:lang w:bidi="km-KH"/>
        </w:rPr>
        <w:t>តស៊ូមតិ</w:t>
      </w:r>
      <w:r>
        <w:rPr>
          <w:rFonts w:ascii="Khmer OS Battambang" w:hAnsi="Khmer OS Battambang" w:cs="Khmer OS Battambang" w:hint="cs"/>
          <w:cs/>
          <w:lang w:bidi="km-KH"/>
        </w:rPr>
        <w:t>នៃ</w:t>
      </w:r>
      <w:r w:rsidRPr="002B3DC0">
        <w:rPr>
          <w:rFonts w:ascii="Khmer OS Battambang" w:hAnsi="Khmer OS Battambang" w:cs="Khmer OS Battambang"/>
          <w:cs/>
          <w:lang w:bidi="km-KH"/>
        </w:rPr>
        <w:t>ប្រព័ន្ធសុខាភិបាល</w:t>
      </w:r>
      <w:r>
        <w:rPr>
          <w:rFonts w:ascii="Khmer OS Battambang" w:hAnsi="Khmer OS Battambang" w:cs="Khmer OS Battambang" w:hint="cs"/>
          <w:cs/>
          <w:lang w:bidi="km-KH"/>
        </w:rPr>
        <w:t xml:space="preserve"> </w:t>
      </w:r>
      <w:r w:rsidRPr="002B3DC0">
        <w:rPr>
          <w:rFonts w:ascii="Khmer OS Battambang" w:hAnsi="Khmer OS Battambang" w:cs="Khmer OS Battambang"/>
          <w:cs/>
          <w:lang w:bidi="km-KH"/>
        </w:rPr>
        <w:t>ក្នុងឆ្នាំ</w:t>
      </w:r>
      <w:r>
        <w:rPr>
          <w:rFonts w:ascii="Khmer OS Battambang" w:hAnsi="Khmer OS Battambang" w:cs="Khmer OS Battambang" w:hint="cs"/>
          <w:cs/>
          <w:lang w:bidi="km-KH"/>
        </w:rPr>
        <w:t>២០១៨</w:t>
      </w:r>
      <w:r w:rsidRPr="002B3DC0">
        <w:rPr>
          <w:rFonts w:ascii="Khmer OS Battambang" w:hAnsi="Khmer OS Battambang" w:cs="Khmer OS Battambang"/>
        </w:rPr>
        <w:t xml:space="preserve"> </w:t>
      </w:r>
      <w:r w:rsidRPr="002B3DC0">
        <w:rPr>
          <w:rFonts w:ascii="Khmer OS Battambang" w:hAnsi="Khmer OS Battambang" w:cs="Khmer OS Battambang"/>
          <w:cs/>
          <w:lang w:bidi="km-KH"/>
        </w:rPr>
        <w:t>និង</w:t>
      </w:r>
      <w:r>
        <w:rPr>
          <w:rFonts w:ascii="Khmer OS Battambang" w:hAnsi="Khmer OS Battambang" w:cs="Khmer OS Battambang" w:hint="cs"/>
          <w:cs/>
          <w:lang w:bidi="km-KH"/>
        </w:rPr>
        <w:t>សម្ព័ន្ធ</w:t>
      </w:r>
      <w:r w:rsidRPr="002B3DC0">
        <w:rPr>
          <w:rFonts w:ascii="Khmer OS Battambang" w:hAnsi="Khmer OS Battambang" w:cs="Khmer OS Battambang"/>
          <w:cs/>
          <w:lang w:bidi="km-KH"/>
        </w:rPr>
        <w:t xml:space="preserve"> </w:t>
      </w:r>
      <w:r w:rsidRPr="002B3DC0">
        <w:rPr>
          <w:rFonts w:ascii="Khmer OS Battambang" w:hAnsi="Khmer OS Battambang" w:cs="Khmer OS Battambang"/>
        </w:rPr>
        <w:t xml:space="preserve">HIV/AIDS </w:t>
      </w:r>
      <w:r w:rsidRPr="002B3DC0">
        <w:rPr>
          <w:rFonts w:ascii="Khmer OS Battambang" w:hAnsi="Khmer OS Battambang" w:cs="Khmer OS Battambang"/>
          <w:cs/>
          <w:lang w:bidi="km-KH"/>
        </w:rPr>
        <w:t>អន្តរជាតិ ក្នុងឆ្នាំ</w:t>
      </w:r>
      <w:r>
        <w:rPr>
          <w:rFonts w:ascii="Khmer OS Battambang" w:hAnsi="Khmer OS Battambang" w:cs="Khmer OS Battambang" w:hint="cs"/>
          <w:cs/>
          <w:lang w:bidi="km-KH"/>
        </w:rPr>
        <w:t>២០១៦</w:t>
      </w:r>
      <w:r w:rsidRPr="002B3DC0">
        <w:rPr>
          <w:rFonts w:ascii="Khmer OS Battambang" w:hAnsi="Khmer OS Battambang" w:cs="Khmer OS Battambang"/>
          <w:cs/>
          <w:lang w:bidi="km-KH"/>
        </w:rPr>
        <w:t>។</w:t>
      </w:r>
    </w:p>
    <w:p w14:paraId="5257C9CD" w14:textId="77777777" w:rsidR="00D21235" w:rsidRDefault="00D21235" w:rsidP="00945EFD">
      <w:pPr>
        <w:jc w:val="both"/>
        <w:rPr>
          <w:rFonts w:ascii="Khmer OS Battambang" w:hAnsi="Khmer OS Battambang" w:cs="Khmer OS Battambang"/>
        </w:rPr>
      </w:pPr>
      <w:r w:rsidRPr="00253863">
        <w:rPr>
          <w:rFonts w:ascii="Khmer OS Battambang" w:hAnsi="Khmer OS Battambang" w:cs="Khmer OS Battambang"/>
          <w:cs/>
          <w:lang w:bidi="km-KH"/>
        </w:rPr>
        <w:t>នាងមានបទពិសោធន៍យ៉ាងទូលំទូលាយក្នុងការធ្វើការជាមួយ</w:t>
      </w:r>
      <w:r>
        <w:rPr>
          <w:rFonts w:ascii="Khmer OS Battambang" w:hAnsi="Khmer OS Battambang" w:cs="Khmer OS Battambang" w:hint="cs"/>
          <w:cs/>
          <w:lang w:bidi="km-KH"/>
        </w:rPr>
        <w:t>អង្គការយូនីសេហ្វ</w:t>
      </w:r>
      <w:r w:rsidRPr="00253863">
        <w:rPr>
          <w:rFonts w:ascii="Khmer OS Battambang" w:hAnsi="Khmer OS Battambang" w:cs="Khmer OS Battambang"/>
          <w:lang w:bidi="km-KH"/>
        </w:rPr>
        <w:t xml:space="preserve"> </w:t>
      </w:r>
      <w:r w:rsidRPr="00253863">
        <w:rPr>
          <w:rFonts w:ascii="Khmer OS Battambang" w:hAnsi="Khmer OS Battambang" w:cs="Khmer OS Battambang"/>
          <w:cs/>
          <w:lang w:bidi="km-KH"/>
        </w:rPr>
        <w:t xml:space="preserve">នៅថ្នាក់តំបន់ </w:t>
      </w:r>
      <w:r>
        <w:rPr>
          <w:rFonts w:ascii="Khmer OS Battambang" w:hAnsi="Khmer OS Battambang" w:cs="Khmer OS Battambang" w:hint="cs"/>
          <w:cs/>
          <w:lang w:bidi="km-KH"/>
        </w:rPr>
        <w:t>ថ្នាក់</w:t>
      </w:r>
      <w:r w:rsidRPr="00253863">
        <w:rPr>
          <w:rFonts w:ascii="Khmer OS Battambang" w:hAnsi="Khmer OS Battambang" w:cs="Khmer OS Battambang"/>
          <w:cs/>
          <w:lang w:bidi="km-KH"/>
        </w:rPr>
        <w:t>ប្រទេស និងការិយាល័យ</w:t>
      </w:r>
      <w:r>
        <w:rPr>
          <w:rFonts w:ascii="Khmer OS Battambang" w:hAnsi="Khmer OS Battambang" w:cs="Khmer OS Battambang" w:hint="cs"/>
          <w:cs/>
          <w:lang w:bidi="km-KH"/>
        </w:rPr>
        <w:t>ប្រចាំ</w:t>
      </w:r>
      <w:r w:rsidRPr="00253863">
        <w:rPr>
          <w:rFonts w:ascii="Khmer OS Battambang" w:hAnsi="Khmer OS Battambang" w:cs="Khmer OS Battambang"/>
          <w:cs/>
          <w:lang w:bidi="km-KH"/>
        </w:rPr>
        <w:t>តំបន់</w:t>
      </w:r>
      <w:r>
        <w:rPr>
          <w:rFonts w:ascii="Khmer OS Battambang" w:hAnsi="Khmer OS Battambang" w:cs="Khmer OS Battambang" w:hint="cs"/>
          <w:cs/>
          <w:lang w:bidi="km-KH"/>
        </w:rPr>
        <w:t>តូចៗ</w:t>
      </w:r>
      <w:r w:rsidRPr="00253863">
        <w:rPr>
          <w:rFonts w:ascii="Khmer OS Battambang" w:hAnsi="Khmer OS Battambang" w:cs="Khmer OS Battambang"/>
          <w:cs/>
          <w:lang w:bidi="km-KH"/>
        </w:rPr>
        <w:t xml:space="preserve"> ការចូលរួម</w:t>
      </w:r>
      <w:r>
        <w:rPr>
          <w:rFonts w:ascii="Khmer OS Battambang" w:hAnsi="Khmer OS Battambang" w:cs="Khmer OS Battambang" w:hint="cs"/>
          <w:cs/>
          <w:lang w:bidi="km-KH"/>
        </w:rPr>
        <w:t>នាពេល</w:t>
      </w:r>
      <w:r w:rsidRPr="00253863">
        <w:rPr>
          <w:rFonts w:ascii="Khmer OS Battambang" w:hAnsi="Khmer OS Battambang" w:cs="Khmer OS Battambang"/>
          <w:cs/>
          <w:lang w:bidi="km-KH"/>
        </w:rPr>
        <w:t>ថ្មីៗបំផុតរបស់នាងគឺ</w:t>
      </w:r>
      <w:r>
        <w:rPr>
          <w:rFonts w:ascii="Khmer OS Battambang" w:hAnsi="Khmer OS Battambang" w:cs="Khmer OS Battambang" w:hint="cs"/>
          <w:cs/>
          <w:lang w:bidi="km-KH"/>
        </w:rPr>
        <w:t xml:space="preserve"> </w:t>
      </w:r>
      <w:r w:rsidRPr="00253863">
        <w:rPr>
          <w:rFonts w:ascii="Khmer OS Battambang" w:hAnsi="Khmer OS Battambang" w:cs="Khmer OS Battambang"/>
          <w:cs/>
          <w:lang w:bidi="km-KH"/>
        </w:rPr>
        <w:t xml:space="preserve">ជាមួយការិយាល័យប្រចាំតំបន់អាស៊ីបូព៌ា និងប៉ាស៊ីហ្វិក ដែលធ្វើការវាយតម្លៃ </w:t>
      </w:r>
      <w:r>
        <w:rPr>
          <w:rFonts w:ascii="Khmer OS Battambang" w:hAnsi="Khmer OS Battambang" w:cs="Khmer OS Battambang" w:hint="cs"/>
          <w:cs/>
          <w:lang w:bidi="km-KH"/>
        </w:rPr>
        <w:t>ត្រួត</w:t>
      </w:r>
      <w:r w:rsidRPr="00253863">
        <w:rPr>
          <w:rFonts w:ascii="Khmer OS Battambang" w:hAnsi="Khmer OS Battambang" w:cs="Khmer OS Battambang"/>
          <w:cs/>
          <w:lang w:bidi="km-KH"/>
        </w:rPr>
        <w:t>ពិនិត្យ</w:t>
      </w:r>
      <w:r>
        <w:rPr>
          <w:rFonts w:ascii="Khmer OS Battambang" w:hAnsi="Khmer OS Battambang" w:cs="Khmer OS Battambang" w:hint="cs"/>
          <w:cs/>
          <w:lang w:bidi="km-KH"/>
        </w:rPr>
        <w:t>ឡើងវិញ</w:t>
      </w:r>
      <w:r w:rsidRPr="00253863">
        <w:rPr>
          <w:rFonts w:ascii="Khmer OS Battambang" w:hAnsi="Khmer OS Battambang" w:cs="Khmer OS Battambang"/>
          <w:cs/>
          <w:lang w:bidi="km-KH"/>
        </w:rPr>
        <w:t xml:space="preserve"> និងធ្វើលំហាត់សំយោគឆ្លងប្រទេសនៅទូទាំងការិយាល័យ</w:t>
      </w:r>
      <w:r>
        <w:rPr>
          <w:rFonts w:ascii="Khmer OS Battambang" w:hAnsi="Khmer OS Battambang" w:cs="Khmer OS Battambang" w:hint="cs"/>
          <w:cs/>
          <w:lang w:bidi="km-KH"/>
        </w:rPr>
        <w:t>ប្រចាំ</w:t>
      </w:r>
      <w:r w:rsidRPr="00253863">
        <w:rPr>
          <w:rFonts w:ascii="Khmer OS Battambang" w:hAnsi="Khmer OS Battambang" w:cs="Khmer OS Battambang"/>
          <w:cs/>
          <w:lang w:bidi="km-KH"/>
        </w:rPr>
        <w:t>ប្រទេស</w:t>
      </w:r>
      <w:r>
        <w:rPr>
          <w:rFonts w:ascii="Khmer OS Battambang" w:hAnsi="Khmer OS Battambang" w:cs="Khmer OS Battambang" w:hint="cs"/>
          <w:cs/>
          <w:lang w:bidi="km-KH"/>
        </w:rPr>
        <w:t>ទាំង ១២</w:t>
      </w:r>
      <w:r w:rsidRPr="00253863">
        <w:rPr>
          <w:rFonts w:ascii="Khmer OS Battambang" w:hAnsi="Khmer OS Battambang" w:cs="Khmer OS Battambang"/>
          <w:lang w:bidi="km-KH"/>
        </w:rPr>
        <w:t xml:space="preserve"> </w:t>
      </w:r>
      <w:r w:rsidRPr="00253863">
        <w:rPr>
          <w:rFonts w:ascii="Khmer OS Battambang" w:hAnsi="Khmer OS Battambang" w:cs="Khmer OS Battambang"/>
          <w:cs/>
          <w:lang w:bidi="km-KH"/>
        </w:rPr>
        <w:t>រួមទាំងការិយាល័យ</w:t>
      </w:r>
      <w:r>
        <w:rPr>
          <w:rFonts w:ascii="Khmer OS Battambang" w:hAnsi="Khmer OS Battambang" w:cs="Khmer OS Battambang" w:hint="cs"/>
          <w:cs/>
          <w:lang w:bidi="km-KH"/>
        </w:rPr>
        <w:t>ប្រចាំ</w:t>
      </w:r>
      <w:r w:rsidRPr="00253863">
        <w:rPr>
          <w:rFonts w:ascii="Khmer OS Battambang" w:hAnsi="Khmer OS Battambang" w:cs="Khmer OS Battambang"/>
          <w:cs/>
          <w:lang w:bidi="km-KH"/>
        </w:rPr>
        <w:t>ប្រទេសកម្ពុជា</w:t>
      </w:r>
      <w:r>
        <w:rPr>
          <w:rFonts w:ascii="Khmer OS Battambang" w:hAnsi="Khmer OS Battambang" w:cs="Khmer OS Battambang" w:hint="cs"/>
          <w:cs/>
          <w:lang w:bidi="km-KH"/>
        </w:rPr>
        <w:t>ផងដែរ</w:t>
      </w:r>
      <w:r w:rsidRPr="00253863">
        <w:rPr>
          <w:rFonts w:ascii="Khmer OS Battambang" w:hAnsi="Khmer OS Battambang" w:cs="Khmer OS Battambang"/>
          <w:cs/>
          <w:lang w:bidi="km-KH"/>
        </w:rPr>
        <w:t xml:space="preserve">។ ជាពិសេស </w:t>
      </w:r>
      <w:r>
        <w:rPr>
          <w:rFonts w:ascii="Khmer OS Battambang" w:hAnsi="Khmer OS Battambang" w:cs="Khmer OS Battambang" w:hint="cs"/>
          <w:cs/>
          <w:lang w:bidi="km-KH"/>
        </w:rPr>
        <w:t>ការងារ</w:t>
      </w:r>
      <w:r w:rsidRPr="00253863">
        <w:rPr>
          <w:rFonts w:ascii="Khmer OS Battambang" w:hAnsi="Khmer OS Battambang" w:cs="Khmer OS Battambang"/>
          <w:cs/>
          <w:lang w:bidi="km-KH"/>
        </w:rPr>
        <w:t>នេះ</w:t>
      </w:r>
      <w:r>
        <w:rPr>
          <w:rFonts w:ascii="Khmer OS Battambang" w:hAnsi="Khmer OS Battambang" w:cs="Khmer OS Battambang" w:hint="cs"/>
          <w:cs/>
          <w:lang w:bidi="km-KH"/>
        </w:rPr>
        <w:t>បាន</w:t>
      </w:r>
      <w:r w:rsidRPr="00253863">
        <w:rPr>
          <w:rFonts w:ascii="Khmer OS Battambang" w:hAnsi="Khmer OS Battambang" w:cs="Khmer OS Battambang"/>
          <w:cs/>
          <w:lang w:bidi="km-KH"/>
        </w:rPr>
        <w:t>រួមបញ្ចូលទាំងការបង្កើតវិធីសាស្រ្តសម្រាប់ការ</w:t>
      </w:r>
      <w:r>
        <w:rPr>
          <w:rFonts w:ascii="Khmer OS Battambang" w:hAnsi="Khmer OS Battambang" w:cs="Khmer OS Battambang" w:hint="cs"/>
          <w:cs/>
          <w:lang w:bidi="km-KH"/>
        </w:rPr>
        <w:t>ប៉ាន់ប្រមាណអំពី</w:t>
      </w:r>
      <w:r w:rsidRPr="00253863">
        <w:rPr>
          <w:rFonts w:ascii="Khmer OS Battambang" w:hAnsi="Khmer OS Battambang" w:cs="Khmer OS Battambang"/>
          <w:cs/>
          <w:lang w:bidi="km-KH"/>
        </w:rPr>
        <w:t>សមត្ថភាព</w:t>
      </w:r>
      <w:r>
        <w:rPr>
          <w:rFonts w:ascii="Khmer OS Battambang" w:hAnsi="Khmer OS Battambang" w:cs="Khmer OS Battambang" w:hint="cs"/>
          <w:cs/>
          <w:lang w:bidi="km-KH"/>
        </w:rPr>
        <w:t>ក្នុង</w:t>
      </w:r>
      <w:r w:rsidRPr="00253863">
        <w:rPr>
          <w:rFonts w:ascii="Khmer OS Battambang" w:hAnsi="Khmer OS Battambang" w:cs="Khmer OS Battambang"/>
          <w:cs/>
          <w:lang w:bidi="km-KH"/>
        </w:rPr>
        <w:t>ការត្រៀម</w:t>
      </w:r>
      <w:r>
        <w:rPr>
          <w:rFonts w:ascii="Khmer OS Battambang" w:hAnsi="Khmer OS Battambang" w:cs="Khmer OS Battambang" w:hint="cs"/>
          <w:cs/>
          <w:lang w:bidi="km-KH"/>
        </w:rPr>
        <w:t>ខ្លួនសម្រាប់គ្រាអាសន្ន និងការឆ្លើយតបនឹង</w:t>
      </w:r>
      <w:r w:rsidRPr="00253863">
        <w:rPr>
          <w:rFonts w:ascii="Khmer OS Battambang" w:hAnsi="Khmer OS Battambang" w:cs="Khmer OS Battambang"/>
          <w:cs/>
          <w:lang w:bidi="km-KH"/>
        </w:rPr>
        <w:t xml:space="preserve"> </w:t>
      </w:r>
      <w:r w:rsidRPr="00253863">
        <w:rPr>
          <w:rFonts w:ascii="Khmer OS Battambang" w:hAnsi="Khmer OS Battambang" w:cs="Khmer OS Battambang"/>
          <w:lang w:bidi="km-KH"/>
        </w:rPr>
        <w:t xml:space="preserve">WASH </w:t>
      </w:r>
      <w:r w:rsidRPr="00253863">
        <w:rPr>
          <w:rFonts w:ascii="Khmer OS Battambang" w:hAnsi="Khmer OS Battambang" w:cs="Khmer OS Battambang"/>
          <w:cs/>
          <w:lang w:bidi="km-KH"/>
        </w:rPr>
        <w:t xml:space="preserve">របស់អង្គការយូនីសេហ្វ </w:t>
      </w:r>
      <w:r>
        <w:rPr>
          <w:rFonts w:ascii="Khmer OS Battambang" w:hAnsi="Khmer OS Battambang" w:cs="Khmer OS Battambang"/>
          <w:cs/>
          <w:lang w:bidi="km-KH"/>
        </w:rPr>
        <w:t>ការវាយតម្លៃដើម្បីសិក្សាស្វែងយល់</w:t>
      </w:r>
      <w:r w:rsidRPr="00253863">
        <w:rPr>
          <w:rFonts w:ascii="Khmer OS Battambang" w:hAnsi="Khmer OS Battambang" w:cs="Khmer OS Battambang"/>
          <w:cs/>
          <w:lang w:bidi="km-KH"/>
        </w:rPr>
        <w:t>នៃយុទ្ធសាស្ត្រកម្មវិធី</w:t>
      </w:r>
      <w:r w:rsidRPr="00BF7A39">
        <w:rPr>
          <w:rFonts w:ascii="Khmer OS Battambang" w:hAnsi="Khmer OS Battambang" w:cs="Khmer OS Battambang"/>
          <w:lang w:bidi="km-KH"/>
        </w:rPr>
        <w:t xml:space="preserve"> </w:t>
      </w:r>
      <w:r w:rsidRPr="00253863">
        <w:rPr>
          <w:rFonts w:ascii="Khmer OS Battambang" w:hAnsi="Khmer OS Battambang" w:cs="Khmer OS Battambang"/>
          <w:lang w:bidi="km-KH"/>
        </w:rPr>
        <w:t>WASH</w:t>
      </w:r>
      <w:r>
        <w:rPr>
          <w:rFonts w:ascii="Khmer OS Battambang" w:hAnsi="Khmer OS Battambang" w:cs="Khmer OS Battambang" w:hint="cs"/>
          <w:cs/>
          <w:lang w:bidi="km-KH"/>
        </w:rPr>
        <w:t xml:space="preserve"> ថ្នាក់</w:t>
      </w:r>
      <w:r w:rsidRPr="00253863">
        <w:rPr>
          <w:rFonts w:ascii="Khmer OS Battambang" w:hAnsi="Khmer OS Battambang" w:cs="Khmer OS Battambang"/>
          <w:cs/>
          <w:lang w:bidi="km-KH"/>
        </w:rPr>
        <w:t xml:space="preserve">តំបន់ </w:t>
      </w:r>
      <w:r w:rsidRPr="00253863">
        <w:rPr>
          <w:rFonts w:ascii="Khmer OS Battambang" w:hAnsi="Khmer OS Battambang" w:cs="Khmer OS Battambang"/>
          <w:cs/>
          <w:lang w:bidi="km-KH"/>
        </w:rPr>
        <w:lastRenderedPageBreak/>
        <w:t>និង</w:t>
      </w:r>
      <w:r>
        <w:rPr>
          <w:rFonts w:ascii="Khmer OS Battambang" w:hAnsi="Khmer OS Battambang" w:cs="Khmer OS Battambang" w:hint="cs"/>
          <w:cs/>
          <w:lang w:bidi="km-KH"/>
        </w:rPr>
        <w:t>ថ្នាក់</w:t>
      </w:r>
      <w:r w:rsidRPr="00253863">
        <w:rPr>
          <w:rFonts w:ascii="Khmer OS Battambang" w:hAnsi="Khmer OS Battambang" w:cs="Khmer OS Battambang"/>
          <w:cs/>
          <w:lang w:bidi="km-KH"/>
        </w:rPr>
        <w:t>ប្រទេសរបស់អង្គការយូនីសេហ្វ នៅក្នុងតំបន់អាស៊ីបូព៌ា និងប៉ាស៊ីហ្វិក និងការពិនិត្យឡើងវិញ</w:t>
      </w:r>
      <w:r>
        <w:rPr>
          <w:rFonts w:ascii="Khmer OS Battambang" w:hAnsi="Khmer OS Battambang" w:cs="Khmer OS Battambang" w:hint="cs"/>
          <w:cs/>
          <w:lang w:bidi="km-KH"/>
        </w:rPr>
        <w:t>លើ</w:t>
      </w:r>
      <w:r w:rsidRPr="00253863">
        <w:rPr>
          <w:rFonts w:ascii="Khmer OS Battambang" w:hAnsi="Khmer OS Battambang" w:cs="Khmer OS Battambang"/>
          <w:cs/>
          <w:lang w:bidi="km-KH"/>
        </w:rPr>
        <w:t>វត្តមាន</w:t>
      </w:r>
      <w:r>
        <w:rPr>
          <w:rFonts w:ascii="Khmer OS Battambang" w:hAnsi="Khmer OS Battambang" w:cs="Khmer OS Battambang" w:hint="cs"/>
          <w:cs/>
          <w:lang w:bidi="km-KH"/>
        </w:rPr>
        <w:t>នៅទី</w:t>
      </w:r>
      <w:r w:rsidRPr="00253863">
        <w:rPr>
          <w:rFonts w:ascii="Khmer OS Battambang" w:hAnsi="Khmer OS Battambang" w:cs="Khmer OS Battambang"/>
          <w:cs/>
          <w:lang w:bidi="km-KH"/>
        </w:rPr>
        <w:t>វាលរបស់អង្គការយូនីសេហ្វនៅអាស៊ីបូព៌ា និងប៉ាស៊ីហ្វិក។</w:t>
      </w:r>
      <w:r w:rsidRPr="002B3DC0">
        <w:rPr>
          <w:rFonts w:ascii="Khmer OS Battambang" w:hAnsi="Khmer OS Battambang" w:cs="Khmer OS Battambang"/>
        </w:rPr>
        <w:t xml:space="preserve"> </w:t>
      </w:r>
    </w:p>
    <w:p w14:paraId="0CE5A46D" w14:textId="77777777" w:rsidR="00D21235" w:rsidRPr="002B3DC0" w:rsidRDefault="00D21235" w:rsidP="00945EFD">
      <w:pPr>
        <w:jc w:val="both"/>
        <w:rPr>
          <w:rFonts w:ascii="Khmer OS Battambang" w:hAnsi="Khmer OS Battambang" w:cs="Khmer OS Battambang"/>
        </w:rPr>
      </w:pPr>
      <w:r w:rsidRPr="00BF7A39">
        <w:rPr>
          <w:rFonts w:ascii="Khmer OS Battambang" w:hAnsi="Khmer OS Battambang" w:cs="Khmer OS Battambang"/>
        </w:rPr>
        <w:t xml:space="preserve">Sonia </w:t>
      </w:r>
      <w:r w:rsidRPr="00BF7A39">
        <w:rPr>
          <w:rFonts w:ascii="Khmer OS Battambang" w:hAnsi="Khmer OS Battambang" w:cs="Khmer OS Battambang"/>
          <w:cs/>
          <w:lang w:bidi="km-KH"/>
        </w:rPr>
        <w:t>មានបទពិសោធន៍រឹងមាំ</w:t>
      </w:r>
      <w:r>
        <w:rPr>
          <w:rFonts w:ascii="Khmer OS Battambang" w:hAnsi="Khmer OS Battambang" w:cs="Khmer OS Battambang" w:hint="cs"/>
          <w:cs/>
          <w:lang w:bidi="km-KH"/>
        </w:rPr>
        <w:t>ចំពោះ</w:t>
      </w:r>
      <w:r w:rsidRPr="00BF7A39">
        <w:rPr>
          <w:rFonts w:ascii="Khmer OS Battambang" w:hAnsi="Khmer OS Battambang" w:cs="Khmer OS Battambang"/>
          <w:cs/>
          <w:lang w:bidi="km-KH"/>
        </w:rPr>
        <w:t>វិធីសាស្រ្តស្រាវជ្រាវ និងវាយតម្លៃ</w:t>
      </w:r>
      <w:r>
        <w:rPr>
          <w:rFonts w:ascii="Khmer OS Battambang" w:hAnsi="Khmer OS Battambang" w:cs="Khmer OS Battambang" w:hint="cs"/>
          <w:cs/>
          <w:lang w:bidi="km-KH"/>
        </w:rPr>
        <w:t xml:space="preserve"> </w:t>
      </w:r>
      <w:r w:rsidRPr="00BF7A39">
        <w:rPr>
          <w:rFonts w:ascii="Khmer OS Battambang" w:hAnsi="Khmer OS Battambang" w:cs="Khmer OS Battambang"/>
          <w:cs/>
          <w:lang w:bidi="km-KH"/>
        </w:rPr>
        <w:t>ដោយប្រើ</w:t>
      </w:r>
      <w:r>
        <w:rPr>
          <w:rFonts w:ascii="Khmer OS Battambang" w:hAnsi="Khmer OS Battambang" w:cs="Khmer OS Battambang" w:hint="cs"/>
          <w:cs/>
          <w:lang w:bidi="km-KH"/>
        </w:rPr>
        <w:t>អភិក្រមតាមបែប</w:t>
      </w:r>
      <w:r w:rsidRPr="00BF7A39">
        <w:rPr>
          <w:rFonts w:ascii="Khmer OS Battambang" w:hAnsi="Khmer OS Battambang" w:cs="Khmer OS Battambang"/>
          <w:cs/>
          <w:lang w:bidi="km-KH"/>
        </w:rPr>
        <w:t>គុណ</w:t>
      </w:r>
      <w:r>
        <w:rPr>
          <w:rFonts w:ascii="Khmer OS Battambang" w:hAnsi="Khmer OS Battambang" w:cs="Khmer OS Battambang" w:hint="cs"/>
          <w:cs/>
          <w:lang w:bidi="km-KH"/>
        </w:rPr>
        <w:t>វិស័យជាច្រើន</w:t>
      </w:r>
      <w:r w:rsidRPr="00BF7A39">
        <w:rPr>
          <w:rFonts w:ascii="Khmer OS Battambang" w:hAnsi="Khmer OS Battambang" w:cs="Khmer OS Battambang"/>
          <w:cs/>
          <w:lang w:bidi="km-KH"/>
        </w:rPr>
        <w:t xml:space="preserve"> ដូចជា</w:t>
      </w:r>
      <w:r>
        <w:rPr>
          <w:rFonts w:ascii="Khmer OS Battambang" w:hAnsi="Khmer OS Battambang" w:cs="Khmer OS Battambang" w:hint="cs"/>
          <w:cs/>
          <w:lang w:bidi="km-KH"/>
        </w:rPr>
        <w:t xml:space="preserve"> </w:t>
      </w:r>
      <w:r w:rsidRPr="00BF7A39">
        <w:rPr>
          <w:rFonts w:ascii="Khmer OS Battambang" w:hAnsi="Khmer OS Battambang" w:cs="Khmer OS Battambang"/>
          <w:cs/>
          <w:lang w:bidi="km-KH"/>
        </w:rPr>
        <w:t>ក</w:t>
      </w:r>
      <w:r>
        <w:rPr>
          <w:rFonts w:ascii="Khmer OS Battambang" w:hAnsi="Khmer OS Battambang" w:cs="Khmer OS Battambang" w:hint="cs"/>
          <w:cs/>
          <w:lang w:bidi="km-KH"/>
        </w:rPr>
        <w:t>ិច្ច</w:t>
      </w:r>
      <w:r w:rsidRPr="00BF7A39">
        <w:rPr>
          <w:rFonts w:ascii="Khmer OS Battambang" w:hAnsi="Khmer OS Battambang" w:cs="Khmer OS Battambang"/>
          <w:cs/>
          <w:lang w:bidi="km-KH"/>
        </w:rPr>
        <w:t>ពិភាក្សាក្រុម</w:t>
      </w:r>
      <w:r>
        <w:rPr>
          <w:rFonts w:ascii="Khmer OS Battambang" w:hAnsi="Khmer OS Battambang" w:cs="Khmer OS Battambang" w:hint="cs"/>
          <w:cs/>
          <w:lang w:bidi="km-KH"/>
        </w:rPr>
        <w:t>បង្គោល</w:t>
      </w:r>
      <w:r w:rsidRPr="00BF7A39">
        <w:rPr>
          <w:rFonts w:ascii="Khmer OS Battambang" w:hAnsi="Khmer OS Battambang" w:cs="Khmer OS Battambang"/>
          <w:cs/>
          <w:lang w:bidi="km-KH"/>
        </w:rPr>
        <w:t xml:space="preserve"> និងការសម្ភាសន៍ពាក់កណ្តាលរចនាសម្ព័ន្ធ ប៉ុន្តែក៏មាន</w:t>
      </w:r>
      <w:r>
        <w:rPr>
          <w:rFonts w:ascii="Khmer OS Battambang" w:hAnsi="Khmer OS Battambang" w:cs="Khmer OS Battambang" w:hint="cs"/>
          <w:cs/>
          <w:lang w:bidi="km-KH"/>
        </w:rPr>
        <w:t>អភិក្រមតាមបែប</w:t>
      </w:r>
      <w:r w:rsidRPr="00BF7A39">
        <w:rPr>
          <w:rFonts w:ascii="Khmer OS Battambang" w:hAnsi="Khmer OS Battambang" w:cs="Khmer OS Battambang"/>
          <w:cs/>
          <w:lang w:bidi="km-KH"/>
        </w:rPr>
        <w:t>បរិមាណ</w:t>
      </w:r>
      <w:r>
        <w:rPr>
          <w:rFonts w:ascii="Khmer OS Battambang" w:hAnsi="Khmer OS Battambang" w:cs="Khmer OS Battambang" w:hint="cs"/>
          <w:cs/>
          <w:lang w:bidi="km-KH"/>
        </w:rPr>
        <w:t xml:space="preserve">វិស័យផងដែរ </w:t>
      </w:r>
      <w:r w:rsidRPr="00BF7A39">
        <w:rPr>
          <w:rFonts w:ascii="Khmer OS Battambang" w:hAnsi="Khmer OS Battambang" w:cs="Khmer OS Battambang"/>
          <w:cs/>
          <w:lang w:bidi="km-KH"/>
        </w:rPr>
        <w:t>តាមរយៈការស្ទង់មតិ និងកម្រងសំណួរតាមអ៊ីនធឺណិត</w:t>
      </w:r>
      <w:r>
        <w:rPr>
          <w:rFonts w:ascii="Khmer OS Battambang" w:hAnsi="Khmer OS Battambang" w:cs="Khmer OS Battambang" w:hint="cs"/>
          <w:cs/>
          <w:lang w:bidi="km-KH"/>
        </w:rPr>
        <w:t xml:space="preserve"> </w:t>
      </w:r>
      <w:r w:rsidRPr="00BF7A39">
        <w:rPr>
          <w:rFonts w:ascii="Khmer OS Battambang" w:hAnsi="Khmer OS Battambang" w:cs="Khmer OS Battambang"/>
          <w:cs/>
          <w:lang w:bidi="km-KH"/>
        </w:rPr>
        <w:t>ដោយប្រើ</w:t>
      </w:r>
      <w:r>
        <w:rPr>
          <w:rFonts w:ascii="Khmer OS Battambang" w:hAnsi="Khmer OS Battambang" w:cs="Khmer OS Battambang" w:hint="cs"/>
          <w:cs/>
          <w:lang w:bidi="km-KH"/>
        </w:rPr>
        <w:t xml:space="preserve">សូហ្វវែរ </w:t>
      </w:r>
      <w:r w:rsidRPr="00BF7A39">
        <w:rPr>
          <w:rFonts w:ascii="Khmer OS Battambang" w:hAnsi="Khmer OS Battambang" w:cs="Khmer OS Battambang"/>
          <w:cs/>
          <w:lang w:bidi="km-KH"/>
        </w:rPr>
        <w:t xml:space="preserve">ដូចជា </w:t>
      </w:r>
      <w:r w:rsidRPr="00BF7A39">
        <w:rPr>
          <w:rFonts w:ascii="Khmer OS Battambang" w:hAnsi="Khmer OS Battambang" w:cs="Khmer OS Battambang"/>
        </w:rPr>
        <w:t xml:space="preserve">MAX QDA </w:t>
      </w:r>
      <w:r w:rsidRPr="00BF7A39">
        <w:rPr>
          <w:rFonts w:ascii="Khmer OS Battambang" w:hAnsi="Khmer OS Battambang" w:cs="Khmer OS Battambang"/>
          <w:cs/>
          <w:lang w:bidi="km-KH"/>
        </w:rPr>
        <w:t xml:space="preserve">និង </w:t>
      </w:r>
      <w:r w:rsidRPr="00BF7A39">
        <w:rPr>
          <w:rFonts w:ascii="Khmer OS Battambang" w:hAnsi="Khmer OS Battambang" w:cs="Khmer OS Battambang"/>
        </w:rPr>
        <w:t xml:space="preserve">SPSS </w:t>
      </w:r>
      <w:r>
        <w:rPr>
          <w:rFonts w:ascii="Khmer OS Battambang" w:hAnsi="Khmer OS Battambang" w:cs="Khmer OS Battambang" w:hint="cs"/>
          <w:cs/>
          <w:lang w:bidi="km-KH"/>
        </w:rPr>
        <w:t>ជាដើម</w:t>
      </w:r>
      <w:r w:rsidRPr="00BF7A39">
        <w:rPr>
          <w:rFonts w:ascii="Khmer OS Battambang" w:hAnsi="Khmer OS Battambang" w:cs="Khmer OS Battambang"/>
          <w:cs/>
          <w:lang w:bidi="km-KH"/>
        </w:rPr>
        <w:t>។ នាងបង្ហាញពីសមត្ថភាពក្នុងការត្រួតពិនិត្យឯកសារ និង</w:t>
      </w:r>
      <w:r>
        <w:rPr>
          <w:rFonts w:ascii="Khmer OS Battambang" w:hAnsi="Khmer OS Battambang" w:cs="Khmer OS Battambang" w:hint="cs"/>
          <w:cs/>
          <w:lang w:bidi="km-KH"/>
        </w:rPr>
        <w:t xml:space="preserve">ឯកសារយោង </w:t>
      </w:r>
      <w:r w:rsidRPr="00BF7A39">
        <w:rPr>
          <w:rFonts w:ascii="Khmer OS Battambang" w:hAnsi="Khmer OS Battambang" w:cs="Khmer OS Battambang"/>
          <w:cs/>
          <w:lang w:bidi="km-KH"/>
        </w:rPr>
        <w:t>ដែល</w:t>
      </w:r>
      <w:r>
        <w:rPr>
          <w:rFonts w:ascii="Khmer OS Battambang" w:hAnsi="Khmer OS Battambang" w:cs="Khmer OS Battambang" w:hint="cs"/>
          <w:cs/>
          <w:lang w:bidi="km-KH"/>
        </w:rPr>
        <w:t>ទាញ</w:t>
      </w:r>
      <w:r w:rsidRPr="002529AE">
        <w:rPr>
          <w:rFonts w:ascii="Khmer OS Battambang" w:hAnsi="Khmer OS Battambang" w:cs="Khmer OS Battambang" w:hint="cs"/>
          <w:spacing w:val="4"/>
          <w:cs/>
          <w:lang w:bidi="km-KH"/>
        </w:rPr>
        <w:t>ចេញពី</w:t>
      </w:r>
      <w:r w:rsidRPr="002529AE">
        <w:rPr>
          <w:rFonts w:ascii="Khmer OS Battambang" w:hAnsi="Khmer OS Battambang" w:cs="Khmer OS Battambang"/>
          <w:spacing w:val="4"/>
          <w:cs/>
          <w:lang w:bidi="km-KH"/>
        </w:rPr>
        <w:t>ឯកសារ</w:t>
      </w:r>
      <w:r w:rsidRPr="002529AE">
        <w:rPr>
          <w:rFonts w:ascii="Khmer OS Battambang" w:hAnsi="Khmer OS Battambang" w:cs="Khmer OS Battambang" w:hint="cs"/>
          <w:spacing w:val="4"/>
          <w:cs/>
          <w:lang w:bidi="km-KH"/>
        </w:rPr>
        <w:t>ដែលមាន</w:t>
      </w:r>
      <w:r w:rsidRPr="002529AE">
        <w:rPr>
          <w:rFonts w:ascii="Khmer OS Battambang" w:hAnsi="Khmer OS Battambang" w:cs="Khmer OS Battambang"/>
          <w:spacing w:val="4"/>
          <w:cs/>
          <w:lang w:bidi="km-KH"/>
        </w:rPr>
        <w:t xml:space="preserve">ប្រភពដ៏ធំទូលាយ </w:t>
      </w:r>
      <w:r w:rsidRPr="002529AE">
        <w:rPr>
          <w:rFonts w:ascii="Khmer OS Battambang" w:hAnsi="Khmer OS Battambang" w:cs="Khmer OS Battambang" w:hint="cs"/>
          <w:spacing w:val="4"/>
          <w:cs/>
          <w:lang w:bidi="km-KH"/>
        </w:rPr>
        <w:t>និង</w:t>
      </w:r>
      <w:r w:rsidRPr="002529AE">
        <w:rPr>
          <w:rFonts w:ascii="Khmer OS Battambang" w:hAnsi="Khmer OS Battambang" w:cs="Khmer OS Battambang"/>
          <w:spacing w:val="4"/>
          <w:cs/>
          <w:lang w:bidi="km-KH"/>
        </w:rPr>
        <w:t>ប្រើប្រាស់</w:t>
      </w:r>
      <w:r w:rsidRPr="002529AE">
        <w:rPr>
          <w:rFonts w:ascii="Khmer OS Battambang" w:hAnsi="Khmer OS Battambang" w:cs="Khmer OS Battambang" w:hint="cs"/>
          <w:spacing w:val="4"/>
          <w:cs/>
          <w:lang w:bidi="km-KH"/>
        </w:rPr>
        <w:t>ឯកសារនេះ</w:t>
      </w:r>
      <w:r w:rsidRPr="002529AE">
        <w:rPr>
          <w:rFonts w:ascii="Khmer OS Battambang" w:hAnsi="Khmer OS Battambang" w:cs="Khmer OS Battambang"/>
          <w:spacing w:val="4"/>
          <w:cs/>
          <w:lang w:bidi="km-KH"/>
        </w:rPr>
        <w:t>ដើម្បីជូនដំណឹង និង</w:t>
      </w:r>
      <w:r w:rsidRPr="002529AE">
        <w:rPr>
          <w:rFonts w:ascii="Khmer OS Battambang" w:hAnsi="Khmer OS Battambang" w:cs="Khmer OS Battambang" w:hint="cs"/>
          <w:spacing w:val="4"/>
          <w:cs/>
          <w:lang w:bidi="km-KH"/>
        </w:rPr>
        <w:t>បង្កើតតារាងនៃរំបក</w:t>
      </w:r>
      <w:r>
        <w:rPr>
          <w:rFonts w:ascii="Khmer OS Battambang" w:hAnsi="Khmer OS Battambang" w:cs="Khmer OS Battambang" w:hint="cs"/>
          <w:cs/>
          <w:lang w:bidi="km-KH"/>
        </w:rPr>
        <w:t>គំហើញ</w:t>
      </w:r>
      <w:r w:rsidRPr="00BF7A39">
        <w:rPr>
          <w:rFonts w:ascii="Khmer OS Battambang" w:hAnsi="Khmer OS Battambang" w:cs="Khmer OS Battambang"/>
          <w:cs/>
          <w:lang w:bidi="km-KH"/>
        </w:rPr>
        <w:t>ពីប្រភពផ្សេង</w:t>
      </w:r>
      <w:r>
        <w:rPr>
          <w:rFonts w:ascii="Khmer OS Battambang" w:hAnsi="Khmer OS Battambang" w:cs="Khmer OS Battambang" w:hint="cs"/>
          <w:cs/>
          <w:lang w:bidi="km-KH"/>
        </w:rPr>
        <w:t>ៗ</w:t>
      </w:r>
      <w:r w:rsidRPr="00BF7A39">
        <w:rPr>
          <w:rFonts w:ascii="Khmer OS Battambang" w:hAnsi="Khmer OS Battambang" w:cs="Khmer OS Battambang"/>
          <w:cs/>
          <w:lang w:bidi="km-KH"/>
        </w:rPr>
        <w:t>។</w:t>
      </w:r>
    </w:p>
    <w:p w14:paraId="60E1B31A" w14:textId="77777777" w:rsidR="00D21235" w:rsidRPr="002529AE" w:rsidRDefault="00D21235" w:rsidP="00945EFD">
      <w:pPr>
        <w:jc w:val="both"/>
        <w:rPr>
          <w:rStyle w:val="fontstyle01"/>
          <w:rFonts w:ascii="Khmer OS Battambang" w:hAnsi="Khmer OS Battambang" w:cs="Khmer OS Battambang"/>
        </w:rPr>
      </w:pPr>
      <w:r w:rsidRPr="002529AE">
        <w:rPr>
          <w:rStyle w:val="Heading4Char"/>
          <w:rFonts w:ascii="Khmer OS Battambang" w:eastAsia="Calibri" w:hAnsi="Khmer OS Battambang" w:cs="Khmer OS Battambang" w:hint="cs"/>
          <w:i w:val="0"/>
          <w:cs/>
          <w:lang w:bidi="km-KH"/>
        </w:rPr>
        <w:t>សៀង សុខា សមាជិកក្រុម</w:t>
      </w:r>
      <w:r w:rsidRPr="002529AE">
        <w:rPr>
          <w:rFonts w:ascii="Khmer OS Battambang" w:eastAsiaTheme="majorEastAsia" w:hAnsi="Khmer OS Battambang" w:cs="Khmer OS Battambang"/>
          <w:color w:val="9BBB59" w:themeColor="accent3"/>
        </w:rPr>
        <w:t xml:space="preserve">. </w:t>
      </w:r>
      <w:r w:rsidRPr="002529AE">
        <w:rPr>
          <w:rStyle w:val="fontstyle01"/>
          <w:rFonts w:ascii="Khmer OS Battambang" w:hAnsi="Khmer OS Battambang" w:cs="Khmer OS Battambang"/>
          <w:cs/>
          <w:lang w:bidi="km-KH"/>
        </w:rPr>
        <w:t xml:space="preserve">សៀង មានបទពិសោធន៍ជាង </w:t>
      </w:r>
      <w:r>
        <w:rPr>
          <w:rStyle w:val="fontstyle01"/>
          <w:rFonts w:ascii="Khmer OS Battambang" w:hAnsi="Khmer OS Battambang" w:cs="Khmer OS Battambang" w:hint="cs"/>
          <w:cs/>
          <w:lang w:bidi="km-KH"/>
        </w:rPr>
        <w:t>៥</w:t>
      </w:r>
      <w:r w:rsidRPr="002529AE">
        <w:rPr>
          <w:rStyle w:val="fontstyle01"/>
          <w:rFonts w:ascii="Khmer OS Battambang" w:hAnsi="Khmer OS Battambang" w:cs="Khmer OS Battambang"/>
          <w:cs/>
          <w:lang w:bidi="km-KH"/>
        </w:rPr>
        <w:t xml:space="preserve">ឆ្នាំ </w:t>
      </w:r>
      <w:r>
        <w:rPr>
          <w:rStyle w:val="fontstyle01"/>
          <w:rFonts w:ascii="Khmer OS Battambang" w:hAnsi="Khmer OS Battambang" w:cs="Khmer OS Battambang" w:hint="cs"/>
          <w:cs/>
          <w:lang w:bidi="km-KH"/>
        </w:rPr>
        <w:t>នៃការ</w:t>
      </w:r>
      <w:r w:rsidRPr="002529AE">
        <w:rPr>
          <w:rStyle w:val="fontstyle01"/>
          <w:rFonts w:ascii="Khmer OS Battambang" w:hAnsi="Khmer OS Battambang" w:cs="Khmer OS Battambang"/>
          <w:cs/>
          <w:lang w:bidi="km-KH"/>
        </w:rPr>
        <w:t>ធ្វើការនៅក្នុងកម្មវិធីសាលា</w:t>
      </w:r>
      <w:r>
        <w:rPr>
          <w:rStyle w:val="fontstyle01"/>
          <w:rFonts w:ascii="Khmer OS Battambang" w:hAnsi="Khmer OS Battambang" w:cs="Khmer OS Battambang" w:hint="cs"/>
          <w:cs/>
          <w:lang w:bidi="km-KH"/>
        </w:rPr>
        <w:t xml:space="preserve">រៀន </w:t>
      </w:r>
      <w:r w:rsidRPr="002529AE">
        <w:rPr>
          <w:rStyle w:val="fontstyle01"/>
          <w:rFonts w:ascii="Khmer OS Battambang" w:hAnsi="Khmer OS Battambang" w:cs="Khmer OS Battambang"/>
          <w:cs/>
          <w:lang w:bidi="km-KH"/>
        </w:rPr>
        <w:t xml:space="preserve">ដែលទាក់ទងនឹង </w:t>
      </w:r>
      <w:r w:rsidRPr="002529AE">
        <w:rPr>
          <w:rStyle w:val="fontstyle01"/>
          <w:rFonts w:ascii="Khmer OS Battambang" w:hAnsi="Khmer OS Battambang" w:cs="Khmer OS Battambang"/>
        </w:rPr>
        <w:t xml:space="preserve">WASH </w:t>
      </w:r>
      <w:r w:rsidRPr="002529AE">
        <w:rPr>
          <w:rStyle w:val="fontstyle01"/>
          <w:rFonts w:ascii="Khmer OS Battambang" w:hAnsi="Khmer OS Battambang" w:cs="Khmer OS Battambang"/>
          <w:cs/>
          <w:lang w:bidi="km-KH"/>
        </w:rPr>
        <w:t xml:space="preserve">និង </w:t>
      </w:r>
      <w:r>
        <w:rPr>
          <w:rStyle w:val="fontstyle01"/>
          <w:rFonts w:ascii="Khmer OS Battambang" w:hAnsi="Khmer OS Battambang" w:cs="Khmer OS Battambang" w:hint="cs"/>
          <w:cs/>
          <w:lang w:bidi="km-KH"/>
        </w:rPr>
        <w:t>១០</w:t>
      </w:r>
      <w:r w:rsidRPr="002529AE">
        <w:rPr>
          <w:rStyle w:val="fontstyle01"/>
          <w:rFonts w:ascii="Khmer OS Battambang" w:hAnsi="Khmer OS Battambang" w:cs="Khmer OS Battambang"/>
          <w:cs/>
          <w:lang w:bidi="km-KH"/>
        </w:rPr>
        <w:t>ឆ្នាំ ទៀត</w:t>
      </w:r>
      <w:r>
        <w:rPr>
          <w:rStyle w:val="fontstyle01"/>
          <w:rFonts w:ascii="Khmer OS Battambang" w:hAnsi="Khmer OS Battambang" w:cs="Khmer OS Battambang" w:hint="cs"/>
          <w:cs/>
          <w:lang w:bidi="km-KH"/>
        </w:rPr>
        <w:t>នៅ</w:t>
      </w:r>
      <w:r w:rsidRPr="002529AE">
        <w:rPr>
          <w:rStyle w:val="fontstyle01"/>
          <w:rFonts w:ascii="Khmer OS Battambang" w:hAnsi="Khmer OS Battambang" w:cs="Khmer OS Battambang"/>
          <w:cs/>
          <w:lang w:bidi="km-KH"/>
        </w:rPr>
        <w:t>ក្នុងការបង្រៀន ការស្រាវជ្រាវ</w:t>
      </w:r>
      <w:r>
        <w:rPr>
          <w:rStyle w:val="fontstyle01"/>
          <w:rFonts w:ascii="Khmer OS Battambang" w:hAnsi="Khmer OS Battambang" w:cs="Khmer OS Battambang" w:hint="cs"/>
          <w:cs/>
          <w:lang w:bidi="km-KH"/>
        </w:rPr>
        <w:t>អំពី</w:t>
      </w:r>
      <w:r w:rsidRPr="002529AE">
        <w:rPr>
          <w:rStyle w:val="fontstyle01"/>
          <w:rFonts w:ascii="Khmer OS Battambang" w:hAnsi="Khmer OS Battambang" w:cs="Khmer OS Battambang"/>
          <w:cs/>
          <w:lang w:bidi="km-KH"/>
        </w:rPr>
        <w:t xml:space="preserve">ការសិក្សា និងការវាយតម្លៃកម្មវិធី។ </w:t>
      </w:r>
      <w:r w:rsidRPr="00411930">
        <w:rPr>
          <w:rStyle w:val="fontstyle01"/>
          <w:rFonts w:ascii="Khmer OS Battambang" w:hAnsi="Khmer OS Battambang" w:cs="Khmer OS Battambang"/>
          <w:spacing w:val="4"/>
          <w:cs/>
          <w:lang w:bidi="km-KH"/>
        </w:rPr>
        <w:t>គាត់មាន</w:t>
      </w:r>
      <w:r w:rsidRPr="00411930">
        <w:rPr>
          <w:rStyle w:val="fontstyle01"/>
          <w:rFonts w:ascii="Khmer OS Battambang" w:hAnsi="Khmer OS Battambang" w:cs="Khmer OS Battambang" w:hint="cs"/>
          <w:spacing w:val="4"/>
          <w:cs/>
          <w:lang w:bidi="km-KH"/>
        </w:rPr>
        <w:t>សញ្ញាបត្រ</w:t>
      </w:r>
      <w:r w:rsidRPr="00411930">
        <w:rPr>
          <w:rStyle w:val="fontstyle01"/>
          <w:rFonts w:ascii="Khmer OS Battambang" w:hAnsi="Khmer OS Battambang" w:cs="Khmer OS Battambang"/>
          <w:spacing w:val="4"/>
          <w:cs/>
          <w:lang w:bidi="km-KH"/>
        </w:rPr>
        <w:t>បណ្ឌិតផ្នែកសុខ</w:t>
      </w:r>
      <w:r w:rsidRPr="00411930">
        <w:rPr>
          <w:rStyle w:val="fontstyle01"/>
          <w:rFonts w:ascii="Khmer OS Battambang" w:hAnsi="Khmer OS Battambang" w:cs="Khmer OS Battambang" w:hint="cs"/>
          <w:spacing w:val="4"/>
          <w:cs/>
          <w:lang w:bidi="km-KH"/>
        </w:rPr>
        <w:t>ាភិបាល</w:t>
      </w:r>
      <w:r w:rsidRPr="00411930">
        <w:rPr>
          <w:rStyle w:val="fontstyle01"/>
          <w:rFonts w:ascii="Khmer OS Battambang" w:hAnsi="Khmer OS Battambang" w:cs="Khmer OS Battambang"/>
          <w:spacing w:val="4"/>
          <w:cs/>
          <w:lang w:bidi="km-KH"/>
        </w:rPr>
        <w:t>សាធារណៈ។ កន្លងមក សៀង ធ្លាប់ធ្វើការជាមួយតួអង្គអភិវឌ្ឍន៍</w:t>
      </w:r>
      <w:r w:rsidRPr="002529AE">
        <w:rPr>
          <w:rStyle w:val="fontstyle01"/>
          <w:rFonts w:ascii="Khmer OS Battambang" w:hAnsi="Khmer OS Battambang" w:cs="Khmer OS Battambang"/>
          <w:cs/>
          <w:lang w:bidi="km-KH"/>
        </w:rPr>
        <w:t>ផ្សេងៗគ្នា</w:t>
      </w:r>
      <w:r>
        <w:rPr>
          <w:rStyle w:val="fontstyle01"/>
          <w:rFonts w:ascii="Khmer OS Battambang" w:hAnsi="Khmer OS Battambang" w:cs="Khmer OS Battambang" w:hint="cs"/>
          <w:cs/>
          <w:lang w:bidi="km-KH"/>
        </w:rPr>
        <w:t xml:space="preserve"> </w:t>
      </w:r>
      <w:r w:rsidRPr="002529AE">
        <w:rPr>
          <w:rStyle w:val="fontstyle01"/>
          <w:rFonts w:ascii="Khmer OS Battambang" w:hAnsi="Khmer OS Battambang" w:cs="Khmer OS Battambang"/>
          <w:cs/>
          <w:lang w:bidi="km-KH"/>
        </w:rPr>
        <w:t xml:space="preserve">ដូចជា </w:t>
      </w:r>
      <w:r w:rsidRPr="002529AE">
        <w:rPr>
          <w:rStyle w:val="fontstyle01"/>
          <w:rFonts w:ascii="Khmer OS Battambang" w:hAnsi="Khmer OS Battambang" w:cs="Khmer OS Battambang"/>
        </w:rPr>
        <w:t xml:space="preserve">UNDP WFP </w:t>
      </w:r>
      <w:r w:rsidRPr="002529AE">
        <w:rPr>
          <w:rStyle w:val="fontstyle01"/>
          <w:rFonts w:ascii="Khmer OS Battambang" w:hAnsi="Khmer OS Battambang" w:cs="Khmer OS Battambang"/>
          <w:cs/>
          <w:lang w:bidi="km-KH"/>
        </w:rPr>
        <w:t xml:space="preserve">និង </w:t>
      </w:r>
      <w:r w:rsidRPr="002529AE">
        <w:rPr>
          <w:rStyle w:val="fontstyle01"/>
          <w:rFonts w:ascii="Khmer OS Battambang" w:hAnsi="Khmer OS Battambang" w:cs="Khmer OS Battambang"/>
        </w:rPr>
        <w:t>FIDR (</w:t>
      </w:r>
      <w:r w:rsidRPr="002529AE">
        <w:rPr>
          <w:rStyle w:val="fontstyle01"/>
          <w:rFonts w:ascii="Khmer OS Battambang" w:hAnsi="Khmer OS Battambang" w:cs="Khmer OS Battambang"/>
          <w:cs/>
          <w:lang w:bidi="km-KH"/>
        </w:rPr>
        <w:t xml:space="preserve">មូលនិធិសម្រាប់ជំនួយអភិវឌ្ឍន៍អន្តរជាតិ) </w:t>
      </w:r>
      <w:r>
        <w:rPr>
          <w:rStyle w:val="fontstyle01"/>
          <w:rFonts w:ascii="Khmer OS Battambang" w:hAnsi="Khmer OS Battambang" w:cs="Khmer OS Battambang" w:hint="cs"/>
          <w:cs/>
          <w:lang w:bidi="km-KH"/>
        </w:rPr>
        <w:t>នៅខណៈដែលគាត់</w:t>
      </w:r>
      <w:r w:rsidRPr="002529AE">
        <w:rPr>
          <w:rStyle w:val="fontstyle01"/>
          <w:rFonts w:ascii="Khmer OS Battambang" w:hAnsi="Khmer OS Battambang" w:cs="Khmer OS Battambang"/>
          <w:cs/>
          <w:lang w:bidi="km-KH"/>
        </w:rPr>
        <w:t xml:space="preserve">កំពុងធ្វើការនៅប្រទេសកូរ៉េ។ គាត់មានជំនាញក្នុងការលើកកម្ពស់សុខភាព និងការអប់រំ </w:t>
      </w:r>
      <w:r>
        <w:rPr>
          <w:rStyle w:val="fontstyle01"/>
          <w:rFonts w:ascii="Khmer OS Battambang" w:hAnsi="Khmer OS Battambang" w:cs="Khmer OS Battambang" w:hint="cs"/>
          <w:cs/>
          <w:lang w:bidi="km-KH"/>
        </w:rPr>
        <w:t>ការសិក្សាអំពីជំងឺ</w:t>
      </w:r>
      <w:r w:rsidRPr="002529AE">
        <w:rPr>
          <w:rStyle w:val="fontstyle01"/>
          <w:rFonts w:ascii="Khmer OS Battambang" w:hAnsi="Khmer OS Battambang" w:cs="Khmer OS Battambang"/>
          <w:cs/>
          <w:lang w:bidi="km-KH"/>
        </w:rPr>
        <w:t>រាតត្បាត និងការអប់រំ</w:t>
      </w:r>
      <w:r>
        <w:rPr>
          <w:rStyle w:val="fontstyle01"/>
          <w:rFonts w:ascii="Khmer OS Battambang" w:hAnsi="Khmer OS Battambang" w:cs="Khmer OS Battambang" w:hint="cs"/>
          <w:cs/>
          <w:lang w:bidi="km-KH"/>
        </w:rPr>
        <w:t>អំពី</w:t>
      </w:r>
      <w:r w:rsidRPr="002529AE">
        <w:rPr>
          <w:rStyle w:val="fontstyle01"/>
          <w:rFonts w:ascii="Khmer OS Battambang" w:hAnsi="Khmer OS Battambang" w:cs="Khmer OS Battambang"/>
          <w:cs/>
          <w:lang w:bidi="km-KH"/>
        </w:rPr>
        <w:t xml:space="preserve"> </w:t>
      </w:r>
      <w:r w:rsidRPr="002529AE">
        <w:rPr>
          <w:rStyle w:val="fontstyle01"/>
          <w:rFonts w:ascii="Khmer OS Battambang" w:hAnsi="Khmer OS Battambang" w:cs="Khmer OS Battambang"/>
        </w:rPr>
        <w:t xml:space="preserve">WASH </w:t>
      </w:r>
      <w:r>
        <w:rPr>
          <w:rStyle w:val="fontstyle01"/>
          <w:rFonts w:ascii="Khmer OS Battambang" w:hAnsi="Khmer OS Battambang" w:cs="Khmer OS Battambang" w:hint="cs"/>
          <w:cs/>
          <w:lang w:bidi="km-KH"/>
        </w:rPr>
        <w:t>នៅ</w:t>
      </w:r>
      <w:r w:rsidRPr="002529AE">
        <w:rPr>
          <w:rStyle w:val="fontstyle01"/>
          <w:rFonts w:ascii="Khmer OS Battambang" w:hAnsi="Khmer OS Battambang" w:cs="Khmer OS Battambang"/>
          <w:cs/>
          <w:lang w:bidi="km-KH"/>
        </w:rPr>
        <w:t>ខណៈពេលដែលគាត់មានបទពិសោធន៍យ៉ាង</w:t>
      </w:r>
      <w:r>
        <w:rPr>
          <w:rStyle w:val="fontstyle01"/>
          <w:rFonts w:ascii="Khmer OS Battambang" w:hAnsi="Khmer OS Battambang" w:cs="Khmer OS Battambang" w:hint="cs"/>
          <w:cs/>
          <w:lang w:bidi="km-KH"/>
        </w:rPr>
        <w:t>ខ្លាំងនៅ</w:t>
      </w:r>
      <w:r w:rsidRPr="002529AE">
        <w:rPr>
          <w:rStyle w:val="fontstyle01"/>
          <w:rFonts w:ascii="Khmer OS Battambang" w:hAnsi="Khmer OS Battambang" w:cs="Khmer OS Battambang"/>
          <w:cs/>
          <w:lang w:bidi="km-KH"/>
        </w:rPr>
        <w:t>ក្នុងគម្រោងស្រាវជ្រាវ</w:t>
      </w:r>
      <w:r>
        <w:rPr>
          <w:rStyle w:val="fontstyle01"/>
          <w:rFonts w:ascii="Khmer OS Battambang" w:hAnsi="Khmer OS Battambang" w:cs="Khmer OS Battambang" w:hint="cs"/>
          <w:cs/>
          <w:lang w:bidi="km-KH"/>
        </w:rPr>
        <w:t>តាមបែប</w:t>
      </w:r>
      <w:r w:rsidRPr="002529AE">
        <w:rPr>
          <w:rStyle w:val="fontstyle01"/>
          <w:rFonts w:ascii="Khmer OS Battambang" w:hAnsi="Khmer OS Battambang" w:cs="Khmer OS Battambang"/>
          <w:cs/>
          <w:lang w:bidi="km-KH"/>
        </w:rPr>
        <w:t>បរិមាណ</w:t>
      </w:r>
      <w:r>
        <w:rPr>
          <w:rStyle w:val="fontstyle01"/>
          <w:rFonts w:ascii="Khmer OS Battambang" w:hAnsi="Khmer OS Battambang" w:cs="Khmer OS Battambang" w:hint="cs"/>
          <w:cs/>
          <w:lang w:bidi="km-KH"/>
        </w:rPr>
        <w:t>វិស័យ</w:t>
      </w:r>
      <w:r w:rsidRPr="002529AE">
        <w:rPr>
          <w:rStyle w:val="fontstyle01"/>
          <w:rFonts w:ascii="Khmer OS Battambang" w:hAnsi="Khmer OS Battambang" w:cs="Khmer OS Battambang"/>
          <w:cs/>
          <w:lang w:bidi="km-KH"/>
        </w:rPr>
        <w:t xml:space="preserve"> និងគុណ</w:t>
      </w:r>
      <w:r>
        <w:rPr>
          <w:rStyle w:val="fontstyle01"/>
          <w:rFonts w:ascii="Khmer OS Battambang" w:hAnsi="Khmer OS Battambang" w:cs="Khmer OS Battambang" w:hint="cs"/>
          <w:cs/>
          <w:lang w:bidi="km-KH"/>
        </w:rPr>
        <w:t>វិស័យ</w:t>
      </w:r>
      <w:r w:rsidRPr="002529AE">
        <w:rPr>
          <w:rStyle w:val="fontstyle01"/>
          <w:rFonts w:ascii="Khmer OS Battambang" w:hAnsi="Khmer OS Battambang" w:cs="Khmer OS Battambang"/>
          <w:cs/>
          <w:lang w:bidi="km-KH"/>
        </w:rPr>
        <w:t xml:space="preserve"> ការអភិវឌ្ឍន៍ខ្លឹមសារនៃ </w:t>
      </w:r>
      <w:r w:rsidRPr="002529AE">
        <w:rPr>
          <w:rStyle w:val="fontstyle01"/>
          <w:rFonts w:ascii="Khmer OS Battambang" w:hAnsi="Khmer OS Battambang" w:cs="Khmer OS Battambang"/>
        </w:rPr>
        <w:t xml:space="preserve">WASH </w:t>
      </w:r>
      <w:r w:rsidRPr="002529AE">
        <w:rPr>
          <w:rStyle w:val="fontstyle01"/>
          <w:rFonts w:ascii="Khmer OS Battambang" w:hAnsi="Khmer OS Battambang" w:cs="Khmer OS Battambang"/>
          <w:cs/>
          <w:lang w:bidi="km-KH"/>
        </w:rPr>
        <w:t>និងការអប់រំ</w:t>
      </w:r>
      <w:r>
        <w:rPr>
          <w:rStyle w:val="fontstyle01"/>
          <w:rFonts w:ascii="Khmer OS Battambang" w:hAnsi="Khmer OS Battambang" w:cs="Khmer OS Battambang" w:hint="cs"/>
          <w:cs/>
          <w:lang w:bidi="km-KH"/>
        </w:rPr>
        <w:t>អំពី</w:t>
      </w:r>
      <w:r w:rsidRPr="002529AE">
        <w:rPr>
          <w:rStyle w:val="fontstyle01"/>
          <w:rFonts w:ascii="Khmer OS Battambang" w:hAnsi="Khmer OS Battambang" w:cs="Khmer OS Battambang"/>
          <w:cs/>
          <w:lang w:bidi="km-KH"/>
        </w:rPr>
        <w:t xml:space="preserve">អាហារូបត្ថម្ភ។ សៀង </w:t>
      </w:r>
      <w:r>
        <w:rPr>
          <w:rStyle w:val="fontstyle01"/>
          <w:rFonts w:ascii="Khmer OS Battambang" w:hAnsi="Khmer OS Battambang" w:cs="Khmer OS Battambang" w:hint="cs"/>
          <w:cs/>
          <w:lang w:bidi="km-KH"/>
        </w:rPr>
        <w:t>បាន</w:t>
      </w:r>
      <w:r w:rsidRPr="002529AE">
        <w:rPr>
          <w:rStyle w:val="fontstyle01"/>
          <w:rFonts w:ascii="Khmer OS Battambang" w:hAnsi="Khmer OS Battambang" w:cs="Khmer OS Battambang"/>
          <w:cs/>
          <w:lang w:bidi="km-KH"/>
        </w:rPr>
        <w:t>បោះពុម្ព</w:t>
      </w:r>
      <w:r>
        <w:rPr>
          <w:rStyle w:val="fontstyle01"/>
          <w:rFonts w:ascii="Khmer OS Battambang" w:hAnsi="Khmer OS Battambang" w:cs="Khmer OS Battambang" w:hint="cs"/>
          <w:cs/>
          <w:lang w:bidi="km-KH"/>
        </w:rPr>
        <w:t>ឯកសារ</w:t>
      </w:r>
      <w:r w:rsidRPr="002529AE">
        <w:rPr>
          <w:rStyle w:val="fontstyle01"/>
          <w:rFonts w:ascii="Khmer OS Battambang" w:hAnsi="Khmer OS Battambang" w:cs="Khmer OS Battambang"/>
          <w:cs/>
          <w:lang w:bidi="km-KH"/>
        </w:rPr>
        <w:t>ជាច្រើន</w:t>
      </w:r>
      <w:r>
        <w:rPr>
          <w:rStyle w:val="fontstyle01"/>
          <w:rFonts w:ascii="Khmer OS Battambang" w:hAnsi="Khmer OS Battambang" w:cs="Khmer OS Battambang" w:hint="cs"/>
          <w:cs/>
          <w:lang w:bidi="km-KH"/>
        </w:rPr>
        <w:t xml:space="preserve"> ដែល</w:t>
      </w:r>
      <w:r w:rsidRPr="002529AE">
        <w:rPr>
          <w:rStyle w:val="fontstyle01"/>
          <w:rFonts w:ascii="Khmer OS Battambang" w:hAnsi="Khmer OS Battambang" w:cs="Khmer OS Battambang"/>
          <w:cs/>
          <w:lang w:bidi="km-KH"/>
        </w:rPr>
        <w:t xml:space="preserve">ផ្ដោតលើសុខភាព </w:t>
      </w:r>
      <w:r>
        <w:rPr>
          <w:rStyle w:val="fontstyle01"/>
          <w:rFonts w:ascii="Khmer OS Battambang" w:hAnsi="Khmer OS Battambang" w:cs="Khmer OS Battambang" w:hint="cs"/>
          <w:cs/>
          <w:lang w:bidi="km-KH"/>
        </w:rPr>
        <w:t>និង</w:t>
      </w:r>
      <w:r w:rsidRPr="002529AE">
        <w:rPr>
          <w:rStyle w:val="fontstyle01"/>
          <w:rFonts w:ascii="Khmer OS Battambang" w:hAnsi="Khmer OS Battambang" w:cs="Khmer OS Battambang"/>
          <w:cs/>
          <w:lang w:bidi="km-KH"/>
        </w:rPr>
        <w:t>អាចនិយាយភាសាខ្មែរ (ភាសា</w:t>
      </w:r>
      <w:r>
        <w:rPr>
          <w:rStyle w:val="fontstyle01"/>
          <w:rFonts w:ascii="Khmer OS Battambang" w:hAnsi="Khmer OS Battambang" w:cs="Khmer OS Battambang" w:hint="cs"/>
          <w:cs/>
          <w:lang w:bidi="km-KH"/>
        </w:rPr>
        <w:t>ដើមកំណើត</w:t>
      </w:r>
      <w:r w:rsidRPr="002529AE">
        <w:rPr>
          <w:rStyle w:val="fontstyle01"/>
          <w:rFonts w:ascii="Khmer OS Battambang" w:hAnsi="Khmer OS Battambang" w:cs="Khmer OS Battambang"/>
          <w:cs/>
          <w:lang w:bidi="km-KH"/>
        </w:rPr>
        <w:t>) និងភាសាអង់គ្លេសបាន</w:t>
      </w:r>
      <w:r>
        <w:rPr>
          <w:rStyle w:val="fontstyle01"/>
          <w:rFonts w:ascii="Khmer OS Battambang" w:hAnsi="Khmer OS Battambang" w:cs="Khmer OS Battambang" w:hint="cs"/>
          <w:cs/>
          <w:lang w:bidi="km-KH"/>
        </w:rPr>
        <w:t>យ៉ាង</w:t>
      </w:r>
      <w:r w:rsidRPr="002529AE">
        <w:rPr>
          <w:rStyle w:val="fontstyle01"/>
          <w:rFonts w:ascii="Khmer OS Battambang" w:hAnsi="Khmer OS Battambang" w:cs="Khmer OS Battambang"/>
          <w:cs/>
          <w:lang w:bidi="km-KH"/>
        </w:rPr>
        <w:t>ស្ទាត់</w:t>
      </w:r>
      <w:r>
        <w:rPr>
          <w:rStyle w:val="fontstyle01"/>
          <w:rFonts w:ascii="Khmer OS Battambang" w:hAnsi="Khmer OS Battambang" w:cs="Khmer OS Battambang" w:hint="cs"/>
          <w:cs/>
          <w:lang w:bidi="km-KH"/>
        </w:rPr>
        <w:t>ជំនាញ</w:t>
      </w:r>
      <w:r w:rsidRPr="002529AE">
        <w:rPr>
          <w:rStyle w:val="fontstyle01"/>
          <w:rFonts w:ascii="Khmer OS Battambang" w:hAnsi="Khmer OS Battambang" w:cs="Khmer OS Battambang"/>
          <w:cs/>
          <w:lang w:bidi="km-KH"/>
        </w:rPr>
        <w:t>។</w:t>
      </w:r>
    </w:p>
    <w:p w14:paraId="4DA0CD8D" w14:textId="18AEFA11" w:rsidR="00D21235" w:rsidRDefault="00D21235" w:rsidP="00945EFD">
      <w:pPr>
        <w:jc w:val="both"/>
        <w:rPr>
          <w:rFonts w:ascii="Khmer OS Battambang" w:hAnsi="Khmer OS Battambang" w:cs="Khmer OS Battambang"/>
        </w:rPr>
      </w:pPr>
      <w:r w:rsidRPr="00411930">
        <w:rPr>
          <w:rStyle w:val="Heading4Char"/>
          <w:rFonts w:ascii="Khmer OS Battambang" w:eastAsia="Calibri" w:hAnsi="Khmer OS Battambang" w:cs="Khmer OS Battambang" w:hint="cs"/>
          <w:i w:val="0"/>
          <w:cs/>
          <w:lang w:bidi="km-KH"/>
        </w:rPr>
        <w:t>សាំង ហៃ</w:t>
      </w:r>
      <w:r w:rsidRPr="002529AE">
        <w:rPr>
          <w:rStyle w:val="Heading4Char"/>
          <w:rFonts w:ascii="Khmer OS Battambang" w:eastAsia="Calibri" w:hAnsi="Khmer OS Battambang" w:cs="Khmer OS Battambang"/>
        </w:rPr>
        <w:t xml:space="preserve"> – </w:t>
      </w:r>
      <w:r w:rsidRPr="002529AE">
        <w:rPr>
          <w:rStyle w:val="Heading4Char"/>
          <w:rFonts w:ascii="Khmer OS Battambang" w:eastAsia="Calibri" w:hAnsi="Khmer OS Battambang" w:cs="Khmer OS Battambang" w:hint="cs"/>
          <w:i w:val="0"/>
          <w:cs/>
          <w:lang w:bidi="km-KH"/>
        </w:rPr>
        <w:t>សមាជិកក្រុម</w:t>
      </w:r>
      <w:r w:rsidRPr="002529AE">
        <w:rPr>
          <w:rStyle w:val="Heading4Char"/>
          <w:rFonts w:ascii="Khmer OS Battambang" w:eastAsia="Calibri" w:hAnsi="Khmer OS Battambang" w:cs="Khmer OS Battambang"/>
        </w:rPr>
        <w:t>.</w:t>
      </w:r>
      <w:r w:rsidRPr="002529AE">
        <w:rPr>
          <w:rFonts w:ascii="Khmer OS Battambang" w:hAnsi="Khmer OS Battambang" w:cs="Khmer OS Battambang"/>
        </w:rPr>
        <w:t xml:space="preserve"> </w:t>
      </w:r>
      <w:r w:rsidRPr="00AB0742">
        <w:rPr>
          <w:rFonts w:ascii="Khmer OS Battambang" w:hAnsi="Khmer OS Battambang" w:cs="Khmer OS Battambang"/>
          <w:cs/>
          <w:lang w:bidi="km-KH"/>
        </w:rPr>
        <w:t>សាំង គឺជាទីប្រឹក្សាអ្នកស្រាវជ្រាវ</w:t>
      </w:r>
      <w:r>
        <w:rPr>
          <w:rFonts w:ascii="Khmer OS Battambang" w:hAnsi="Khmer OS Battambang" w:cs="Khmer OS Battambang" w:hint="cs"/>
          <w:cs/>
          <w:lang w:bidi="km-KH"/>
        </w:rPr>
        <w:t>ផ្នែក</w:t>
      </w:r>
      <w:r w:rsidRPr="00AB0742">
        <w:rPr>
          <w:rFonts w:ascii="Khmer OS Battambang" w:hAnsi="Khmer OS Battambang" w:cs="Khmer OS Battambang"/>
          <w:cs/>
          <w:lang w:bidi="km-KH"/>
        </w:rPr>
        <w:t xml:space="preserve"> </w:t>
      </w:r>
      <w:r w:rsidRPr="00AB0742">
        <w:rPr>
          <w:rFonts w:ascii="Khmer OS Battambang" w:hAnsi="Khmer OS Battambang" w:cs="Khmer OS Battambang"/>
        </w:rPr>
        <w:t xml:space="preserve">M&amp;E </w:t>
      </w:r>
      <w:r w:rsidRPr="00AB0742">
        <w:rPr>
          <w:rFonts w:ascii="Khmer OS Battambang" w:hAnsi="Khmer OS Battambang" w:cs="Khmer OS Battambang"/>
          <w:cs/>
          <w:lang w:bidi="km-KH"/>
        </w:rPr>
        <w:t xml:space="preserve">ដែលមានបទពិសោធន៍ </w:t>
      </w:r>
      <w:r>
        <w:rPr>
          <w:rFonts w:ascii="Khmer OS Battambang" w:hAnsi="Khmer OS Battambang" w:cs="Khmer OS Battambang" w:hint="cs"/>
          <w:cs/>
          <w:lang w:bidi="km-KH"/>
        </w:rPr>
        <w:t>មាន</w:t>
      </w:r>
      <w:r w:rsidRPr="00AB0742">
        <w:rPr>
          <w:rFonts w:ascii="Khmer OS Battambang" w:hAnsi="Khmer OS Battambang" w:cs="Khmer OS Battambang"/>
          <w:cs/>
          <w:lang w:bidi="km-KH"/>
        </w:rPr>
        <w:t>ជំនាញផ្នែកសង្គម</w:t>
      </w:r>
      <w:r>
        <w:rPr>
          <w:rFonts w:ascii="Khmer OS Battambang" w:hAnsi="Khmer OS Battambang" w:cs="Khmer OS Battambang" w:hint="cs"/>
          <w:cs/>
          <w:lang w:bidi="km-KH"/>
        </w:rPr>
        <w:t>កិច្ច</w:t>
      </w:r>
      <w:r w:rsidRPr="00AB0742">
        <w:rPr>
          <w:rFonts w:ascii="Khmer OS Battambang" w:hAnsi="Khmer OS Battambang" w:cs="Khmer OS Battambang"/>
          <w:cs/>
          <w:lang w:bidi="km-KH"/>
        </w:rPr>
        <w:t xml:space="preserve"> សុខ</w:t>
      </w:r>
      <w:r>
        <w:rPr>
          <w:rFonts w:ascii="Khmer OS Battambang" w:hAnsi="Khmer OS Battambang" w:cs="Khmer OS Battambang" w:hint="cs"/>
          <w:cs/>
          <w:lang w:bidi="km-KH"/>
        </w:rPr>
        <w:t>ាភិបាល</w:t>
      </w:r>
      <w:r w:rsidRPr="00AB0742">
        <w:rPr>
          <w:rFonts w:ascii="Khmer OS Battambang" w:hAnsi="Khmer OS Battambang" w:cs="Khmer OS Battambang"/>
          <w:cs/>
          <w:lang w:bidi="km-KH"/>
        </w:rPr>
        <w:t xml:space="preserve"> </w:t>
      </w:r>
      <w:r>
        <w:rPr>
          <w:rFonts w:ascii="Khmer OS Battambang" w:hAnsi="Khmer OS Battambang" w:cs="Khmer OS Battambang" w:hint="cs"/>
          <w:cs/>
          <w:lang w:bidi="km-KH"/>
        </w:rPr>
        <w:t>កិច្ចគាំ</w:t>
      </w:r>
      <w:r w:rsidRPr="00AB0742">
        <w:rPr>
          <w:rFonts w:ascii="Khmer OS Battambang" w:hAnsi="Khmer OS Battambang" w:cs="Khmer OS Battambang"/>
          <w:cs/>
          <w:lang w:bidi="km-KH"/>
        </w:rPr>
        <w:t xml:space="preserve">ពារសង្គម យេនឌ័រ ការងារសង្គម និងគម្រោងពាក់ព័ន្ធសង្គមផ្សេងទៀត។ សាំង ហៃ </w:t>
      </w:r>
      <w:r>
        <w:rPr>
          <w:rFonts w:ascii="Khmer OS Battambang" w:hAnsi="Khmer OS Battambang" w:cs="Khmer OS Battambang" w:hint="cs"/>
          <w:cs/>
          <w:lang w:bidi="km-KH"/>
        </w:rPr>
        <w:t>មានសញ្ញាបត្រ</w:t>
      </w:r>
      <w:r w:rsidRPr="00AB0742">
        <w:rPr>
          <w:rFonts w:ascii="Khmer OS Battambang" w:hAnsi="Khmer OS Battambang" w:cs="Khmer OS Battambang"/>
          <w:cs/>
          <w:lang w:bidi="km-KH"/>
        </w:rPr>
        <w:t xml:space="preserve">អនុបណ្ឌិតនៃការសិក្សាអំពីចំនួនប្រជាជនដែលបានអនុវត្ត (ចំនួនប្រជាជន និងការអភិវឌ្ឍន៍ធនធានមនុស្ស) ពីសាកលវិទ្យាល័យ </w:t>
      </w:r>
      <w:r w:rsidRPr="00AB0742">
        <w:rPr>
          <w:rFonts w:ascii="Khmer OS Battambang" w:hAnsi="Khmer OS Battambang" w:cs="Khmer OS Battambang"/>
        </w:rPr>
        <w:t xml:space="preserve">Flinders </w:t>
      </w:r>
      <w:r w:rsidRPr="00AB0742">
        <w:rPr>
          <w:rFonts w:ascii="Khmer OS Battambang" w:hAnsi="Khmer OS Battambang" w:cs="Khmer OS Battambang"/>
          <w:cs/>
          <w:lang w:bidi="km-KH"/>
        </w:rPr>
        <w:t>នៃភាគខាងត្បូងប្រទេសអូស្ត្រាលី ដែលផ្តោតលើការស្រាវជ្រាវ</w:t>
      </w:r>
      <w:r>
        <w:rPr>
          <w:rFonts w:ascii="Khmer OS Battambang" w:hAnsi="Khmer OS Battambang" w:cs="Khmer OS Battambang" w:hint="cs"/>
          <w:cs/>
          <w:lang w:bidi="km-KH"/>
        </w:rPr>
        <w:t>តាមបែប</w:t>
      </w:r>
      <w:r w:rsidRPr="00AB0742">
        <w:rPr>
          <w:rFonts w:ascii="Khmer OS Battambang" w:hAnsi="Khmer OS Battambang" w:cs="Khmer OS Battambang"/>
          <w:cs/>
          <w:lang w:bidi="km-KH"/>
        </w:rPr>
        <w:t>បរិមាណ</w:t>
      </w:r>
      <w:r>
        <w:rPr>
          <w:rFonts w:ascii="Khmer OS Battambang" w:hAnsi="Khmer OS Battambang" w:cs="Khmer OS Battambang" w:hint="cs"/>
          <w:cs/>
          <w:lang w:bidi="km-KH"/>
        </w:rPr>
        <w:t>វិស័យ</w:t>
      </w:r>
      <w:r w:rsidRPr="00AB0742">
        <w:rPr>
          <w:rFonts w:ascii="Khmer OS Battambang" w:hAnsi="Khmer OS Battambang" w:cs="Khmer OS Battambang"/>
          <w:cs/>
          <w:lang w:bidi="km-KH"/>
        </w:rPr>
        <w:t xml:space="preserve"> ស្ថិតិជឿនលឿន អន្តរាគមន៍</w:t>
      </w:r>
      <w:r>
        <w:rPr>
          <w:rFonts w:ascii="Khmer OS Battambang" w:hAnsi="Khmer OS Battambang" w:cs="Khmer OS Battambang" w:hint="cs"/>
          <w:cs/>
          <w:lang w:bidi="km-KH"/>
        </w:rPr>
        <w:t>ផ្នែកសុខាភិបាល</w:t>
      </w:r>
      <w:r w:rsidRPr="00AB0742">
        <w:rPr>
          <w:rFonts w:ascii="Khmer OS Battambang" w:hAnsi="Khmer OS Battambang" w:cs="Khmer OS Battambang"/>
          <w:cs/>
          <w:lang w:bidi="km-KH"/>
        </w:rPr>
        <w:t xml:space="preserve"> ការសិក្សា</w:t>
      </w:r>
      <w:r>
        <w:rPr>
          <w:rFonts w:ascii="Khmer OS Battambang" w:hAnsi="Khmer OS Battambang" w:cs="Khmer OS Battambang" w:hint="cs"/>
          <w:cs/>
          <w:lang w:bidi="km-KH"/>
        </w:rPr>
        <w:t>អំពីការ</w:t>
      </w:r>
      <w:r w:rsidRPr="00AB0742">
        <w:rPr>
          <w:rFonts w:ascii="Khmer OS Battambang" w:hAnsi="Khmer OS Battambang" w:cs="Khmer OS Battambang"/>
          <w:cs/>
          <w:lang w:bidi="km-KH"/>
        </w:rPr>
        <w:t>អភិវឌ្ឍ និងការអភិវឌ្ឍគោលនយោបាយ។ គាត់ក៏</w:t>
      </w:r>
      <w:r>
        <w:rPr>
          <w:rFonts w:ascii="Khmer OS Battambang" w:hAnsi="Khmer OS Battambang" w:cs="Khmer OS Battambang" w:hint="cs"/>
          <w:cs/>
          <w:lang w:bidi="km-KH"/>
        </w:rPr>
        <w:t>មានសញ្ញាបត្រ</w:t>
      </w:r>
      <w:r w:rsidRPr="00AB0742">
        <w:rPr>
          <w:rFonts w:ascii="Khmer OS Battambang" w:hAnsi="Khmer OS Battambang" w:cs="Khmer OS Battambang"/>
          <w:cs/>
          <w:lang w:bidi="km-KH"/>
        </w:rPr>
        <w:t xml:space="preserve"> </w:t>
      </w:r>
      <w:r w:rsidRPr="00AB0742">
        <w:rPr>
          <w:rFonts w:ascii="Khmer OS Battambang" w:hAnsi="Khmer OS Battambang" w:cs="Khmer OS Battambang"/>
        </w:rPr>
        <w:t xml:space="preserve">MA </w:t>
      </w:r>
      <w:r w:rsidRPr="00AB0742">
        <w:rPr>
          <w:rFonts w:ascii="Khmer OS Battambang" w:hAnsi="Khmer OS Battambang" w:cs="Khmer OS Battambang"/>
          <w:cs/>
          <w:lang w:bidi="km-KH"/>
        </w:rPr>
        <w:t>ផ្នែកសង្គមវិទ្យា-នរវិទ្យា ពីសាកលវិទ្យាល័យភូមិន្ទភ្នំពេញ ដែលផ្តោតលើការស្រាវជ្រាវ</w:t>
      </w:r>
      <w:r>
        <w:rPr>
          <w:rFonts w:ascii="Khmer OS Battambang" w:hAnsi="Khmer OS Battambang" w:cs="Khmer OS Battambang" w:hint="cs"/>
          <w:cs/>
          <w:lang w:bidi="km-KH"/>
        </w:rPr>
        <w:t>តាមបែប</w:t>
      </w:r>
      <w:r w:rsidRPr="00AB0742">
        <w:rPr>
          <w:rFonts w:ascii="Khmer OS Battambang" w:hAnsi="Khmer OS Battambang" w:cs="Khmer OS Battambang"/>
          <w:cs/>
          <w:lang w:bidi="km-KH"/>
        </w:rPr>
        <w:t>គុណ</w:t>
      </w:r>
      <w:r>
        <w:rPr>
          <w:rFonts w:ascii="Khmer OS Battambang" w:hAnsi="Khmer OS Battambang" w:cs="Khmer OS Battambang" w:hint="cs"/>
          <w:cs/>
          <w:lang w:bidi="km-KH"/>
        </w:rPr>
        <w:t>វិស័យ</w:t>
      </w:r>
      <w:r w:rsidRPr="00AB0742">
        <w:rPr>
          <w:rFonts w:ascii="Khmer OS Battambang" w:hAnsi="Khmer OS Battambang" w:cs="Khmer OS Battambang"/>
          <w:cs/>
          <w:lang w:bidi="km-KH"/>
        </w:rPr>
        <w:t xml:space="preserve"> បញ្ហាភាពក្រីក្រ ទិដ្ឋភាពវប្បធម៌ បញ្ហាសង្គម និងអន្តរាគមន៍។ សាំង</w:t>
      </w:r>
      <w:r>
        <w:rPr>
          <w:rFonts w:ascii="Khmer OS Battambang" w:hAnsi="Khmer OS Battambang" w:cs="Khmer OS Battambang" w:hint="cs"/>
          <w:cs/>
          <w:lang w:bidi="km-KH"/>
        </w:rPr>
        <w:t>បាន</w:t>
      </w:r>
      <w:r w:rsidRPr="00AB0742">
        <w:rPr>
          <w:rFonts w:ascii="Khmer OS Battambang" w:hAnsi="Khmer OS Battambang" w:cs="Khmer OS Battambang"/>
          <w:cs/>
          <w:lang w:bidi="km-KH"/>
        </w:rPr>
        <w:t>បោះពុម្ភ</w:t>
      </w:r>
      <w:r>
        <w:rPr>
          <w:rFonts w:ascii="Khmer OS Battambang" w:hAnsi="Khmer OS Battambang" w:cs="Khmer OS Battambang" w:hint="cs"/>
          <w:cs/>
          <w:lang w:bidi="km-KH"/>
        </w:rPr>
        <w:t>ផ្សាយឯកសារ</w:t>
      </w:r>
      <w:r w:rsidRPr="00AB0742">
        <w:rPr>
          <w:rFonts w:ascii="Khmer OS Battambang" w:hAnsi="Khmer OS Battambang" w:cs="Khmer OS Battambang"/>
          <w:cs/>
          <w:lang w:bidi="km-KH"/>
        </w:rPr>
        <w:t>ជាងពាក់កណ្តាល</w:t>
      </w:r>
      <w:r>
        <w:rPr>
          <w:rFonts w:ascii="Khmer OS Battambang" w:hAnsi="Khmer OS Battambang" w:cs="Khmer OS Battambang" w:hint="cs"/>
          <w:cs/>
          <w:lang w:bidi="km-KH"/>
        </w:rPr>
        <w:t xml:space="preserve">ឡូ </w:t>
      </w:r>
      <w:r w:rsidRPr="00AB0742">
        <w:rPr>
          <w:rFonts w:ascii="Khmer OS Battambang" w:hAnsi="Khmer OS Battambang" w:cs="Khmer OS Battambang"/>
          <w:cs/>
          <w:lang w:bidi="km-KH"/>
        </w:rPr>
        <w:t>ដែលផ្តោតលើប្រធានបទសំខាន់ៗ</w:t>
      </w:r>
      <w:r>
        <w:rPr>
          <w:rFonts w:ascii="Khmer OS Battambang" w:hAnsi="Khmer OS Battambang" w:cs="Khmer OS Battambang" w:hint="cs"/>
          <w:cs/>
          <w:lang w:bidi="km-KH"/>
        </w:rPr>
        <w:t xml:space="preserve"> </w:t>
      </w:r>
      <w:r w:rsidRPr="00AB0742">
        <w:rPr>
          <w:rFonts w:ascii="Khmer OS Battambang" w:hAnsi="Khmer OS Battambang" w:cs="Khmer OS Battambang"/>
          <w:cs/>
          <w:lang w:bidi="km-KH"/>
        </w:rPr>
        <w:t>ដូចជា យេនឌ័រ សុខ</w:t>
      </w:r>
      <w:r>
        <w:rPr>
          <w:rFonts w:ascii="Khmer OS Battambang" w:hAnsi="Khmer OS Battambang" w:cs="Khmer OS Battambang" w:hint="cs"/>
          <w:cs/>
          <w:lang w:bidi="km-KH"/>
        </w:rPr>
        <w:t>ាភិបាល</w:t>
      </w:r>
      <w:r w:rsidRPr="00AB0742">
        <w:rPr>
          <w:rFonts w:ascii="Khmer OS Battambang" w:hAnsi="Khmer OS Battambang" w:cs="Khmer OS Battambang"/>
          <w:cs/>
          <w:lang w:bidi="km-KH"/>
        </w:rPr>
        <w:t xml:space="preserve"> និងការគ្រប់គ្រងកាកសំណល់ </w:t>
      </w:r>
      <w:r>
        <w:rPr>
          <w:rFonts w:ascii="Khmer OS Battambang" w:hAnsi="Khmer OS Battambang" w:cs="Khmer OS Battambang" w:hint="cs"/>
          <w:cs/>
          <w:lang w:bidi="km-KH"/>
        </w:rPr>
        <w:t>និង</w:t>
      </w:r>
      <w:r w:rsidRPr="00AB0742">
        <w:rPr>
          <w:rFonts w:ascii="Khmer OS Battambang" w:hAnsi="Khmer OS Battambang" w:cs="Khmer OS Battambang"/>
          <w:cs/>
          <w:lang w:bidi="km-KH"/>
        </w:rPr>
        <w:t>ថែមទាំង</w:t>
      </w:r>
      <w:r>
        <w:rPr>
          <w:rFonts w:ascii="Khmer OS Battambang" w:hAnsi="Khmer OS Battambang" w:cs="Khmer OS Battambang" w:hint="cs"/>
          <w:cs/>
          <w:lang w:bidi="km-KH"/>
        </w:rPr>
        <w:t>អាចនិយាយ</w:t>
      </w:r>
      <w:r w:rsidRPr="00AB0742">
        <w:rPr>
          <w:rFonts w:ascii="Khmer OS Battambang" w:hAnsi="Khmer OS Battambang" w:cs="Khmer OS Battambang"/>
          <w:cs/>
          <w:lang w:bidi="km-KH"/>
        </w:rPr>
        <w:t>ភាសាខ្មែរ (ភាសា</w:t>
      </w:r>
      <w:r>
        <w:rPr>
          <w:rFonts w:ascii="Khmer OS Battambang" w:hAnsi="Khmer OS Battambang" w:cs="Khmer OS Battambang" w:hint="cs"/>
          <w:cs/>
          <w:lang w:bidi="km-KH"/>
        </w:rPr>
        <w:t>កំណើត</w:t>
      </w:r>
      <w:r w:rsidRPr="00AB0742">
        <w:rPr>
          <w:rFonts w:ascii="Khmer OS Battambang" w:hAnsi="Khmer OS Battambang" w:cs="Khmer OS Battambang"/>
          <w:cs/>
          <w:lang w:bidi="km-KH"/>
        </w:rPr>
        <w:t>) និងភាសាអង់គ្លេស</w:t>
      </w:r>
      <w:r>
        <w:rPr>
          <w:rFonts w:ascii="Khmer OS Battambang" w:hAnsi="Khmer OS Battambang" w:cs="Khmer OS Battambang" w:hint="cs"/>
          <w:cs/>
          <w:lang w:bidi="km-KH"/>
        </w:rPr>
        <w:t>បានយ៉ាងស្ទាត់ជំនាញ</w:t>
      </w:r>
      <w:r w:rsidRPr="00AB0742">
        <w:rPr>
          <w:rFonts w:ascii="Khmer OS Battambang" w:hAnsi="Khmer OS Battambang" w:cs="Khmer OS Battambang"/>
          <w:cs/>
          <w:lang w:bidi="km-KH"/>
        </w:rPr>
        <w:t>ផងដែរ។</w:t>
      </w:r>
      <w:r w:rsidRPr="002529AE">
        <w:rPr>
          <w:rFonts w:ascii="Khmer OS Battambang" w:hAnsi="Khmer OS Battambang" w:cs="Khmer OS Battambang"/>
        </w:rPr>
        <w:t xml:space="preserve"> </w:t>
      </w:r>
    </w:p>
    <w:p w14:paraId="4A9BF2B7" w14:textId="77777777" w:rsidR="00447931" w:rsidRPr="00350B32" w:rsidRDefault="00447931" w:rsidP="00447931">
      <w:pPr>
        <w:keepNext/>
        <w:keepLines/>
        <w:spacing w:before="120"/>
        <w:jc w:val="both"/>
        <w:outlineLvl w:val="3"/>
        <w:rPr>
          <w:rFonts w:ascii="Khmer OS Battambang" w:eastAsia="SimSun" w:hAnsi="Khmer OS Battambang" w:cs="Khmer OS Battambang"/>
          <w:iCs/>
          <w:lang w:bidi="km-KH"/>
        </w:rPr>
      </w:pPr>
      <w:r w:rsidRPr="002529AE">
        <w:rPr>
          <w:rFonts w:ascii="Khmer OS Battambang" w:eastAsiaTheme="majorEastAsia" w:hAnsi="Khmer OS Battambang" w:cs="Khmer OS Battambang"/>
          <w:iCs/>
          <w:color w:val="9BBB59" w:themeColor="accent3"/>
        </w:rPr>
        <w:lastRenderedPageBreak/>
        <w:t xml:space="preserve">Mark Keen – </w:t>
      </w:r>
      <w:r>
        <w:rPr>
          <w:rFonts w:ascii="Khmer OS Battambang" w:eastAsiaTheme="majorEastAsia" w:hAnsi="Khmer OS Battambang" w:cs="Khmer OS Battambang" w:hint="cs"/>
          <w:i/>
          <w:color w:val="9BBB59" w:themeColor="accent3"/>
          <w:cs/>
          <w:lang w:bidi="km-KH"/>
        </w:rPr>
        <w:t>ដំណើរការ និងធាតុចេញនៃការធានាគុណភាព</w:t>
      </w:r>
      <w:r w:rsidRPr="002529AE">
        <w:rPr>
          <w:rFonts w:ascii="Khmer OS Battambang" w:eastAsiaTheme="majorEastAsia" w:hAnsi="Khmer OS Battambang" w:cs="Khmer OS Battambang"/>
          <w:iCs/>
          <w:color w:val="9BBB59" w:themeColor="accent3"/>
        </w:rPr>
        <w:t xml:space="preserve">. </w:t>
      </w:r>
      <w:r w:rsidRPr="00350B32">
        <w:rPr>
          <w:rFonts w:ascii="Khmer OS Battambang" w:eastAsia="SimSun" w:hAnsi="Khmer OS Battambang" w:cs="Khmer OS Battambang"/>
          <w:iCs/>
          <w:lang w:bidi="km-KH"/>
        </w:rPr>
        <w:t xml:space="preserve">Mark </w:t>
      </w:r>
      <w:r w:rsidRPr="00350B32">
        <w:rPr>
          <w:rFonts w:ascii="Khmer OS Battambang" w:eastAsia="SimSun" w:hAnsi="Khmer OS Battambang" w:cs="Khmer OS Battambang"/>
          <w:i/>
          <w:cs/>
          <w:lang w:bidi="km-KH"/>
        </w:rPr>
        <w:t>គឺជាអ្នកជំនាញផ្នែកគ្រប់គ្រង និងវាយតម្លៃ</w:t>
      </w:r>
      <w:r>
        <w:rPr>
          <w:rFonts w:ascii="Khmer OS Battambang" w:eastAsia="SimSun" w:hAnsi="Khmer OS Battambang" w:cs="Khmer OS Battambang" w:hint="cs"/>
          <w:i/>
          <w:cs/>
          <w:lang w:bidi="km-KH"/>
        </w:rPr>
        <w:t>ការប្រែប្រួល</w:t>
      </w:r>
      <w:r w:rsidRPr="00350B32">
        <w:rPr>
          <w:rFonts w:ascii="Khmer OS Battambang" w:eastAsia="SimSun" w:hAnsi="Khmer OS Battambang" w:cs="Khmer OS Battambang"/>
          <w:i/>
          <w:cs/>
          <w:lang w:bidi="km-KH"/>
        </w:rPr>
        <w:t>ជាន់ខ្ពស់</w:t>
      </w:r>
      <w:r>
        <w:rPr>
          <w:rFonts w:ascii="Khmer OS Battambang" w:eastAsia="SimSun" w:hAnsi="Khmer OS Battambang" w:cs="Khmer OS Battambang" w:hint="cs"/>
          <w:i/>
          <w:cs/>
          <w:lang w:bidi="km-KH"/>
        </w:rPr>
        <w:t xml:space="preserve"> </w:t>
      </w:r>
      <w:r w:rsidRPr="00350B32">
        <w:rPr>
          <w:rFonts w:ascii="Khmer OS Battambang" w:eastAsia="SimSun" w:hAnsi="Khmer OS Battambang" w:cs="Khmer OS Battambang"/>
          <w:i/>
          <w:cs/>
          <w:lang w:bidi="km-KH"/>
        </w:rPr>
        <w:t>ដែលមានបទពិសោធន៍ខ្ពស់។ គាត់មានបទពិសោធន៍ជា</w:t>
      </w:r>
      <w:r>
        <w:rPr>
          <w:rFonts w:ascii="Khmer OS Battambang" w:eastAsia="SimSun" w:hAnsi="Khmer OS Battambang" w:cs="Khmer OS Battambang" w:hint="cs"/>
          <w:i/>
          <w:cs/>
          <w:lang w:bidi="km-KH"/>
        </w:rPr>
        <w:t>ប្រធាន</w:t>
      </w:r>
      <w:r w:rsidRPr="00350B32">
        <w:rPr>
          <w:rFonts w:ascii="Khmer OS Battambang" w:eastAsia="SimSun" w:hAnsi="Khmer OS Battambang" w:cs="Khmer OS Battambang"/>
          <w:i/>
          <w:cs/>
          <w:lang w:bidi="km-KH"/>
        </w:rPr>
        <w:t xml:space="preserve">ក្រុមជាង </w:t>
      </w:r>
      <w:r>
        <w:rPr>
          <w:rFonts w:ascii="Khmer OS Battambang" w:eastAsia="SimSun" w:hAnsi="Khmer OS Battambang" w:cs="Khmer OS Battambang" w:hint="cs"/>
          <w:i/>
          <w:cs/>
          <w:lang w:bidi="km-KH"/>
        </w:rPr>
        <w:t>២៥</w:t>
      </w:r>
      <w:r w:rsidRPr="00350B32">
        <w:rPr>
          <w:rFonts w:ascii="Khmer OS Battambang" w:eastAsia="SimSun" w:hAnsi="Khmer OS Battambang" w:cs="Khmer OS Battambang"/>
          <w:i/>
          <w:cs/>
          <w:lang w:bidi="km-KH"/>
        </w:rPr>
        <w:t xml:space="preserve"> ឆ្នាំ </w:t>
      </w:r>
      <w:r>
        <w:rPr>
          <w:rFonts w:ascii="Khmer OS Battambang" w:eastAsia="SimSun" w:hAnsi="Khmer OS Battambang" w:cs="Khmer OS Battambang" w:hint="cs"/>
          <w:i/>
          <w:cs/>
          <w:lang w:bidi="km-KH"/>
        </w:rPr>
        <w:t>និង</w:t>
      </w:r>
      <w:r w:rsidRPr="00350B32">
        <w:rPr>
          <w:rFonts w:ascii="Khmer OS Battambang" w:eastAsia="SimSun" w:hAnsi="Khmer OS Battambang" w:cs="Khmer OS Battambang"/>
          <w:i/>
          <w:cs/>
          <w:lang w:bidi="km-KH"/>
        </w:rPr>
        <w:t>បានសម្របសម្រួល និងគ្រប់គ្រងដំណើរការផ្លាស់ប្តូរទ្រង់ទ្រាយធំ ការវាយតម្លៃ</w:t>
      </w:r>
      <w:r>
        <w:rPr>
          <w:rFonts w:ascii="Khmer OS Battambang" w:eastAsia="SimSun" w:hAnsi="Khmer OS Battambang" w:cs="Khmer OS Battambang" w:hint="cs"/>
          <w:i/>
          <w:cs/>
          <w:lang w:bidi="km-KH"/>
        </w:rPr>
        <w:t>ដ៏</w:t>
      </w:r>
      <w:r w:rsidRPr="00350B32">
        <w:rPr>
          <w:rFonts w:ascii="Khmer OS Battambang" w:eastAsia="SimSun" w:hAnsi="Khmer OS Battambang" w:cs="Khmer OS Battambang"/>
          <w:i/>
          <w:cs/>
          <w:lang w:bidi="km-KH"/>
        </w:rPr>
        <w:t xml:space="preserve">ស្មុគ្រស្មាញ និងការពិនិត្យឡើងវិញជាយុទ្ធសាស្រ្តនៅជាង </w:t>
      </w:r>
      <w:r>
        <w:rPr>
          <w:rFonts w:ascii="Khmer OS Battambang" w:eastAsia="SimSun" w:hAnsi="Khmer OS Battambang" w:cs="Khmer OS Battambang" w:hint="cs"/>
          <w:i/>
          <w:cs/>
          <w:lang w:bidi="km-KH"/>
        </w:rPr>
        <w:t>៤០</w:t>
      </w:r>
      <w:r w:rsidRPr="00350B32">
        <w:rPr>
          <w:rFonts w:ascii="Khmer OS Battambang" w:eastAsia="SimSun" w:hAnsi="Khmer OS Battambang" w:cs="Khmer OS Battambang"/>
          <w:i/>
          <w:cs/>
          <w:lang w:bidi="km-KH"/>
        </w:rPr>
        <w:t xml:space="preserve"> ប្រទេស</w:t>
      </w:r>
      <w:r>
        <w:rPr>
          <w:rFonts w:ascii="Khmer OS Battambang" w:eastAsia="SimSun" w:hAnsi="Khmer OS Battambang" w:cs="Khmer OS Battambang" w:hint="cs"/>
          <w:i/>
          <w:cs/>
          <w:lang w:bidi="km-KH"/>
        </w:rPr>
        <w:t xml:space="preserve"> នៅ</w:t>
      </w:r>
      <w:r w:rsidRPr="00350B32">
        <w:rPr>
          <w:rFonts w:ascii="Khmer OS Battambang" w:eastAsia="SimSun" w:hAnsi="Khmer OS Battambang" w:cs="Khmer OS Battambang"/>
          <w:i/>
          <w:cs/>
          <w:lang w:bidi="km-KH"/>
        </w:rPr>
        <w:t>ក្នុងវិស័យជាច្រើន និង</w:t>
      </w:r>
      <w:r>
        <w:rPr>
          <w:rFonts w:ascii="Khmer OS Battambang" w:eastAsia="SimSun" w:hAnsi="Khmer OS Battambang" w:cs="Khmer OS Battambang" w:hint="cs"/>
          <w:i/>
          <w:cs/>
          <w:lang w:bidi="km-KH"/>
        </w:rPr>
        <w:t>នៅក្នុង</w:t>
      </w:r>
      <w:r w:rsidRPr="00350B32">
        <w:rPr>
          <w:rFonts w:ascii="Khmer OS Battambang" w:eastAsia="SimSun" w:hAnsi="Khmer OS Battambang" w:cs="Khmer OS Battambang"/>
          <w:i/>
          <w:cs/>
          <w:lang w:bidi="km-KH"/>
        </w:rPr>
        <w:t>បរិបទស្ថាប័ន។ ការងារ</w:t>
      </w:r>
      <w:r>
        <w:rPr>
          <w:rFonts w:ascii="Khmer OS Battambang" w:eastAsia="SimSun" w:hAnsi="Khmer OS Battambang" w:cs="Khmer OS Battambang" w:hint="cs"/>
          <w:i/>
          <w:cs/>
          <w:lang w:bidi="km-KH"/>
        </w:rPr>
        <w:t>នាពេល</w:t>
      </w:r>
      <w:r w:rsidRPr="00350B32">
        <w:rPr>
          <w:rFonts w:ascii="Khmer OS Battambang" w:eastAsia="SimSun" w:hAnsi="Khmer OS Battambang" w:cs="Khmer OS Battambang"/>
          <w:i/>
          <w:cs/>
          <w:lang w:bidi="km-KH"/>
        </w:rPr>
        <w:t>ថ្មីៗរបស់គាត់បានផ្តោតទៅលើការ</w:t>
      </w:r>
      <w:r>
        <w:rPr>
          <w:rFonts w:ascii="Khmer OS Battambang" w:eastAsia="SimSun" w:hAnsi="Khmer OS Battambang" w:cs="Khmer OS Battambang" w:hint="cs"/>
          <w:i/>
          <w:cs/>
          <w:lang w:bidi="km-KH"/>
        </w:rPr>
        <w:t>ប៉ាន់ប្រមាណអំពីការប្រែប្រួល</w:t>
      </w:r>
      <w:r w:rsidRPr="00350B32">
        <w:rPr>
          <w:rFonts w:ascii="Khmer OS Battambang" w:eastAsia="SimSun" w:hAnsi="Khmer OS Battambang" w:cs="Khmer OS Battambang"/>
          <w:i/>
          <w:cs/>
          <w:lang w:bidi="km-KH"/>
        </w:rPr>
        <w:t>អាកាសធាតុ និងកម្មវិធី</w:t>
      </w:r>
      <w:r>
        <w:rPr>
          <w:rFonts w:ascii="Khmer OS Battambang" w:eastAsia="SimSun" w:hAnsi="Khmer OS Battambang" w:cs="Khmer OS Battambang" w:hint="cs"/>
          <w:i/>
          <w:cs/>
          <w:lang w:bidi="km-KH"/>
        </w:rPr>
        <w:t>ដែលមាន</w:t>
      </w:r>
      <w:r w:rsidRPr="00350B32">
        <w:rPr>
          <w:rFonts w:ascii="Khmer OS Battambang" w:eastAsia="SimSun" w:hAnsi="Khmer OS Battambang" w:cs="Khmer OS Battambang"/>
          <w:i/>
          <w:cs/>
          <w:lang w:bidi="km-KH"/>
        </w:rPr>
        <w:t>ភាពធន់។</w:t>
      </w:r>
    </w:p>
    <w:p w14:paraId="5BBB4440" w14:textId="77777777" w:rsidR="00447931" w:rsidRPr="00350B32" w:rsidRDefault="00447931" w:rsidP="00447931">
      <w:pPr>
        <w:keepNext/>
        <w:keepLines/>
        <w:spacing w:before="120"/>
        <w:jc w:val="both"/>
        <w:outlineLvl w:val="3"/>
        <w:rPr>
          <w:rFonts w:ascii="Khmer OS Battambang" w:eastAsia="SimSun" w:hAnsi="Khmer OS Battambang" w:cs="Khmer OS Battambang"/>
          <w:i/>
          <w:lang w:bidi="km-KH"/>
        </w:rPr>
      </w:pPr>
      <w:r w:rsidRPr="00350B32">
        <w:rPr>
          <w:rFonts w:ascii="Khmer OS Battambang" w:eastAsia="SimSun" w:hAnsi="Khmer OS Battambang" w:cs="Khmer OS Battambang"/>
          <w:i/>
          <w:cs/>
          <w:lang w:bidi="km-KH"/>
        </w:rPr>
        <w:t xml:space="preserve">គាត់បានធ្វើការនៅក្នុង </w:t>
      </w:r>
      <w:r w:rsidRPr="00350B32">
        <w:rPr>
          <w:rFonts w:ascii="Khmer OS Battambang" w:eastAsia="SimSun" w:hAnsi="Khmer OS Battambang" w:cs="Khmer OS Battambang"/>
          <w:iCs/>
          <w:lang w:bidi="km-KH"/>
        </w:rPr>
        <w:t>WASH</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 xml:space="preserve">អស់រយៈពេលជាង </w:t>
      </w:r>
      <w:r>
        <w:rPr>
          <w:rFonts w:ascii="Khmer OS Battambang" w:eastAsia="SimSun" w:hAnsi="Khmer OS Battambang" w:cs="Khmer OS Battambang" w:hint="cs"/>
          <w:i/>
          <w:cs/>
          <w:lang w:bidi="km-KH"/>
        </w:rPr>
        <w:t>១០</w:t>
      </w:r>
      <w:r w:rsidRPr="00350B32">
        <w:rPr>
          <w:rFonts w:ascii="Khmer OS Battambang" w:eastAsia="SimSun" w:hAnsi="Khmer OS Battambang" w:cs="Khmer OS Battambang"/>
          <w:i/>
          <w:cs/>
          <w:lang w:bidi="km-KH"/>
        </w:rPr>
        <w:t>ឆ្នាំ ហើយបានដឹកនាំការវាយតម្លៃក្នុងវិស័យនេះ</w:t>
      </w:r>
      <w:r>
        <w:rPr>
          <w:rFonts w:ascii="Khmer OS Battambang" w:eastAsia="SimSun" w:hAnsi="Khmer OS Battambang" w:cs="Khmer OS Battambang" w:hint="cs"/>
          <w:i/>
          <w:cs/>
          <w:lang w:bidi="km-KH"/>
        </w:rPr>
        <w:t xml:space="preserve"> </w:t>
      </w:r>
      <w:r w:rsidRPr="00350B32">
        <w:rPr>
          <w:rFonts w:ascii="Khmer OS Battambang" w:eastAsia="SimSun" w:hAnsi="Khmer OS Battambang" w:cs="Khmer OS Battambang"/>
          <w:i/>
          <w:cs/>
          <w:lang w:bidi="km-KH"/>
        </w:rPr>
        <w:t>ក្នុងចំណោមអង្គការ</w:t>
      </w:r>
      <w:r>
        <w:rPr>
          <w:rFonts w:ascii="Khmer OS Battambang" w:eastAsia="SimSun" w:hAnsi="Khmer OS Battambang" w:cs="Khmer OS Battambang" w:hint="cs"/>
          <w:i/>
          <w:cs/>
          <w:lang w:bidi="km-KH"/>
        </w:rPr>
        <w:t>យូនីសេហ្វ</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Cs/>
          <w:lang w:bidi="km-KH"/>
        </w:rPr>
        <w:t>WSSCC WaterAid Oxfam</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 xml:space="preserve">មូលនិធិ </w:t>
      </w:r>
      <w:r w:rsidRPr="00350B32">
        <w:rPr>
          <w:rFonts w:ascii="Khmer OS Battambang" w:eastAsia="SimSun" w:hAnsi="Khmer OS Battambang" w:cs="Khmer OS Battambang"/>
          <w:iCs/>
          <w:lang w:bidi="km-KH"/>
        </w:rPr>
        <w:t xml:space="preserve">Bill </w:t>
      </w:r>
      <w:r w:rsidRPr="00350B32">
        <w:rPr>
          <w:rFonts w:ascii="Khmer OS Battambang" w:eastAsia="SimSun" w:hAnsi="Khmer OS Battambang" w:cs="Khmer OS Battambang" w:hint="cs"/>
          <w:i/>
          <w:cs/>
          <w:lang w:bidi="km-KH"/>
        </w:rPr>
        <w:t>និង</w:t>
      </w:r>
      <w:r w:rsidRPr="00350B32">
        <w:rPr>
          <w:rFonts w:ascii="Khmer OS Battambang" w:eastAsia="SimSun" w:hAnsi="Khmer OS Battambang" w:cs="Khmer OS Battambang"/>
          <w:iCs/>
          <w:lang w:bidi="km-KH"/>
        </w:rPr>
        <w:t xml:space="preserve"> Melinda Gates</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 xml:space="preserve">មូលនិធិ </w:t>
      </w:r>
      <w:r w:rsidRPr="00350B32">
        <w:rPr>
          <w:rFonts w:ascii="Khmer OS Battambang" w:eastAsia="SimSun" w:hAnsi="Khmer OS Battambang" w:cs="Khmer OS Battambang"/>
          <w:iCs/>
          <w:lang w:bidi="km-KH"/>
        </w:rPr>
        <w:t>Howard Buffet</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 xml:space="preserve">និង </w:t>
      </w:r>
      <w:proofErr w:type="spellStart"/>
      <w:r w:rsidRPr="00350B32">
        <w:rPr>
          <w:rFonts w:ascii="Khmer OS Battambang" w:eastAsia="SimSun" w:hAnsi="Khmer OS Battambang" w:cs="Khmer OS Battambang"/>
          <w:iCs/>
          <w:lang w:bidi="km-KH"/>
        </w:rPr>
        <w:t>UNWater</w:t>
      </w:r>
      <w:proofErr w:type="spellEnd"/>
      <w:r w:rsidRPr="00350B32">
        <w:rPr>
          <w:rFonts w:ascii="Khmer OS Battambang" w:eastAsia="SimSun" w:hAnsi="Khmer OS Battambang" w:cs="Khmer OS Battambang"/>
          <w:i/>
          <w:cs/>
          <w:lang w:bidi="km-KH"/>
        </w:rPr>
        <w:t>។ គាត់ក៏បានដឹកនាំការងារ</w:t>
      </w:r>
      <w:r>
        <w:rPr>
          <w:rFonts w:ascii="Khmer OS Battambang" w:eastAsia="SimSun" w:hAnsi="Khmer OS Battambang" w:cs="Khmer OS Battambang" w:hint="cs"/>
          <w:i/>
          <w:cs/>
          <w:lang w:bidi="km-KH"/>
        </w:rPr>
        <w:t>ជាច្រើនជូន</w:t>
      </w:r>
      <w:r w:rsidRPr="00350B32">
        <w:rPr>
          <w:rFonts w:ascii="Khmer OS Battambang" w:eastAsia="SimSun" w:hAnsi="Khmer OS Battambang" w:cs="Khmer OS Battambang"/>
          <w:i/>
          <w:cs/>
          <w:lang w:bidi="km-KH"/>
        </w:rPr>
        <w:t xml:space="preserve">ធនាគារពិភពលោក </w:t>
      </w:r>
      <w:r w:rsidRPr="00350B32">
        <w:rPr>
          <w:rFonts w:ascii="Khmer OS Battambang" w:eastAsia="SimSun" w:hAnsi="Khmer OS Battambang" w:cs="Khmer OS Battambang"/>
          <w:iCs/>
          <w:lang w:bidi="km-KH"/>
        </w:rPr>
        <w:t>water.org</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 xml:space="preserve">និង </w:t>
      </w:r>
      <w:r w:rsidRPr="00350B32">
        <w:rPr>
          <w:rFonts w:ascii="Khmer OS Battambang" w:eastAsia="SimSun" w:hAnsi="Khmer OS Battambang" w:cs="Khmer OS Battambang"/>
          <w:iCs/>
          <w:lang w:bidi="km-KH"/>
        </w:rPr>
        <w:t>WaterAid</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ក្នុងការរចនាក្របខណ្ឌការត្រួតពិនិត្យ និង</w:t>
      </w:r>
      <w:r>
        <w:rPr>
          <w:rFonts w:ascii="Khmer OS Battambang" w:eastAsia="SimSun" w:hAnsi="Khmer OS Battambang" w:cs="Khmer OS Battambang" w:hint="cs"/>
          <w:i/>
          <w:cs/>
          <w:lang w:bidi="km-KH"/>
        </w:rPr>
        <w:t>ការគ្រប់គ្រងសមិទ្ធកម្ម</w:t>
      </w:r>
      <w:r w:rsidRPr="00350B32">
        <w:rPr>
          <w:rFonts w:ascii="Khmer OS Battambang" w:eastAsia="SimSun" w:hAnsi="Khmer OS Battambang" w:cs="Khmer OS Battambang"/>
          <w:i/>
          <w:cs/>
          <w:lang w:bidi="km-KH"/>
        </w:rPr>
        <w:t>ជាសាកលដែលមានរយៈពេលច្រើនឆ្នាំ។ គាត់មានបទពិសោធន៍ការងារ</w:t>
      </w:r>
      <w:r>
        <w:rPr>
          <w:rFonts w:ascii="Khmer OS Battambang" w:eastAsia="SimSun" w:hAnsi="Khmer OS Battambang" w:cs="Khmer OS Battambang" w:hint="cs"/>
          <w:i/>
          <w:cs/>
          <w:lang w:bidi="km-KH"/>
        </w:rPr>
        <w:t>ជា</w:t>
      </w:r>
      <w:r w:rsidRPr="00350B32">
        <w:rPr>
          <w:rFonts w:ascii="Khmer OS Battambang" w:eastAsia="SimSun" w:hAnsi="Khmer OS Battambang" w:cs="Khmer OS Battambang"/>
          <w:i/>
          <w:cs/>
          <w:lang w:bidi="km-KH"/>
        </w:rPr>
        <w:t>ច្រើននៅតំបន់អាស៊ីអាគ្នេយ៍ រួមទាំង</w:t>
      </w:r>
      <w:r>
        <w:rPr>
          <w:rFonts w:ascii="Khmer OS Battambang" w:eastAsia="SimSun" w:hAnsi="Khmer OS Battambang" w:cs="Khmer OS Battambang" w:hint="cs"/>
          <w:i/>
          <w:cs/>
          <w:lang w:bidi="km-KH"/>
        </w:rPr>
        <w:t xml:space="preserve"> </w:t>
      </w:r>
      <w:r w:rsidRPr="00350B32">
        <w:rPr>
          <w:rFonts w:ascii="Khmer OS Battambang" w:eastAsia="SimSun" w:hAnsi="Khmer OS Battambang" w:cs="Khmer OS Battambang"/>
          <w:i/>
          <w:cs/>
          <w:lang w:bidi="km-KH"/>
        </w:rPr>
        <w:t>ការងារនៅ</w:t>
      </w:r>
      <w:r>
        <w:rPr>
          <w:rFonts w:ascii="Khmer OS Battambang" w:eastAsia="SimSun" w:hAnsi="Khmer OS Battambang" w:cs="Khmer OS Battambang" w:hint="cs"/>
          <w:i/>
          <w:cs/>
          <w:lang w:bidi="km-KH"/>
        </w:rPr>
        <w:t>ប្រទេស</w:t>
      </w:r>
      <w:r w:rsidRPr="00350B32">
        <w:rPr>
          <w:rFonts w:ascii="Khmer OS Battambang" w:eastAsia="SimSun" w:hAnsi="Khmer OS Battambang" w:cs="Khmer OS Battambang"/>
          <w:i/>
          <w:cs/>
          <w:lang w:bidi="km-KH"/>
        </w:rPr>
        <w:t>កម្ពុជា</w:t>
      </w:r>
      <w:r>
        <w:rPr>
          <w:rFonts w:ascii="Khmer OS Battambang" w:eastAsia="SimSun" w:hAnsi="Khmer OS Battambang" w:cs="Khmer OS Battambang" w:hint="cs"/>
          <w:i/>
          <w:cs/>
          <w:lang w:bidi="km-KH"/>
        </w:rPr>
        <w:t xml:space="preserve"> </w:t>
      </w:r>
      <w:r w:rsidRPr="00350B32">
        <w:rPr>
          <w:rFonts w:ascii="Khmer OS Battambang" w:eastAsia="SimSun" w:hAnsi="Khmer OS Battambang" w:cs="Khmer OS Battambang"/>
          <w:i/>
          <w:cs/>
          <w:lang w:bidi="km-KH"/>
        </w:rPr>
        <w:t>លើគម្រោងរបស់ធនាគារពិភពលោក និងអង្គការយូនីសេហ្វ</w:t>
      </w:r>
      <w:r>
        <w:rPr>
          <w:rFonts w:ascii="Khmer OS Battambang" w:eastAsia="SimSun" w:hAnsi="Khmer OS Battambang" w:cs="Khmer OS Battambang" w:hint="cs"/>
          <w:i/>
          <w:cs/>
          <w:lang w:bidi="km-KH"/>
        </w:rPr>
        <w:t xml:space="preserve"> ផងដែរ</w:t>
      </w:r>
      <w:r w:rsidRPr="00350B32">
        <w:rPr>
          <w:rFonts w:ascii="Khmer OS Battambang" w:eastAsia="SimSun" w:hAnsi="Khmer OS Battambang" w:cs="Khmer OS Battambang"/>
          <w:i/>
          <w:cs/>
          <w:lang w:bidi="km-KH"/>
        </w:rPr>
        <w:t>។ គាត់គឺជា</w:t>
      </w:r>
      <w:r>
        <w:rPr>
          <w:rFonts w:ascii="Khmer OS Battambang" w:eastAsia="SimSun" w:hAnsi="Khmer OS Battambang" w:cs="Khmer OS Battambang" w:hint="cs"/>
          <w:i/>
          <w:cs/>
          <w:lang w:bidi="km-KH"/>
        </w:rPr>
        <w:t>ប្រធាន</w:t>
      </w:r>
      <w:r w:rsidRPr="00350B32">
        <w:rPr>
          <w:rFonts w:ascii="Khmer OS Battambang" w:eastAsia="SimSun" w:hAnsi="Khmer OS Battambang" w:cs="Khmer OS Battambang"/>
          <w:i/>
          <w:cs/>
          <w:lang w:bidi="km-KH"/>
        </w:rPr>
        <w:t>ក្រុមសម្រាប់</w:t>
      </w:r>
      <w:r>
        <w:rPr>
          <w:rFonts w:ascii="Khmer OS Battambang" w:eastAsia="SimSun" w:hAnsi="Khmer OS Battambang" w:cs="Khmer OS Battambang"/>
          <w:i/>
          <w:cs/>
          <w:lang w:bidi="km-KH"/>
        </w:rPr>
        <w:t>ការវាយតម្លៃដើម្បីសិក្សាស្វែងយល់</w:t>
      </w:r>
      <w:r w:rsidRPr="00350B32">
        <w:rPr>
          <w:rFonts w:ascii="Khmer OS Battambang" w:eastAsia="SimSun" w:hAnsi="Khmer OS Battambang" w:cs="Khmer OS Battambang"/>
          <w:i/>
          <w:cs/>
          <w:lang w:bidi="km-KH"/>
        </w:rPr>
        <w:t>ថ្មីៗនៃយុទ្ធសាស្ត្រកម្មវិធី</w:t>
      </w:r>
      <w:r>
        <w:rPr>
          <w:rFonts w:ascii="Khmer OS Battambang" w:eastAsia="SimSun" w:hAnsi="Khmer OS Battambang" w:cs="Khmer OS Battambang" w:hint="cs"/>
          <w:i/>
          <w:cs/>
          <w:lang w:bidi="km-KH"/>
        </w:rPr>
        <w:t>ប្រចាំ</w:t>
      </w:r>
      <w:r w:rsidRPr="00350B32">
        <w:rPr>
          <w:rFonts w:ascii="Khmer OS Battambang" w:eastAsia="SimSun" w:hAnsi="Khmer OS Battambang" w:cs="Khmer OS Battambang"/>
          <w:i/>
          <w:cs/>
          <w:lang w:bidi="km-KH"/>
        </w:rPr>
        <w:t>តំបន់ និង</w:t>
      </w:r>
      <w:r>
        <w:rPr>
          <w:rFonts w:ascii="Khmer OS Battambang" w:eastAsia="SimSun" w:hAnsi="Khmer OS Battambang" w:cs="Khmer OS Battambang" w:hint="cs"/>
          <w:i/>
          <w:cs/>
          <w:lang w:bidi="km-KH"/>
        </w:rPr>
        <w:t>ប្រចាំ</w:t>
      </w:r>
      <w:r w:rsidRPr="00350B32">
        <w:rPr>
          <w:rFonts w:ascii="Khmer OS Battambang" w:eastAsia="SimSun" w:hAnsi="Khmer OS Battambang" w:cs="Khmer OS Battambang"/>
          <w:i/>
          <w:cs/>
          <w:lang w:bidi="km-KH"/>
        </w:rPr>
        <w:t>ប្រទេសរបស់</w:t>
      </w:r>
      <w:r>
        <w:rPr>
          <w:rFonts w:ascii="Khmer OS Battambang" w:eastAsia="SimSun" w:hAnsi="Khmer OS Battambang" w:cs="Khmer OS Battambang" w:hint="cs"/>
          <w:i/>
          <w:cs/>
          <w:lang w:bidi="km-KH"/>
        </w:rPr>
        <w:t>អង្គការយូនីសេហ្វ</w:t>
      </w:r>
      <w:r w:rsidRPr="00350B32">
        <w:rPr>
          <w:rFonts w:ascii="Khmer OS Battambang" w:eastAsia="SimSun" w:hAnsi="Khmer OS Battambang" w:cs="Khmer OS Battambang"/>
          <w:i/>
          <w:lang w:bidi="km-KH"/>
        </w:rPr>
        <w:t xml:space="preserve"> </w:t>
      </w:r>
      <w:r w:rsidRPr="00350B32">
        <w:rPr>
          <w:rFonts w:ascii="Khmer OS Battambang" w:eastAsia="SimSun" w:hAnsi="Khmer OS Battambang" w:cs="Khmer OS Battambang"/>
          <w:i/>
          <w:cs/>
          <w:lang w:bidi="km-KH"/>
        </w:rPr>
        <w:t>នៅក្នុងតំបន់អាស៊ីបូព៌ា និងប៉ាស៊ីហ្វិក។</w:t>
      </w:r>
    </w:p>
    <w:p w14:paraId="3A362910" w14:textId="77777777" w:rsidR="00447931" w:rsidRPr="002529AE" w:rsidRDefault="00447931" w:rsidP="00447931">
      <w:pPr>
        <w:jc w:val="both"/>
        <w:rPr>
          <w:rFonts w:ascii="Khmer OS Battambang" w:eastAsia="SimSun" w:hAnsi="Khmer OS Battambang" w:cs="Khmer OS Battambang"/>
          <w:lang w:bidi="km-KH"/>
        </w:rPr>
      </w:pPr>
      <w:r w:rsidRPr="00DC3FD6">
        <w:rPr>
          <w:rFonts w:ascii="Khmer OS Battambang" w:eastAsia="SimSun" w:hAnsi="Khmer OS Battambang" w:cs="Khmer OS Battambang"/>
          <w:cs/>
          <w:lang w:bidi="km-KH"/>
        </w:rPr>
        <w:t>គឺជាសហ</w:t>
      </w:r>
      <w:r>
        <w:rPr>
          <w:rFonts w:ascii="Khmer OS Battambang" w:eastAsia="SimSun" w:hAnsi="Khmer OS Battambang" w:cs="Khmer OS Battambang" w:hint="cs"/>
          <w:cs/>
          <w:lang w:bidi="km-KH"/>
        </w:rPr>
        <w:t>កម្មសិទ្ធករ</w:t>
      </w:r>
      <w:r w:rsidRPr="00DC3FD6">
        <w:rPr>
          <w:rFonts w:ascii="Khmer OS Battambang" w:eastAsia="SimSun" w:hAnsi="Khmer OS Battambang" w:cs="Khmer OS Battambang"/>
          <w:cs/>
          <w:lang w:bidi="km-KH"/>
        </w:rPr>
        <w:t xml:space="preserve"> និងជាប្រធាន </w:t>
      </w:r>
      <w:r w:rsidRPr="00DC3FD6">
        <w:rPr>
          <w:rFonts w:ascii="Khmer OS Battambang" w:eastAsia="SimSun" w:hAnsi="Khmer OS Battambang" w:cs="Khmer OS Battambang"/>
          <w:lang w:bidi="km-KH"/>
        </w:rPr>
        <w:t xml:space="preserve">IOD PARC </w:t>
      </w:r>
      <w:r w:rsidRPr="00DC3FD6">
        <w:rPr>
          <w:rFonts w:ascii="Khmer OS Battambang" w:eastAsia="SimSun" w:hAnsi="Khmer OS Battambang" w:cs="Khmer OS Battambang"/>
          <w:cs/>
          <w:lang w:bidi="km-KH"/>
        </w:rPr>
        <w:t>និងជានាយកគ្រប់គ្រង</w:t>
      </w:r>
      <w:r>
        <w:rPr>
          <w:rFonts w:ascii="Khmer OS Battambang" w:eastAsia="SimSun" w:hAnsi="Khmer OS Battambang" w:cs="Khmer OS Battambang" w:hint="cs"/>
          <w:cs/>
          <w:lang w:bidi="km-KH"/>
        </w:rPr>
        <w:t xml:space="preserve"> ចាប់</w:t>
      </w:r>
      <w:r w:rsidRPr="00DC3FD6">
        <w:rPr>
          <w:rFonts w:ascii="Khmer OS Battambang" w:eastAsia="SimSun" w:hAnsi="Khmer OS Battambang" w:cs="Khmer OS Battambang"/>
          <w:cs/>
          <w:lang w:bidi="km-KH"/>
        </w:rPr>
        <w:t>ពីឆ្នាំ</w:t>
      </w:r>
      <w:r>
        <w:rPr>
          <w:rFonts w:ascii="Khmer OS Battambang" w:eastAsia="SimSun" w:hAnsi="Khmer OS Battambang" w:cs="Khmer OS Battambang" w:hint="cs"/>
          <w:cs/>
          <w:lang w:bidi="km-KH"/>
        </w:rPr>
        <w:t>២០០២</w:t>
      </w:r>
      <w:r w:rsidRPr="00DC3FD6">
        <w:rPr>
          <w:rFonts w:ascii="Khmer OS Battambang" w:eastAsia="SimSun" w:hAnsi="Khmer OS Battambang" w:cs="Khmer OS Battambang"/>
          <w:cs/>
          <w:lang w:bidi="km-KH"/>
        </w:rPr>
        <w:t>-</w:t>
      </w:r>
      <w:r>
        <w:rPr>
          <w:rFonts w:ascii="Khmer OS Battambang" w:eastAsia="SimSun" w:hAnsi="Khmer OS Battambang" w:cs="Khmer OS Battambang" w:hint="cs"/>
          <w:cs/>
          <w:lang w:bidi="km-KH"/>
        </w:rPr>
        <w:t>២០១៩</w:t>
      </w:r>
      <w:r w:rsidRPr="00DC3FD6">
        <w:rPr>
          <w:rFonts w:ascii="Khmer OS Battambang" w:eastAsia="SimSun" w:hAnsi="Khmer OS Battambang" w:cs="Khmer OS Battambang"/>
          <w:cs/>
          <w:lang w:bidi="km-KH"/>
        </w:rPr>
        <w:t xml:space="preserve">។ </w:t>
      </w:r>
      <w:r w:rsidRPr="00DC3FD6">
        <w:rPr>
          <w:rFonts w:ascii="Khmer OS Battambang" w:eastAsia="SimSun" w:hAnsi="Khmer OS Battambang" w:cs="Khmer OS Battambang"/>
          <w:lang w:bidi="km-KH"/>
        </w:rPr>
        <w:t xml:space="preserve">Mark </w:t>
      </w:r>
      <w:r w:rsidRPr="00DC3FD6">
        <w:rPr>
          <w:rFonts w:ascii="Khmer OS Battambang" w:eastAsia="SimSun" w:hAnsi="Khmer OS Battambang" w:cs="Khmer OS Battambang"/>
          <w:cs/>
          <w:lang w:bidi="km-KH"/>
        </w:rPr>
        <w:t>គឺជាសមាជិកនៃវិទ្យាស្ថាននាយក និងជាទីប្រឹក្សា</w:t>
      </w:r>
      <w:r>
        <w:rPr>
          <w:rFonts w:ascii="Khmer OS Battambang" w:eastAsia="SimSun" w:hAnsi="Khmer OS Battambang" w:cs="Khmer OS Battambang" w:hint="cs"/>
          <w:cs/>
          <w:lang w:bidi="km-KH"/>
        </w:rPr>
        <w:t>ផ្នែក</w:t>
      </w:r>
      <w:r w:rsidRPr="00DC3FD6">
        <w:rPr>
          <w:rFonts w:ascii="Khmer OS Battambang" w:eastAsia="SimSun" w:hAnsi="Khmer OS Battambang" w:cs="Khmer OS Battambang"/>
          <w:cs/>
          <w:lang w:bidi="km-KH"/>
        </w:rPr>
        <w:t>គ្រប់គ្រង</w:t>
      </w:r>
      <w:r>
        <w:rPr>
          <w:rFonts w:ascii="Khmer OS Battambang" w:eastAsia="SimSun" w:hAnsi="Khmer OS Battambang" w:cs="Khmer OS Battambang" w:hint="cs"/>
          <w:cs/>
          <w:lang w:bidi="km-KH"/>
        </w:rPr>
        <w:t>តាម</w:t>
      </w:r>
      <w:r w:rsidRPr="00DC3FD6">
        <w:rPr>
          <w:rFonts w:ascii="Khmer OS Battambang" w:eastAsia="SimSun" w:hAnsi="Khmer OS Battambang" w:cs="Khmer OS Battambang"/>
          <w:cs/>
          <w:lang w:bidi="km-KH"/>
        </w:rPr>
        <w:t>ធម្មនុញ្ញ</w:t>
      </w:r>
      <w:r>
        <w:rPr>
          <w:rFonts w:ascii="Khmer OS Battambang" w:eastAsia="SimSun" w:hAnsi="Khmer OS Battambang" w:cs="Khmer OS Battambang" w:hint="cs"/>
          <w:cs/>
          <w:lang w:bidi="km-KH"/>
        </w:rPr>
        <w:t>។</w:t>
      </w:r>
    </w:p>
    <w:p w14:paraId="0BBC1C72" w14:textId="77777777" w:rsidR="00447931" w:rsidRPr="002529AE" w:rsidRDefault="00447931" w:rsidP="00447931">
      <w:pPr>
        <w:rPr>
          <w:rFonts w:ascii="Khmer OS Battambang" w:hAnsi="Khmer OS Battambang" w:cs="Khmer OS Battambang"/>
        </w:rPr>
      </w:pPr>
    </w:p>
    <w:p w14:paraId="23F262DE" w14:textId="2F16D771" w:rsidR="005C0CED" w:rsidRPr="00CE0695" w:rsidRDefault="005C0CED" w:rsidP="00D21235">
      <w:pPr>
        <w:pStyle w:val="EndNoteBibliography"/>
        <w:ind w:left="720" w:hanging="720"/>
        <w:rPr>
          <w:rFonts w:ascii="Khmer OS Battambang" w:hAnsi="Khmer OS Battambang" w:cs="Khmer OS Battambang"/>
        </w:rPr>
      </w:pPr>
    </w:p>
    <w:p w14:paraId="06B8F35A" w14:textId="77777777" w:rsidR="005C0CED" w:rsidRPr="00CE0695" w:rsidRDefault="005C0CED" w:rsidP="005C0CED">
      <w:pPr>
        <w:pStyle w:val="EndNoteBibliography"/>
        <w:ind w:left="720" w:hanging="720"/>
        <w:rPr>
          <w:rFonts w:ascii="Khmer OS Battambang" w:hAnsi="Khmer OS Battambang" w:cs="Khmer OS Battambang"/>
        </w:rPr>
      </w:pPr>
    </w:p>
    <w:p w14:paraId="6EC21B01" w14:textId="005C6531" w:rsidR="007D4B58" w:rsidRPr="007D4B58" w:rsidRDefault="005C0CED" w:rsidP="005C0CED">
      <w:pPr>
        <w:rPr>
          <w:lang w:bidi="en-US"/>
        </w:rPr>
        <w:sectPr w:rsidR="007D4B58" w:rsidRPr="007D4B58" w:rsidSect="007D4B58">
          <w:pgSz w:w="12240" w:h="15840" w:code="1"/>
          <w:pgMar w:top="1440" w:right="1440" w:bottom="1440" w:left="1440" w:header="720" w:footer="720" w:gutter="0"/>
          <w:cols w:space="720"/>
          <w:titlePg/>
          <w:docGrid w:linePitch="360"/>
        </w:sectPr>
      </w:pPr>
      <w:r w:rsidRPr="00CE0695">
        <w:rPr>
          <w:rFonts w:ascii="Khmer OS Battambang" w:hAnsi="Khmer OS Battambang" w:cs="Khmer OS Battambang"/>
        </w:rPr>
        <w:fldChar w:fldCharType="end"/>
      </w:r>
    </w:p>
    <w:p w14:paraId="452320A7" w14:textId="77777777" w:rsidR="00E161A8" w:rsidRPr="00A11D50" w:rsidRDefault="00E161A8" w:rsidP="009E1965">
      <w:pPr>
        <w:rPr>
          <w:rFonts w:cs="Arial"/>
          <w:color w:val="000000"/>
          <w:lang w:val="fr-FR"/>
        </w:rPr>
      </w:pPr>
    </w:p>
    <w:p w14:paraId="6FA86FDF" w14:textId="77777777" w:rsidR="00A66705" w:rsidRPr="00A11D50" w:rsidRDefault="00A66705" w:rsidP="009E1965">
      <w:pPr>
        <w:rPr>
          <w:rFonts w:cs="Arial"/>
          <w:color w:val="000000"/>
          <w:lang w:val="fr-FR"/>
        </w:rPr>
      </w:pPr>
    </w:p>
    <w:p w14:paraId="2BD8A99C" w14:textId="77777777" w:rsidR="00375232" w:rsidRPr="00A11D50" w:rsidRDefault="00375232" w:rsidP="009E1965">
      <w:pPr>
        <w:rPr>
          <w:rFonts w:cs="Arial"/>
          <w:szCs w:val="20"/>
          <w:lang w:val="fr-FR"/>
        </w:rPr>
      </w:pPr>
    </w:p>
    <w:p w14:paraId="31EF9938" w14:textId="77777777" w:rsidR="00F74131" w:rsidRPr="00A11D50" w:rsidRDefault="00FA1FC9" w:rsidP="009E1965">
      <w:pPr>
        <w:rPr>
          <w:rFonts w:cs="Arial"/>
          <w:szCs w:val="20"/>
          <w:lang w:val="en-GB"/>
        </w:rPr>
      </w:pPr>
      <w:r w:rsidRPr="00FA1FC9">
        <w:rPr>
          <w:rFonts w:cs="Arial"/>
          <w:b/>
          <w:noProof/>
          <w:color w:val="00B0F0"/>
          <w:sz w:val="48"/>
          <w:szCs w:val="48"/>
          <w:lang w:val="en-GB"/>
        </w:rPr>
        <mc:AlternateContent>
          <mc:Choice Requires="wps">
            <w:drawing>
              <wp:anchor distT="45720" distB="45720" distL="114300" distR="114300" simplePos="0" relativeHeight="251728384" behindDoc="0" locked="0" layoutInCell="1" allowOverlap="1" wp14:anchorId="6FC00E93" wp14:editId="35FBFEE3">
                <wp:simplePos x="0" y="0"/>
                <wp:positionH relativeFrom="column">
                  <wp:posOffset>151765</wp:posOffset>
                </wp:positionH>
                <wp:positionV relativeFrom="paragraph">
                  <wp:posOffset>6268720</wp:posOffset>
                </wp:positionV>
                <wp:extent cx="29051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04620"/>
                        </a:xfrm>
                        <a:prstGeom prst="rect">
                          <a:avLst/>
                        </a:prstGeom>
                        <a:solidFill>
                          <a:srgbClr val="FFFFFF"/>
                        </a:solidFill>
                        <a:ln w="9525">
                          <a:noFill/>
                          <a:miter lim="800000"/>
                          <a:headEnd/>
                          <a:tailEnd/>
                        </a:ln>
                      </wps:spPr>
                      <wps:txbx>
                        <w:txbxContent>
                          <w:p w14:paraId="76E6090C" w14:textId="77777777" w:rsidR="00FA1FC9" w:rsidRDefault="00FA1FC9" w:rsidP="00FA1FC9">
                            <w:r>
                              <w:t>For further information, please contact: Evaluation Office</w:t>
                            </w:r>
                            <w:r>
                              <w:br/>
                              <w:t>United Nations Children’s Fund</w:t>
                            </w:r>
                            <w:r>
                              <w:br/>
                              <w:t>Three United Nations Plaza</w:t>
                            </w:r>
                            <w:r>
                              <w:br/>
                              <w:t xml:space="preserve">New York, New York 10017 </w:t>
                            </w:r>
                            <w:hyperlink r:id="rId26" w:history="1">
                              <w:r w:rsidRPr="00A552ED">
                                <w:rPr>
                                  <w:rStyle w:val="Hyperlink"/>
                                </w:rPr>
                                <w:t>evalhelp@unicef.org</w:t>
                              </w:r>
                            </w:hyperlink>
                            <w:r>
                              <w:br/>
                            </w:r>
                            <w:hyperlink r:id="rId27" w:history="1">
                              <w:r w:rsidRPr="00A552ED">
                                <w:rPr>
                                  <w:rStyle w:val="Hyperlink"/>
                                </w:rPr>
                                <w:t>www.unicef.org/evaluation</w:t>
                              </w:r>
                            </w:hyperlink>
                          </w:p>
                          <w:p w14:paraId="71F609C4" w14:textId="292E6326" w:rsidR="00FA1FC9" w:rsidRDefault="00FA1FC9" w:rsidP="00FA1FC9">
                            <w:r>
                              <w:br/>
                              <w:t xml:space="preserve">© United Nations Children’s Fund (UNICEF) </w:t>
                            </w:r>
                            <w:r w:rsidR="00E05B2A" w:rsidRPr="00E05B2A">
                              <w:t>May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C00E93" id="Text Box 2" o:spid="_x0000_s1034" type="#_x0000_t202" style="position:absolute;margin-left:11.95pt;margin-top:493.6pt;width:228.75pt;height:110.6pt;z-index:251728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" stroked="f">
                <v:textbox style="mso-fit-shape-to-text:t">
                  <w:txbxContent>
                    <w:p w14:paraId="76E6090C" w14:textId="77777777" w:rsidR="00FA1FC9" w:rsidRDefault="00FA1FC9" w:rsidP="00FA1FC9">
                      <w:r>
                        <w:t>For further information, please contact: Evaluation Office</w:t>
                      </w:r>
                      <w:r>
                        <w:br/>
                        <w:t>United Nations Children’s Fund</w:t>
                      </w:r>
                      <w:r>
                        <w:br/>
                        <w:t>Three United Nations Plaza</w:t>
                      </w:r>
                      <w:r>
                        <w:br/>
                        <w:t xml:space="preserve">New York, New York 10017 </w:t>
                      </w:r>
                      <w:hyperlink r:id="rId28" w:history="1">
                        <w:r w:rsidRPr="00A552ED">
                          <w:rPr>
                            <w:rStyle w:val="Hyperlink"/>
                          </w:rPr>
                          <w:t>evalhelp@unicef.org</w:t>
                        </w:r>
                      </w:hyperlink>
                      <w:r>
                        <w:br/>
                      </w:r>
                      <w:hyperlink r:id="rId29" w:history="1">
                        <w:r w:rsidRPr="00A552ED">
                          <w:rPr>
                            <w:rStyle w:val="Hyperlink"/>
                          </w:rPr>
                          <w:t>www.unicef.org/evaluation</w:t>
                        </w:r>
                      </w:hyperlink>
                    </w:p>
                    <w:p w14:paraId="71F609C4" w14:textId="292E6326" w:rsidR="00FA1FC9" w:rsidRDefault="00FA1FC9" w:rsidP="00FA1FC9">
                      <w:r>
                        <w:br/>
                        <w:t xml:space="preserve">© United Nations Children’s Fund (UNICEF) </w:t>
                      </w:r>
                      <w:r w:rsidR="00E05B2A" w:rsidRPr="00E05B2A">
                        <w:t>May 2022</w:t>
                      </w:r>
                    </w:p>
                  </w:txbxContent>
                </v:textbox>
                <w10:wrap type="square"/>
              </v:shape>
            </w:pict>
          </mc:Fallback>
        </mc:AlternateContent>
      </w:r>
      <w:r w:rsidR="0012697A" w:rsidRPr="00A11D50">
        <w:rPr>
          <w:rFonts w:cs="Arial"/>
          <w:b/>
          <w:noProof/>
        </w:rPr>
        <mc:AlternateContent>
          <mc:Choice Requires="wps">
            <w:drawing>
              <wp:anchor distT="0" distB="0" distL="114300" distR="114300" simplePos="0" relativeHeight="251705856" behindDoc="0" locked="1" layoutInCell="1" allowOverlap="1" wp14:anchorId="1F6E0A15" wp14:editId="5B858345">
                <wp:simplePos x="0" y="0"/>
                <wp:positionH relativeFrom="page">
                  <wp:posOffset>5306060</wp:posOffset>
                </wp:positionH>
                <wp:positionV relativeFrom="page">
                  <wp:posOffset>2540</wp:posOffset>
                </wp:positionV>
                <wp:extent cx="2472055" cy="10101580"/>
                <wp:effectExtent l="0" t="0" r="4445" b="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C25C4" id="Rectangle 103" o:spid="_x0000_s1026" style="position:absolute;margin-left:417.8pt;margin-top:.2pt;width:194.65pt;height:795.4pt;z-index:2517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" fillcolor="#0cf" stroked="f">
                <w10:wrap anchorx="page" anchory="page"/>
                <w10:anchorlock/>
              </v:rect>
            </w:pict>
          </mc:Fallback>
        </mc:AlternateContent>
      </w:r>
      <w:r w:rsidRPr="00FA1FC9">
        <w:rPr>
          <w:rFonts w:cs="Arial"/>
          <w:b/>
          <w:noProof/>
          <w:color w:val="00B0F0"/>
          <w:sz w:val="48"/>
          <w:szCs w:val="48"/>
          <w:lang w:val="en-GB"/>
        </w:rPr>
        <w:t xml:space="preserve"> </w:t>
      </w:r>
    </w:p>
    <w:sectPr w:rsidR="00F74131" w:rsidRPr="00A11D50" w:rsidSect="00DD6A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48C6C" w14:textId="77777777" w:rsidR="006026A0" w:rsidRDefault="006026A0" w:rsidP="007878FB">
      <w:pPr>
        <w:spacing w:line="240" w:lineRule="auto"/>
      </w:pPr>
      <w:r>
        <w:separator/>
      </w:r>
    </w:p>
  </w:endnote>
  <w:endnote w:type="continuationSeparator" w:id="0">
    <w:p w14:paraId="1191529D" w14:textId="77777777" w:rsidR="006026A0" w:rsidRDefault="006026A0" w:rsidP="007878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0002AFF" w:usb1="4000ACFF" w:usb2="00000001" w:usb3="00000000" w:csb0="000001FF" w:csb1="00000000"/>
  </w:font>
  <w:font w:name="MoolBoran">
    <w:charset w:val="00"/>
    <w:family w:val="swiss"/>
    <w:pitch w:val="variable"/>
    <w:sig w:usb0="80000003" w:usb1="00000000" w:usb2="0001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aunPenh">
    <w:charset w:val="00"/>
    <w:family w:val="auto"/>
    <w:pitch w:val="variable"/>
    <w:sig w:usb0="80000003" w:usb1="00000000" w:usb2="00010000" w:usb3="00000000" w:csb0="00000001" w:csb1="00000000"/>
  </w:font>
  <w:font w:name="HelveticaNeueLTStd">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eelawadee UI">
    <w:panose1 w:val="020B0502040204020203"/>
    <w:charset w:val="00"/>
    <w:family w:val="swiss"/>
    <w:pitch w:val="variable"/>
    <w:sig w:usb0="A3000003" w:usb1="00000000" w:usb2="00010000" w:usb3="00000000" w:csb0="00010101" w:csb1="00000000"/>
  </w:font>
  <w:font w:name="Univers LT Std 55">
    <w:altName w:val="Calibri"/>
    <w:panose1 w:val="00000000000000000000"/>
    <w:charset w:val="00"/>
    <w:family w:val="swiss"/>
    <w:notTrueType/>
    <w:pitch w:val="variable"/>
    <w:sig w:usb0="800000AF" w:usb1="4000204A" w:usb2="00000000" w:usb3="00000000" w:csb0="00000001" w:csb1="00000000"/>
  </w:font>
  <w:font w:name="Khmer OS Muol Light">
    <w:altName w:val="Khmer UI"/>
    <w:charset w:val="00"/>
    <w:family w:val="auto"/>
    <w:pitch w:val="variable"/>
    <w:sig w:usb0="A00000EF" w:usb1="5000204A" w:usb2="00010000" w:usb3="00000000" w:csb0="00000111" w:csb1="00000000"/>
  </w:font>
  <w:font w:name="Khmer OS Battambang">
    <w:altName w:val="Khmer UI"/>
    <w:charset w:val="00"/>
    <w:family w:val="auto"/>
    <w:pitch w:val="variable"/>
    <w:sig w:usb0="A00000EF" w:usb1="5000204A" w:usb2="00010000" w:usb3="00000000" w:csb0="0000011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Helvetica Neue">
    <w:altName w:val="Sylfaen"/>
    <w:charset w:val="00"/>
    <w:family w:val="swiss"/>
    <w:pitch w:val="variable"/>
    <w:sig w:usb0="8000008F" w:usb1="10002042" w:usb2="00000000" w:usb3="00000000" w:csb0="0000009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243326"/>
      <w:docPartObj>
        <w:docPartGallery w:val="Page Numbers (Bottom of Page)"/>
        <w:docPartUnique/>
      </w:docPartObj>
    </w:sdtPr>
    <w:sdtEndPr>
      <w:rPr>
        <w:noProof/>
      </w:rPr>
    </w:sdtEndPr>
    <w:sdtContent>
      <w:p w14:paraId="54A0183E" w14:textId="77777777" w:rsidR="00A13DFE" w:rsidRDefault="00A13D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CEF145" w14:textId="77777777" w:rsidR="00576042" w:rsidRDefault="00576042" w:rsidP="00C975F1">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410204"/>
      <w:docPartObj>
        <w:docPartGallery w:val="Page Numbers (Bottom of Page)"/>
        <w:docPartUnique/>
      </w:docPartObj>
    </w:sdtPr>
    <w:sdtEndPr>
      <w:rPr>
        <w:noProof/>
      </w:rPr>
    </w:sdtEndPr>
    <w:sdtContent>
      <w:p w14:paraId="1610A264" w14:textId="77777777" w:rsidR="00A13DFE" w:rsidRDefault="00A13D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3299FE" w14:textId="77777777" w:rsidR="00576042" w:rsidRDefault="00576042" w:rsidP="00DF31A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73007" w14:textId="77777777" w:rsidR="006026A0" w:rsidRDefault="006026A0" w:rsidP="007878FB">
      <w:pPr>
        <w:spacing w:line="240" w:lineRule="auto"/>
      </w:pPr>
      <w:r>
        <w:separator/>
      </w:r>
    </w:p>
  </w:footnote>
  <w:footnote w:type="continuationSeparator" w:id="0">
    <w:p w14:paraId="4D4C9BED" w14:textId="77777777" w:rsidR="006026A0" w:rsidRDefault="006026A0" w:rsidP="007878FB">
      <w:pPr>
        <w:spacing w:line="240" w:lineRule="auto"/>
      </w:pPr>
      <w:r>
        <w:continuationSeparator/>
      </w:r>
    </w:p>
  </w:footnote>
  <w:footnote w:id="1">
    <w:p w14:paraId="5E1BECA8" w14:textId="77777777" w:rsidR="00FB75D9" w:rsidRPr="006E3522" w:rsidRDefault="00FB75D9" w:rsidP="00FB75D9">
      <w:pPr>
        <w:pStyle w:val="FootnoteText"/>
        <w:rPr>
          <w:rFonts w:ascii="Khmer OS Battambang" w:hAnsi="Khmer OS Battambang" w:cs="Khmer OS Battambang"/>
          <w:sz w:val="16"/>
          <w:szCs w:val="16"/>
        </w:rPr>
      </w:pPr>
      <w:r w:rsidRPr="006E3522">
        <w:rPr>
          <w:rStyle w:val="FootnoteReference"/>
          <w:rFonts w:ascii="Khmer OS Battambang" w:hAnsi="Khmer OS Battambang" w:cs="Khmer OS Battambang"/>
          <w:sz w:val="16"/>
          <w:szCs w:val="16"/>
        </w:rPr>
        <w:footnoteRef/>
      </w:r>
      <w:r w:rsidRPr="006E3522">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 xml:space="preserve">អង្គការយូនីសេហ្វ (ឆ្នាំ២០២០) កំណត់សម្គាល់នៃការណែនាំរបស់អង្គការយូនីសេហ្វ៖ របៀបដែលការិយាល័យប្រចាំតំបន់ និងប្រចាំប្រទេសរបស់អង្គការយូនីសេហ្វអាចផ្លាស់ប្តូរទៅកាន់ការរៀបចំកម្មវិធី </w:t>
      </w:r>
      <w:r>
        <w:rPr>
          <w:rFonts w:ascii="Khmer OS Battambang" w:hAnsi="Khmer OS Battambang" w:cs="Cordia New"/>
          <w:sz w:val="16"/>
          <w:szCs w:val="16"/>
          <w:lang w:bidi="th-TH"/>
        </w:rPr>
        <w:t>WASH</w:t>
      </w:r>
      <w:r>
        <w:rPr>
          <w:rFonts w:ascii="Khmer OS Battambang" w:hAnsi="Khmer OS Battambang" w:cs="Khmer OS Battambang" w:hint="cs"/>
          <w:sz w:val="16"/>
          <w:szCs w:val="16"/>
          <w:cs/>
          <w:lang w:bidi="km-KH"/>
        </w:rPr>
        <w:t xml:space="preserve"> ដែលធន់នឹងអាកាសធាតុបាន</w:t>
      </w:r>
    </w:p>
  </w:footnote>
  <w:footnote w:id="2">
    <w:p w14:paraId="7052DE24" w14:textId="77777777" w:rsidR="00FB75D9" w:rsidRDefault="00FB75D9" w:rsidP="00FB75D9">
      <w:pPr>
        <w:pStyle w:val="FootnoteText"/>
      </w:pPr>
      <w:r w:rsidRPr="006E3522">
        <w:rPr>
          <w:rStyle w:val="FootnoteReference"/>
          <w:rFonts w:ascii="Khmer OS Battambang" w:hAnsi="Khmer OS Battambang" w:cs="Khmer OS Battambang"/>
          <w:sz w:val="16"/>
          <w:szCs w:val="16"/>
        </w:rPr>
        <w:footnoteRef/>
      </w:r>
      <w:r w:rsidRPr="006E3522">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 xml:space="preserve">គោលការណ៍ដែលបានរៀបរាប់ </w:t>
      </w:r>
      <w:r>
        <w:rPr>
          <w:rFonts w:ascii="Khmer OS Battambang" w:hAnsi="Khmer OS Battambang" w:cs="Khmer OS Battambang" w:hint="cs"/>
          <w:sz w:val="16"/>
          <w:szCs w:val="16"/>
          <w:cs/>
          <w:lang w:bidi="km-KH"/>
        </w:rPr>
        <w:t>មានទំនាក់ទំនងនឹងអន្តរាគមន៍</w:t>
      </w:r>
      <w:r w:rsidRPr="006E3522">
        <w:rPr>
          <w:rFonts w:ascii="Khmer OS Battambang" w:hAnsi="Khmer OS Battambang" w:cs="Khmer OS Battambang"/>
          <w:sz w:val="16"/>
          <w:szCs w:val="16"/>
        </w:rPr>
        <w:t xml:space="preserve"> WASH</w:t>
      </w:r>
      <w:r>
        <w:rPr>
          <w:rFonts w:ascii="Khmer OS Battambang" w:hAnsi="Khmer OS Battambang" w:cs="Khmer OS Battambang" w:hint="cs"/>
          <w:sz w:val="16"/>
          <w:szCs w:val="16"/>
          <w:cs/>
          <w:lang w:bidi="km-KH"/>
        </w:rPr>
        <w:t xml:space="preserve"> នៅកម្ពុជា និងបរិបទនៃការអភិវឌ្ឍន៍រយៈពេលវែង ជាជាងការកំណត់ផ្នែកមនុស្សធម៌។ ស្តង់ដារវិជ្ជាជីវៈ និងគោលការណ៍មនុស្សធម៌ ត្រូវបានលើកឡើងនៅក្នុងស្តង់ដារ</w:t>
      </w:r>
      <w:r w:rsidRPr="006E3522">
        <w:rPr>
          <w:rFonts w:ascii="Khmer OS Battambang" w:hAnsi="Khmer OS Battambang" w:cs="Khmer OS Battambang"/>
          <w:sz w:val="16"/>
          <w:szCs w:val="16"/>
        </w:rPr>
        <w:t xml:space="preserve"> Sphere</w:t>
      </w:r>
      <w:r>
        <w:rPr>
          <w:rFonts w:ascii="Khmer OS Battambang" w:hAnsi="Khmer OS Battambang" w:cs="Khmer OS Battambang" w:hint="cs"/>
          <w:sz w:val="16"/>
          <w:szCs w:val="16"/>
          <w:cs/>
          <w:lang w:bidi="km-KH"/>
        </w:rPr>
        <w:t xml:space="preserve"> និងការណែនាំរបស់អង្គការសហប្រជាជាតិ ដែលពាក់ព័ន្ធ</w:t>
      </w:r>
    </w:p>
  </w:footnote>
  <w:footnote w:id="3">
    <w:p w14:paraId="3621079C" w14:textId="77777777" w:rsidR="00FB75D9" w:rsidRPr="00F228C8" w:rsidRDefault="00FB75D9" w:rsidP="00FB75D9">
      <w:pPr>
        <w:pStyle w:val="FootnoteText"/>
        <w:rPr>
          <w:rFonts w:ascii="Khmer OS Battambang" w:hAnsi="Khmer OS Battambang" w:cs="Khmer OS Battambang"/>
          <w:sz w:val="16"/>
          <w:szCs w:val="16"/>
          <w:cs/>
          <w:lang w:bidi="km-KH"/>
        </w:rPr>
      </w:pPr>
      <w:r w:rsidRPr="00F228C8">
        <w:rPr>
          <w:rStyle w:val="FootnoteReference"/>
          <w:rFonts w:ascii="Khmer OS Battambang" w:hAnsi="Khmer OS Battambang" w:cs="Khmer OS Battambang"/>
          <w:sz w:val="16"/>
          <w:szCs w:val="16"/>
        </w:rPr>
        <w:footnoteRef/>
      </w:r>
      <w:r w:rsidRPr="00F228C8">
        <w:rPr>
          <w:rFonts w:ascii="Khmer OS Battambang" w:hAnsi="Khmer OS Battambang" w:cs="Khmer OS Battambang"/>
          <w:sz w:val="16"/>
          <w:szCs w:val="16"/>
        </w:rPr>
        <w:t xml:space="preserve"> </w:t>
      </w:r>
      <w:hyperlink r:id="rId1" w:history="1">
        <w:r w:rsidRPr="00F228C8">
          <w:rPr>
            <w:rStyle w:val="Hyperlink"/>
            <w:rFonts w:ascii="Khmer OS Battambang" w:hAnsi="Khmer OS Battambang" w:cs="Khmer OS Battambang"/>
            <w:sz w:val="16"/>
            <w:szCs w:val="16"/>
          </w:rPr>
          <w:t>REACH (</w:t>
        </w:r>
        <w:r w:rsidRPr="00F228C8">
          <w:rPr>
            <w:rStyle w:val="Hyperlink"/>
            <w:rFonts w:ascii="Khmer OS Battambang" w:hAnsi="Khmer OS Battambang" w:cs="Khmer OS Battambang"/>
            <w:sz w:val="16"/>
            <w:szCs w:val="16"/>
            <w:cs/>
            <w:lang w:bidi="km-KH"/>
          </w:rPr>
          <w:t>២០២១</w:t>
        </w:r>
        <w:r w:rsidRPr="00F228C8">
          <w:rPr>
            <w:rStyle w:val="Hyperlink"/>
            <w:rFonts w:ascii="Khmer OS Battambang" w:hAnsi="Khmer OS Battambang" w:cs="Khmer OS Battambang"/>
            <w:sz w:val="16"/>
            <w:szCs w:val="16"/>
          </w:rPr>
          <w:t xml:space="preserve">) </w:t>
        </w:r>
        <w:r w:rsidRPr="00F228C8">
          <w:rPr>
            <w:rStyle w:val="Hyperlink"/>
            <w:rFonts w:ascii="Khmer OS Battambang" w:hAnsi="Khmer OS Battambang" w:cs="Khmer OS Battambang"/>
            <w:sz w:val="16"/>
            <w:szCs w:val="16"/>
            <w:cs/>
            <w:lang w:bidi="km-KH"/>
          </w:rPr>
          <w:t>ក្របខណ្ឌដែលផ្អែកលើហានិភ័យ</w:t>
        </w:r>
        <w:r w:rsidRPr="00F228C8">
          <w:rPr>
            <w:rStyle w:val="Hyperlink"/>
            <w:rFonts w:ascii="Khmer OS Battambang" w:hAnsi="Khmer OS Battambang" w:cs="Khmer OS Battambang"/>
            <w:sz w:val="16"/>
            <w:szCs w:val="16"/>
          </w:rPr>
          <w:t>. [</w:t>
        </w:r>
        <w:r w:rsidRPr="00F228C8">
          <w:rPr>
            <w:rStyle w:val="Hyperlink"/>
            <w:rFonts w:ascii="Khmer OS Battambang" w:hAnsi="Khmer OS Battambang" w:cs="Khmer OS Battambang"/>
            <w:sz w:val="16"/>
            <w:szCs w:val="16"/>
            <w:cs/>
            <w:lang w:bidi="km-KH"/>
          </w:rPr>
          <w:t>អនឡាញ</w:t>
        </w:r>
        <w:r w:rsidRPr="00F228C8">
          <w:rPr>
            <w:rStyle w:val="Hyperlink"/>
            <w:rFonts w:ascii="Khmer OS Battambang" w:hAnsi="Khmer OS Battambang" w:cs="Khmer OS Battambang"/>
            <w:sz w:val="16"/>
            <w:szCs w:val="16"/>
          </w:rPr>
          <w:t>].</w:t>
        </w:r>
      </w:hyperlink>
    </w:p>
  </w:footnote>
  <w:footnote w:id="4">
    <w:p w14:paraId="2C2DC151" w14:textId="77777777" w:rsidR="00FB75D9" w:rsidRPr="00C32DEF" w:rsidRDefault="00FB75D9" w:rsidP="00FB75D9">
      <w:pPr>
        <w:pStyle w:val="FootnoteText"/>
        <w:rPr>
          <w:cs/>
          <w:lang w:bidi="km-KH"/>
        </w:rPr>
      </w:pPr>
      <w:r>
        <w:rPr>
          <w:rStyle w:val="FootnoteReference"/>
        </w:rPr>
        <w:footnoteRef/>
      </w:r>
      <w:r>
        <w:t xml:space="preserve"> </w:t>
      </w:r>
      <w:r>
        <w:rPr>
          <w:rFonts w:ascii="Khmer OS Battambang" w:hAnsi="Khmer OS Battambang" w:cs="Khmer OS Battambang" w:hint="cs"/>
          <w:sz w:val="16"/>
          <w:szCs w:val="16"/>
          <w:cs/>
          <w:lang w:bidi="km-KH"/>
        </w:rPr>
        <w:t>អង្គការយូនីសេហ្វ (ឆ្នាំ២០២១) វិបត្តិអាកាសធាតុគឺជាវិបត្តិសិទ្ធិកុមារ៖ ការណែនាំអំពីសន្ទស្សន៍នៃហានិភ័យអាកាសធាតុរបស់កុមារ.</w:t>
      </w:r>
    </w:p>
  </w:footnote>
  <w:footnote w:id="5">
    <w:p w14:paraId="725E0B80" w14:textId="77777777" w:rsidR="00FB75D9" w:rsidRPr="00C32DEF" w:rsidRDefault="00FB75D9" w:rsidP="00FB75D9">
      <w:pPr>
        <w:pStyle w:val="FootnoteText"/>
        <w:rPr>
          <w:rFonts w:ascii="Khmer OS Battambang" w:hAnsi="Khmer OS Battambang" w:cs="Khmer OS Battambang"/>
          <w:sz w:val="16"/>
          <w:szCs w:val="16"/>
          <w:cs/>
          <w:lang w:bidi="km-KH"/>
        </w:rPr>
      </w:pPr>
      <w:r w:rsidRPr="00C32DEF">
        <w:rPr>
          <w:rStyle w:val="FootnoteReference"/>
          <w:rFonts w:ascii="Khmer OS Battambang" w:hAnsi="Khmer OS Battambang" w:cs="Khmer OS Battambang"/>
          <w:spacing w:val="-2"/>
          <w:sz w:val="16"/>
          <w:szCs w:val="16"/>
        </w:rPr>
        <w:footnoteRef/>
      </w:r>
      <w:r w:rsidRPr="00C32DEF">
        <w:rPr>
          <w:rFonts w:ascii="Khmer OS Battambang" w:hAnsi="Khmer OS Battambang" w:cs="Khmer OS Battambang"/>
          <w:spacing w:val="-2"/>
          <w:sz w:val="16"/>
          <w:szCs w:val="16"/>
        </w:rPr>
        <w:t xml:space="preserve"> </w:t>
      </w:r>
      <w:r w:rsidRPr="00C32DEF">
        <w:rPr>
          <w:rFonts w:ascii="Khmer OS Battambang" w:hAnsi="Khmer OS Battambang" w:cs="Khmer OS Battambang" w:hint="cs"/>
          <w:spacing w:val="-2"/>
          <w:sz w:val="16"/>
          <w:szCs w:val="16"/>
          <w:cs/>
          <w:lang w:bidi="km-KH"/>
        </w:rPr>
        <w:t>អនាម័យ និងទឹកសម្រាប់មនុស្សគ្រប់រូប (ឆ្នាំ២០១៩) ការបន្ស៊ាំនឹងការប្រែប្រួលអាកាសធាតុ និងជំរុញវិស័យទឹក និងអនាម័យដែលបំភាពកាបូនទាប.</w:t>
      </w:r>
      <w:r>
        <w:rPr>
          <w:rFonts w:ascii="Khmer OS Battambang" w:hAnsi="Khmer OS Battambang" w:cs="Khmer OS Battambang" w:hint="cs"/>
          <w:sz w:val="16"/>
          <w:szCs w:val="16"/>
          <w:cs/>
          <w:lang w:bidi="km-KH"/>
        </w:rPr>
        <w:t xml:space="preserve"> ឯកសារសង្ខេបត្រួសៗទី ៣.</w:t>
      </w:r>
    </w:p>
  </w:footnote>
  <w:footnote w:id="6">
    <w:p w14:paraId="1CEC2DDB" w14:textId="77777777" w:rsidR="00FB75D9" w:rsidRPr="003B1411" w:rsidRDefault="00FB75D9" w:rsidP="00FB75D9">
      <w:pPr>
        <w:pStyle w:val="FootnoteText"/>
        <w:rPr>
          <w:rFonts w:ascii="Khmer OS Battambang" w:hAnsi="Khmer OS Battambang" w:cs="Khmer OS Battambang"/>
          <w:sz w:val="18"/>
          <w:szCs w:val="18"/>
          <w:lang w:bidi="km-KH"/>
        </w:rPr>
      </w:pPr>
      <w:r w:rsidRPr="00F53B63">
        <w:rPr>
          <w:rStyle w:val="FootnoteReference"/>
          <w:rFonts w:ascii="Khmer OS Battambang" w:hAnsi="Khmer OS Battambang" w:cs="Khmer OS Battambang"/>
          <w:spacing w:val="2"/>
          <w:sz w:val="16"/>
          <w:szCs w:val="16"/>
        </w:rPr>
        <w:footnoteRef/>
      </w:r>
      <w:r w:rsidRPr="00F53B63">
        <w:rPr>
          <w:rFonts w:ascii="Khmer OS Battambang" w:hAnsi="Khmer OS Battambang" w:cs="Khmer OS Battambang"/>
          <w:spacing w:val="2"/>
          <w:sz w:val="16"/>
          <w:szCs w:val="16"/>
        </w:rPr>
        <w:t xml:space="preserve"> </w:t>
      </w:r>
      <w:r w:rsidRPr="00F53B63">
        <w:rPr>
          <w:rFonts w:ascii="Khmer OS Battambang" w:hAnsi="Khmer OS Battambang" w:cs="Khmer OS Battambang" w:hint="cs"/>
          <w:spacing w:val="2"/>
          <w:sz w:val="16"/>
          <w:szCs w:val="16"/>
          <w:cs/>
          <w:lang w:bidi="km-KH"/>
        </w:rPr>
        <w:t xml:space="preserve">វិស័យ </w:t>
      </w:r>
      <w:r w:rsidRPr="00F53B63">
        <w:rPr>
          <w:rFonts w:ascii="Khmer OS Battambang" w:hAnsi="Khmer OS Battambang" w:cs="Khmer OS Battambang" w:hint="cs"/>
          <w:spacing w:val="2"/>
          <w:sz w:val="16"/>
          <w:szCs w:val="16"/>
          <w:cs/>
          <w:lang w:bidi="km-KH"/>
        </w:rPr>
        <w:t>ត្រូវបានកំណត់និយមន័យដោយ</w:t>
      </w:r>
      <w:r w:rsidRPr="00F53B63">
        <w:rPr>
          <w:rFonts w:ascii="Khmer OS Battambang" w:hAnsi="Khmer OS Battambang" w:cs="Khmer OS Battambang"/>
          <w:spacing w:val="2"/>
          <w:sz w:val="16"/>
          <w:szCs w:val="16"/>
        </w:rPr>
        <w:t xml:space="preserve"> SWA </w:t>
      </w:r>
      <w:r w:rsidRPr="00F53B63">
        <w:rPr>
          <w:rFonts w:ascii="Khmer OS Battambang" w:hAnsi="Khmer OS Battambang" w:cs="Khmer OS Battambang" w:hint="cs"/>
          <w:spacing w:val="2"/>
          <w:sz w:val="16"/>
          <w:szCs w:val="16"/>
          <w:cs/>
          <w:lang w:bidi="km-KH"/>
        </w:rPr>
        <w:t>ថាជាគោលនយោបាយ/យុទ្ធសាស្រ្តនៃវិស័យ ការរៀបចំនៅតាមស្ថាប័ន ការផ្តល់ហិរញ្ញប្បទានតាម</w:t>
      </w:r>
      <w:r>
        <w:rPr>
          <w:rFonts w:ascii="Khmer OS Battambang" w:hAnsi="Khmer OS Battambang" w:cs="Khmer OS Battambang" w:hint="cs"/>
          <w:sz w:val="16"/>
          <w:szCs w:val="16"/>
          <w:cs/>
          <w:lang w:bidi="km-KH"/>
        </w:rPr>
        <w:t xml:space="preserve"> វិស័យ ការធ្វើផែនការ ការត្រួតពិនិត្យ និងការត្រួតពិនិត្យឡើងវិញ ការអភិវឌ្ឍសមត្ថភាព។</w:t>
      </w:r>
    </w:p>
  </w:footnote>
  <w:footnote w:id="7">
    <w:p w14:paraId="2BA7E3E1" w14:textId="77777777" w:rsidR="00FB75D9" w:rsidRPr="00EA406E" w:rsidRDefault="00FB75D9" w:rsidP="00FB75D9">
      <w:pPr>
        <w:pStyle w:val="FootnoteText"/>
        <w:rPr>
          <w:rFonts w:ascii="Khmer OS Battambang" w:hAnsi="Khmer OS Battambang" w:cs="Khmer OS Battambang"/>
          <w:sz w:val="16"/>
          <w:szCs w:val="16"/>
          <w:lang w:eastAsia="en-GB"/>
        </w:rPr>
      </w:pPr>
      <w:r w:rsidRPr="00EA406E">
        <w:rPr>
          <w:rStyle w:val="FootnoteReference"/>
          <w:rFonts w:ascii="Khmer OS Battambang" w:hAnsi="Khmer OS Battambang" w:cs="Khmer OS Battambang"/>
          <w:sz w:val="16"/>
          <w:szCs w:val="16"/>
        </w:rPr>
        <w:footnoteRef/>
      </w:r>
      <w:r w:rsidRPr="00EA406E">
        <w:rPr>
          <w:rFonts w:ascii="Khmer OS Battambang" w:hAnsi="Khmer OS Battambang" w:cs="Khmer OS Battambang"/>
          <w:sz w:val="16"/>
          <w:szCs w:val="16"/>
        </w:rPr>
        <w:t xml:space="preserve">  Bates, B.C., </w:t>
      </w:r>
      <w:proofErr w:type="spellStart"/>
      <w:r w:rsidRPr="00EA406E">
        <w:rPr>
          <w:rFonts w:ascii="Khmer OS Battambang" w:hAnsi="Khmer OS Battambang" w:cs="Khmer OS Battambang"/>
          <w:sz w:val="16"/>
          <w:szCs w:val="16"/>
        </w:rPr>
        <w:t>Kundzewicz</w:t>
      </w:r>
      <w:proofErr w:type="spellEnd"/>
      <w:r w:rsidRPr="00EA406E">
        <w:rPr>
          <w:rFonts w:ascii="Khmer OS Battambang" w:hAnsi="Khmer OS Battambang" w:cs="Khmer OS Battambang"/>
          <w:sz w:val="16"/>
          <w:szCs w:val="16"/>
        </w:rPr>
        <w:t xml:space="preserve">, Z.W., Wu, S. </w:t>
      </w:r>
      <w:r>
        <w:rPr>
          <w:rFonts w:ascii="Khmer OS Battambang" w:hAnsi="Khmer OS Battambang" w:cs="Khmer OS Battambang" w:hint="cs"/>
          <w:sz w:val="16"/>
          <w:szCs w:val="16"/>
          <w:cs/>
          <w:lang w:bidi="km-KH"/>
        </w:rPr>
        <w:t>និង</w:t>
      </w:r>
      <w:r w:rsidRPr="00EA406E">
        <w:rPr>
          <w:rFonts w:ascii="Khmer OS Battambang" w:hAnsi="Khmer OS Battambang" w:cs="Khmer OS Battambang"/>
          <w:sz w:val="16"/>
          <w:szCs w:val="16"/>
        </w:rPr>
        <w:t xml:space="preserve"> </w:t>
      </w:r>
      <w:proofErr w:type="spellStart"/>
      <w:r w:rsidRPr="00EA406E">
        <w:rPr>
          <w:rFonts w:ascii="Khmer OS Battambang" w:hAnsi="Khmer OS Battambang" w:cs="Khmer OS Battambang"/>
          <w:sz w:val="16"/>
          <w:szCs w:val="16"/>
        </w:rPr>
        <w:t>Palutikof</w:t>
      </w:r>
      <w:proofErr w:type="spellEnd"/>
      <w:r w:rsidRPr="00EA406E">
        <w:rPr>
          <w:rFonts w:ascii="Khmer OS Battambang" w:hAnsi="Khmer OS Battambang" w:cs="Khmer OS Battambang"/>
          <w:sz w:val="16"/>
          <w:szCs w:val="16"/>
        </w:rPr>
        <w:t>, J.P. (eds) (</w:t>
      </w:r>
      <w:r>
        <w:rPr>
          <w:rFonts w:ascii="Khmer OS Battambang" w:hAnsi="Khmer OS Battambang" w:cs="Khmer OS Battambang" w:hint="cs"/>
          <w:sz w:val="16"/>
          <w:szCs w:val="16"/>
          <w:cs/>
          <w:lang w:bidi="km-KH"/>
        </w:rPr>
        <w:t>២០០៨</w:t>
      </w:r>
      <w:r w:rsidRPr="00EA406E">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“ការប្រែប្រួលអាកាសធាតុ និងទឹក”</w:t>
      </w:r>
      <w:r w:rsidRPr="00EA406E">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ឯកសារបច្ចេកទេសរបស់</w:t>
      </w:r>
      <w:r w:rsidRPr="00BF3BAE">
        <w:rPr>
          <w:rFonts w:ascii="Khmer OS Battambang" w:hAnsi="Khmer OS Battambang" w:cs="Khmer OS Battambang"/>
          <w:sz w:val="16"/>
          <w:szCs w:val="16"/>
          <w:cs/>
          <w:lang w:bidi="km-KH"/>
        </w:rPr>
        <w:t>ក្រុមប្រឹក្សាអន្តររដ្ឋាភិបាលស្តីពីការប្រែប្រួលអាកាសធាតុ</w:t>
      </w:r>
      <w:r w:rsidRPr="00EA406E">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ទីក្រុងហ្ស៊ឺណែវ៖ លេខាធិការដ្ឋាន</w:t>
      </w:r>
      <w:r w:rsidRPr="00EA406E">
        <w:rPr>
          <w:rFonts w:ascii="Khmer OS Battambang" w:hAnsi="Khmer OS Battambang" w:cs="Khmer OS Battambang"/>
          <w:sz w:val="16"/>
          <w:szCs w:val="16"/>
        </w:rPr>
        <w:t xml:space="preserve"> IPCC.</w:t>
      </w:r>
    </w:p>
  </w:footnote>
  <w:footnote w:id="8">
    <w:p w14:paraId="62DE06DA" w14:textId="77777777" w:rsidR="00FB75D9" w:rsidRPr="00BF3BAE" w:rsidRDefault="00FB75D9" w:rsidP="00FB75D9">
      <w:pPr>
        <w:pStyle w:val="FootnoteText"/>
        <w:rPr>
          <w:rFonts w:ascii="Khmer OS Battambang" w:hAnsi="Khmer OS Battambang" w:cs="Khmer OS Battambang"/>
        </w:rPr>
      </w:pPr>
      <w:r w:rsidRPr="00BF3BAE">
        <w:rPr>
          <w:rStyle w:val="FootnoteReference"/>
          <w:rFonts w:ascii="Khmer OS Battambang" w:hAnsi="Khmer OS Battambang" w:cs="Khmer OS Battambang"/>
          <w:sz w:val="16"/>
          <w:szCs w:val="16"/>
        </w:rPr>
        <w:footnoteRef/>
      </w:r>
      <w:r w:rsidRPr="00BF3BAE">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អវត្តមាននៃការត្រួតពិនិត្យទឹកក្រោមដីនៅប្រទេសកម្ពុជា ត្រូវបានគូសបញ្ជាក់ថាជាចន្លោះប្រហោងដ៏សំខាន់មួយ ក្នុងអំឡុងពេលរៀបចំសិក្ខាសាលាប្រឹក្សាយោបល់.</w:t>
      </w:r>
    </w:p>
  </w:footnote>
  <w:footnote w:id="9">
    <w:p w14:paraId="7AB9CA69" w14:textId="77777777" w:rsidR="00FB75D9" w:rsidRPr="007B02D2" w:rsidRDefault="00FB75D9" w:rsidP="00FB75D9">
      <w:pPr>
        <w:pStyle w:val="FootnoteText"/>
        <w:rPr>
          <w:rFonts w:ascii="Khmer OS Battambang" w:hAnsi="Khmer OS Battambang" w:cs="Khmer OS Battambang"/>
        </w:rPr>
      </w:pPr>
      <w:r w:rsidRPr="007B02D2">
        <w:rPr>
          <w:rStyle w:val="FootnoteReference"/>
          <w:rFonts w:ascii="Khmer OS Battambang" w:hAnsi="Khmer OS Battambang" w:cs="Khmer OS Battambang"/>
          <w:sz w:val="16"/>
          <w:szCs w:val="16"/>
        </w:rPr>
        <w:footnoteRef/>
      </w:r>
      <w:r w:rsidRPr="007B02D2">
        <w:rPr>
          <w:rFonts w:ascii="Khmer OS Battambang" w:hAnsi="Khmer OS Battambang" w:cs="Khmer OS Battambang"/>
          <w:sz w:val="16"/>
          <w:szCs w:val="16"/>
        </w:rPr>
        <w:t xml:space="preserve"> UNICEF </w:t>
      </w:r>
      <w:r>
        <w:rPr>
          <w:rFonts w:ascii="Khmer OS Battambang" w:hAnsi="Khmer OS Battambang" w:cs="Khmer OS Battambang" w:hint="cs"/>
          <w:sz w:val="16"/>
          <w:szCs w:val="16"/>
          <w:cs/>
          <w:lang w:bidi="km-KH"/>
        </w:rPr>
        <w:t>និង</w:t>
      </w:r>
      <w:r w:rsidRPr="007B02D2">
        <w:rPr>
          <w:rFonts w:ascii="Khmer OS Battambang" w:hAnsi="Khmer OS Battambang" w:cs="Khmer OS Battambang"/>
          <w:sz w:val="16"/>
          <w:szCs w:val="16"/>
        </w:rPr>
        <w:t xml:space="preserve"> GWP (</w:t>
      </w:r>
      <w:r>
        <w:rPr>
          <w:rFonts w:ascii="Khmer OS Battambang" w:hAnsi="Khmer OS Battambang" w:cs="Khmer OS Battambang" w:hint="cs"/>
          <w:sz w:val="16"/>
          <w:szCs w:val="16"/>
          <w:cs/>
          <w:lang w:bidi="km-KH"/>
        </w:rPr>
        <w:t>២០១៧</w:t>
      </w:r>
      <w:r w:rsidRPr="007B02D2">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ការអភិវឌ្ឍភាពធន់នឹងអាកាសធាតុរបស់</w:t>
      </w:r>
      <w:r w:rsidRPr="007B02D2">
        <w:rPr>
          <w:rFonts w:ascii="Khmer OS Battambang" w:hAnsi="Khmer OS Battambang" w:cs="Khmer OS Battambang"/>
          <w:sz w:val="16"/>
          <w:szCs w:val="16"/>
        </w:rPr>
        <w:t xml:space="preserve"> WASH. </w:t>
      </w:r>
      <w:r>
        <w:rPr>
          <w:rFonts w:ascii="Khmer OS Battambang" w:hAnsi="Khmer OS Battambang" w:cs="Khmer OS Battambang" w:hint="cs"/>
          <w:sz w:val="16"/>
          <w:szCs w:val="16"/>
          <w:cs/>
          <w:lang w:bidi="km-KH"/>
        </w:rPr>
        <w:t>ការសង្ខេបត្រួសៗផ្នែកបច្ចេកទេស</w:t>
      </w:r>
      <w:r w:rsidRPr="007B02D2">
        <w:rPr>
          <w:rFonts w:ascii="Khmer OS Battambang" w:hAnsi="Khmer OS Battambang" w:cs="Khmer OS Battambang"/>
          <w:sz w:val="16"/>
          <w:szCs w:val="16"/>
        </w:rPr>
        <w:t>.</w:t>
      </w:r>
      <w:r>
        <w:rPr>
          <w:rFonts w:ascii="Khmer OS Battambang" w:hAnsi="Khmer OS Battambang" w:cs="Khmer OS Battambang" w:hint="cs"/>
          <w:sz w:val="16"/>
          <w:szCs w:val="16"/>
          <w:cs/>
          <w:lang w:bidi="km-KH"/>
        </w:rPr>
        <w:t xml:space="preserve"> </w:t>
      </w:r>
      <w:r>
        <w:rPr>
          <w:rFonts w:ascii="Khmer OS Battambang" w:hAnsi="Khmer OS Battambang" w:cs="Khmer OS Battambang" w:hint="cs"/>
          <w:sz w:val="16"/>
          <w:szCs w:val="16"/>
          <w:cs/>
          <w:lang w:bidi="km-KH"/>
        </w:rPr>
        <w:t>ការប៉ាន់ប្រមាណអំពីការផ្គត់ផ្គង់ទឹក និងហានិភ័យនៃការប្រែប្រួលអាកាសធាតុ ដែលមានការចូលរួម៖ ផែនការសុវត្ថិភាពទឹកដែលត្រូវបានកែសម្រួល.</w:t>
      </w:r>
      <w:r w:rsidRPr="007B02D2">
        <w:rPr>
          <w:rFonts w:ascii="Khmer OS Battambang" w:hAnsi="Khmer OS Battambang" w:cs="Khmer OS Battambang"/>
          <w:sz w:val="18"/>
          <w:szCs w:val="18"/>
        </w:rPr>
        <w:t xml:space="preserve"> </w:t>
      </w:r>
    </w:p>
  </w:footnote>
  <w:footnote w:id="10">
    <w:p w14:paraId="70A49208" w14:textId="77777777" w:rsidR="007E4558" w:rsidRPr="006E6E56" w:rsidRDefault="007E4558" w:rsidP="007E4558">
      <w:pPr>
        <w:pStyle w:val="FootnoteText"/>
        <w:rPr>
          <w:rFonts w:ascii="Khmer OS Battambang" w:hAnsi="Khmer OS Battambang" w:cs="Khmer OS Battambang"/>
          <w:sz w:val="16"/>
          <w:szCs w:val="16"/>
        </w:rPr>
      </w:pPr>
      <w:r w:rsidRPr="006E6E56">
        <w:rPr>
          <w:rStyle w:val="FootnoteReference"/>
          <w:rFonts w:ascii="Khmer OS Battambang" w:hAnsi="Khmer OS Battambang" w:cs="Khmer OS Battambang"/>
          <w:sz w:val="16"/>
          <w:szCs w:val="16"/>
        </w:rPr>
        <w:footnoteRef/>
      </w:r>
      <w:r w:rsidRPr="006E6E56">
        <w:rPr>
          <w:rFonts w:ascii="Khmer OS Battambang" w:hAnsi="Khmer OS Battambang" w:cs="Khmer OS Battambang"/>
          <w:sz w:val="16"/>
          <w:szCs w:val="16"/>
        </w:rPr>
        <w:t xml:space="preserve"> FGDs</w:t>
      </w:r>
      <w:r w:rsidRPr="006E6E56">
        <w:rPr>
          <w:rFonts w:ascii="Khmer OS Battambang" w:hAnsi="Khmer OS Battambang" w:cs="Khmer OS Battambang"/>
          <w:sz w:val="16"/>
          <w:szCs w:val="16"/>
          <w:cs/>
          <w:lang w:bidi="km-KH"/>
        </w:rPr>
        <w:t xml:space="preserve"> </w:t>
      </w:r>
      <w:r w:rsidRPr="006E6E56">
        <w:rPr>
          <w:rFonts w:ascii="Khmer OS Battambang" w:hAnsi="Khmer OS Battambang" w:cs="Khmer OS Battambang"/>
          <w:sz w:val="16"/>
          <w:szCs w:val="16"/>
          <w:cs/>
          <w:lang w:bidi="km-KH"/>
        </w:rPr>
        <w:t>ចំនួនដប់លើក ដោយមានសមាជិកប្រាំបីនាក់ក្នុងមួយលើក</w:t>
      </w:r>
      <w:r w:rsidRPr="006E6E56">
        <w:rPr>
          <w:rFonts w:ascii="Khmer OS Battambang" w:hAnsi="Khmer OS Battambang" w:cs="Khmer OS Battambang"/>
          <w:sz w:val="16"/>
          <w:szCs w:val="16"/>
        </w:rPr>
        <w:t xml:space="preserve"> </w:t>
      </w:r>
    </w:p>
  </w:footnote>
  <w:footnote w:id="11">
    <w:p w14:paraId="74833BD5" w14:textId="77777777" w:rsidR="007E4558" w:rsidRPr="006E6E56" w:rsidRDefault="007E4558" w:rsidP="007E4558">
      <w:pPr>
        <w:pStyle w:val="FootnoteText"/>
        <w:rPr>
          <w:rFonts w:ascii="Khmer OS Battambang" w:hAnsi="Khmer OS Battambang" w:cs="Khmer OS Battambang"/>
          <w:sz w:val="12"/>
          <w:szCs w:val="12"/>
        </w:rPr>
      </w:pPr>
      <w:r w:rsidRPr="006E6E56">
        <w:rPr>
          <w:rStyle w:val="FootnoteReference"/>
          <w:rFonts w:ascii="Khmer OS Battambang" w:hAnsi="Khmer OS Battambang" w:cs="Khmer OS Battambang"/>
          <w:sz w:val="16"/>
          <w:szCs w:val="16"/>
        </w:rPr>
        <w:footnoteRef/>
      </w:r>
      <w:r w:rsidRPr="006E6E56">
        <w:rPr>
          <w:rFonts w:ascii="Khmer OS Battambang" w:hAnsi="Khmer OS Battambang" w:cs="Khmer OS Battambang"/>
          <w:sz w:val="16"/>
          <w:szCs w:val="16"/>
        </w:rPr>
        <w:t xml:space="preserve"> FGDs</w:t>
      </w:r>
      <w:r w:rsidRPr="006E6E56">
        <w:rPr>
          <w:rFonts w:ascii="Khmer OS Battambang" w:hAnsi="Khmer OS Battambang" w:cs="Khmer OS Battambang"/>
          <w:sz w:val="16"/>
          <w:szCs w:val="16"/>
          <w:cs/>
          <w:lang w:bidi="km-KH"/>
        </w:rPr>
        <w:t xml:space="preserve"> </w:t>
      </w:r>
      <w:r w:rsidRPr="006E6E56">
        <w:rPr>
          <w:rFonts w:ascii="Khmer OS Battambang" w:hAnsi="Khmer OS Battambang" w:cs="Khmer OS Battambang"/>
          <w:sz w:val="16"/>
          <w:szCs w:val="16"/>
          <w:cs/>
          <w:lang w:bidi="km-KH"/>
        </w:rPr>
        <w:t>ចំនួនពីរលើក ដោយមានសមាជិកប្រាំបីនាក់ក្នុងមួយលើក</w:t>
      </w:r>
    </w:p>
  </w:footnote>
  <w:footnote w:id="12">
    <w:p w14:paraId="699B4F31" w14:textId="77777777" w:rsidR="007E4558" w:rsidRDefault="007E4558" w:rsidP="007E4558">
      <w:pPr>
        <w:pStyle w:val="FootnoteText"/>
      </w:pPr>
      <w:r w:rsidRPr="006E6E56">
        <w:rPr>
          <w:rStyle w:val="FootnoteReference"/>
          <w:rFonts w:ascii="Khmer OS Battambang" w:hAnsi="Khmer OS Battambang" w:cs="Khmer OS Battambang"/>
          <w:sz w:val="16"/>
          <w:szCs w:val="16"/>
        </w:rPr>
        <w:footnoteRef/>
      </w:r>
      <w:r w:rsidRPr="006E6E56">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 xml:space="preserve">យើងជឿជាក់ថាទីតាំងនេះនឹងអាចគ្រប់គ្រងបាន </w:t>
      </w:r>
      <w:r>
        <w:rPr>
          <w:rFonts w:ascii="Khmer OS Battambang" w:hAnsi="Khmer OS Battambang" w:cs="Khmer OS Battambang" w:hint="cs"/>
          <w:sz w:val="16"/>
          <w:szCs w:val="16"/>
          <w:cs/>
          <w:lang w:bidi="km-KH"/>
        </w:rPr>
        <w:t>ទោះបីជាមានឧបសគ្គផ្នែកធនធានក៏ដោយ។</w:t>
      </w:r>
    </w:p>
  </w:footnote>
  <w:footnote w:id="13">
    <w:p w14:paraId="0639EB89" w14:textId="77777777" w:rsidR="007E4558" w:rsidRPr="00EC3FCE" w:rsidRDefault="007E4558" w:rsidP="007E4558">
      <w:pPr>
        <w:pStyle w:val="FootnoteText"/>
        <w:rPr>
          <w:rFonts w:ascii="Khmer OS Battambang" w:hAnsi="Khmer OS Battambang" w:cs="Khmer OS Battambang"/>
          <w:sz w:val="16"/>
          <w:szCs w:val="16"/>
          <w:lang w:val="en-GB"/>
        </w:rPr>
      </w:pPr>
      <w:r w:rsidRPr="00EC3FCE">
        <w:rPr>
          <w:rStyle w:val="FootnoteReference"/>
          <w:rFonts w:ascii="Khmer OS Battambang" w:hAnsi="Khmer OS Battambang" w:cs="Khmer OS Battambang"/>
          <w:sz w:val="16"/>
          <w:szCs w:val="16"/>
        </w:rPr>
        <w:footnoteRef/>
      </w:r>
      <w:r w:rsidRPr="00EC3FCE">
        <w:rPr>
          <w:rFonts w:ascii="Khmer OS Battambang" w:hAnsi="Khmer OS Battambang" w:cs="Khmer OS Battambang"/>
          <w:sz w:val="16"/>
          <w:szCs w:val="16"/>
        </w:rPr>
        <w:t xml:space="preserve"> </w:t>
      </w:r>
      <w:r>
        <w:rPr>
          <w:rFonts w:ascii="Khmer OS Battambang" w:hAnsi="Khmer OS Battambang" w:cs="Khmer OS Battambang" w:hint="cs"/>
          <w:sz w:val="16"/>
          <w:szCs w:val="16"/>
          <w:cs/>
          <w:lang w:val="en-GB" w:bidi="km-KH"/>
        </w:rPr>
        <w:t>ចំពោះ</w:t>
      </w:r>
      <w:r w:rsidRPr="00EC3FCE">
        <w:rPr>
          <w:rFonts w:ascii="Khmer OS Battambang" w:hAnsi="Khmer OS Battambang" w:cs="Khmer OS Battambang"/>
          <w:sz w:val="16"/>
          <w:szCs w:val="16"/>
          <w:lang w:val="en-GB"/>
        </w:rPr>
        <w:t xml:space="preserve"> FGDs </w:t>
      </w:r>
      <w:r>
        <w:rPr>
          <w:rFonts w:ascii="Khmer OS Battambang" w:hAnsi="Khmer OS Battambang" w:cs="Khmer OS Battambang" w:hint="cs"/>
          <w:sz w:val="16"/>
          <w:szCs w:val="16"/>
          <w:cs/>
          <w:lang w:val="en-GB" w:bidi="km-KH"/>
        </w:rPr>
        <w:t>យើងបានសន្មត់ថាមានអ្នកចូលរួមយ៉ាងច្រើន ៨ នាក់ នៅក្នុងកិច្ចប្រជុំមួយលើក</w:t>
      </w:r>
    </w:p>
  </w:footnote>
  <w:footnote w:id="14">
    <w:p w14:paraId="6657AEA3" w14:textId="77777777" w:rsidR="004F2AB2" w:rsidRPr="00E25BB1" w:rsidRDefault="004F2AB2" w:rsidP="004F2AB2">
      <w:pPr>
        <w:pStyle w:val="FootnoteText"/>
        <w:rPr>
          <w:rFonts w:ascii="Khmer OS Battambang" w:hAnsi="Khmer OS Battambang" w:cs="Khmer OS Battambang"/>
        </w:rPr>
      </w:pPr>
      <w:r w:rsidRPr="00E25BB1">
        <w:rPr>
          <w:rStyle w:val="FootnoteReference"/>
          <w:rFonts w:ascii="Khmer OS Battambang" w:hAnsi="Khmer OS Battambang" w:cs="Khmer OS Battambang"/>
          <w:sz w:val="16"/>
          <w:szCs w:val="16"/>
        </w:rPr>
        <w:footnoteRef/>
      </w:r>
      <w:r w:rsidRPr="00E25BB1">
        <w:rPr>
          <w:rFonts w:ascii="Khmer OS Battambang" w:hAnsi="Khmer OS Battambang" w:cs="Khmer OS Battambang"/>
          <w:sz w:val="16"/>
          <w:szCs w:val="16"/>
        </w:rPr>
        <w:t xml:space="preserve"> WHO (</w:t>
      </w:r>
      <w:r w:rsidRPr="00E25BB1">
        <w:rPr>
          <w:rFonts w:ascii="Khmer OS Battambang" w:hAnsi="Khmer OS Battambang" w:cs="Khmer OS Battambang"/>
          <w:sz w:val="16"/>
          <w:szCs w:val="16"/>
          <w:cs/>
          <w:lang w:bidi="km-KH"/>
        </w:rPr>
        <w:t>២០២១</w:t>
      </w:r>
      <w:r w:rsidRPr="00E25BB1">
        <w:rPr>
          <w:rFonts w:ascii="Khmer OS Battambang" w:hAnsi="Khmer OS Battambang" w:cs="Khmer OS Battambang"/>
          <w:sz w:val="16"/>
          <w:szCs w:val="16"/>
        </w:rPr>
        <w:t xml:space="preserve">) </w:t>
      </w:r>
      <w:r>
        <w:rPr>
          <w:rFonts w:ascii="Khmer OS Battambang" w:hAnsi="Khmer OS Battambang" w:cs="Khmer OS Battambang" w:hint="cs"/>
          <w:sz w:val="16"/>
          <w:szCs w:val="16"/>
          <w:cs/>
          <w:lang w:bidi="km-KH"/>
        </w:rPr>
        <w:t xml:space="preserve">ការផ្តល់អាទិភាពដល់ស្រ្តី៖ អនុសាសន៍ផ្នែកសីលធម៌ និងសុវត្ថិភាព </w:t>
      </w:r>
      <w:proofErr w:type="gramStart"/>
      <w:r>
        <w:rPr>
          <w:rFonts w:ascii="Khmer OS Battambang" w:hAnsi="Khmer OS Battambang" w:cs="Khmer OS Battambang" w:hint="cs"/>
          <w:sz w:val="16"/>
          <w:szCs w:val="16"/>
          <w:cs/>
          <w:lang w:bidi="km-KH"/>
        </w:rPr>
        <w:t>សម្រាប់ការស្រាវជ្រាវអំពីអំពើហិង្សាក្នុងគ្រួសារប្រឆាំងនឹងស្រ្តី</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23C54" w14:textId="77777777" w:rsidR="00576042" w:rsidRDefault="00576042">
    <w:pPr>
      <w:pStyle w:val="Header"/>
    </w:pPr>
  </w:p>
  <w:p w14:paraId="250159E1" w14:textId="77777777" w:rsidR="00576042" w:rsidRDefault="005760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992524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0E2682"/>
    <w:multiLevelType w:val="multilevel"/>
    <w:tmpl w:val="C874B6AC"/>
    <w:lvl w:ilvl="0">
      <w:start w:val="1"/>
      <w:numFmt w:val="decimal"/>
      <w:lvlText w:val="%1."/>
      <w:lvlJc w:val="left"/>
      <w:pPr>
        <w:ind w:left="720" w:hanging="360"/>
      </w:pPr>
      <w:rPr>
        <w:rFonts w:ascii="HelveticaNeueLT Std" w:eastAsia="Calibri" w:hAnsi="HelveticaNeueLT Std" w:cstheme="majorBidi"/>
      </w:rPr>
    </w:lvl>
    <w:lvl w:ilvl="1">
      <w:start w:val="1"/>
      <w:numFmt w:val="decimal"/>
      <w:isLgl/>
      <w:lvlText w:val="%1.%2."/>
      <w:lvlJc w:val="left"/>
      <w:pPr>
        <w:ind w:left="1080" w:hanging="720"/>
      </w:pPr>
      <w:rPr>
        <w:i w:val="0"/>
        <w:iCs/>
        <w:lang w:bidi="km-KH"/>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1E7B1B1D"/>
    <w:multiLevelType w:val="hybridMultilevel"/>
    <w:tmpl w:val="B3728D80"/>
    <w:lvl w:ilvl="0" w:tplc="F668ABAC">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D217D7"/>
    <w:multiLevelType w:val="hybridMultilevel"/>
    <w:tmpl w:val="7E700926"/>
    <w:lvl w:ilvl="0" w:tplc="F668ABAC">
      <w:start w:val="1"/>
      <w:numFmt w:val="bullet"/>
      <w:lvlText w:val=""/>
      <w:lvlJc w:val="left"/>
      <w:pPr>
        <w:ind w:left="720" w:hanging="360"/>
      </w:pPr>
      <w:rPr>
        <w:rFonts w:ascii="Symbol" w:hAnsi="Symbol" w:hint="default"/>
        <w:color w:val="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A1120"/>
    <w:multiLevelType w:val="multilevel"/>
    <w:tmpl w:val="65D4DA5C"/>
    <w:lvl w:ilvl="0">
      <w:start w:val="1"/>
      <w:numFmt w:val="bullet"/>
      <w:lvlText w:val=""/>
      <w:lvlJc w:val="left"/>
      <w:pPr>
        <w:tabs>
          <w:tab w:val="num" w:pos="720"/>
        </w:tabs>
        <w:ind w:left="720" w:hanging="360"/>
      </w:pPr>
      <w:rPr>
        <w:rFonts w:ascii="Symbol" w:hAnsi="Symbol" w:hint="default"/>
        <w:b w:val="0"/>
        <w:bCs w:val="0"/>
        <w:color w:val="1F497D" w:themeColor="text2"/>
        <w:w w:val="99"/>
        <w:sz w:val="20"/>
        <w:szCs w:val="20"/>
      </w:rPr>
    </w:lvl>
    <w:lvl w:ilvl="1">
      <w:start w:val="1"/>
      <w:numFmt w:val="lowerLetter"/>
      <w:lvlText w:val="(%2)"/>
      <w:lvlJc w:val="left"/>
      <w:pPr>
        <w:tabs>
          <w:tab w:val="num" w:pos="1440"/>
        </w:tabs>
        <w:ind w:left="1440" w:hanging="360"/>
      </w:pPr>
      <w:rPr>
        <w:rFonts w:ascii="Arial" w:eastAsiaTheme="minorHAnsi" w:hAnsi="Arial"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9DF7F4E"/>
    <w:multiLevelType w:val="hybridMultilevel"/>
    <w:tmpl w:val="D2D61AB6"/>
    <w:lvl w:ilvl="0" w:tplc="08090001">
      <w:start w:val="1"/>
      <w:numFmt w:val="bullet"/>
      <w:lvlText w:val=""/>
      <w:lvlJc w:val="left"/>
      <w:pPr>
        <w:ind w:left="720" w:hanging="360"/>
      </w:pPr>
      <w:rPr>
        <w:rFonts w:ascii="Symbol" w:hAnsi="Symbol" w:hint="default"/>
        <w:color w:val="479E97"/>
      </w:rPr>
    </w:lvl>
    <w:lvl w:ilvl="1" w:tplc="08090003">
      <w:start w:val="1"/>
      <w:numFmt w:val="bullet"/>
      <w:lvlText w:val="o"/>
      <w:lvlJc w:val="left"/>
      <w:pPr>
        <w:ind w:left="1440" w:hanging="360"/>
      </w:pPr>
      <w:rPr>
        <w:rFonts w:ascii="Calibri Light" w:hAnsi="Calibri Light" w:cs="Calibri Light" w:hint="default"/>
      </w:rPr>
    </w:lvl>
    <w:lvl w:ilvl="2" w:tplc="08090005">
      <w:start w:val="1"/>
      <w:numFmt w:val="bullet"/>
      <w:lvlText w:val=""/>
      <w:lvlJc w:val="left"/>
      <w:pPr>
        <w:ind w:left="2160" w:hanging="360"/>
      </w:pPr>
      <w:rPr>
        <w:rFonts w:ascii="Open Sans" w:hAnsi="Open Sans" w:hint="default"/>
      </w:rPr>
    </w:lvl>
    <w:lvl w:ilvl="3" w:tplc="08090001">
      <w:start w:val="1"/>
      <w:numFmt w:val="bullet"/>
      <w:lvlText w:val=""/>
      <w:lvlJc w:val="left"/>
      <w:pPr>
        <w:ind w:left="2880" w:hanging="360"/>
      </w:pPr>
      <w:rPr>
        <w:rFonts w:ascii="Yu Gothic Light" w:hAnsi="Yu Gothic Light" w:hint="default"/>
      </w:rPr>
    </w:lvl>
    <w:lvl w:ilvl="4" w:tplc="08090003">
      <w:start w:val="1"/>
      <w:numFmt w:val="bullet"/>
      <w:lvlText w:val="o"/>
      <w:lvlJc w:val="left"/>
      <w:pPr>
        <w:ind w:left="3600" w:hanging="360"/>
      </w:pPr>
      <w:rPr>
        <w:rFonts w:ascii="Calibri Light" w:hAnsi="Calibri Light" w:cs="Calibri Light" w:hint="default"/>
      </w:rPr>
    </w:lvl>
    <w:lvl w:ilvl="5" w:tplc="08090005">
      <w:start w:val="1"/>
      <w:numFmt w:val="bullet"/>
      <w:lvlText w:val=""/>
      <w:lvlJc w:val="left"/>
      <w:pPr>
        <w:ind w:left="4320" w:hanging="360"/>
      </w:pPr>
      <w:rPr>
        <w:rFonts w:ascii="Open Sans" w:hAnsi="Open Sans" w:hint="default"/>
      </w:rPr>
    </w:lvl>
    <w:lvl w:ilvl="6" w:tplc="08090001">
      <w:start w:val="1"/>
      <w:numFmt w:val="bullet"/>
      <w:lvlText w:val=""/>
      <w:lvlJc w:val="left"/>
      <w:pPr>
        <w:ind w:left="5040" w:hanging="360"/>
      </w:pPr>
      <w:rPr>
        <w:rFonts w:ascii="Yu Gothic Light" w:hAnsi="Yu Gothic Light" w:hint="default"/>
      </w:rPr>
    </w:lvl>
    <w:lvl w:ilvl="7" w:tplc="08090003">
      <w:start w:val="1"/>
      <w:numFmt w:val="bullet"/>
      <w:lvlText w:val="o"/>
      <w:lvlJc w:val="left"/>
      <w:pPr>
        <w:ind w:left="5760" w:hanging="360"/>
      </w:pPr>
      <w:rPr>
        <w:rFonts w:ascii="Calibri Light" w:hAnsi="Calibri Light" w:cs="Calibri Light" w:hint="default"/>
      </w:rPr>
    </w:lvl>
    <w:lvl w:ilvl="8" w:tplc="08090005">
      <w:start w:val="1"/>
      <w:numFmt w:val="bullet"/>
      <w:lvlText w:val=""/>
      <w:lvlJc w:val="left"/>
      <w:pPr>
        <w:ind w:left="6480" w:hanging="360"/>
      </w:pPr>
      <w:rPr>
        <w:rFonts w:ascii="Open Sans" w:hAnsi="Open Sans" w:hint="default"/>
      </w:rPr>
    </w:lvl>
  </w:abstractNum>
  <w:abstractNum w:abstractNumId="6" w15:restartNumberingAfterBreak="0">
    <w:nsid w:val="2B307913"/>
    <w:multiLevelType w:val="hybridMultilevel"/>
    <w:tmpl w:val="EFAAE6EC"/>
    <w:lvl w:ilvl="0" w:tplc="93686EF6">
      <w:start w:val="1"/>
      <w:numFmt w:val="decimal"/>
      <w:pStyle w:val="IODPARClistnumber"/>
      <w:lvlText w:val="%1."/>
      <w:lvlJc w:val="left"/>
      <w:pPr>
        <w:ind w:left="1080" w:hanging="360"/>
      </w:pPr>
      <w:rPr>
        <w:rFonts w:ascii="HelveticaNeueLT Std" w:hAnsi="HelveticaNeueLT Std" w:hint="default"/>
        <w:sz w:val="22"/>
        <w:lang w:bidi="km-KH"/>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CDB09CC"/>
    <w:multiLevelType w:val="hybridMultilevel"/>
    <w:tmpl w:val="99862C02"/>
    <w:lvl w:ilvl="0" w:tplc="A1E0A74A">
      <w:start w:val="1"/>
      <w:numFmt w:val="bullet"/>
      <w:lvlText w:val=""/>
      <w:lvlJc w:val="left"/>
      <w:pPr>
        <w:ind w:left="720" w:hanging="360"/>
      </w:pPr>
      <w:rPr>
        <w:rFonts w:ascii="Symbol" w:hAnsi="Symbol" w:hint="default"/>
        <w:color w:val="4F81BD" w:themeColor="accent1"/>
        <w:lang w:bidi="km-KH"/>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E8003E9"/>
    <w:multiLevelType w:val="hybridMultilevel"/>
    <w:tmpl w:val="47920C8A"/>
    <w:lvl w:ilvl="0" w:tplc="F668ABAC">
      <w:start w:val="1"/>
      <w:numFmt w:val="bullet"/>
      <w:lvlText w:val=""/>
      <w:lvlJc w:val="left"/>
      <w:pPr>
        <w:ind w:left="720" w:hanging="360"/>
      </w:pPr>
      <w:rPr>
        <w:rFonts w:ascii="Symbol" w:hAnsi="Symbol" w:hint="default"/>
        <w:color w:val="4F81BD" w:themeColor="accen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4C203C66"/>
    <w:multiLevelType w:val="hybridMultilevel"/>
    <w:tmpl w:val="9AF8ADC8"/>
    <w:lvl w:ilvl="0" w:tplc="5D5AC626">
      <w:start w:val="1"/>
      <w:numFmt w:val="bullet"/>
      <w:lvlText w:val=""/>
      <w:lvlJc w:val="left"/>
      <w:pPr>
        <w:ind w:left="720" w:hanging="360"/>
      </w:pPr>
      <w:rPr>
        <w:rFonts w:ascii="Symbol" w:hAnsi="Symbol" w:hint="default"/>
        <w:color w:val="00A499"/>
        <w:lang w:bidi="km-KH"/>
      </w:rPr>
    </w:lvl>
    <w:lvl w:ilvl="1" w:tplc="08090003">
      <w:start w:val="1"/>
      <w:numFmt w:val="bullet"/>
      <w:lvlText w:val="o"/>
      <w:lvlJc w:val="left"/>
      <w:pPr>
        <w:ind w:left="1440" w:hanging="360"/>
      </w:pPr>
      <w:rPr>
        <w:rFonts w:ascii="Calibri Light" w:hAnsi="Calibri Light" w:cs="Calibri Light" w:hint="default"/>
      </w:rPr>
    </w:lvl>
    <w:lvl w:ilvl="2" w:tplc="08090005">
      <w:start w:val="1"/>
      <w:numFmt w:val="bullet"/>
      <w:lvlText w:val=""/>
      <w:lvlJc w:val="left"/>
      <w:pPr>
        <w:ind w:left="2160" w:hanging="360"/>
      </w:pPr>
      <w:rPr>
        <w:rFonts w:ascii="Open Sans" w:hAnsi="Open Sans" w:cs="Open Sans" w:hint="default"/>
      </w:rPr>
    </w:lvl>
    <w:lvl w:ilvl="3" w:tplc="08090001">
      <w:start w:val="1"/>
      <w:numFmt w:val="bullet"/>
      <w:lvlText w:val=""/>
      <w:lvlJc w:val="left"/>
      <w:pPr>
        <w:ind w:left="2880" w:hanging="360"/>
      </w:pPr>
      <w:rPr>
        <w:rFonts w:ascii="Yu Gothic Light" w:hAnsi="Yu Gothic Light" w:cs="Yu Gothic Light" w:hint="default"/>
      </w:rPr>
    </w:lvl>
    <w:lvl w:ilvl="4" w:tplc="08090003">
      <w:start w:val="1"/>
      <w:numFmt w:val="bullet"/>
      <w:lvlText w:val="o"/>
      <w:lvlJc w:val="left"/>
      <w:pPr>
        <w:ind w:left="3600" w:hanging="360"/>
      </w:pPr>
      <w:rPr>
        <w:rFonts w:ascii="Calibri Light" w:hAnsi="Calibri Light" w:cs="Calibri Light" w:hint="default"/>
      </w:rPr>
    </w:lvl>
    <w:lvl w:ilvl="5" w:tplc="08090005">
      <w:start w:val="1"/>
      <w:numFmt w:val="bullet"/>
      <w:lvlText w:val=""/>
      <w:lvlJc w:val="left"/>
      <w:pPr>
        <w:ind w:left="4320" w:hanging="360"/>
      </w:pPr>
      <w:rPr>
        <w:rFonts w:ascii="Open Sans" w:hAnsi="Open Sans" w:cs="Open Sans" w:hint="default"/>
      </w:rPr>
    </w:lvl>
    <w:lvl w:ilvl="6" w:tplc="08090001">
      <w:start w:val="1"/>
      <w:numFmt w:val="bullet"/>
      <w:lvlText w:val=""/>
      <w:lvlJc w:val="left"/>
      <w:pPr>
        <w:ind w:left="5040" w:hanging="360"/>
      </w:pPr>
      <w:rPr>
        <w:rFonts w:ascii="Yu Gothic Light" w:hAnsi="Yu Gothic Light" w:cs="Yu Gothic Light" w:hint="default"/>
      </w:rPr>
    </w:lvl>
    <w:lvl w:ilvl="7" w:tplc="08090003">
      <w:start w:val="1"/>
      <w:numFmt w:val="bullet"/>
      <w:lvlText w:val="o"/>
      <w:lvlJc w:val="left"/>
      <w:pPr>
        <w:ind w:left="5760" w:hanging="360"/>
      </w:pPr>
      <w:rPr>
        <w:rFonts w:ascii="Calibri Light" w:hAnsi="Calibri Light" w:cs="Calibri Light" w:hint="default"/>
      </w:rPr>
    </w:lvl>
    <w:lvl w:ilvl="8" w:tplc="08090005">
      <w:start w:val="1"/>
      <w:numFmt w:val="bullet"/>
      <w:lvlText w:val=""/>
      <w:lvlJc w:val="left"/>
      <w:pPr>
        <w:ind w:left="6480" w:hanging="360"/>
      </w:pPr>
      <w:rPr>
        <w:rFonts w:ascii="Open Sans" w:hAnsi="Open Sans" w:cs="Open Sans" w:hint="default"/>
      </w:rPr>
    </w:lvl>
  </w:abstractNum>
  <w:abstractNum w:abstractNumId="10" w15:restartNumberingAfterBreak="0">
    <w:nsid w:val="4EE55B8C"/>
    <w:multiLevelType w:val="hybridMultilevel"/>
    <w:tmpl w:val="8D3827C2"/>
    <w:lvl w:ilvl="0" w:tplc="A442EB04">
      <w:start w:val="1"/>
      <w:numFmt w:val="bullet"/>
      <w:pStyle w:val="IODPARCbullets"/>
      <w:lvlText w:val=""/>
      <w:lvlJc w:val="left"/>
      <w:pPr>
        <w:ind w:left="720"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D60FC"/>
    <w:multiLevelType w:val="hybridMultilevel"/>
    <w:tmpl w:val="2C02D5FA"/>
    <w:lvl w:ilvl="0" w:tplc="5E48827E">
      <w:start w:val="1"/>
      <w:numFmt w:val="decimal"/>
      <w:lvlText w:val="%1."/>
      <w:lvlJc w:val="left"/>
      <w:pPr>
        <w:ind w:left="720" w:hanging="360"/>
      </w:pPr>
      <w:rPr>
        <w:rFonts w:hint="default"/>
        <w:lang w:bidi="km-KH"/>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6C767B"/>
    <w:multiLevelType w:val="hybridMultilevel"/>
    <w:tmpl w:val="4ABCA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2D81832"/>
    <w:multiLevelType w:val="hybridMultilevel"/>
    <w:tmpl w:val="C4882F2C"/>
    <w:lvl w:ilvl="0" w:tplc="F668ABAC">
      <w:start w:val="1"/>
      <w:numFmt w:val="bullet"/>
      <w:lvlText w:val=""/>
      <w:lvlJc w:val="left"/>
      <w:pPr>
        <w:ind w:left="720" w:hanging="360"/>
      </w:pPr>
      <w:rPr>
        <w:rFonts w:ascii="Symbol" w:hAnsi="Symbol" w:hint="default"/>
        <w:color w:val="4F81BD" w:themeColor="accen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0"/>
  </w:num>
  <w:num w:numId="4">
    <w:abstractNumId w:val="6"/>
  </w:num>
  <w:num w:numId="5">
    <w:abstractNumId w:val="5"/>
  </w:num>
  <w:num w:numId="6">
    <w:abstractNumId w:val="6"/>
    <w:lvlOverride w:ilvl="0">
      <w:startOverride w:val="1"/>
    </w:lvlOverride>
  </w:num>
  <w:num w:numId="7">
    <w:abstractNumId w:val="13"/>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
  </w:num>
  <w:num w:numId="12">
    <w:abstractNumId w:val="7"/>
  </w:num>
  <w:num w:numId="13">
    <w:abstractNumId w:val="9"/>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lvlOverride w:ilvl="0">
      <w:startOverride w:val="1"/>
    </w:lvlOverride>
  </w:num>
  <w:num w:numId="17">
    <w:abstractNumId w:val="6"/>
    <w:lvlOverride w:ilvl="0">
      <w:startOverride w:val="1"/>
    </w:lvlOverride>
  </w:num>
  <w:num w:numId="18">
    <w:abstractNumId w:val="6"/>
    <w:lvlOverride w:ilvl="0">
      <w:startOverride w:val="1"/>
    </w:lvlOverride>
  </w:num>
  <w:num w:numId="19">
    <w:abstractNumId w:val="6"/>
    <w:lvlOverride w:ilvl="0">
      <w:startOverride w:val="1"/>
    </w:lvlOverride>
  </w:num>
  <w:num w:numId="20">
    <w:abstractNumId w:val="6"/>
    <w:lvlOverride w:ilvl="0">
      <w:startOverride w:val="1"/>
    </w:lvlOverride>
  </w:num>
  <w:num w:numId="21">
    <w:abstractNumId w:val="6"/>
    <w:lvlOverride w:ilvl="0">
      <w:startOverride w:val="1"/>
    </w:lvlOverride>
  </w:num>
  <w:num w:numId="22">
    <w:abstractNumId w:val="6"/>
    <w:lvlOverride w:ilvl="0">
      <w:startOverride w:val="1"/>
    </w:lvlOverride>
  </w:num>
  <w:num w:numId="23">
    <w:abstractNumId w:val="6"/>
    <w:lvlOverride w:ilvl="0">
      <w:startOverride w:val="1"/>
    </w:lvlOverride>
  </w:num>
  <w:num w:numId="24">
    <w:abstractNumId w:val="6"/>
    <w:lvlOverride w:ilvl="0">
      <w:startOverride w:val="1"/>
    </w:lvlOverride>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583"/>
    <w:rsid w:val="0000223D"/>
    <w:rsid w:val="00002D14"/>
    <w:rsid w:val="00003520"/>
    <w:rsid w:val="00005EAB"/>
    <w:rsid w:val="0001121D"/>
    <w:rsid w:val="000122FC"/>
    <w:rsid w:val="00014076"/>
    <w:rsid w:val="0001429E"/>
    <w:rsid w:val="00015D34"/>
    <w:rsid w:val="00016BE0"/>
    <w:rsid w:val="00017326"/>
    <w:rsid w:val="000178C1"/>
    <w:rsid w:val="00020684"/>
    <w:rsid w:val="0002279B"/>
    <w:rsid w:val="00022AA1"/>
    <w:rsid w:val="00022D29"/>
    <w:rsid w:val="000233B7"/>
    <w:rsid w:val="00024697"/>
    <w:rsid w:val="000255E4"/>
    <w:rsid w:val="00025EEF"/>
    <w:rsid w:val="00026890"/>
    <w:rsid w:val="000271BB"/>
    <w:rsid w:val="00027271"/>
    <w:rsid w:val="000327E4"/>
    <w:rsid w:val="00032B1D"/>
    <w:rsid w:val="000335E9"/>
    <w:rsid w:val="000338A9"/>
    <w:rsid w:val="00033F49"/>
    <w:rsid w:val="00036040"/>
    <w:rsid w:val="00037145"/>
    <w:rsid w:val="00040CDF"/>
    <w:rsid w:val="00040D43"/>
    <w:rsid w:val="0004185C"/>
    <w:rsid w:val="00042165"/>
    <w:rsid w:val="00042810"/>
    <w:rsid w:val="00042E6D"/>
    <w:rsid w:val="000431FA"/>
    <w:rsid w:val="00043AEF"/>
    <w:rsid w:val="00044530"/>
    <w:rsid w:val="00044DDF"/>
    <w:rsid w:val="000451D4"/>
    <w:rsid w:val="0004683B"/>
    <w:rsid w:val="00047EBE"/>
    <w:rsid w:val="00050018"/>
    <w:rsid w:val="000534D2"/>
    <w:rsid w:val="0005363B"/>
    <w:rsid w:val="00053C20"/>
    <w:rsid w:val="00054652"/>
    <w:rsid w:val="00054BC3"/>
    <w:rsid w:val="0005503B"/>
    <w:rsid w:val="00057B42"/>
    <w:rsid w:val="00057D96"/>
    <w:rsid w:val="00057F9A"/>
    <w:rsid w:val="00057FC4"/>
    <w:rsid w:val="00060CC4"/>
    <w:rsid w:val="000629CC"/>
    <w:rsid w:val="00062B82"/>
    <w:rsid w:val="00065B16"/>
    <w:rsid w:val="00066192"/>
    <w:rsid w:val="00067659"/>
    <w:rsid w:val="00067F1A"/>
    <w:rsid w:val="00070B1B"/>
    <w:rsid w:val="00071489"/>
    <w:rsid w:val="00072498"/>
    <w:rsid w:val="000727CF"/>
    <w:rsid w:val="000745B7"/>
    <w:rsid w:val="0007474A"/>
    <w:rsid w:val="00076505"/>
    <w:rsid w:val="00076D00"/>
    <w:rsid w:val="00077021"/>
    <w:rsid w:val="0008010C"/>
    <w:rsid w:val="0008252E"/>
    <w:rsid w:val="000831EF"/>
    <w:rsid w:val="000843ED"/>
    <w:rsid w:val="0008474C"/>
    <w:rsid w:val="00084754"/>
    <w:rsid w:val="00087C98"/>
    <w:rsid w:val="00090548"/>
    <w:rsid w:val="00090684"/>
    <w:rsid w:val="00091BD6"/>
    <w:rsid w:val="000932B7"/>
    <w:rsid w:val="000933E4"/>
    <w:rsid w:val="00094E1D"/>
    <w:rsid w:val="00094F69"/>
    <w:rsid w:val="000970D5"/>
    <w:rsid w:val="0009722F"/>
    <w:rsid w:val="000A003B"/>
    <w:rsid w:val="000A2483"/>
    <w:rsid w:val="000A37A0"/>
    <w:rsid w:val="000A41AE"/>
    <w:rsid w:val="000A6239"/>
    <w:rsid w:val="000A77EC"/>
    <w:rsid w:val="000A7C9A"/>
    <w:rsid w:val="000B0452"/>
    <w:rsid w:val="000B046C"/>
    <w:rsid w:val="000B0C50"/>
    <w:rsid w:val="000B1A50"/>
    <w:rsid w:val="000B4144"/>
    <w:rsid w:val="000B44D5"/>
    <w:rsid w:val="000B5692"/>
    <w:rsid w:val="000B5B40"/>
    <w:rsid w:val="000B5CB2"/>
    <w:rsid w:val="000B6783"/>
    <w:rsid w:val="000B6AF7"/>
    <w:rsid w:val="000B7400"/>
    <w:rsid w:val="000B7619"/>
    <w:rsid w:val="000C31AE"/>
    <w:rsid w:val="000C4AC6"/>
    <w:rsid w:val="000C53A8"/>
    <w:rsid w:val="000C74C4"/>
    <w:rsid w:val="000C7FBC"/>
    <w:rsid w:val="000D1BEE"/>
    <w:rsid w:val="000D447C"/>
    <w:rsid w:val="000D6453"/>
    <w:rsid w:val="000D6AC5"/>
    <w:rsid w:val="000E0569"/>
    <w:rsid w:val="000E19F8"/>
    <w:rsid w:val="000E23EE"/>
    <w:rsid w:val="000E2470"/>
    <w:rsid w:val="000E35F3"/>
    <w:rsid w:val="000E52AC"/>
    <w:rsid w:val="000E58B1"/>
    <w:rsid w:val="000E67ED"/>
    <w:rsid w:val="000F03DF"/>
    <w:rsid w:val="000F058F"/>
    <w:rsid w:val="000F1970"/>
    <w:rsid w:val="000F258F"/>
    <w:rsid w:val="000F37C1"/>
    <w:rsid w:val="000F50CC"/>
    <w:rsid w:val="000F59A0"/>
    <w:rsid w:val="0010109A"/>
    <w:rsid w:val="00104565"/>
    <w:rsid w:val="00104DAC"/>
    <w:rsid w:val="00105088"/>
    <w:rsid w:val="00105889"/>
    <w:rsid w:val="0010621D"/>
    <w:rsid w:val="00107B73"/>
    <w:rsid w:val="0011144C"/>
    <w:rsid w:val="00112505"/>
    <w:rsid w:val="001133FD"/>
    <w:rsid w:val="00115123"/>
    <w:rsid w:val="0011595D"/>
    <w:rsid w:val="00116C13"/>
    <w:rsid w:val="001210AD"/>
    <w:rsid w:val="001215DC"/>
    <w:rsid w:val="0012357E"/>
    <w:rsid w:val="00125052"/>
    <w:rsid w:val="00125C4F"/>
    <w:rsid w:val="00125CB8"/>
    <w:rsid w:val="0012626E"/>
    <w:rsid w:val="0012697A"/>
    <w:rsid w:val="00126CB0"/>
    <w:rsid w:val="00136131"/>
    <w:rsid w:val="001366B2"/>
    <w:rsid w:val="00136D9C"/>
    <w:rsid w:val="00137C5D"/>
    <w:rsid w:val="00137D0A"/>
    <w:rsid w:val="00140D3E"/>
    <w:rsid w:val="00143A8A"/>
    <w:rsid w:val="00143F7C"/>
    <w:rsid w:val="001459F4"/>
    <w:rsid w:val="00145ADF"/>
    <w:rsid w:val="00146F19"/>
    <w:rsid w:val="00150C53"/>
    <w:rsid w:val="001520AC"/>
    <w:rsid w:val="001528A1"/>
    <w:rsid w:val="00152E00"/>
    <w:rsid w:val="001530ED"/>
    <w:rsid w:val="00153F26"/>
    <w:rsid w:val="00153F59"/>
    <w:rsid w:val="001543E3"/>
    <w:rsid w:val="00155258"/>
    <w:rsid w:val="00155648"/>
    <w:rsid w:val="001608F4"/>
    <w:rsid w:val="001622CB"/>
    <w:rsid w:val="00163B57"/>
    <w:rsid w:val="001674C7"/>
    <w:rsid w:val="001712C6"/>
    <w:rsid w:val="001723BD"/>
    <w:rsid w:val="00173510"/>
    <w:rsid w:val="001736F8"/>
    <w:rsid w:val="0017411C"/>
    <w:rsid w:val="00174B27"/>
    <w:rsid w:val="001756BB"/>
    <w:rsid w:val="001756D7"/>
    <w:rsid w:val="00176AE9"/>
    <w:rsid w:val="00176DD0"/>
    <w:rsid w:val="00180804"/>
    <w:rsid w:val="0018083F"/>
    <w:rsid w:val="00182423"/>
    <w:rsid w:val="00182DB0"/>
    <w:rsid w:val="00184BEE"/>
    <w:rsid w:val="00190D42"/>
    <w:rsid w:val="00190DEB"/>
    <w:rsid w:val="00191B7F"/>
    <w:rsid w:val="001933FD"/>
    <w:rsid w:val="00193610"/>
    <w:rsid w:val="001971BB"/>
    <w:rsid w:val="00197289"/>
    <w:rsid w:val="001A0A57"/>
    <w:rsid w:val="001A1D47"/>
    <w:rsid w:val="001A23C4"/>
    <w:rsid w:val="001A421B"/>
    <w:rsid w:val="001A5A36"/>
    <w:rsid w:val="001A68DF"/>
    <w:rsid w:val="001A6D88"/>
    <w:rsid w:val="001A78ED"/>
    <w:rsid w:val="001A7AA3"/>
    <w:rsid w:val="001B05B2"/>
    <w:rsid w:val="001B1DE3"/>
    <w:rsid w:val="001B2AF8"/>
    <w:rsid w:val="001B346B"/>
    <w:rsid w:val="001B48F4"/>
    <w:rsid w:val="001B6D44"/>
    <w:rsid w:val="001B70B1"/>
    <w:rsid w:val="001B75FA"/>
    <w:rsid w:val="001B7B76"/>
    <w:rsid w:val="001C0424"/>
    <w:rsid w:val="001C2413"/>
    <w:rsid w:val="001C4579"/>
    <w:rsid w:val="001C5747"/>
    <w:rsid w:val="001C7648"/>
    <w:rsid w:val="001C7AF5"/>
    <w:rsid w:val="001D08F4"/>
    <w:rsid w:val="001D0D2B"/>
    <w:rsid w:val="001D357A"/>
    <w:rsid w:val="001D41CC"/>
    <w:rsid w:val="001D586F"/>
    <w:rsid w:val="001D6FA7"/>
    <w:rsid w:val="001D75AB"/>
    <w:rsid w:val="001E111E"/>
    <w:rsid w:val="001E27B3"/>
    <w:rsid w:val="001E2EE9"/>
    <w:rsid w:val="001E36BF"/>
    <w:rsid w:val="001E4124"/>
    <w:rsid w:val="001E6495"/>
    <w:rsid w:val="001E6B25"/>
    <w:rsid w:val="001F07EA"/>
    <w:rsid w:val="001F0DE7"/>
    <w:rsid w:val="001F0E65"/>
    <w:rsid w:val="001F2AA8"/>
    <w:rsid w:val="001F3A15"/>
    <w:rsid w:val="001F5AA3"/>
    <w:rsid w:val="001F5DA3"/>
    <w:rsid w:val="00200472"/>
    <w:rsid w:val="00203E2D"/>
    <w:rsid w:val="00204165"/>
    <w:rsid w:val="00205B1D"/>
    <w:rsid w:val="00207B71"/>
    <w:rsid w:val="00214628"/>
    <w:rsid w:val="00214F52"/>
    <w:rsid w:val="00217477"/>
    <w:rsid w:val="00220494"/>
    <w:rsid w:val="00220E41"/>
    <w:rsid w:val="002230D7"/>
    <w:rsid w:val="0022359E"/>
    <w:rsid w:val="0022404F"/>
    <w:rsid w:val="00224C63"/>
    <w:rsid w:val="00224EFF"/>
    <w:rsid w:val="00225413"/>
    <w:rsid w:val="00225E53"/>
    <w:rsid w:val="00226038"/>
    <w:rsid w:val="00230CFB"/>
    <w:rsid w:val="00231977"/>
    <w:rsid w:val="002328DA"/>
    <w:rsid w:val="00232FBB"/>
    <w:rsid w:val="00233612"/>
    <w:rsid w:val="00234985"/>
    <w:rsid w:val="00235ADA"/>
    <w:rsid w:val="00236401"/>
    <w:rsid w:val="00244115"/>
    <w:rsid w:val="002442F2"/>
    <w:rsid w:val="00244F32"/>
    <w:rsid w:val="00246144"/>
    <w:rsid w:val="00246152"/>
    <w:rsid w:val="0024678C"/>
    <w:rsid w:val="00250184"/>
    <w:rsid w:val="0025413B"/>
    <w:rsid w:val="00256294"/>
    <w:rsid w:val="00256E4E"/>
    <w:rsid w:val="00257B5F"/>
    <w:rsid w:val="00260DDE"/>
    <w:rsid w:val="00261AB5"/>
    <w:rsid w:val="00261D74"/>
    <w:rsid w:val="00262D41"/>
    <w:rsid w:val="002630A2"/>
    <w:rsid w:val="002637EC"/>
    <w:rsid w:val="00263FC3"/>
    <w:rsid w:val="00264213"/>
    <w:rsid w:val="00265603"/>
    <w:rsid w:val="00267082"/>
    <w:rsid w:val="00267A68"/>
    <w:rsid w:val="002700AD"/>
    <w:rsid w:val="00270B97"/>
    <w:rsid w:val="002740E5"/>
    <w:rsid w:val="002744BC"/>
    <w:rsid w:val="00275C25"/>
    <w:rsid w:val="00275F01"/>
    <w:rsid w:val="00276262"/>
    <w:rsid w:val="00276EDB"/>
    <w:rsid w:val="002779D0"/>
    <w:rsid w:val="00280F6D"/>
    <w:rsid w:val="00280FC8"/>
    <w:rsid w:val="00284BA9"/>
    <w:rsid w:val="0028504F"/>
    <w:rsid w:val="002857F2"/>
    <w:rsid w:val="00286A5C"/>
    <w:rsid w:val="00286BED"/>
    <w:rsid w:val="0029006F"/>
    <w:rsid w:val="00290CC6"/>
    <w:rsid w:val="00291254"/>
    <w:rsid w:val="00292FE3"/>
    <w:rsid w:val="00295A53"/>
    <w:rsid w:val="002970AB"/>
    <w:rsid w:val="002A0683"/>
    <w:rsid w:val="002A0942"/>
    <w:rsid w:val="002A2B2A"/>
    <w:rsid w:val="002A4FCA"/>
    <w:rsid w:val="002A542E"/>
    <w:rsid w:val="002A76E0"/>
    <w:rsid w:val="002A7DA2"/>
    <w:rsid w:val="002B03AA"/>
    <w:rsid w:val="002B25CE"/>
    <w:rsid w:val="002B28BC"/>
    <w:rsid w:val="002B4494"/>
    <w:rsid w:val="002B48B7"/>
    <w:rsid w:val="002B604E"/>
    <w:rsid w:val="002B623B"/>
    <w:rsid w:val="002B6D73"/>
    <w:rsid w:val="002B6E07"/>
    <w:rsid w:val="002B7B33"/>
    <w:rsid w:val="002C0ADD"/>
    <w:rsid w:val="002C2B2D"/>
    <w:rsid w:val="002C4C0F"/>
    <w:rsid w:val="002C5DF4"/>
    <w:rsid w:val="002C6021"/>
    <w:rsid w:val="002C76B5"/>
    <w:rsid w:val="002D0A16"/>
    <w:rsid w:val="002D0D6A"/>
    <w:rsid w:val="002D0DC8"/>
    <w:rsid w:val="002D14A1"/>
    <w:rsid w:val="002D3730"/>
    <w:rsid w:val="002D5116"/>
    <w:rsid w:val="002D5856"/>
    <w:rsid w:val="002D720C"/>
    <w:rsid w:val="002D7830"/>
    <w:rsid w:val="002E0717"/>
    <w:rsid w:val="002E1A21"/>
    <w:rsid w:val="002E212A"/>
    <w:rsid w:val="002E2A8C"/>
    <w:rsid w:val="002E3435"/>
    <w:rsid w:val="002E4AF1"/>
    <w:rsid w:val="002E7D72"/>
    <w:rsid w:val="002F0A78"/>
    <w:rsid w:val="002F108E"/>
    <w:rsid w:val="002F1872"/>
    <w:rsid w:val="002F5E59"/>
    <w:rsid w:val="002F71A6"/>
    <w:rsid w:val="00300781"/>
    <w:rsid w:val="003013BC"/>
    <w:rsid w:val="00302208"/>
    <w:rsid w:val="00303B68"/>
    <w:rsid w:val="003046D0"/>
    <w:rsid w:val="00307B58"/>
    <w:rsid w:val="003102AA"/>
    <w:rsid w:val="003131DC"/>
    <w:rsid w:val="003135E0"/>
    <w:rsid w:val="00313CAC"/>
    <w:rsid w:val="00315542"/>
    <w:rsid w:val="00315D35"/>
    <w:rsid w:val="00317974"/>
    <w:rsid w:val="0032043F"/>
    <w:rsid w:val="0032298F"/>
    <w:rsid w:val="003232DE"/>
    <w:rsid w:val="0032494C"/>
    <w:rsid w:val="003250A9"/>
    <w:rsid w:val="003255F1"/>
    <w:rsid w:val="00326970"/>
    <w:rsid w:val="00330458"/>
    <w:rsid w:val="00330773"/>
    <w:rsid w:val="00330EF9"/>
    <w:rsid w:val="00333E00"/>
    <w:rsid w:val="0033492D"/>
    <w:rsid w:val="003362F8"/>
    <w:rsid w:val="00336705"/>
    <w:rsid w:val="0034599F"/>
    <w:rsid w:val="00346DFC"/>
    <w:rsid w:val="003475A4"/>
    <w:rsid w:val="003478C3"/>
    <w:rsid w:val="00350820"/>
    <w:rsid w:val="00351965"/>
    <w:rsid w:val="00351B0C"/>
    <w:rsid w:val="003523DD"/>
    <w:rsid w:val="00353BB6"/>
    <w:rsid w:val="0035594E"/>
    <w:rsid w:val="00355FD7"/>
    <w:rsid w:val="003565A7"/>
    <w:rsid w:val="00356894"/>
    <w:rsid w:val="003573B8"/>
    <w:rsid w:val="00360F38"/>
    <w:rsid w:val="003633B3"/>
    <w:rsid w:val="0036506E"/>
    <w:rsid w:val="00365CAC"/>
    <w:rsid w:val="00366569"/>
    <w:rsid w:val="00367B66"/>
    <w:rsid w:val="00367FF3"/>
    <w:rsid w:val="00370AA2"/>
    <w:rsid w:val="00370CC4"/>
    <w:rsid w:val="00373221"/>
    <w:rsid w:val="00373F3F"/>
    <w:rsid w:val="00375232"/>
    <w:rsid w:val="00377176"/>
    <w:rsid w:val="00380180"/>
    <w:rsid w:val="00380CD4"/>
    <w:rsid w:val="00381495"/>
    <w:rsid w:val="00382B51"/>
    <w:rsid w:val="0038435F"/>
    <w:rsid w:val="00384F1F"/>
    <w:rsid w:val="00387623"/>
    <w:rsid w:val="00390306"/>
    <w:rsid w:val="00390655"/>
    <w:rsid w:val="003907ED"/>
    <w:rsid w:val="00394C48"/>
    <w:rsid w:val="00395D8F"/>
    <w:rsid w:val="003962AC"/>
    <w:rsid w:val="00396827"/>
    <w:rsid w:val="003971A0"/>
    <w:rsid w:val="003A1E6A"/>
    <w:rsid w:val="003A2982"/>
    <w:rsid w:val="003A3B91"/>
    <w:rsid w:val="003A58DF"/>
    <w:rsid w:val="003A6E17"/>
    <w:rsid w:val="003A7AFB"/>
    <w:rsid w:val="003A7AFC"/>
    <w:rsid w:val="003B2000"/>
    <w:rsid w:val="003B27F1"/>
    <w:rsid w:val="003B340E"/>
    <w:rsid w:val="003B70C6"/>
    <w:rsid w:val="003B76EE"/>
    <w:rsid w:val="003C0A70"/>
    <w:rsid w:val="003C21E7"/>
    <w:rsid w:val="003C38DB"/>
    <w:rsid w:val="003C4818"/>
    <w:rsid w:val="003C49B3"/>
    <w:rsid w:val="003C624E"/>
    <w:rsid w:val="003C64BF"/>
    <w:rsid w:val="003C6873"/>
    <w:rsid w:val="003D0192"/>
    <w:rsid w:val="003D118D"/>
    <w:rsid w:val="003D156A"/>
    <w:rsid w:val="003D158E"/>
    <w:rsid w:val="003D265C"/>
    <w:rsid w:val="003D61E5"/>
    <w:rsid w:val="003D7DD5"/>
    <w:rsid w:val="003E0DBB"/>
    <w:rsid w:val="003E11ED"/>
    <w:rsid w:val="003E1D7C"/>
    <w:rsid w:val="003E3162"/>
    <w:rsid w:val="003E31CA"/>
    <w:rsid w:val="003E34F1"/>
    <w:rsid w:val="003E4B06"/>
    <w:rsid w:val="003E790A"/>
    <w:rsid w:val="003E7F93"/>
    <w:rsid w:val="003F1004"/>
    <w:rsid w:val="003F3D13"/>
    <w:rsid w:val="003F40E2"/>
    <w:rsid w:val="003F61BD"/>
    <w:rsid w:val="003F6719"/>
    <w:rsid w:val="003F68C2"/>
    <w:rsid w:val="003F6BC5"/>
    <w:rsid w:val="003F7EEE"/>
    <w:rsid w:val="0040019F"/>
    <w:rsid w:val="00400CF4"/>
    <w:rsid w:val="00400F4B"/>
    <w:rsid w:val="00401618"/>
    <w:rsid w:val="004019C5"/>
    <w:rsid w:val="00402583"/>
    <w:rsid w:val="00405107"/>
    <w:rsid w:val="00405A03"/>
    <w:rsid w:val="0040653C"/>
    <w:rsid w:val="00406FC0"/>
    <w:rsid w:val="00407984"/>
    <w:rsid w:val="004104E7"/>
    <w:rsid w:val="0041149A"/>
    <w:rsid w:val="00413B8E"/>
    <w:rsid w:val="00413D93"/>
    <w:rsid w:val="0041794D"/>
    <w:rsid w:val="00417D50"/>
    <w:rsid w:val="00417F95"/>
    <w:rsid w:val="0042107D"/>
    <w:rsid w:val="004226DF"/>
    <w:rsid w:val="00423891"/>
    <w:rsid w:val="00424F8D"/>
    <w:rsid w:val="00430873"/>
    <w:rsid w:val="00431383"/>
    <w:rsid w:val="00431D62"/>
    <w:rsid w:val="0043209F"/>
    <w:rsid w:val="004326F1"/>
    <w:rsid w:val="00433343"/>
    <w:rsid w:val="004340B1"/>
    <w:rsid w:val="0043466E"/>
    <w:rsid w:val="00434FF1"/>
    <w:rsid w:val="004369B4"/>
    <w:rsid w:val="00437E76"/>
    <w:rsid w:val="00441CEF"/>
    <w:rsid w:val="0044343A"/>
    <w:rsid w:val="0044509C"/>
    <w:rsid w:val="004454E3"/>
    <w:rsid w:val="004458C4"/>
    <w:rsid w:val="0044641D"/>
    <w:rsid w:val="004467DA"/>
    <w:rsid w:val="004468B8"/>
    <w:rsid w:val="00446D51"/>
    <w:rsid w:val="00446E85"/>
    <w:rsid w:val="00447724"/>
    <w:rsid w:val="0044789A"/>
    <w:rsid w:val="00447931"/>
    <w:rsid w:val="00452904"/>
    <w:rsid w:val="00453CED"/>
    <w:rsid w:val="004543D6"/>
    <w:rsid w:val="00456B21"/>
    <w:rsid w:val="00456E4C"/>
    <w:rsid w:val="004573C0"/>
    <w:rsid w:val="00461B57"/>
    <w:rsid w:val="00461E25"/>
    <w:rsid w:val="00463B21"/>
    <w:rsid w:val="004655A8"/>
    <w:rsid w:val="004675A7"/>
    <w:rsid w:val="0047002C"/>
    <w:rsid w:val="00470496"/>
    <w:rsid w:val="00470AD6"/>
    <w:rsid w:val="0047157A"/>
    <w:rsid w:val="00471FAD"/>
    <w:rsid w:val="00472A7A"/>
    <w:rsid w:val="004752B6"/>
    <w:rsid w:val="00476490"/>
    <w:rsid w:val="0047663B"/>
    <w:rsid w:val="00477A12"/>
    <w:rsid w:val="00477A43"/>
    <w:rsid w:val="00477BBB"/>
    <w:rsid w:val="00477C18"/>
    <w:rsid w:val="00480425"/>
    <w:rsid w:val="004805D8"/>
    <w:rsid w:val="00483457"/>
    <w:rsid w:val="00484FBB"/>
    <w:rsid w:val="00486EEC"/>
    <w:rsid w:val="004909A9"/>
    <w:rsid w:val="00490CDA"/>
    <w:rsid w:val="004914FF"/>
    <w:rsid w:val="0049170B"/>
    <w:rsid w:val="00492B48"/>
    <w:rsid w:val="0049335A"/>
    <w:rsid w:val="00494935"/>
    <w:rsid w:val="00494FC8"/>
    <w:rsid w:val="004A02E8"/>
    <w:rsid w:val="004A047D"/>
    <w:rsid w:val="004A0668"/>
    <w:rsid w:val="004A08EA"/>
    <w:rsid w:val="004A12BD"/>
    <w:rsid w:val="004A2D10"/>
    <w:rsid w:val="004A50D8"/>
    <w:rsid w:val="004A5898"/>
    <w:rsid w:val="004A5A6F"/>
    <w:rsid w:val="004A5C77"/>
    <w:rsid w:val="004A798D"/>
    <w:rsid w:val="004B103E"/>
    <w:rsid w:val="004B3272"/>
    <w:rsid w:val="004B3293"/>
    <w:rsid w:val="004B33F1"/>
    <w:rsid w:val="004B3E9D"/>
    <w:rsid w:val="004B516A"/>
    <w:rsid w:val="004B54CB"/>
    <w:rsid w:val="004B57CE"/>
    <w:rsid w:val="004B5AD9"/>
    <w:rsid w:val="004B70D6"/>
    <w:rsid w:val="004B789C"/>
    <w:rsid w:val="004B7D32"/>
    <w:rsid w:val="004C17A5"/>
    <w:rsid w:val="004C1A94"/>
    <w:rsid w:val="004C2D67"/>
    <w:rsid w:val="004C3030"/>
    <w:rsid w:val="004C4334"/>
    <w:rsid w:val="004C4DA6"/>
    <w:rsid w:val="004C61E4"/>
    <w:rsid w:val="004C763D"/>
    <w:rsid w:val="004C7E71"/>
    <w:rsid w:val="004D12BA"/>
    <w:rsid w:val="004D1B98"/>
    <w:rsid w:val="004D3934"/>
    <w:rsid w:val="004D39DB"/>
    <w:rsid w:val="004D3F36"/>
    <w:rsid w:val="004D6248"/>
    <w:rsid w:val="004D6C31"/>
    <w:rsid w:val="004D7EFE"/>
    <w:rsid w:val="004E08A0"/>
    <w:rsid w:val="004E42FB"/>
    <w:rsid w:val="004E5FB0"/>
    <w:rsid w:val="004E6B48"/>
    <w:rsid w:val="004E7595"/>
    <w:rsid w:val="004E75C4"/>
    <w:rsid w:val="004F2AB2"/>
    <w:rsid w:val="004F3CD7"/>
    <w:rsid w:val="004F42CC"/>
    <w:rsid w:val="004F49FD"/>
    <w:rsid w:val="004F6913"/>
    <w:rsid w:val="004F7839"/>
    <w:rsid w:val="00500825"/>
    <w:rsid w:val="0050189B"/>
    <w:rsid w:val="00503014"/>
    <w:rsid w:val="005038CC"/>
    <w:rsid w:val="00503ADD"/>
    <w:rsid w:val="0050565E"/>
    <w:rsid w:val="00505D3E"/>
    <w:rsid w:val="00506489"/>
    <w:rsid w:val="00507B0C"/>
    <w:rsid w:val="005108FC"/>
    <w:rsid w:val="00510F15"/>
    <w:rsid w:val="005117C7"/>
    <w:rsid w:val="00512739"/>
    <w:rsid w:val="005131C9"/>
    <w:rsid w:val="00513BA7"/>
    <w:rsid w:val="00513C66"/>
    <w:rsid w:val="00514DC4"/>
    <w:rsid w:val="00515219"/>
    <w:rsid w:val="0051547F"/>
    <w:rsid w:val="00515783"/>
    <w:rsid w:val="005176C0"/>
    <w:rsid w:val="00520B2F"/>
    <w:rsid w:val="00520E43"/>
    <w:rsid w:val="00522691"/>
    <w:rsid w:val="00522EDD"/>
    <w:rsid w:val="00523087"/>
    <w:rsid w:val="0052395B"/>
    <w:rsid w:val="005241BD"/>
    <w:rsid w:val="00524FB2"/>
    <w:rsid w:val="00525CC5"/>
    <w:rsid w:val="0052648C"/>
    <w:rsid w:val="00527D9D"/>
    <w:rsid w:val="0053206F"/>
    <w:rsid w:val="0053244B"/>
    <w:rsid w:val="00532C63"/>
    <w:rsid w:val="00533CB3"/>
    <w:rsid w:val="005346ED"/>
    <w:rsid w:val="00534A06"/>
    <w:rsid w:val="00536551"/>
    <w:rsid w:val="00537482"/>
    <w:rsid w:val="005401C0"/>
    <w:rsid w:val="0054107E"/>
    <w:rsid w:val="00541FA8"/>
    <w:rsid w:val="0054242C"/>
    <w:rsid w:val="00542596"/>
    <w:rsid w:val="0054333B"/>
    <w:rsid w:val="0054434B"/>
    <w:rsid w:val="0055223F"/>
    <w:rsid w:val="0055353B"/>
    <w:rsid w:val="00556B84"/>
    <w:rsid w:val="005570F9"/>
    <w:rsid w:val="0056496C"/>
    <w:rsid w:val="00566ECE"/>
    <w:rsid w:val="00567E51"/>
    <w:rsid w:val="005706D1"/>
    <w:rsid w:val="00570ADF"/>
    <w:rsid w:val="00570E9F"/>
    <w:rsid w:val="00571379"/>
    <w:rsid w:val="005735B4"/>
    <w:rsid w:val="0057444F"/>
    <w:rsid w:val="00574506"/>
    <w:rsid w:val="00576042"/>
    <w:rsid w:val="0057710D"/>
    <w:rsid w:val="00580523"/>
    <w:rsid w:val="00582181"/>
    <w:rsid w:val="00582E8A"/>
    <w:rsid w:val="00583030"/>
    <w:rsid w:val="005835EF"/>
    <w:rsid w:val="005836FA"/>
    <w:rsid w:val="00584643"/>
    <w:rsid w:val="005856AB"/>
    <w:rsid w:val="00585E6F"/>
    <w:rsid w:val="005870EB"/>
    <w:rsid w:val="00587255"/>
    <w:rsid w:val="00587BBA"/>
    <w:rsid w:val="00590474"/>
    <w:rsid w:val="00592109"/>
    <w:rsid w:val="005935DF"/>
    <w:rsid w:val="005957E3"/>
    <w:rsid w:val="005960D2"/>
    <w:rsid w:val="005962D3"/>
    <w:rsid w:val="00596EE2"/>
    <w:rsid w:val="00596F04"/>
    <w:rsid w:val="005A0B05"/>
    <w:rsid w:val="005A2F0A"/>
    <w:rsid w:val="005A536F"/>
    <w:rsid w:val="005A5D40"/>
    <w:rsid w:val="005A5F0B"/>
    <w:rsid w:val="005A774A"/>
    <w:rsid w:val="005A78F9"/>
    <w:rsid w:val="005B0A14"/>
    <w:rsid w:val="005B2F59"/>
    <w:rsid w:val="005B4AB8"/>
    <w:rsid w:val="005C0CED"/>
    <w:rsid w:val="005C1096"/>
    <w:rsid w:val="005C202F"/>
    <w:rsid w:val="005C20CA"/>
    <w:rsid w:val="005C501F"/>
    <w:rsid w:val="005C5823"/>
    <w:rsid w:val="005C5BC8"/>
    <w:rsid w:val="005C5D7B"/>
    <w:rsid w:val="005C70E9"/>
    <w:rsid w:val="005C759E"/>
    <w:rsid w:val="005C7771"/>
    <w:rsid w:val="005D01F8"/>
    <w:rsid w:val="005D4238"/>
    <w:rsid w:val="005D4AE0"/>
    <w:rsid w:val="005E2802"/>
    <w:rsid w:val="005E36BE"/>
    <w:rsid w:val="005E3705"/>
    <w:rsid w:val="005E4297"/>
    <w:rsid w:val="005E5CBB"/>
    <w:rsid w:val="005E626C"/>
    <w:rsid w:val="005E7668"/>
    <w:rsid w:val="005F01EE"/>
    <w:rsid w:val="005F4B10"/>
    <w:rsid w:val="005F57B8"/>
    <w:rsid w:val="005F5985"/>
    <w:rsid w:val="005F5A46"/>
    <w:rsid w:val="005F6A4D"/>
    <w:rsid w:val="005F7633"/>
    <w:rsid w:val="005F7655"/>
    <w:rsid w:val="005F79F0"/>
    <w:rsid w:val="00600959"/>
    <w:rsid w:val="0060157B"/>
    <w:rsid w:val="006018EC"/>
    <w:rsid w:val="006026A0"/>
    <w:rsid w:val="006038E6"/>
    <w:rsid w:val="006042D0"/>
    <w:rsid w:val="00604C6C"/>
    <w:rsid w:val="00605E15"/>
    <w:rsid w:val="006067D3"/>
    <w:rsid w:val="006068AD"/>
    <w:rsid w:val="00606B8C"/>
    <w:rsid w:val="00610909"/>
    <w:rsid w:val="00612689"/>
    <w:rsid w:val="00613655"/>
    <w:rsid w:val="00614456"/>
    <w:rsid w:val="0061674E"/>
    <w:rsid w:val="0061721D"/>
    <w:rsid w:val="0061738D"/>
    <w:rsid w:val="0061741D"/>
    <w:rsid w:val="0061766A"/>
    <w:rsid w:val="00617DAD"/>
    <w:rsid w:val="00621A11"/>
    <w:rsid w:val="0062260A"/>
    <w:rsid w:val="0062360D"/>
    <w:rsid w:val="00623964"/>
    <w:rsid w:val="00623CFF"/>
    <w:rsid w:val="00624D69"/>
    <w:rsid w:val="00626A93"/>
    <w:rsid w:val="006276EB"/>
    <w:rsid w:val="00631B75"/>
    <w:rsid w:val="006328CE"/>
    <w:rsid w:val="006333B6"/>
    <w:rsid w:val="006333C7"/>
    <w:rsid w:val="006338EE"/>
    <w:rsid w:val="00634165"/>
    <w:rsid w:val="006342E7"/>
    <w:rsid w:val="00635689"/>
    <w:rsid w:val="00637F15"/>
    <w:rsid w:val="00643715"/>
    <w:rsid w:val="00643D2D"/>
    <w:rsid w:val="00644236"/>
    <w:rsid w:val="006454CF"/>
    <w:rsid w:val="006458E6"/>
    <w:rsid w:val="00646147"/>
    <w:rsid w:val="006467A2"/>
    <w:rsid w:val="0065092A"/>
    <w:rsid w:val="006509F1"/>
    <w:rsid w:val="00650DB3"/>
    <w:rsid w:val="0065144E"/>
    <w:rsid w:val="00652014"/>
    <w:rsid w:val="006521FA"/>
    <w:rsid w:val="00652777"/>
    <w:rsid w:val="00652D5D"/>
    <w:rsid w:val="0065372A"/>
    <w:rsid w:val="00653D2D"/>
    <w:rsid w:val="00654AA9"/>
    <w:rsid w:val="00655D10"/>
    <w:rsid w:val="0065609A"/>
    <w:rsid w:val="00656DE6"/>
    <w:rsid w:val="0066075D"/>
    <w:rsid w:val="00661BBC"/>
    <w:rsid w:val="006623CD"/>
    <w:rsid w:val="00662A5C"/>
    <w:rsid w:val="00662CF1"/>
    <w:rsid w:val="00665C4D"/>
    <w:rsid w:val="00667D05"/>
    <w:rsid w:val="00667F74"/>
    <w:rsid w:val="00670ACA"/>
    <w:rsid w:val="0067131C"/>
    <w:rsid w:val="00672188"/>
    <w:rsid w:val="006746D3"/>
    <w:rsid w:val="00675620"/>
    <w:rsid w:val="00676C93"/>
    <w:rsid w:val="006807B5"/>
    <w:rsid w:val="0068198E"/>
    <w:rsid w:val="00682A24"/>
    <w:rsid w:val="00685A5B"/>
    <w:rsid w:val="00685B0D"/>
    <w:rsid w:val="00686AB0"/>
    <w:rsid w:val="00687FCB"/>
    <w:rsid w:val="0069115F"/>
    <w:rsid w:val="00691DD7"/>
    <w:rsid w:val="006924D0"/>
    <w:rsid w:val="00692ADB"/>
    <w:rsid w:val="006941A0"/>
    <w:rsid w:val="0069601B"/>
    <w:rsid w:val="00696663"/>
    <w:rsid w:val="00696C62"/>
    <w:rsid w:val="00696FB8"/>
    <w:rsid w:val="006A21F9"/>
    <w:rsid w:val="006A3750"/>
    <w:rsid w:val="006A3D60"/>
    <w:rsid w:val="006A51CA"/>
    <w:rsid w:val="006A56C4"/>
    <w:rsid w:val="006A5AFD"/>
    <w:rsid w:val="006A7D42"/>
    <w:rsid w:val="006B1FD2"/>
    <w:rsid w:val="006B2189"/>
    <w:rsid w:val="006B2B26"/>
    <w:rsid w:val="006B2C0B"/>
    <w:rsid w:val="006B344D"/>
    <w:rsid w:val="006B41A0"/>
    <w:rsid w:val="006B4DE4"/>
    <w:rsid w:val="006B526B"/>
    <w:rsid w:val="006B620E"/>
    <w:rsid w:val="006B69E2"/>
    <w:rsid w:val="006C0B1E"/>
    <w:rsid w:val="006C1924"/>
    <w:rsid w:val="006C1C0C"/>
    <w:rsid w:val="006C2415"/>
    <w:rsid w:val="006C293A"/>
    <w:rsid w:val="006C3EA6"/>
    <w:rsid w:val="006C40B2"/>
    <w:rsid w:val="006C5184"/>
    <w:rsid w:val="006C593C"/>
    <w:rsid w:val="006C699F"/>
    <w:rsid w:val="006D0F22"/>
    <w:rsid w:val="006D155A"/>
    <w:rsid w:val="006D59E1"/>
    <w:rsid w:val="006D6082"/>
    <w:rsid w:val="006D6380"/>
    <w:rsid w:val="006D6615"/>
    <w:rsid w:val="006D7521"/>
    <w:rsid w:val="006D7A69"/>
    <w:rsid w:val="006E23A7"/>
    <w:rsid w:val="006E574C"/>
    <w:rsid w:val="006E591D"/>
    <w:rsid w:val="006F0A2E"/>
    <w:rsid w:val="006F1FEE"/>
    <w:rsid w:val="006F2714"/>
    <w:rsid w:val="006F3DC1"/>
    <w:rsid w:val="006F3DC2"/>
    <w:rsid w:val="006F5035"/>
    <w:rsid w:val="006F511B"/>
    <w:rsid w:val="006F607D"/>
    <w:rsid w:val="006F60FF"/>
    <w:rsid w:val="006F7377"/>
    <w:rsid w:val="0070013C"/>
    <w:rsid w:val="00702119"/>
    <w:rsid w:val="00703B9D"/>
    <w:rsid w:val="007055E1"/>
    <w:rsid w:val="00710977"/>
    <w:rsid w:val="00711039"/>
    <w:rsid w:val="00711AAC"/>
    <w:rsid w:val="00714299"/>
    <w:rsid w:val="00714746"/>
    <w:rsid w:val="0071494B"/>
    <w:rsid w:val="0071580E"/>
    <w:rsid w:val="007162DF"/>
    <w:rsid w:val="00722564"/>
    <w:rsid w:val="00725000"/>
    <w:rsid w:val="00726A62"/>
    <w:rsid w:val="00731FF2"/>
    <w:rsid w:val="00732A70"/>
    <w:rsid w:val="0073323E"/>
    <w:rsid w:val="00734D2D"/>
    <w:rsid w:val="00735CAD"/>
    <w:rsid w:val="00737B70"/>
    <w:rsid w:val="007408A1"/>
    <w:rsid w:val="007432D1"/>
    <w:rsid w:val="00744BF8"/>
    <w:rsid w:val="007451E8"/>
    <w:rsid w:val="007477FC"/>
    <w:rsid w:val="00752128"/>
    <w:rsid w:val="00752B55"/>
    <w:rsid w:val="00752F28"/>
    <w:rsid w:val="00753289"/>
    <w:rsid w:val="00753A85"/>
    <w:rsid w:val="00753FCE"/>
    <w:rsid w:val="0075474A"/>
    <w:rsid w:val="00755908"/>
    <w:rsid w:val="0075781F"/>
    <w:rsid w:val="007611A9"/>
    <w:rsid w:val="00761D27"/>
    <w:rsid w:val="00762596"/>
    <w:rsid w:val="007633C3"/>
    <w:rsid w:val="007640CD"/>
    <w:rsid w:val="00764A42"/>
    <w:rsid w:val="00764B57"/>
    <w:rsid w:val="00764F42"/>
    <w:rsid w:val="00766352"/>
    <w:rsid w:val="00766F5B"/>
    <w:rsid w:val="00767356"/>
    <w:rsid w:val="007700F1"/>
    <w:rsid w:val="007719D7"/>
    <w:rsid w:val="00771D24"/>
    <w:rsid w:val="00772BD3"/>
    <w:rsid w:val="007749DF"/>
    <w:rsid w:val="00776047"/>
    <w:rsid w:val="00777394"/>
    <w:rsid w:val="007774CD"/>
    <w:rsid w:val="007807EF"/>
    <w:rsid w:val="00780FF9"/>
    <w:rsid w:val="007839D2"/>
    <w:rsid w:val="0078408F"/>
    <w:rsid w:val="007843AC"/>
    <w:rsid w:val="0078541F"/>
    <w:rsid w:val="00785B1D"/>
    <w:rsid w:val="00785E0F"/>
    <w:rsid w:val="007878FB"/>
    <w:rsid w:val="0079412B"/>
    <w:rsid w:val="00795E61"/>
    <w:rsid w:val="00796A52"/>
    <w:rsid w:val="007A2501"/>
    <w:rsid w:val="007A2A4F"/>
    <w:rsid w:val="007A2A90"/>
    <w:rsid w:val="007A3D24"/>
    <w:rsid w:val="007A4D6F"/>
    <w:rsid w:val="007A5E00"/>
    <w:rsid w:val="007B5126"/>
    <w:rsid w:val="007B61D0"/>
    <w:rsid w:val="007B6730"/>
    <w:rsid w:val="007C16BA"/>
    <w:rsid w:val="007C1918"/>
    <w:rsid w:val="007C5800"/>
    <w:rsid w:val="007C66F9"/>
    <w:rsid w:val="007C7C9F"/>
    <w:rsid w:val="007D12F6"/>
    <w:rsid w:val="007D1623"/>
    <w:rsid w:val="007D1844"/>
    <w:rsid w:val="007D1F63"/>
    <w:rsid w:val="007D246A"/>
    <w:rsid w:val="007D248A"/>
    <w:rsid w:val="007D3E36"/>
    <w:rsid w:val="007D4B4E"/>
    <w:rsid w:val="007D4B58"/>
    <w:rsid w:val="007D508D"/>
    <w:rsid w:val="007D5655"/>
    <w:rsid w:val="007D5A73"/>
    <w:rsid w:val="007E4558"/>
    <w:rsid w:val="007E63CA"/>
    <w:rsid w:val="007F04A0"/>
    <w:rsid w:val="00800908"/>
    <w:rsid w:val="008017BE"/>
    <w:rsid w:val="00802748"/>
    <w:rsid w:val="00803757"/>
    <w:rsid w:val="00803981"/>
    <w:rsid w:val="008060C4"/>
    <w:rsid w:val="008073C4"/>
    <w:rsid w:val="0081087A"/>
    <w:rsid w:val="00812CC9"/>
    <w:rsid w:val="0081322A"/>
    <w:rsid w:val="00813595"/>
    <w:rsid w:val="008137DC"/>
    <w:rsid w:val="008152CE"/>
    <w:rsid w:val="00820509"/>
    <w:rsid w:val="00821FF3"/>
    <w:rsid w:val="00822041"/>
    <w:rsid w:val="00822B08"/>
    <w:rsid w:val="00824BEF"/>
    <w:rsid w:val="0082525B"/>
    <w:rsid w:val="00825C8A"/>
    <w:rsid w:val="00826D7E"/>
    <w:rsid w:val="00827157"/>
    <w:rsid w:val="008275C3"/>
    <w:rsid w:val="008311C6"/>
    <w:rsid w:val="008319C3"/>
    <w:rsid w:val="0083214C"/>
    <w:rsid w:val="00833297"/>
    <w:rsid w:val="008344B3"/>
    <w:rsid w:val="00834DB9"/>
    <w:rsid w:val="00835447"/>
    <w:rsid w:val="00835DC6"/>
    <w:rsid w:val="00835EEB"/>
    <w:rsid w:val="008360C5"/>
    <w:rsid w:val="00836127"/>
    <w:rsid w:val="00841520"/>
    <w:rsid w:val="008426F1"/>
    <w:rsid w:val="00842EF0"/>
    <w:rsid w:val="0084348C"/>
    <w:rsid w:val="00844416"/>
    <w:rsid w:val="0084455D"/>
    <w:rsid w:val="008458D6"/>
    <w:rsid w:val="00845CD0"/>
    <w:rsid w:val="00845E59"/>
    <w:rsid w:val="0084653E"/>
    <w:rsid w:val="008468F4"/>
    <w:rsid w:val="00852CFD"/>
    <w:rsid w:val="00854354"/>
    <w:rsid w:val="00854906"/>
    <w:rsid w:val="008553A5"/>
    <w:rsid w:val="00856BD2"/>
    <w:rsid w:val="00857959"/>
    <w:rsid w:val="00862A62"/>
    <w:rsid w:val="00862D0A"/>
    <w:rsid w:val="00862FFB"/>
    <w:rsid w:val="008647A8"/>
    <w:rsid w:val="00866415"/>
    <w:rsid w:val="00866AB4"/>
    <w:rsid w:val="00870782"/>
    <w:rsid w:val="008707E6"/>
    <w:rsid w:val="008713EB"/>
    <w:rsid w:val="00873C96"/>
    <w:rsid w:val="00874EB9"/>
    <w:rsid w:val="00876443"/>
    <w:rsid w:val="008778C2"/>
    <w:rsid w:val="00880065"/>
    <w:rsid w:val="008820D0"/>
    <w:rsid w:val="0088298F"/>
    <w:rsid w:val="00882CAD"/>
    <w:rsid w:val="00884121"/>
    <w:rsid w:val="008862AF"/>
    <w:rsid w:val="0088634B"/>
    <w:rsid w:val="008870CC"/>
    <w:rsid w:val="00890E27"/>
    <w:rsid w:val="00891A05"/>
    <w:rsid w:val="00891BFA"/>
    <w:rsid w:val="00892164"/>
    <w:rsid w:val="00892948"/>
    <w:rsid w:val="00892E67"/>
    <w:rsid w:val="00894F9B"/>
    <w:rsid w:val="0089709F"/>
    <w:rsid w:val="008974D6"/>
    <w:rsid w:val="0089786C"/>
    <w:rsid w:val="008A0874"/>
    <w:rsid w:val="008A0A0C"/>
    <w:rsid w:val="008A1091"/>
    <w:rsid w:val="008A17E9"/>
    <w:rsid w:val="008A30C3"/>
    <w:rsid w:val="008A3652"/>
    <w:rsid w:val="008A4085"/>
    <w:rsid w:val="008A511D"/>
    <w:rsid w:val="008A5F76"/>
    <w:rsid w:val="008A7761"/>
    <w:rsid w:val="008A7D65"/>
    <w:rsid w:val="008B0225"/>
    <w:rsid w:val="008B06A3"/>
    <w:rsid w:val="008B13DD"/>
    <w:rsid w:val="008B37F3"/>
    <w:rsid w:val="008C19BE"/>
    <w:rsid w:val="008C1E97"/>
    <w:rsid w:val="008C3A2A"/>
    <w:rsid w:val="008C3BB8"/>
    <w:rsid w:val="008C4EFB"/>
    <w:rsid w:val="008C548C"/>
    <w:rsid w:val="008C5904"/>
    <w:rsid w:val="008D03DB"/>
    <w:rsid w:val="008D2A5D"/>
    <w:rsid w:val="008D4775"/>
    <w:rsid w:val="008D547C"/>
    <w:rsid w:val="008D5D05"/>
    <w:rsid w:val="008D7715"/>
    <w:rsid w:val="008D7F1F"/>
    <w:rsid w:val="008E38B3"/>
    <w:rsid w:val="008E4280"/>
    <w:rsid w:val="008E45F4"/>
    <w:rsid w:val="008E5B58"/>
    <w:rsid w:val="008E5B9E"/>
    <w:rsid w:val="008E726D"/>
    <w:rsid w:val="008F1066"/>
    <w:rsid w:val="008F14EC"/>
    <w:rsid w:val="008F2952"/>
    <w:rsid w:val="008F2C45"/>
    <w:rsid w:val="008F42CA"/>
    <w:rsid w:val="008F536C"/>
    <w:rsid w:val="008F7932"/>
    <w:rsid w:val="008F7E9A"/>
    <w:rsid w:val="009011F3"/>
    <w:rsid w:val="00902163"/>
    <w:rsid w:val="00902CD7"/>
    <w:rsid w:val="00902F35"/>
    <w:rsid w:val="00904174"/>
    <w:rsid w:val="00904672"/>
    <w:rsid w:val="009058BF"/>
    <w:rsid w:val="00907E8D"/>
    <w:rsid w:val="00913B69"/>
    <w:rsid w:val="00913E8A"/>
    <w:rsid w:val="00914522"/>
    <w:rsid w:val="00914FCD"/>
    <w:rsid w:val="00915979"/>
    <w:rsid w:val="0091767E"/>
    <w:rsid w:val="00917B33"/>
    <w:rsid w:val="009208B9"/>
    <w:rsid w:val="009209A3"/>
    <w:rsid w:val="00920C89"/>
    <w:rsid w:val="00921739"/>
    <w:rsid w:val="00921747"/>
    <w:rsid w:val="00921B19"/>
    <w:rsid w:val="00922DB3"/>
    <w:rsid w:val="00923A3E"/>
    <w:rsid w:val="00923A9E"/>
    <w:rsid w:val="00923E7A"/>
    <w:rsid w:val="00925569"/>
    <w:rsid w:val="0092625B"/>
    <w:rsid w:val="00926D45"/>
    <w:rsid w:val="00927C3A"/>
    <w:rsid w:val="00930B80"/>
    <w:rsid w:val="00930BB0"/>
    <w:rsid w:val="00931958"/>
    <w:rsid w:val="00933AEC"/>
    <w:rsid w:val="00933FD6"/>
    <w:rsid w:val="0093603A"/>
    <w:rsid w:val="00940A79"/>
    <w:rsid w:val="00941234"/>
    <w:rsid w:val="009414A1"/>
    <w:rsid w:val="00942B02"/>
    <w:rsid w:val="00942ED3"/>
    <w:rsid w:val="00945EFD"/>
    <w:rsid w:val="009460F7"/>
    <w:rsid w:val="00946E63"/>
    <w:rsid w:val="0094745C"/>
    <w:rsid w:val="00947486"/>
    <w:rsid w:val="0095129A"/>
    <w:rsid w:val="009514EA"/>
    <w:rsid w:val="00952E50"/>
    <w:rsid w:val="00953921"/>
    <w:rsid w:val="0095532D"/>
    <w:rsid w:val="00955673"/>
    <w:rsid w:val="00956866"/>
    <w:rsid w:val="00956CDC"/>
    <w:rsid w:val="009629C6"/>
    <w:rsid w:val="009635D5"/>
    <w:rsid w:val="009637C4"/>
    <w:rsid w:val="00966B0E"/>
    <w:rsid w:val="00966B10"/>
    <w:rsid w:val="00971109"/>
    <w:rsid w:val="00971252"/>
    <w:rsid w:val="00973126"/>
    <w:rsid w:val="0097407B"/>
    <w:rsid w:val="009759F1"/>
    <w:rsid w:val="00975C34"/>
    <w:rsid w:val="00980BC3"/>
    <w:rsid w:val="009815CE"/>
    <w:rsid w:val="00982C2D"/>
    <w:rsid w:val="00983A72"/>
    <w:rsid w:val="00984DB1"/>
    <w:rsid w:val="009860BA"/>
    <w:rsid w:val="0098771E"/>
    <w:rsid w:val="0099105F"/>
    <w:rsid w:val="00994FC1"/>
    <w:rsid w:val="00995933"/>
    <w:rsid w:val="00996FA3"/>
    <w:rsid w:val="009A07B0"/>
    <w:rsid w:val="009A0B8F"/>
    <w:rsid w:val="009A1A57"/>
    <w:rsid w:val="009A2F91"/>
    <w:rsid w:val="009A3D37"/>
    <w:rsid w:val="009A5A16"/>
    <w:rsid w:val="009A6B26"/>
    <w:rsid w:val="009B17CE"/>
    <w:rsid w:val="009B2A50"/>
    <w:rsid w:val="009B534A"/>
    <w:rsid w:val="009B58AF"/>
    <w:rsid w:val="009B594E"/>
    <w:rsid w:val="009B6561"/>
    <w:rsid w:val="009B6C8E"/>
    <w:rsid w:val="009B7085"/>
    <w:rsid w:val="009C0053"/>
    <w:rsid w:val="009C0C44"/>
    <w:rsid w:val="009C1646"/>
    <w:rsid w:val="009C3BD8"/>
    <w:rsid w:val="009C3D4C"/>
    <w:rsid w:val="009C4980"/>
    <w:rsid w:val="009C5178"/>
    <w:rsid w:val="009C6AE4"/>
    <w:rsid w:val="009C751C"/>
    <w:rsid w:val="009D1AB4"/>
    <w:rsid w:val="009D1DD7"/>
    <w:rsid w:val="009D23A3"/>
    <w:rsid w:val="009D2A50"/>
    <w:rsid w:val="009D3CDD"/>
    <w:rsid w:val="009D400A"/>
    <w:rsid w:val="009D6B28"/>
    <w:rsid w:val="009E1545"/>
    <w:rsid w:val="009E1965"/>
    <w:rsid w:val="009E334B"/>
    <w:rsid w:val="009E38D8"/>
    <w:rsid w:val="009E4D5E"/>
    <w:rsid w:val="009E4FA9"/>
    <w:rsid w:val="009E69E8"/>
    <w:rsid w:val="009E6A48"/>
    <w:rsid w:val="009F0203"/>
    <w:rsid w:val="009F18AD"/>
    <w:rsid w:val="009F2F28"/>
    <w:rsid w:val="009F311E"/>
    <w:rsid w:val="009F3515"/>
    <w:rsid w:val="009F4B24"/>
    <w:rsid w:val="009F4D32"/>
    <w:rsid w:val="009F6726"/>
    <w:rsid w:val="009F7508"/>
    <w:rsid w:val="00A061D1"/>
    <w:rsid w:val="00A062C8"/>
    <w:rsid w:val="00A064D6"/>
    <w:rsid w:val="00A07D68"/>
    <w:rsid w:val="00A107DB"/>
    <w:rsid w:val="00A11265"/>
    <w:rsid w:val="00A11A1D"/>
    <w:rsid w:val="00A11D50"/>
    <w:rsid w:val="00A1298C"/>
    <w:rsid w:val="00A13BB9"/>
    <w:rsid w:val="00A13DFE"/>
    <w:rsid w:val="00A162D8"/>
    <w:rsid w:val="00A17646"/>
    <w:rsid w:val="00A17661"/>
    <w:rsid w:val="00A203F2"/>
    <w:rsid w:val="00A2114B"/>
    <w:rsid w:val="00A26027"/>
    <w:rsid w:val="00A26B05"/>
    <w:rsid w:val="00A27D23"/>
    <w:rsid w:val="00A31462"/>
    <w:rsid w:val="00A339C8"/>
    <w:rsid w:val="00A33D43"/>
    <w:rsid w:val="00A33FB5"/>
    <w:rsid w:val="00A344D4"/>
    <w:rsid w:val="00A345F6"/>
    <w:rsid w:val="00A3600F"/>
    <w:rsid w:val="00A40453"/>
    <w:rsid w:val="00A42821"/>
    <w:rsid w:val="00A46381"/>
    <w:rsid w:val="00A46C33"/>
    <w:rsid w:val="00A472C6"/>
    <w:rsid w:val="00A47528"/>
    <w:rsid w:val="00A52D71"/>
    <w:rsid w:val="00A53893"/>
    <w:rsid w:val="00A539AD"/>
    <w:rsid w:val="00A5506C"/>
    <w:rsid w:val="00A5538B"/>
    <w:rsid w:val="00A55C57"/>
    <w:rsid w:val="00A55D3D"/>
    <w:rsid w:val="00A6076C"/>
    <w:rsid w:val="00A608A3"/>
    <w:rsid w:val="00A626D7"/>
    <w:rsid w:val="00A635BA"/>
    <w:rsid w:val="00A63986"/>
    <w:rsid w:val="00A64B3F"/>
    <w:rsid w:val="00A65B41"/>
    <w:rsid w:val="00A66705"/>
    <w:rsid w:val="00A66E1E"/>
    <w:rsid w:val="00A70097"/>
    <w:rsid w:val="00A70146"/>
    <w:rsid w:val="00A701E5"/>
    <w:rsid w:val="00A7291B"/>
    <w:rsid w:val="00A72F0B"/>
    <w:rsid w:val="00A736FF"/>
    <w:rsid w:val="00A759D8"/>
    <w:rsid w:val="00A76887"/>
    <w:rsid w:val="00A76BE9"/>
    <w:rsid w:val="00A80141"/>
    <w:rsid w:val="00A809E5"/>
    <w:rsid w:val="00A818F2"/>
    <w:rsid w:val="00A83132"/>
    <w:rsid w:val="00A8331A"/>
    <w:rsid w:val="00A83AFD"/>
    <w:rsid w:val="00A84001"/>
    <w:rsid w:val="00A85A1B"/>
    <w:rsid w:val="00A864A2"/>
    <w:rsid w:val="00A8710A"/>
    <w:rsid w:val="00A87E25"/>
    <w:rsid w:val="00A90A2B"/>
    <w:rsid w:val="00A916D1"/>
    <w:rsid w:val="00A9397E"/>
    <w:rsid w:val="00A946EA"/>
    <w:rsid w:val="00A9634A"/>
    <w:rsid w:val="00A96656"/>
    <w:rsid w:val="00A97619"/>
    <w:rsid w:val="00AA121C"/>
    <w:rsid w:val="00AA266E"/>
    <w:rsid w:val="00AA33C9"/>
    <w:rsid w:val="00AA407D"/>
    <w:rsid w:val="00AA4673"/>
    <w:rsid w:val="00AB01EF"/>
    <w:rsid w:val="00AB067D"/>
    <w:rsid w:val="00AB11E6"/>
    <w:rsid w:val="00AB1A65"/>
    <w:rsid w:val="00AB1C0C"/>
    <w:rsid w:val="00AB3480"/>
    <w:rsid w:val="00AB4946"/>
    <w:rsid w:val="00AC1055"/>
    <w:rsid w:val="00AC29DD"/>
    <w:rsid w:val="00AC3406"/>
    <w:rsid w:val="00AC4881"/>
    <w:rsid w:val="00AC5969"/>
    <w:rsid w:val="00AC5A93"/>
    <w:rsid w:val="00AC5CC3"/>
    <w:rsid w:val="00AC6344"/>
    <w:rsid w:val="00AC6CED"/>
    <w:rsid w:val="00AC722F"/>
    <w:rsid w:val="00AD0EA4"/>
    <w:rsid w:val="00AD13C4"/>
    <w:rsid w:val="00AD2378"/>
    <w:rsid w:val="00AD3ABB"/>
    <w:rsid w:val="00AD4447"/>
    <w:rsid w:val="00AD453B"/>
    <w:rsid w:val="00AD4C24"/>
    <w:rsid w:val="00AD5CCA"/>
    <w:rsid w:val="00AD60A7"/>
    <w:rsid w:val="00AD638C"/>
    <w:rsid w:val="00AD7031"/>
    <w:rsid w:val="00AD7574"/>
    <w:rsid w:val="00AE018B"/>
    <w:rsid w:val="00AE1D37"/>
    <w:rsid w:val="00AE1E65"/>
    <w:rsid w:val="00AE35E3"/>
    <w:rsid w:val="00AE4E41"/>
    <w:rsid w:val="00AE5817"/>
    <w:rsid w:val="00AE5A03"/>
    <w:rsid w:val="00AE6E4D"/>
    <w:rsid w:val="00AE749B"/>
    <w:rsid w:val="00AF1F01"/>
    <w:rsid w:val="00AF2390"/>
    <w:rsid w:val="00AF3E31"/>
    <w:rsid w:val="00AF4E7A"/>
    <w:rsid w:val="00AF5923"/>
    <w:rsid w:val="00AF63A0"/>
    <w:rsid w:val="00AF6BAB"/>
    <w:rsid w:val="00B001A5"/>
    <w:rsid w:val="00B01707"/>
    <w:rsid w:val="00B01912"/>
    <w:rsid w:val="00B0378C"/>
    <w:rsid w:val="00B03861"/>
    <w:rsid w:val="00B04180"/>
    <w:rsid w:val="00B0534D"/>
    <w:rsid w:val="00B061DD"/>
    <w:rsid w:val="00B06DB9"/>
    <w:rsid w:val="00B10212"/>
    <w:rsid w:val="00B1076E"/>
    <w:rsid w:val="00B1198F"/>
    <w:rsid w:val="00B147EB"/>
    <w:rsid w:val="00B16C46"/>
    <w:rsid w:val="00B17178"/>
    <w:rsid w:val="00B22A1A"/>
    <w:rsid w:val="00B22F15"/>
    <w:rsid w:val="00B237F7"/>
    <w:rsid w:val="00B25FA0"/>
    <w:rsid w:val="00B27D98"/>
    <w:rsid w:val="00B308FB"/>
    <w:rsid w:val="00B30D6A"/>
    <w:rsid w:val="00B31320"/>
    <w:rsid w:val="00B324A1"/>
    <w:rsid w:val="00B324CB"/>
    <w:rsid w:val="00B339FA"/>
    <w:rsid w:val="00B36830"/>
    <w:rsid w:val="00B40C3C"/>
    <w:rsid w:val="00B40FD9"/>
    <w:rsid w:val="00B42BCA"/>
    <w:rsid w:val="00B455EA"/>
    <w:rsid w:val="00B4632F"/>
    <w:rsid w:val="00B51804"/>
    <w:rsid w:val="00B51DD6"/>
    <w:rsid w:val="00B52147"/>
    <w:rsid w:val="00B53668"/>
    <w:rsid w:val="00B54033"/>
    <w:rsid w:val="00B54038"/>
    <w:rsid w:val="00B548B2"/>
    <w:rsid w:val="00B55711"/>
    <w:rsid w:val="00B620C6"/>
    <w:rsid w:val="00B662AC"/>
    <w:rsid w:val="00B663D7"/>
    <w:rsid w:val="00B670A1"/>
    <w:rsid w:val="00B6794C"/>
    <w:rsid w:val="00B71ED4"/>
    <w:rsid w:val="00B7230D"/>
    <w:rsid w:val="00B7244B"/>
    <w:rsid w:val="00B735DB"/>
    <w:rsid w:val="00B75C8D"/>
    <w:rsid w:val="00B7761C"/>
    <w:rsid w:val="00B800D8"/>
    <w:rsid w:val="00B824AF"/>
    <w:rsid w:val="00B83D85"/>
    <w:rsid w:val="00B84F25"/>
    <w:rsid w:val="00B85971"/>
    <w:rsid w:val="00B85DEA"/>
    <w:rsid w:val="00B87517"/>
    <w:rsid w:val="00B901A3"/>
    <w:rsid w:val="00B91221"/>
    <w:rsid w:val="00B943FC"/>
    <w:rsid w:val="00B95123"/>
    <w:rsid w:val="00B96DD9"/>
    <w:rsid w:val="00B9727B"/>
    <w:rsid w:val="00B97689"/>
    <w:rsid w:val="00BA0F48"/>
    <w:rsid w:val="00BA1676"/>
    <w:rsid w:val="00BA2A6E"/>
    <w:rsid w:val="00BA3437"/>
    <w:rsid w:val="00BA4F8E"/>
    <w:rsid w:val="00BA5DA9"/>
    <w:rsid w:val="00BA6225"/>
    <w:rsid w:val="00BA7C68"/>
    <w:rsid w:val="00BB13E9"/>
    <w:rsid w:val="00BB17D9"/>
    <w:rsid w:val="00BB19F9"/>
    <w:rsid w:val="00BB35C3"/>
    <w:rsid w:val="00BB506F"/>
    <w:rsid w:val="00BB54F9"/>
    <w:rsid w:val="00BB724E"/>
    <w:rsid w:val="00BC1078"/>
    <w:rsid w:val="00BC14C6"/>
    <w:rsid w:val="00BC16C9"/>
    <w:rsid w:val="00BC180D"/>
    <w:rsid w:val="00BC27B3"/>
    <w:rsid w:val="00BC28FC"/>
    <w:rsid w:val="00BC398C"/>
    <w:rsid w:val="00BC3BC1"/>
    <w:rsid w:val="00BC70E6"/>
    <w:rsid w:val="00BD1EB2"/>
    <w:rsid w:val="00BD785B"/>
    <w:rsid w:val="00BE134A"/>
    <w:rsid w:val="00BE1FAF"/>
    <w:rsid w:val="00BE2C53"/>
    <w:rsid w:val="00BE339E"/>
    <w:rsid w:val="00BE443A"/>
    <w:rsid w:val="00BE5797"/>
    <w:rsid w:val="00BE6377"/>
    <w:rsid w:val="00BF1413"/>
    <w:rsid w:val="00BF396E"/>
    <w:rsid w:val="00BF437B"/>
    <w:rsid w:val="00BF4532"/>
    <w:rsid w:val="00BF4D91"/>
    <w:rsid w:val="00BF4F67"/>
    <w:rsid w:val="00BF572D"/>
    <w:rsid w:val="00C00FC4"/>
    <w:rsid w:val="00C01A25"/>
    <w:rsid w:val="00C03001"/>
    <w:rsid w:val="00C03EA9"/>
    <w:rsid w:val="00C04234"/>
    <w:rsid w:val="00C047E5"/>
    <w:rsid w:val="00C07495"/>
    <w:rsid w:val="00C07EA2"/>
    <w:rsid w:val="00C10156"/>
    <w:rsid w:val="00C10E8D"/>
    <w:rsid w:val="00C12E4A"/>
    <w:rsid w:val="00C13DAE"/>
    <w:rsid w:val="00C16C08"/>
    <w:rsid w:val="00C16C5E"/>
    <w:rsid w:val="00C16D9A"/>
    <w:rsid w:val="00C17EDE"/>
    <w:rsid w:val="00C20010"/>
    <w:rsid w:val="00C2055C"/>
    <w:rsid w:val="00C218F9"/>
    <w:rsid w:val="00C24872"/>
    <w:rsid w:val="00C25CDB"/>
    <w:rsid w:val="00C27CA6"/>
    <w:rsid w:val="00C309DB"/>
    <w:rsid w:val="00C34052"/>
    <w:rsid w:val="00C3432E"/>
    <w:rsid w:val="00C34D18"/>
    <w:rsid w:val="00C36457"/>
    <w:rsid w:val="00C36D18"/>
    <w:rsid w:val="00C40DBF"/>
    <w:rsid w:val="00C4155C"/>
    <w:rsid w:val="00C4321D"/>
    <w:rsid w:val="00C440E3"/>
    <w:rsid w:val="00C445FA"/>
    <w:rsid w:val="00C459CA"/>
    <w:rsid w:val="00C46081"/>
    <w:rsid w:val="00C46471"/>
    <w:rsid w:val="00C46504"/>
    <w:rsid w:val="00C476C3"/>
    <w:rsid w:val="00C51367"/>
    <w:rsid w:val="00C51DF4"/>
    <w:rsid w:val="00C5214A"/>
    <w:rsid w:val="00C5236A"/>
    <w:rsid w:val="00C52DF6"/>
    <w:rsid w:val="00C52E37"/>
    <w:rsid w:val="00C53807"/>
    <w:rsid w:val="00C54C93"/>
    <w:rsid w:val="00C55743"/>
    <w:rsid w:val="00C56A95"/>
    <w:rsid w:val="00C61226"/>
    <w:rsid w:val="00C628FA"/>
    <w:rsid w:val="00C62941"/>
    <w:rsid w:val="00C63669"/>
    <w:rsid w:val="00C63C1E"/>
    <w:rsid w:val="00C64EAC"/>
    <w:rsid w:val="00C67647"/>
    <w:rsid w:val="00C70291"/>
    <w:rsid w:val="00C70BFF"/>
    <w:rsid w:val="00C71605"/>
    <w:rsid w:val="00C73F81"/>
    <w:rsid w:val="00C74591"/>
    <w:rsid w:val="00C750D9"/>
    <w:rsid w:val="00C7641D"/>
    <w:rsid w:val="00C768E2"/>
    <w:rsid w:val="00C77CCF"/>
    <w:rsid w:val="00C814F8"/>
    <w:rsid w:val="00C81629"/>
    <w:rsid w:val="00C8162E"/>
    <w:rsid w:val="00C82797"/>
    <w:rsid w:val="00C84DE8"/>
    <w:rsid w:val="00C85327"/>
    <w:rsid w:val="00C85B38"/>
    <w:rsid w:val="00C871A2"/>
    <w:rsid w:val="00C875EB"/>
    <w:rsid w:val="00C87FF5"/>
    <w:rsid w:val="00C910F7"/>
    <w:rsid w:val="00C9148A"/>
    <w:rsid w:val="00C92713"/>
    <w:rsid w:val="00C92E5C"/>
    <w:rsid w:val="00C92ED7"/>
    <w:rsid w:val="00C92FBB"/>
    <w:rsid w:val="00C9307F"/>
    <w:rsid w:val="00C93431"/>
    <w:rsid w:val="00C95126"/>
    <w:rsid w:val="00C95129"/>
    <w:rsid w:val="00C975F1"/>
    <w:rsid w:val="00C97861"/>
    <w:rsid w:val="00CA031E"/>
    <w:rsid w:val="00CA1965"/>
    <w:rsid w:val="00CA280C"/>
    <w:rsid w:val="00CA2A20"/>
    <w:rsid w:val="00CA30D7"/>
    <w:rsid w:val="00CA46F6"/>
    <w:rsid w:val="00CA57FF"/>
    <w:rsid w:val="00CA727A"/>
    <w:rsid w:val="00CB0A7C"/>
    <w:rsid w:val="00CB103C"/>
    <w:rsid w:val="00CB470E"/>
    <w:rsid w:val="00CB6532"/>
    <w:rsid w:val="00CB67F1"/>
    <w:rsid w:val="00CC16E5"/>
    <w:rsid w:val="00CC2D68"/>
    <w:rsid w:val="00CC4D4B"/>
    <w:rsid w:val="00CC545E"/>
    <w:rsid w:val="00CC7775"/>
    <w:rsid w:val="00CD29F0"/>
    <w:rsid w:val="00CD3AEA"/>
    <w:rsid w:val="00CD42B3"/>
    <w:rsid w:val="00CD4B63"/>
    <w:rsid w:val="00CD4B66"/>
    <w:rsid w:val="00CD5274"/>
    <w:rsid w:val="00CD5C17"/>
    <w:rsid w:val="00CD623B"/>
    <w:rsid w:val="00CD6C85"/>
    <w:rsid w:val="00CE147F"/>
    <w:rsid w:val="00CE22E3"/>
    <w:rsid w:val="00CE237B"/>
    <w:rsid w:val="00CE43E1"/>
    <w:rsid w:val="00CE513E"/>
    <w:rsid w:val="00CE6144"/>
    <w:rsid w:val="00CE6CA7"/>
    <w:rsid w:val="00CF247A"/>
    <w:rsid w:val="00CF4A05"/>
    <w:rsid w:val="00CF4F20"/>
    <w:rsid w:val="00CF5568"/>
    <w:rsid w:val="00CF65C2"/>
    <w:rsid w:val="00D0086D"/>
    <w:rsid w:val="00D0232F"/>
    <w:rsid w:val="00D02446"/>
    <w:rsid w:val="00D0446C"/>
    <w:rsid w:val="00D05EC6"/>
    <w:rsid w:val="00D06709"/>
    <w:rsid w:val="00D06712"/>
    <w:rsid w:val="00D06C1B"/>
    <w:rsid w:val="00D07E91"/>
    <w:rsid w:val="00D11121"/>
    <w:rsid w:val="00D1129C"/>
    <w:rsid w:val="00D11466"/>
    <w:rsid w:val="00D1451E"/>
    <w:rsid w:val="00D146C2"/>
    <w:rsid w:val="00D15200"/>
    <w:rsid w:val="00D15680"/>
    <w:rsid w:val="00D15A86"/>
    <w:rsid w:val="00D15AE6"/>
    <w:rsid w:val="00D20BFA"/>
    <w:rsid w:val="00D21235"/>
    <w:rsid w:val="00D22A06"/>
    <w:rsid w:val="00D23931"/>
    <w:rsid w:val="00D2399B"/>
    <w:rsid w:val="00D24852"/>
    <w:rsid w:val="00D24E2C"/>
    <w:rsid w:val="00D2743B"/>
    <w:rsid w:val="00D327F9"/>
    <w:rsid w:val="00D344B8"/>
    <w:rsid w:val="00D41FF6"/>
    <w:rsid w:val="00D46C44"/>
    <w:rsid w:val="00D5141E"/>
    <w:rsid w:val="00D5233C"/>
    <w:rsid w:val="00D52AE2"/>
    <w:rsid w:val="00D53E7A"/>
    <w:rsid w:val="00D55089"/>
    <w:rsid w:val="00D55CEF"/>
    <w:rsid w:val="00D56DBC"/>
    <w:rsid w:val="00D5762B"/>
    <w:rsid w:val="00D60512"/>
    <w:rsid w:val="00D607C6"/>
    <w:rsid w:val="00D60FD7"/>
    <w:rsid w:val="00D613F4"/>
    <w:rsid w:val="00D61BE0"/>
    <w:rsid w:val="00D62E55"/>
    <w:rsid w:val="00D63488"/>
    <w:rsid w:val="00D63504"/>
    <w:rsid w:val="00D63A32"/>
    <w:rsid w:val="00D6697C"/>
    <w:rsid w:val="00D66E52"/>
    <w:rsid w:val="00D67B7C"/>
    <w:rsid w:val="00D71AFE"/>
    <w:rsid w:val="00D72549"/>
    <w:rsid w:val="00D73819"/>
    <w:rsid w:val="00D741BD"/>
    <w:rsid w:val="00D75258"/>
    <w:rsid w:val="00D759B0"/>
    <w:rsid w:val="00D77899"/>
    <w:rsid w:val="00D80785"/>
    <w:rsid w:val="00D81BE2"/>
    <w:rsid w:val="00D82567"/>
    <w:rsid w:val="00D82921"/>
    <w:rsid w:val="00D83DB5"/>
    <w:rsid w:val="00D83DED"/>
    <w:rsid w:val="00D844DC"/>
    <w:rsid w:val="00D8481A"/>
    <w:rsid w:val="00D85665"/>
    <w:rsid w:val="00D8719D"/>
    <w:rsid w:val="00D9103B"/>
    <w:rsid w:val="00D92EC6"/>
    <w:rsid w:val="00D92F3A"/>
    <w:rsid w:val="00D93640"/>
    <w:rsid w:val="00D93CF1"/>
    <w:rsid w:val="00D94103"/>
    <w:rsid w:val="00D94371"/>
    <w:rsid w:val="00D977B1"/>
    <w:rsid w:val="00DA0AB7"/>
    <w:rsid w:val="00DA0C2B"/>
    <w:rsid w:val="00DA1A5C"/>
    <w:rsid w:val="00DA1D8A"/>
    <w:rsid w:val="00DA2E07"/>
    <w:rsid w:val="00DA32FE"/>
    <w:rsid w:val="00DA6972"/>
    <w:rsid w:val="00DB00C9"/>
    <w:rsid w:val="00DB1002"/>
    <w:rsid w:val="00DB2283"/>
    <w:rsid w:val="00DB3E4C"/>
    <w:rsid w:val="00DB61CE"/>
    <w:rsid w:val="00DB6257"/>
    <w:rsid w:val="00DB6373"/>
    <w:rsid w:val="00DB6CEC"/>
    <w:rsid w:val="00DB71A2"/>
    <w:rsid w:val="00DB79F5"/>
    <w:rsid w:val="00DC0410"/>
    <w:rsid w:val="00DC138A"/>
    <w:rsid w:val="00DC14C2"/>
    <w:rsid w:val="00DC200E"/>
    <w:rsid w:val="00DC3778"/>
    <w:rsid w:val="00DD076D"/>
    <w:rsid w:val="00DD085A"/>
    <w:rsid w:val="00DD1B71"/>
    <w:rsid w:val="00DD36D3"/>
    <w:rsid w:val="00DD5A30"/>
    <w:rsid w:val="00DD6A18"/>
    <w:rsid w:val="00DD7DEB"/>
    <w:rsid w:val="00DE0FF7"/>
    <w:rsid w:val="00DE1394"/>
    <w:rsid w:val="00DE399A"/>
    <w:rsid w:val="00DE3DA6"/>
    <w:rsid w:val="00DE543B"/>
    <w:rsid w:val="00DE55B7"/>
    <w:rsid w:val="00DE746F"/>
    <w:rsid w:val="00DE7584"/>
    <w:rsid w:val="00DE7967"/>
    <w:rsid w:val="00DE7A96"/>
    <w:rsid w:val="00DE7F8C"/>
    <w:rsid w:val="00DF0FAE"/>
    <w:rsid w:val="00DF1459"/>
    <w:rsid w:val="00DF31AF"/>
    <w:rsid w:val="00DF3912"/>
    <w:rsid w:val="00DF3C12"/>
    <w:rsid w:val="00DF3C3F"/>
    <w:rsid w:val="00DF414C"/>
    <w:rsid w:val="00DF47DE"/>
    <w:rsid w:val="00DF4B35"/>
    <w:rsid w:val="00DF5C4A"/>
    <w:rsid w:val="00DF67C7"/>
    <w:rsid w:val="00DF68BA"/>
    <w:rsid w:val="00DF7583"/>
    <w:rsid w:val="00DF7B71"/>
    <w:rsid w:val="00E00A2B"/>
    <w:rsid w:val="00E00EC4"/>
    <w:rsid w:val="00E0201C"/>
    <w:rsid w:val="00E02996"/>
    <w:rsid w:val="00E02A31"/>
    <w:rsid w:val="00E04A51"/>
    <w:rsid w:val="00E05B2A"/>
    <w:rsid w:val="00E06302"/>
    <w:rsid w:val="00E063C1"/>
    <w:rsid w:val="00E0762A"/>
    <w:rsid w:val="00E0791D"/>
    <w:rsid w:val="00E07CC6"/>
    <w:rsid w:val="00E10984"/>
    <w:rsid w:val="00E112E7"/>
    <w:rsid w:val="00E13424"/>
    <w:rsid w:val="00E1480C"/>
    <w:rsid w:val="00E14D9D"/>
    <w:rsid w:val="00E1542D"/>
    <w:rsid w:val="00E154FF"/>
    <w:rsid w:val="00E161A8"/>
    <w:rsid w:val="00E16C63"/>
    <w:rsid w:val="00E17D24"/>
    <w:rsid w:val="00E20AA4"/>
    <w:rsid w:val="00E21BBE"/>
    <w:rsid w:val="00E21DAD"/>
    <w:rsid w:val="00E224B5"/>
    <w:rsid w:val="00E22CB6"/>
    <w:rsid w:val="00E233B6"/>
    <w:rsid w:val="00E25192"/>
    <w:rsid w:val="00E253A0"/>
    <w:rsid w:val="00E25824"/>
    <w:rsid w:val="00E268B8"/>
    <w:rsid w:val="00E30589"/>
    <w:rsid w:val="00E30BD4"/>
    <w:rsid w:val="00E30F3E"/>
    <w:rsid w:val="00E30F54"/>
    <w:rsid w:val="00E33247"/>
    <w:rsid w:val="00E34197"/>
    <w:rsid w:val="00E341FB"/>
    <w:rsid w:val="00E369C3"/>
    <w:rsid w:val="00E371A6"/>
    <w:rsid w:val="00E3734B"/>
    <w:rsid w:val="00E37FA1"/>
    <w:rsid w:val="00E40048"/>
    <w:rsid w:val="00E414E0"/>
    <w:rsid w:val="00E42BFE"/>
    <w:rsid w:val="00E43FB1"/>
    <w:rsid w:val="00E4478A"/>
    <w:rsid w:val="00E45A2B"/>
    <w:rsid w:val="00E45C94"/>
    <w:rsid w:val="00E46A29"/>
    <w:rsid w:val="00E502E4"/>
    <w:rsid w:val="00E5079E"/>
    <w:rsid w:val="00E509B3"/>
    <w:rsid w:val="00E53C77"/>
    <w:rsid w:val="00E54539"/>
    <w:rsid w:val="00E55482"/>
    <w:rsid w:val="00E554CE"/>
    <w:rsid w:val="00E55901"/>
    <w:rsid w:val="00E55C78"/>
    <w:rsid w:val="00E60849"/>
    <w:rsid w:val="00E6148C"/>
    <w:rsid w:val="00E61DC6"/>
    <w:rsid w:val="00E6246B"/>
    <w:rsid w:val="00E62822"/>
    <w:rsid w:val="00E6609C"/>
    <w:rsid w:val="00E6630A"/>
    <w:rsid w:val="00E66A61"/>
    <w:rsid w:val="00E67DD5"/>
    <w:rsid w:val="00E70330"/>
    <w:rsid w:val="00E71BB7"/>
    <w:rsid w:val="00E74164"/>
    <w:rsid w:val="00E743A8"/>
    <w:rsid w:val="00E74E63"/>
    <w:rsid w:val="00E76BB9"/>
    <w:rsid w:val="00E851E4"/>
    <w:rsid w:val="00E86A22"/>
    <w:rsid w:val="00E90061"/>
    <w:rsid w:val="00E90502"/>
    <w:rsid w:val="00E90A9D"/>
    <w:rsid w:val="00E9305E"/>
    <w:rsid w:val="00E943D7"/>
    <w:rsid w:val="00E94C63"/>
    <w:rsid w:val="00E95A79"/>
    <w:rsid w:val="00E964BD"/>
    <w:rsid w:val="00E9720D"/>
    <w:rsid w:val="00EA069F"/>
    <w:rsid w:val="00EA1D01"/>
    <w:rsid w:val="00EA3BAF"/>
    <w:rsid w:val="00EA4B53"/>
    <w:rsid w:val="00EA6253"/>
    <w:rsid w:val="00EB1235"/>
    <w:rsid w:val="00EB1330"/>
    <w:rsid w:val="00EB2703"/>
    <w:rsid w:val="00EB2B12"/>
    <w:rsid w:val="00EB3281"/>
    <w:rsid w:val="00EB335E"/>
    <w:rsid w:val="00EB47C8"/>
    <w:rsid w:val="00EB4C78"/>
    <w:rsid w:val="00EB5C26"/>
    <w:rsid w:val="00EC26ED"/>
    <w:rsid w:val="00EC2C6E"/>
    <w:rsid w:val="00EC307B"/>
    <w:rsid w:val="00EC3FDB"/>
    <w:rsid w:val="00EC64A2"/>
    <w:rsid w:val="00EC7555"/>
    <w:rsid w:val="00ED0817"/>
    <w:rsid w:val="00ED1E68"/>
    <w:rsid w:val="00ED4856"/>
    <w:rsid w:val="00ED5B31"/>
    <w:rsid w:val="00ED7D81"/>
    <w:rsid w:val="00EE0CD3"/>
    <w:rsid w:val="00EE27FC"/>
    <w:rsid w:val="00EE2DAD"/>
    <w:rsid w:val="00EE3BFB"/>
    <w:rsid w:val="00EE3C46"/>
    <w:rsid w:val="00EE5D48"/>
    <w:rsid w:val="00EF1E21"/>
    <w:rsid w:val="00EF3514"/>
    <w:rsid w:val="00EF3DCA"/>
    <w:rsid w:val="00EF5586"/>
    <w:rsid w:val="00EF5923"/>
    <w:rsid w:val="00EF7EBF"/>
    <w:rsid w:val="00F00E2D"/>
    <w:rsid w:val="00F0127D"/>
    <w:rsid w:val="00F01D10"/>
    <w:rsid w:val="00F047CB"/>
    <w:rsid w:val="00F07343"/>
    <w:rsid w:val="00F07672"/>
    <w:rsid w:val="00F10070"/>
    <w:rsid w:val="00F1078D"/>
    <w:rsid w:val="00F11059"/>
    <w:rsid w:val="00F122FA"/>
    <w:rsid w:val="00F147D9"/>
    <w:rsid w:val="00F14991"/>
    <w:rsid w:val="00F16B12"/>
    <w:rsid w:val="00F206CE"/>
    <w:rsid w:val="00F20E23"/>
    <w:rsid w:val="00F20EC4"/>
    <w:rsid w:val="00F21481"/>
    <w:rsid w:val="00F21573"/>
    <w:rsid w:val="00F21837"/>
    <w:rsid w:val="00F21BA0"/>
    <w:rsid w:val="00F21E9E"/>
    <w:rsid w:val="00F226FF"/>
    <w:rsid w:val="00F2326A"/>
    <w:rsid w:val="00F249DD"/>
    <w:rsid w:val="00F25767"/>
    <w:rsid w:val="00F25AA5"/>
    <w:rsid w:val="00F271FF"/>
    <w:rsid w:val="00F27705"/>
    <w:rsid w:val="00F27BA6"/>
    <w:rsid w:val="00F30B8B"/>
    <w:rsid w:val="00F3189A"/>
    <w:rsid w:val="00F31F6B"/>
    <w:rsid w:val="00F34B57"/>
    <w:rsid w:val="00F359CE"/>
    <w:rsid w:val="00F4134C"/>
    <w:rsid w:val="00F4187F"/>
    <w:rsid w:val="00F424F3"/>
    <w:rsid w:val="00F42E1B"/>
    <w:rsid w:val="00F433F3"/>
    <w:rsid w:val="00F44E95"/>
    <w:rsid w:val="00F467ED"/>
    <w:rsid w:val="00F50493"/>
    <w:rsid w:val="00F512DB"/>
    <w:rsid w:val="00F521B0"/>
    <w:rsid w:val="00F539EF"/>
    <w:rsid w:val="00F53C1F"/>
    <w:rsid w:val="00F5440F"/>
    <w:rsid w:val="00F565DB"/>
    <w:rsid w:val="00F63E83"/>
    <w:rsid w:val="00F6729A"/>
    <w:rsid w:val="00F70D80"/>
    <w:rsid w:val="00F71BD3"/>
    <w:rsid w:val="00F7225F"/>
    <w:rsid w:val="00F732A9"/>
    <w:rsid w:val="00F74131"/>
    <w:rsid w:val="00F75A62"/>
    <w:rsid w:val="00F75E98"/>
    <w:rsid w:val="00F77762"/>
    <w:rsid w:val="00F80099"/>
    <w:rsid w:val="00F81D02"/>
    <w:rsid w:val="00F830A7"/>
    <w:rsid w:val="00F83820"/>
    <w:rsid w:val="00F83945"/>
    <w:rsid w:val="00F84776"/>
    <w:rsid w:val="00F85C88"/>
    <w:rsid w:val="00F87A24"/>
    <w:rsid w:val="00F90EF6"/>
    <w:rsid w:val="00F925FF"/>
    <w:rsid w:val="00F93750"/>
    <w:rsid w:val="00F94443"/>
    <w:rsid w:val="00F953E8"/>
    <w:rsid w:val="00FA0637"/>
    <w:rsid w:val="00FA1FC9"/>
    <w:rsid w:val="00FA3CB5"/>
    <w:rsid w:val="00FA5149"/>
    <w:rsid w:val="00FA5BFF"/>
    <w:rsid w:val="00FA5D88"/>
    <w:rsid w:val="00FA5E99"/>
    <w:rsid w:val="00FA65FA"/>
    <w:rsid w:val="00FA6DC3"/>
    <w:rsid w:val="00FA709E"/>
    <w:rsid w:val="00FA70D2"/>
    <w:rsid w:val="00FA7C15"/>
    <w:rsid w:val="00FB0BF4"/>
    <w:rsid w:val="00FB1809"/>
    <w:rsid w:val="00FB1F32"/>
    <w:rsid w:val="00FB3612"/>
    <w:rsid w:val="00FB3E31"/>
    <w:rsid w:val="00FB442C"/>
    <w:rsid w:val="00FB478A"/>
    <w:rsid w:val="00FB47C4"/>
    <w:rsid w:val="00FB4E82"/>
    <w:rsid w:val="00FB75D9"/>
    <w:rsid w:val="00FB77D4"/>
    <w:rsid w:val="00FC0508"/>
    <w:rsid w:val="00FC5E21"/>
    <w:rsid w:val="00FC5F31"/>
    <w:rsid w:val="00FC5FE0"/>
    <w:rsid w:val="00FC634A"/>
    <w:rsid w:val="00FD09B6"/>
    <w:rsid w:val="00FD1E31"/>
    <w:rsid w:val="00FD41F9"/>
    <w:rsid w:val="00FD4281"/>
    <w:rsid w:val="00FD6DB6"/>
    <w:rsid w:val="00FD7C8A"/>
    <w:rsid w:val="00FE2B56"/>
    <w:rsid w:val="00FE2DE2"/>
    <w:rsid w:val="00FE2F98"/>
    <w:rsid w:val="00FE501C"/>
    <w:rsid w:val="00FE5403"/>
    <w:rsid w:val="00FE7109"/>
    <w:rsid w:val="00FE7B3F"/>
    <w:rsid w:val="00FF388B"/>
    <w:rsid w:val="00FF466A"/>
    <w:rsid w:val="00FF5354"/>
    <w:rsid w:val="00FF6408"/>
    <w:rsid w:val="15E03C21"/>
    <w:rsid w:val="287F7C7A"/>
    <w:rsid w:val="292C75A3"/>
    <w:rsid w:val="31E7668C"/>
    <w:rsid w:val="3329BCC1"/>
    <w:rsid w:val="34C9075E"/>
    <w:rsid w:val="3CB6C66B"/>
    <w:rsid w:val="42F1EA2D"/>
    <w:rsid w:val="4669A74C"/>
    <w:rsid w:val="6C85C8CC"/>
    <w:rsid w:val="71384E99"/>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4D0FA"/>
  <w15:docId w15:val="{0CBF5BBD-3036-4E8E-8D8E-8C048D11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heading 1" w:uiPriority="2" w:qFormat="1"/>
    <w:lsdException w:name="heading 2" w:uiPriority="3" w:qFormat="1"/>
    <w:lsdException w:name="heading 3" w:uiPriority="4" w:qFormat="1"/>
    <w:lsdException w:name="heading 4" w:uiPriority="5" w:qFormat="1"/>
    <w:lsdException w:name="heading 5" w:uiPriority="12"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 w:unhideWhenUsed="1"/>
    <w:lsdException w:name="List Bullet" w:semiHidden="1" w:uiPriority="99" w:unhideWhenUsed="1" w:qFormat="1"/>
    <w:lsdException w:name="List Number" w:uiPriority="99"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lsdException w:name="Light List Accent 3" w:uiPriority="61"/>
    <w:lsdException w:name="Light Grid Accent 3"/>
    <w:lsdException w:name="Medium Shading 1 Accent 3"/>
    <w:lsdException w:name="Medium Shading 2 Accent 3" w:uiPriority="64"/>
    <w:lsdException w:name="Medium List 1 Accent 3"/>
    <w:lsdException w:name="Medium List 2 Accent 3"/>
    <w:lsdException w:name="Medium Grid 1 Accent 3"/>
    <w:lsdException w:name="Medium Grid 2 Accent 3" w:uiPriority="68"/>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uiPriority="72"/>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0A14"/>
    <w:pPr>
      <w:spacing w:line="276" w:lineRule="auto"/>
    </w:pPr>
    <w:rPr>
      <w:rFonts w:ascii="Arial" w:hAnsi="Arial"/>
      <w:szCs w:val="22"/>
    </w:rPr>
  </w:style>
  <w:style w:type="paragraph" w:styleId="Heading1">
    <w:name w:val="heading 1"/>
    <w:basedOn w:val="Normal"/>
    <w:next w:val="Normal"/>
    <w:link w:val="Heading1Char"/>
    <w:uiPriority w:val="2"/>
    <w:qFormat/>
    <w:rsid w:val="00B04180"/>
    <w:pPr>
      <w:spacing w:before="240" w:after="240"/>
      <w:outlineLvl w:val="0"/>
    </w:pPr>
    <w:rPr>
      <w:rFonts w:eastAsia="Times New Roman" w:cs="Calibri"/>
      <w:b/>
      <w:caps/>
      <w:color w:val="00B0F0"/>
      <w:sz w:val="40"/>
      <w:szCs w:val="28"/>
      <w:lang w:bidi="en-US"/>
    </w:rPr>
  </w:style>
  <w:style w:type="paragraph" w:styleId="Heading2">
    <w:name w:val="heading 2"/>
    <w:basedOn w:val="Normal"/>
    <w:next w:val="Normal"/>
    <w:link w:val="Heading2Char"/>
    <w:uiPriority w:val="3"/>
    <w:qFormat/>
    <w:rsid w:val="00B04180"/>
    <w:pPr>
      <w:keepNext/>
      <w:keepLines/>
      <w:spacing w:before="240" w:after="240"/>
      <w:outlineLvl w:val="1"/>
    </w:pPr>
    <w:rPr>
      <w:rFonts w:eastAsia="Times New Roman"/>
      <w:b/>
      <w:bCs/>
      <w:color w:val="00B0F0"/>
      <w:sz w:val="28"/>
      <w:szCs w:val="26"/>
    </w:rPr>
  </w:style>
  <w:style w:type="paragraph" w:styleId="Heading3">
    <w:name w:val="heading 3"/>
    <w:basedOn w:val="Normal"/>
    <w:next w:val="Normal"/>
    <w:link w:val="Heading3Char"/>
    <w:uiPriority w:val="4"/>
    <w:qFormat/>
    <w:rsid w:val="00B04180"/>
    <w:pPr>
      <w:keepNext/>
      <w:keepLines/>
      <w:spacing w:before="240" w:after="240"/>
      <w:outlineLvl w:val="2"/>
    </w:pPr>
    <w:rPr>
      <w:rFonts w:eastAsia="Times New Roman"/>
      <w:b/>
      <w:bCs/>
      <w:sz w:val="24"/>
    </w:rPr>
  </w:style>
  <w:style w:type="paragraph" w:styleId="Heading4">
    <w:name w:val="heading 4"/>
    <w:basedOn w:val="Normal"/>
    <w:next w:val="Normal"/>
    <w:link w:val="Heading4Char"/>
    <w:uiPriority w:val="5"/>
    <w:qFormat/>
    <w:rsid w:val="00B04180"/>
    <w:pPr>
      <w:keepNext/>
      <w:keepLines/>
      <w:spacing w:before="240" w:after="240" w:line="240" w:lineRule="auto"/>
      <w:ind w:left="864" w:hanging="864"/>
      <w:outlineLvl w:val="3"/>
    </w:pPr>
    <w:rPr>
      <w:rFonts w:eastAsia="Times New Roman"/>
      <w:b/>
      <w:bCs/>
      <w:i/>
      <w:iCs/>
      <w:sz w:val="22"/>
      <w:lang w:val="es-ES" w:eastAsia="es-ES"/>
    </w:rPr>
  </w:style>
  <w:style w:type="paragraph" w:styleId="Heading5">
    <w:name w:val="heading 5"/>
    <w:basedOn w:val="Normal"/>
    <w:next w:val="Normal"/>
    <w:link w:val="Heading5Char"/>
    <w:uiPriority w:val="12"/>
    <w:qFormat/>
    <w:rsid w:val="00377176"/>
    <w:pPr>
      <w:keepNext/>
      <w:keepLines/>
      <w:spacing w:before="200" w:line="240" w:lineRule="auto"/>
      <w:ind w:left="1008" w:hanging="1008"/>
      <w:outlineLvl w:val="4"/>
    </w:pPr>
    <w:rPr>
      <w:rFonts w:eastAsia="Times New Roman"/>
      <w:color w:val="243F60"/>
      <w:lang w:val="es-ES" w:eastAsia="es-ES"/>
    </w:rPr>
  </w:style>
  <w:style w:type="paragraph" w:styleId="Heading6">
    <w:name w:val="heading 6"/>
    <w:basedOn w:val="Normal"/>
    <w:next w:val="Normal"/>
    <w:link w:val="Heading6Char"/>
    <w:uiPriority w:val="99"/>
    <w:qFormat/>
    <w:rsid w:val="00377176"/>
    <w:pPr>
      <w:keepNext/>
      <w:keepLines/>
      <w:spacing w:before="200" w:line="240" w:lineRule="auto"/>
      <w:ind w:left="1152" w:hanging="1152"/>
      <w:outlineLvl w:val="5"/>
    </w:pPr>
    <w:rPr>
      <w:rFonts w:eastAsia="Times New Roman"/>
      <w:i/>
      <w:iCs/>
      <w:color w:val="243F60"/>
      <w:lang w:val="es-ES" w:eastAsia="es-ES"/>
    </w:rPr>
  </w:style>
  <w:style w:type="paragraph" w:styleId="Heading7">
    <w:name w:val="heading 7"/>
    <w:basedOn w:val="Normal"/>
    <w:next w:val="Normal"/>
    <w:link w:val="Heading7Char"/>
    <w:uiPriority w:val="99"/>
    <w:qFormat/>
    <w:rsid w:val="00377176"/>
    <w:pPr>
      <w:keepNext/>
      <w:keepLines/>
      <w:spacing w:before="200" w:line="240" w:lineRule="auto"/>
      <w:ind w:left="1296" w:hanging="1296"/>
      <w:outlineLvl w:val="6"/>
    </w:pPr>
    <w:rPr>
      <w:rFonts w:eastAsia="Times New Roman"/>
      <w:i/>
      <w:iCs/>
      <w:color w:val="404040"/>
      <w:lang w:val="es-ES" w:eastAsia="es-ES"/>
    </w:rPr>
  </w:style>
  <w:style w:type="paragraph" w:styleId="Heading8">
    <w:name w:val="heading 8"/>
    <w:basedOn w:val="Normal"/>
    <w:next w:val="Normal"/>
    <w:link w:val="Heading8Char"/>
    <w:uiPriority w:val="99"/>
    <w:qFormat/>
    <w:rsid w:val="00377176"/>
    <w:pPr>
      <w:keepNext/>
      <w:keepLines/>
      <w:spacing w:before="200" w:line="240" w:lineRule="auto"/>
      <w:ind w:left="1440" w:hanging="1440"/>
      <w:outlineLvl w:val="7"/>
    </w:pPr>
    <w:rPr>
      <w:rFonts w:eastAsia="Times New Roman"/>
      <w:color w:val="404040"/>
      <w:szCs w:val="20"/>
      <w:lang w:val="es-ES" w:eastAsia="es-ES"/>
    </w:rPr>
  </w:style>
  <w:style w:type="paragraph" w:styleId="Heading9">
    <w:name w:val="heading 9"/>
    <w:basedOn w:val="Normal"/>
    <w:next w:val="Normal"/>
    <w:link w:val="Heading9Char"/>
    <w:uiPriority w:val="99"/>
    <w:qFormat/>
    <w:rsid w:val="00377176"/>
    <w:pPr>
      <w:keepNext/>
      <w:keepLines/>
      <w:spacing w:before="200" w:line="240" w:lineRule="auto"/>
      <w:ind w:left="1584" w:hanging="1584"/>
      <w:outlineLvl w:val="8"/>
    </w:pPr>
    <w:rPr>
      <w:rFonts w:eastAsia="Times New Roman"/>
      <w:i/>
      <w:iCs/>
      <w:color w:val="40404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B04180"/>
    <w:rPr>
      <w:rFonts w:ascii="Arial" w:eastAsia="Times New Roman" w:hAnsi="Arial" w:cs="Calibri"/>
      <w:b/>
      <w:caps/>
      <w:color w:val="00B0F0"/>
      <w:sz w:val="40"/>
      <w:szCs w:val="28"/>
      <w:lang w:bidi="en-US"/>
    </w:rPr>
  </w:style>
  <w:style w:type="character" w:customStyle="1" w:styleId="Heading2Char">
    <w:name w:val="Heading 2 Char"/>
    <w:link w:val="Heading2"/>
    <w:uiPriority w:val="3"/>
    <w:rsid w:val="00B04180"/>
    <w:rPr>
      <w:rFonts w:ascii="Arial" w:eastAsia="Times New Roman" w:hAnsi="Arial"/>
      <w:b/>
      <w:bCs/>
      <w:color w:val="00B0F0"/>
      <w:sz w:val="28"/>
      <w:szCs w:val="26"/>
    </w:rPr>
  </w:style>
  <w:style w:type="character" w:customStyle="1" w:styleId="Heading3Char">
    <w:name w:val="Heading 3 Char"/>
    <w:link w:val="Heading3"/>
    <w:uiPriority w:val="4"/>
    <w:rsid w:val="00B04180"/>
    <w:rPr>
      <w:rFonts w:ascii="Arial" w:eastAsia="Times New Roman" w:hAnsi="Arial"/>
      <w:b/>
      <w:bCs/>
      <w:sz w:val="24"/>
      <w:szCs w:val="22"/>
    </w:rPr>
  </w:style>
  <w:style w:type="character" w:customStyle="1" w:styleId="Heading4Char">
    <w:name w:val="Heading 4 Char"/>
    <w:basedOn w:val="DefaultParagraphFont"/>
    <w:link w:val="Heading4"/>
    <w:uiPriority w:val="5"/>
    <w:rsid w:val="00B04180"/>
    <w:rPr>
      <w:rFonts w:ascii="Arial" w:eastAsia="Times New Roman" w:hAnsi="Arial"/>
      <w:b/>
      <w:bCs/>
      <w:i/>
      <w:iCs/>
      <w:sz w:val="22"/>
      <w:szCs w:val="22"/>
      <w:lang w:val="es-ES" w:eastAsia="es-ES"/>
    </w:rPr>
  </w:style>
  <w:style w:type="character" w:customStyle="1" w:styleId="Heading5Char">
    <w:name w:val="Heading 5 Char"/>
    <w:basedOn w:val="DefaultParagraphFont"/>
    <w:link w:val="Heading5"/>
    <w:uiPriority w:val="12"/>
    <w:rsid w:val="00377176"/>
    <w:rPr>
      <w:rFonts w:ascii="Arial" w:eastAsia="Times New Roman" w:hAnsi="Arial"/>
      <w:color w:val="243F60"/>
      <w:szCs w:val="22"/>
      <w:lang w:val="es-ES" w:eastAsia="es-ES"/>
    </w:rPr>
  </w:style>
  <w:style w:type="character" w:customStyle="1" w:styleId="Heading6Char">
    <w:name w:val="Heading 6 Char"/>
    <w:basedOn w:val="DefaultParagraphFont"/>
    <w:link w:val="Heading6"/>
    <w:uiPriority w:val="99"/>
    <w:rsid w:val="00377176"/>
    <w:rPr>
      <w:rFonts w:ascii="Arial" w:eastAsia="Times New Roman" w:hAnsi="Arial"/>
      <w:i/>
      <w:iCs/>
      <w:color w:val="243F60"/>
      <w:szCs w:val="22"/>
      <w:lang w:val="es-ES" w:eastAsia="es-ES"/>
    </w:rPr>
  </w:style>
  <w:style w:type="character" w:customStyle="1" w:styleId="Heading7Char">
    <w:name w:val="Heading 7 Char"/>
    <w:basedOn w:val="DefaultParagraphFont"/>
    <w:link w:val="Heading7"/>
    <w:uiPriority w:val="99"/>
    <w:rsid w:val="00377176"/>
    <w:rPr>
      <w:rFonts w:ascii="Arial" w:eastAsia="Times New Roman" w:hAnsi="Arial"/>
      <w:i/>
      <w:iCs/>
      <w:color w:val="404040"/>
      <w:szCs w:val="22"/>
      <w:lang w:val="es-ES" w:eastAsia="es-ES"/>
    </w:rPr>
  </w:style>
  <w:style w:type="character" w:customStyle="1" w:styleId="Heading8Char">
    <w:name w:val="Heading 8 Char"/>
    <w:basedOn w:val="DefaultParagraphFont"/>
    <w:link w:val="Heading8"/>
    <w:uiPriority w:val="99"/>
    <w:rsid w:val="00377176"/>
    <w:rPr>
      <w:rFonts w:ascii="Arial" w:eastAsia="Times New Roman" w:hAnsi="Arial"/>
      <w:color w:val="404040"/>
      <w:lang w:val="es-ES" w:eastAsia="es-ES"/>
    </w:rPr>
  </w:style>
  <w:style w:type="character" w:customStyle="1" w:styleId="Heading9Char">
    <w:name w:val="Heading 9 Char"/>
    <w:basedOn w:val="DefaultParagraphFont"/>
    <w:link w:val="Heading9"/>
    <w:uiPriority w:val="99"/>
    <w:rsid w:val="00377176"/>
    <w:rPr>
      <w:rFonts w:ascii="Arial" w:eastAsia="Times New Roman" w:hAnsi="Arial"/>
      <w:i/>
      <w:iCs/>
      <w:color w:val="404040"/>
      <w:lang w:val="es-ES" w:eastAsia="es-ES"/>
    </w:rPr>
  </w:style>
  <w:style w:type="paragraph" w:styleId="BalloonText">
    <w:name w:val="Balloon Text"/>
    <w:basedOn w:val="Normal"/>
    <w:link w:val="BalloonTextChar1"/>
    <w:uiPriority w:val="99"/>
    <w:semiHidden/>
    <w:unhideWhenUsed/>
    <w:rsid w:val="007878FB"/>
    <w:pPr>
      <w:spacing w:line="240" w:lineRule="auto"/>
    </w:pPr>
    <w:rPr>
      <w:rFonts w:ascii="Tahoma" w:hAnsi="Tahoma" w:cs="Tahoma"/>
      <w:sz w:val="16"/>
      <w:szCs w:val="16"/>
    </w:rPr>
  </w:style>
  <w:style w:type="character" w:customStyle="1" w:styleId="BalloonTextChar1">
    <w:name w:val="Balloon Text Char1"/>
    <w:link w:val="BalloonText"/>
    <w:uiPriority w:val="99"/>
    <w:semiHidden/>
    <w:rsid w:val="007878FB"/>
    <w:rPr>
      <w:rFonts w:ascii="Tahoma" w:hAnsi="Tahoma" w:cs="Tahoma"/>
      <w:sz w:val="16"/>
      <w:szCs w:val="16"/>
    </w:rPr>
  </w:style>
  <w:style w:type="character" w:customStyle="1" w:styleId="BalloonTextChar">
    <w:name w:val="Balloon Text Char"/>
    <w:uiPriority w:val="99"/>
    <w:semiHidden/>
    <w:rsid w:val="0044423E"/>
    <w:rPr>
      <w:rFonts w:ascii="Lucida Grande" w:hAnsi="Lucida Grande"/>
      <w:sz w:val="18"/>
      <w:szCs w:val="18"/>
    </w:rPr>
  </w:style>
  <w:style w:type="character" w:customStyle="1" w:styleId="BalloonTextChar3">
    <w:name w:val="Balloon Text Char3"/>
    <w:uiPriority w:val="99"/>
    <w:semiHidden/>
    <w:rsid w:val="0095556D"/>
    <w:rPr>
      <w:rFonts w:ascii="Lucida Grande" w:hAnsi="Lucida Grande"/>
      <w:sz w:val="18"/>
      <w:szCs w:val="18"/>
    </w:rPr>
  </w:style>
  <w:style w:type="character" w:customStyle="1" w:styleId="BalloonTextChar2">
    <w:name w:val="Balloon Text Char2"/>
    <w:uiPriority w:val="99"/>
    <w:semiHidden/>
    <w:rsid w:val="0095556D"/>
    <w:rPr>
      <w:rFonts w:ascii="Lucida Grande" w:hAnsi="Lucida Grande"/>
      <w:sz w:val="18"/>
      <w:szCs w:val="18"/>
    </w:rPr>
  </w:style>
  <w:style w:type="paragraph" w:styleId="Header">
    <w:name w:val="header"/>
    <w:basedOn w:val="Normal"/>
    <w:link w:val="HeaderChar"/>
    <w:uiPriority w:val="99"/>
    <w:unhideWhenUsed/>
    <w:rsid w:val="007878FB"/>
    <w:pPr>
      <w:tabs>
        <w:tab w:val="center" w:pos="4680"/>
        <w:tab w:val="right" w:pos="9360"/>
      </w:tabs>
      <w:spacing w:line="240" w:lineRule="auto"/>
    </w:pPr>
  </w:style>
  <w:style w:type="character" w:customStyle="1" w:styleId="HeaderChar">
    <w:name w:val="Header Char"/>
    <w:basedOn w:val="DefaultParagraphFont"/>
    <w:link w:val="Header"/>
    <w:uiPriority w:val="99"/>
    <w:rsid w:val="007878FB"/>
  </w:style>
  <w:style w:type="paragraph" w:styleId="Footer">
    <w:name w:val="footer"/>
    <w:basedOn w:val="Normal"/>
    <w:link w:val="FooterChar"/>
    <w:uiPriority w:val="99"/>
    <w:unhideWhenUsed/>
    <w:qFormat/>
    <w:rsid w:val="007878FB"/>
    <w:pPr>
      <w:tabs>
        <w:tab w:val="center" w:pos="4680"/>
        <w:tab w:val="right" w:pos="9360"/>
      </w:tabs>
      <w:spacing w:line="240" w:lineRule="auto"/>
    </w:pPr>
  </w:style>
  <w:style w:type="character" w:customStyle="1" w:styleId="FooterChar">
    <w:name w:val="Footer Char"/>
    <w:basedOn w:val="DefaultParagraphFont"/>
    <w:link w:val="Footer"/>
    <w:uiPriority w:val="99"/>
    <w:rsid w:val="007878FB"/>
  </w:style>
  <w:style w:type="paragraph" w:customStyle="1" w:styleId="Default">
    <w:name w:val="Default"/>
    <w:rsid w:val="00BB54F9"/>
    <w:pPr>
      <w:autoSpaceDE w:val="0"/>
      <w:autoSpaceDN w:val="0"/>
      <w:adjustRightInd w:val="0"/>
    </w:pPr>
    <w:rPr>
      <w:rFonts w:ascii="Arial" w:hAnsi="Arial" w:cs="Arial"/>
      <w:color w:val="000000"/>
      <w:sz w:val="24"/>
      <w:szCs w:val="24"/>
    </w:r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t Car,f"/>
    <w:basedOn w:val="Normal"/>
    <w:link w:val="FootnoteTextChar"/>
    <w:uiPriority w:val="99"/>
    <w:unhideWhenUsed/>
    <w:qFormat/>
    <w:rsid w:val="00BB54F9"/>
    <w:pPr>
      <w:spacing w:line="240" w:lineRule="auto"/>
    </w:pPr>
    <w:rPr>
      <w:sz w:val="24"/>
      <w:szCs w:val="24"/>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Char Char"/>
    <w:link w:val="FootnoteText"/>
    <w:uiPriority w:val="99"/>
    <w:rsid w:val="00BB54F9"/>
    <w:rPr>
      <w:sz w:val="24"/>
      <w:szCs w:val="24"/>
    </w:rPr>
  </w:style>
  <w:style w:type="character" w:styleId="FootnoteReference">
    <w:name w:val="footnote reference"/>
    <w:aliases w:val="ftref,referencia nota al pie,Ref. de nota al pie2,Referencia nota al pie,BVI fnr,BVI fnr Car Car,BVI fnr Car,BVI fnr Car Car Car Car,Texto de nota al pie,Nota de pie,Ref,de nota al pie,Footnote symbol,Footnote,Ref. de nota al pie,ftref1"/>
    <w:link w:val="ftrefCharChar"/>
    <w:uiPriority w:val="99"/>
    <w:unhideWhenUsed/>
    <w:qFormat/>
    <w:rsid w:val="00BB54F9"/>
    <w:rPr>
      <w:vertAlign w:val="superscript"/>
    </w:rPr>
  </w:style>
  <w:style w:type="paragraph" w:styleId="Caption">
    <w:name w:val="caption"/>
    <w:basedOn w:val="Normal"/>
    <w:next w:val="Normal"/>
    <w:uiPriority w:val="35"/>
    <w:unhideWhenUsed/>
    <w:qFormat/>
    <w:rsid w:val="00BB54F9"/>
    <w:pPr>
      <w:spacing w:line="240" w:lineRule="auto"/>
    </w:pPr>
    <w:rPr>
      <w:b/>
      <w:bCs/>
      <w:color w:val="4F81BD"/>
      <w:sz w:val="18"/>
      <w:szCs w:val="18"/>
    </w:rPr>
  </w:style>
  <w:style w:type="paragraph" w:customStyle="1" w:styleId="msonormalcxspmiddle">
    <w:name w:val="msonormalcxspmiddle"/>
    <w:basedOn w:val="Normal"/>
    <w:rsid w:val="00BB54F9"/>
    <w:pPr>
      <w:spacing w:beforeLines="1" w:afterLines="1" w:line="240" w:lineRule="auto"/>
    </w:pPr>
    <w:rPr>
      <w:rFonts w:ascii="Times New Roman" w:eastAsia="Times New Roman" w:hAnsi="Times New Roman"/>
      <w:sz w:val="24"/>
      <w:szCs w:val="24"/>
      <w:lang w:val="en-GB"/>
    </w:rPr>
  </w:style>
  <w:style w:type="table" w:styleId="TableGrid">
    <w:name w:val="Table Grid"/>
    <w:aliases w:val="IOD PARC blank table"/>
    <w:basedOn w:val="TableNormal"/>
    <w:uiPriority w:val="39"/>
    <w:rsid w:val="0043138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cxsplast">
    <w:name w:val="msonormalcxsplast"/>
    <w:basedOn w:val="Normal"/>
    <w:rsid w:val="00AE6E4D"/>
    <w:pPr>
      <w:spacing w:beforeLines="1" w:afterLines="1" w:line="240" w:lineRule="auto"/>
    </w:pPr>
    <w:rPr>
      <w:rFonts w:ascii="Times New Roman" w:eastAsia="Times New Roman" w:hAnsi="Times New Roman"/>
      <w:sz w:val="24"/>
      <w:szCs w:val="24"/>
      <w:lang w:val="en-GB"/>
    </w:rPr>
  </w:style>
  <w:style w:type="character" w:styleId="CommentReference">
    <w:name w:val="annotation reference"/>
    <w:uiPriority w:val="99"/>
    <w:rsid w:val="00FE2DE2"/>
    <w:rPr>
      <w:sz w:val="16"/>
      <w:szCs w:val="16"/>
    </w:rPr>
  </w:style>
  <w:style w:type="paragraph" w:styleId="CommentText">
    <w:name w:val="annotation text"/>
    <w:basedOn w:val="Normal"/>
    <w:link w:val="CommentTextChar"/>
    <w:uiPriority w:val="99"/>
    <w:rsid w:val="00FE2DE2"/>
    <w:pPr>
      <w:spacing w:line="240" w:lineRule="auto"/>
    </w:pPr>
    <w:rPr>
      <w:rFonts w:ascii="Times New Roman" w:eastAsia="Times New Roman" w:hAnsi="Times New Roman"/>
      <w:szCs w:val="20"/>
    </w:rPr>
  </w:style>
  <w:style w:type="character" w:customStyle="1" w:styleId="CommentTextChar">
    <w:name w:val="Comment Text Char"/>
    <w:link w:val="CommentText"/>
    <w:uiPriority w:val="99"/>
    <w:rsid w:val="00FE2DE2"/>
    <w:rPr>
      <w:rFonts w:ascii="Times New Roman" w:eastAsia="Times New Roman" w:hAnsi="Times New Roman" w:cs="Times New Roman"/>
      <w:sz w:val="20"/>
      <w:szCs w:val="20"/>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F565DB"/>
    <w:pPr>
      <w:ind w:left="720"/>
      <w:contextualSpacing/>
    </w:pPr>
  </w:style>
  <w:style w:type="paragraph" w:styleId="CommentSubject">
    <w:name w:val="annotation subject"/>
    <w:basedOn w:val="CommentText"/>
    <w:next w:val="CommentText"/>
    <w:link w:val="CommentSubjectChar"/>
    <w:uiPriority w:val="99"/>
    <w:semiHidden/>
    <w:unhideWhenUsed/>
    <w:rsid w:val="00BA0F48"/>
    <w:pPr>
      <w:spacing w:after="200"/>
    </w:pPr>
    <w:rPr>
      <w:rFonts w:ascii="Calibri" w:eastAsia="Calibri" w:hAnsi="Calibri"/>
      <w:b/>
      <w:bCs/>
    </w:rPr>
  </w:style>
  <w:style w:type="character" w:customStyle="1" w:styleId="CommentSubjectChar">
    <w:name w:val="Comment Subject Char"/>
    <w:link w:val="CommentSubject"/>
    <w:uiPriority w:val="99"/>
    <w:semiHidden/>
    <w:rsid w:val="00BA0F48"/>
    <w:rPr>
      <w:rFonts w:ascii="Times New Roman" w:eastAsia="Times New Roman" w:hAnsi="Times New Roman" w:cs="Times New Roman"/>
      <w:b/>
      <w:bCs/>
      <w:sz w:val="20"/>
      <w:szCs w:val="20"/>
    </w:rPr>
  </w:style>
  <w:style w:type="table" w:styleId="ColorfulList-Accent4">
    <w:name w:val="Colorful List Accent 4"/>
    <w:basedOn w:val="TableNormal"/>
    <w:uiPriority w:val="72"/>
    <w:rsid w:val="00C7641D"/>
    <w:rPr>
      <w:color w:val="000000"/>
      <w:lang w:eastAsia="ja-JP"/>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BodyText">
    <w:name w:val="Body Text"/>
    <w:basedOn w:val="Normal"/>
    <w:link w:val="BodyTextChar"/>
    <w:uiPriority w:val="99"/>
    <w:unhideWhenUsed/>
    <w:rsid w:val="00D8481A"/>
    <w:pPr>
      <w:spacing w:after="120"/>
    </w:pPr>
  </w:style>
  <w:style w:type="character" w:customStyle="1" w:styleId="BodyTextChar">
    <w:name w:val="Body Text Char"/>
    <w:basedOn w:val="DefaultParagraphFont"/>
    <w:link w:val="BodyText"/>
    <w:uiPriority w:val="99"/>
    <w:rsid w:val="00D8481A"/>
  </w:style>
  <w:style w:type="table" w:styleId="MediumGrid2-Accent3">
    <w:name w:val="Medium Grid 2 Accent 3"/>
    <w:basedOn w:val="TableNormal"/>
    <w:uiPriority w:val="68"/>
    <w:rsid w:val="002857F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paragraph" w:customStyle="1" w:styleId="ciarticulocompletop">
    <w:name w:val="ciarticulocompletop"/>
    <w:basedOn w:val="Normal"/>
    <w:rsid w:val="001F2AA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sotablemediumgrid1accent20">
    <w:name w:val="msotablemediumgrid1accent2"/>
    <w:basedOn w:val="Normal"/>
    <w:uiPriority w:val="99"/>
    <w:rsid w:val="00F539EF"/>
    <w:pPr>
      <w:ind w:left="720"/>
      <w:contextualSpacing/>
    </w:pPr>
    <w:rPr>
      <w:rFonts w:eastAsia="Times New Roman"/>
      <w:lang w:val="en-GB"/>
    </w:rPr>
  </w:style>
  <w:style w:type="table" w:styleId="MediumShading2-Accent3">
    <w:name w:val="Medium Shading 2 Accent 3"/>
    <w:basedOn w:val="TableNormal"/>
    <w:uiPriority w:val="64"/>
    <w:rsid w:val="00C87F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unhideWhenUsed/>
    <w:rsid w:val="0075781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7244B"/>
    <w:rPr>
      <w:b/>
      <w:bCs/>
    </w:rPr>
  </w:style>
  <w:style w:type="character" w:styleId="Hyperlink">
    <w:name w:val="Hyperlink"/>
    <w:uiPriority w:val="99"/>
    <w:rsid w:val="00513BA7"/>
    <w:rPr>
      <w:color w:val="0000FF"/>
      <w:u w:val="single"/>
    </w:rPr>
  </w:style>
  <w:style w:type="paragraph" w:styleId="Title">
    <w:name w:val="Title"/>
    <w:aliases w:val=" Char1"/>
    <w:basedOn w:val="Normal"/>
    <w:next w:val="Normal"/>
    <w:link w:val="TitleChar"/>
    <w:qFormat/>
    <w:rsid w:val="00214628"/>
    <w:pPr>
      <w:pBdr>
        <w:left w:val="single" w:sz="18" w:space="4" w:color="4F81BD"/>
      </w:pBdr>
      <w:spacing w:before="720" w:after="360"/>
      <w:ind w:left="720"/>
    </w:pPr>
    <w:rPr>
      <w:rFonts w:ascii="Cambria" w:eastAsia="Times New Roman" w:hAnsi="Cambria"/>
      <w:color w:val="4F81BD"/>
      <w:spacing w:val="10"/>
      <w:kern w:val="28"/>
      <w:sz w:val="52"/>
      <w:szCs w:val="52"/>
      <w:lang w:bidi="en-US"/>
    </w:rPr>
  </w:style>
  <w:style w:type="character" w:customStyle="1" w:styleId="TitleChar">
    <w:name w:val="Title Char"/>
    <w:aliases w:val=" Char1 Char"/>
    <w:link w:val="Title"/>
    <w:rsid w:val="00214628"/>
    <w:rPr>
      <w:rFonts w:ascii="Cambria" w:eastAsia="Times New Roman" w:hAnsi="Cambria" w:cs="Times New Roman"/>
      <w:color w:val="4F81BD"/>
      <w:spacing w:val="10"/>
      <w:kern w:val="28"/>
      <w:sz w:val="52"/>
      <w:szCs w:val="52"/>
      <w:lang w:bidi="en-US"/>
    </w:rPr>
  </w:style>
  <w:style w:type="paragraph" w:styleId="Subtitle">
    <w:name w:val="Subtitle"/>
    <w:aliases w:val=" Char,IOD Subtitle"/>
    <w:basedOn w:val="Normal"/>
    <w:next w:val="Normal"/>
    <w:link w:val="SubtitleChar"/>
    <w:uiPriority w:val="8"/>
    <w:qFormat/>
    <w:rsid w:val="00214628"/>
    <w:pPr>
      <w:pBdr>
        <w:left w:val="single" w:sz="18" w:space="4" w:color="4F81BD"/>
      </w:pBdr>
      <w:spacing w:before="200" w:line="240" w:lineRule="auto"/>
      <w:ind w:left="720"/>
    </w:pPr>
    <w:rPr>
      <w:rFonts w:ascii="Cambria" w:eastAsia="Times New Roman" w:hAnsi="Cambria"/>
      <w:color w:val="595959"/>
      <w:spacing w:val="10"/>
      <w:sz w:val="24"/>
      <w:szCs w:val="24"/>
      <w:lang w:bidi="en-US"/>
    </w:rPr>
  </w:style>
  <w:style w:type="character" w:customStyle="1" w:styleId="SubtitleChar">
    <w:name w:val="Subtitle Char"/>
    <w:aliases w:val=" Char Char,IOD Subtitle Char"/>
    <w:link w:val="Subtitle"/>
    <w:uiPriority w:val="8"/>
    <w:rsid w:val="00214628"/>
    <w:rPr>
      <w:rFonts w:ascii="Cambria" w:eastAsia="Times New Roman" w:hAnsi="Cambria" w:cs="Times New Roman"/>
      <w:color w:val="595959"/>
      <w:spacing w:val="10"/>
      <w:sz w:val="24"/>
      <w:szCs w:val="24"/>
      <w:lang w:bidi="en-US"/>
    </w:rPr>
  </w:style>
  <w:style w:type="paragraph" w:styleId="TOCHeading">
    <w:name w:val="TOC Heading"/>
    <w:basedOn w:val="Heading1"/>
    <w:next w:val="Normal"/>
    <w:uiPriority w:val="39"/>
    <w:unhideWhenUsed/>
    <w:qFormat/>
    <w:rsid w:val="00214628"/>
    <w:pPr>
      <w:outlineLvl w:val="9"/>
    </w:pPr>
    <w:rPr>
      <w:szCs w:val="22"/>
    </w:rPr>
  </w:style>
  <w:style w:type="paragraph" w:customStyle="1" w:styleId="msobibliography0">
    <w:name w:val="msobibliography"/>
    <w:basedOn w:val="Normal"/>
    <w:next w:val="Normal"/>
    <w:rsid w:val="00EE5D48"/>
    <w:pPr>
      <w:spacing w:line="240" w:lineRule="auto"/>
    </w:pPr>
    <w:rPr>
      <w:rFonts w:ascii="Times New Roman" w:eastAsia="Cambria" w:hAnsi="Times New Roman"/>
      <w:sz w:val="24"/>
      <w:szCs w:val="24"/>
    </w:rPr>
  </w:style>
  <w:style w:type="paragraph" w:styleId="Bibliography">
    <w:name w:val="Bibliography"/>
    <w:basedOn w:val="Normal"/>
    <w:next w:val="Normal"/>
    <w:uiPriority w:val="99"/>
    <w:rsid w:val="004F42CC"/>
  </w:style>
  <w:style w:type="paragraph" w:styleId="TOC1">
    <w:name w:val="toc 1"/>
    <w:basedOn w:val="Normal"/>
    <w:next w:val="Normal"/>
    <w:autoRedefine/>
    <w:uiPriority w:val="39"/>
    <w:rsid w:val="00AC1055"/>
    <w:pPr>
      <w:spacing w:after="100"/>
    </w:pPr>
  </w:style>
  <w:style w:type="paragraph" w:styleId="TOC2">
    <w:name w:val="toc 2"/>
    <w:basedOn w:val="Normal"/>
    <w:next w:val="Normal"/>
    <w:autoRedefine/>
    <w:uiPriority w:val="39"/>
    <w:rsid w:val="00AC1055"/>
    <w:pPr>
      <w:spacing w:after="100"/>
      <w:ind w:left="220"/>
    </w:pPr>
  </w:style>
  <w:style w:type="paragraph" w:styleId="TOC3">
    <w:name w:val="toc 3"/>
    <w:basedOn w:val="Normal"/>
    <w:next w:val="Normal"/>
    <w:autoRedefine/>
    <w:uiPriority w:val="39"/>
    <w:rsid w:val="00E94C63"/>
    <w:pPr>
      <w:tabs>
        <w:tab w:val="right" w:leader="dot" w:pos="9360"/>
      </w:tabs>
      <w:spacing w:after="100"/>
      <w:ind w:left="440"/>
    </w:pPr>
  </w:style>
  <w:style w:type="paragraph" w:customStyle="1" w:styleId="ReportH1">
    <w:name w:val="Report H1"/>
    <w:basedOn w:val="Normal"/>
    <w:next w:val="BodyText"/>
    <w:rsid w:val="003F6BC5"/>
    <w:pPr>
      <w:spacing w:line="240" w:lineRule="auto"/>
    </w:pPr>
    <w:rPr>
      <w:rFonts w:eastAsia="Times New Roman"/>
      <w:b/>
      <w:bCs/>
      <w:sz w:val="30"/>
      <w:szCs w:val="28"/>
    </w:rPr>
  </w:style>
  <w:style w:type="table" w:styleId="LightList-Accent3">
    <w:name w:val="Light List Accent 3"/>
    <w:basedOn w:val="TableNormal"/>
    <w:uiPriority w:val="61"/>
    <w:rsid w:val="0082525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msonormalcxspmiddlecxspmiddle">
    <w:name w:val="msonormalcxspmiddlecxspmiddle"/>
    <w:basedOn w:val="Normal"/>
    <w:rsid w:val="003E11ED"/>
    <w:pPr>
      <w:spacing w:before="100" w:beforeAutospacing="1" w:after="100" w:afterAutospacing="1" w:line="240" w:lineRule="auto"/>
    </w:pPr>
    <w:rPr>
      <w:rFonts w:ascii="Times New Roman" w:eastAsia="Times New Roman" w:hAnsi="Times New Roman"/>
      <w:sz w:val="24"/>
      <w:szCs w:val="24"/>
    </w:rPr>
  </w:style>
  <w:style w:type="table" w:styleId="LightShading-Accent3">
    <w:name w:val="Light Shading Accent 3"/>
    <w:basedOn w:val="TableNormal"/>
    <w:uiPriority w:val="60"/>
    <w:rsid w:val="003E11ED"/>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olorfulGrid-Accent3">
    <w:name w:val="Colorful Grid Accent 3"/>
    <w:basedOn w:val="TableNormal"/>
    <w:rsid w:val="00C0300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styleId="FollowedHyperlink">
    <w:name w:val="FollowedHyperlink"/>
    <w:uiPriority w:val="99"/>
    <w:rsid w:val="006C2415"/>
    <w:rPr>
      <w:color w:val="800080"/>
      <w:u w:val="single"/>
    </w:rPr>
  </w:style>
  <w:style w:type="paragraph" w:styleId="Revision">
    <w:name w:val="Revision"/>
    <w:hidden/>
    <w:uiPriority w:val="99"/>
    <w:rsid w:val="00143F7C"/>
    <w:rPr>
      <w:sz w:val="22"/>
      <w:szCs w:val="22"/>
    </w:rPr>
  </w:style>
  <w:style w:type="paragraph" w:customStyle="1" w:styleId="Style3">
    <w:name w:val="Style3"/>
    <w:basedOn w:val="Normal"/>
    <w:next w:val="Normal"/>
    <w:uiPriority w:val="99"/>
    <w:rsid w:val="00377176"/>
    <w:pPr>
      <w:autoSpaceDE w:val="0"/>
      <w:autoSpaceDN w:val="0"/>
      <w:adjustRightInd w:val="0"/>
      <w:spacing w:line="240" w:lineRule="auto"/>
    </w:pPr>
    <w:rPr>
      <w:rFonts w:ascii="Times New Roman" w:eastAsia="Times New Roman" w:hAnsi="Times New Roman"/>
      <w:sz w:val="24"/>
      <w:szCs w:val="24"/>
      <w:lang w:val="en-GB" w:eastAsia="es-ES"/>
    </w:rPr>
  </w:style>
  <w:style w:type="paragraph" w:customStyle="1" w:styleId="Standard">
    <w:name w:val="Standard"/>
    <w:uiPriority w:val="99"/>
    <w:rsid w:val="00377176"/>
    <w:pPr>
      <w:widowControl w:val="0"/>
      <w:suppressAutoHyphens/>
      <w:autoSpaceDN w:val="0"/>
      <w:textAlignment w:val="baseline"/>
    </w:pPr>
    <w:rPr>
      <w:rFonts w:ascii="Times New Roman" w:eastAsia="SimSun" w:hAnsi="Times New Roman" w:cs="Mangal"/>
      <w:kern w:val="3"/>
      <w:sz w:val="24"/>
      <w:szCs w:val="24"/>
      <w:lang w:val="es-ES" w:eastAsia="zh-CN" w:bidi="hi-IN"/>
    </w:rPr>
  </w:style>
  <w:style w:type="paragraph" w:customStyle="1" w:styleId="Textbody">
    <w:name w:val="Text body"/>
    <w:basedOn w:val="Standard"/>
    <w:uiPriority w:val="99"/>
    <w:rsid w:val="00377176"/>
    <w:pPr>
      <w:spacing w:after="120"/>
    </w:pPr>
  </w:style>
  <w:style w:type="character" w:styleId="Emphasis">
    <w:name w:val="Emphasis"/>
    <w:basedOn w:val="DefaultParagraphFont"/>
    <w:uiPriority w:val="20"/>
    <w:qFormat/>
    <w:rsid w:val="00377176"/>
    <w:rPr>
      <w:rFonts w:cs="Times New Roman"/>
      <w:i/>
    </w:rPr>
  </w:style>
  <w:style w:type="paragraph" w:styleId="EndnoteText">
    <w:name w:val="endnote text"/>
    <w:basedOn w:val="Normal"/>
    <w:link w:val="EndnoteTextChar"/>
    <w:uiPriority w:val="99"/>
    <w:rsid w:val="00377176"/>
    <w:pPr>
      <w:spacing w:line="240" w:lineRule="auto"/>
    </w:pPr>
    <w:rPr>
      <w:rFonts w:ascii="Times New Roman" w:eastAsia="Times New Roman" w:hAnsi="Times New Roman"/>
      <w:szCs w:val="20"/>
      <w:lang w:val="es-ES" w:eastAsia="es-ES"/>
    </w:rPr>
  </w:style>
  <w:style w:type="character" w:customStyle="1" w:styleId="EndnoteTextChar">
    <w:name w:val="Endnote Text Char"/>
    <w:basedOn w:val="DefaultParagraphFont"/>
    <w:link w:val="EndnoteText"/>
    <w:uiPriority w:val="99"/>
    <w:rsid w:val="00377176"/>
    <w:rPr>
      <w:rFonts w:ascii="Times New Roman" w:eastAsia="Times New Roman" w:hAnsi="Times New Roman"/>
      <w:lang w:val="es-ES" w:eastAsia="es-ES"/>
    </w:rPr>
  </w:style>
  <w:style w:type="character" w:customStyle="1" w:styleId="FOOTNOTESCar">
    <w:name w:val="FOOTNOTES Car"/>
    <w:aliases w:val="fn Car,single space Car,ft Car1,Footnote Text Char Char Char Char Char Char Char Char Char Char Car,Footnote Text Char Char Char Char Char Char Char Char Char Char Char Char Car,Footnote Text2 Car,ft2 Car,FA Fu Car1,FA Fuﬂnotentext Car1"/>
    <w:basedOn w:val="DefaultParagraphFont"/>
    <w:uiPriority w:val="99"/>
    <w:locked/>
    <w:rsid w:val="00377176"/>
    <w:rPr>
      <w:rFonts w:ascii="Arial" w:hAnsi="Arial" w:cs="Times New Roman"/>
      <w:lang w:val="en-GB" w:eastAsia="es-ES" w:bidi="ar-SA"/>
    </w:rPr>
  </w:style>
  <w:style w:type="character" w:customStyle="1" w:styleId="CarCar2">
    <w:name w:val="Car Car2"/>
    <w:basedOn w:val="DefaultParagraphFont"/>
    <w:uiPriority w:val="99"/>
    <w:locked/>
    <w:rsid w:val="00377176"/>
    <w:rPr>
      <w:rFonts w:ascii="Arial" w:hAnsi="Arial" w:cs="Times New Roman"/>
      <w:sz w:val="22"/>
      <w:szCs w:val="22"/>
      <w:lang w:val="es-ES" w:eastAsia="es-ES" w:bidi="ar-SA"/>
    </w:rPr>
  </w:style>
  <w:style w:type="paragraph" w:customStyle="1" w:styleId="Estilo1">
    <w:name w:val="Estilo1"/>
    <w:basedOn w:val="Title"/>
    <w:link w:val="Estilo1Car"/>
    <w:uiPriority w:val="99"/>
    <w:rsid w:val="00377176"/>
    <w:pPr>
      <w:pBdr>
        <w:left w:val="none" w:sz="0" w:space="0" w:color="auto"/>
        <w:bottom w:val="single" w:sz="8" w:space="4" w:color="4F81BD"/>
      </w:pBdr>
      <w:spacing w:before="0" w:after="300" w:line="240" w:lineRule="auto"/>
      <w:ind w:left="0"/>
      <w:contextualSpacing/>
    </w:pPr>
    <w:rPr>
      <w:rFonts w:ascii="Arial" w:hAnsi="Arial" w:cs="Arial"/>
      <w:color w:val="17365D"/>
      <w:spacing w:val="5"/>
      <w:sz w:val="18"/>
      <w:szCs w:val="18"/>
      <w:lang w:val="es-ES" w:eastAsia="es-ES"/>
    </w:rPr>
  </w:style>
  <w:style w:type="character" w:customStyle="1" w:styleId="Estilo1Car">
    <w:name w:val="Estilo1 Car"/>
    <w:basedOn w:val="TitleChar"/>
    <w:link w:val="Estilo1"/>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2">
    <w:name w:val="Estilo2"/>
    <w:basedOn w:val="Heading1"/>
    <w:link w:val="Estilo2Car"/>
    <w:uiPriority w:val="99"/>
    <w:rsid w:val="00377176"/>
    <w:pPr>
      <w:keepNext/>
      <w:keepLines/>
      <w:spacing w:before="0" w:after="0" w:line="240" w:lineRule="auto"/>
      <w:jc w:val="center"/>
    </w:pPr>
    <w:rPr>
      <w:rFonts w:cs="Arial"/>
      <w:bCs/>
      <w:sz w:val="32"/>
      <w:szCs w:val="32"/>
      <w:lang w:eastAsia="es-ES"/>
    </w:rPr>
  </w:style>
  <w:style w:type="character" w:customStyle="1" w:styleId="Estilo2Car">
    <w:name w:val="Estilo2 Car"/>
    <w:basedOn w:val="Heading1Char"/>
    <w:link w:val="Estilo2"/>
    <w:uiPriority w:val="99"/>
    <w:locked/>
    <w:rsid w:val="00377176"/>
    <w:rPr>
      <w:rFonts w:ascii="Arial" w:eastAsia="Times New Roman" w:hAnsi="Arial" w:cs="Arial"/>
      <w:b/>
      <w:bCs/>
      <w:caps/>
      <w:color w:val="000000"/>
      <w:sz w:val="32"/>
      <w:szCs w:val="32"/>
      <w:lang w:eastAsia="es-ES" w:bidi="en-US"/>
    </w:rPr>
  </w:style>
  <w:style w:type="paragraph" w:customStyle="1" w:styleId="Estilo3">
    <w:name w:val="Estilo3"/>
    <w:basedOn w:val="Estilo1"/>
    <w:next w:val="Estilo2"/>
    <w:link w:val="Estilo3Car"/>
    <w:uiPriority w:val="99"/>
    <w:rsid w:val="00377176"/>
  </w:style>
  <w:style w:type="character" w:customStyle="1" w:styleId="Estilo3Car">
    <w:name w:val="Estilo3 Car"/>
    <w:basedOn w:val="Estilo1Car"/>
    <w:link w:val="Estilo3"/>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4">
    <w:name w:val="Estilo4"/>
    <w:basedOn w:val="Estilo1"/>
    <w:link w:val="Estilo4Car"/>
    <w:uiPriority w:val="99"/>
    <w:rsid w:val="00377176"/>
  </w:style>
  <w:style w:type="character" w:customStyle="1" w:styleId="Estilo4Car">
    <w:name w:val="Estilo4 Car"/>
    <w:basedOn w:val="Estilo1Car"/>
    <w:link w:val="Estilo4"/>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5">
    <w:name w:val="Estilo5"/>
    <w:basedOn w:val="Title"/>
    <w:link w:val="Estilo5Car"/>
    <w:uiPriority w:val="99"/>
    <w:rsid w:val="00377176"/>
    <w:pPr>
      <w:pBdr>
        <w:left w:val="none" w:sz="0" w:space="0" w:color="auto"/>
        <w:bottom w:val="single" w:sz="8" w:space="4" w:color="4F81BD"/>
      </w:pBdr>
      <w:spacing w:before="0" w:after="300" w:line="240" w:lineRule="auto"/>
      <w:ind w:left="0"/>
      <w:contextualSpacing/>
    </w:pPr>
    <w:rPr>
      <w:color w:val="17365D"/>
      <w:spacing w:val="5"/>
      <w:lang w:val="es-ES" w:eastAsia="es-ES"/>
    </w:rPr>
  </w:style>
  <w:style w:type="character" w:customStyle="1" w:styleId="Estilo5Car">
    <w:name w:val="Estilo5 Car"/>
    <w:basedOn w:val="TitleChar"/>
    <w:link w:val="Estilo5"/>
    <w:uiPriority w:val="99"/>
    <w:locked/>
    <w:rsid w:val="00377176"/>
    <w:rPr>
      <w:rFonts w:ascii="Cambria" w:eastAsia="Times New Roman" w:hAnsi="Cambria" w:cs="Times New Roman"/>
      <w:color w:val="17365D"/>
      <w:spacing w:val="5"/>
      <w:kern w:val="28"/>
      <w:sz w:val="52"/>
      <w:szCs w:val="52"/>
      <w:lang w:val="es-ES" w:eastAsia="es-ES" w:bidi="en-US"/>
    </w:rPr>
  </w:style>
  <w:style w:type="paragraph" w:customStyle="1" w:styleId="Estilo6">
    <w:name w:val="Estilo6"/>
    <w:basedOn w:val="Heading1"/>
    <w:link w:val="Estilo6Car"/>
    <w:uiPriority w:val="99"/>
    <w:rsid w:val="00377176"/>
    <w:pPr>
      <w:keepNext/>
      <w:keepLines/>
      <w:spacing w:before="0" w:after="0" w:line="240" w:lineRule="auto"/>
      <w:jc w:val="center"/>
    </w:pPr>
    <w:rPr>
      <w:rFonts w:cs="Arial"/>
      <w:bCs/>
      <w:color w:val="4F81BD"/>
      <w:sz w:val="32"/>
      <w:szCs w:val="32"/>
      <w:lang w:eastAsia="es-ES"/>
    </w:rPr>
  </w:style>
  <w:style w:type="character" w:customStyle="1" w:styleId="Estilo6Car">
    <w:name w:val="Estilo6 Car"/>
    <w:basedOn w:val="Heading1Char"/>
    <w:link w:val="Estilo6"/>
    <w:uiPriority w:val="99"/>
    <w:locked/>
    <w:rsid w:val="00377176"/>
    <w:rPr>
      <w:rFonts w:ascii="Arial" w:eastAsia="Times New Roman" w:hAnsi="Arial" w:cs="Arial"/>
      <w:b/>
      <w:bCs/>
      <w:caps/>
      <w:color w:val="4F81BD"/>
      <w:sz w:val="32"/>
      <w:szCs w:val="32"/>
      <w:lang w:eastAsia="es-ES" w:bidi="en-US"/>
    </w:rPr>
  </w:style>
  <w:style w:type="paragraph" w:styleId="TOC4">
    <w:name w:val="toc 4"/>
    <w:basedOn w:val="Normal"/>
    <w:next w:val="Normal"/>
    <w:autoRedefine/>
    <w:uiPriority w:val="39"/>
    <w:rsid w:val="00377176"/>
    <w:pPr>
      <w:spacing w:after="100" w:line="240" w:lineRule="auto"/>
      <w:ind w:left="600"/>
    </w:pPr>
    <w:rPr>
      <w:rFonts w:eastAsia="Times New Roman"/>
      <w:lang w:val="es-ES" w:eastAsia="es-ES"/>
    </w:rPr>
  </w:style>
  <w:style w:type="paragraph" w:customStyle="1" w:styleId="ColorfulList-Accent11">
    <w:name w:val="Colorful List - Accent 11"/>
    <w:basedOn w:val="Normal"/>
    <w:uiPriority w:val="99"/>
    <w:rsid w:val="00377176"/>
    <w:pPr>
      <w:ind w:left="720"/>
    </w:pPr>
    <w:rPr>
      <w:rFonts w:eastAsia="Times New Roman"/>
      <w:lang w:val="en-GB"/>
    </w:rPr>
  </w:style>
  <w:style w:type="paragraph" w:customStyle="1" w:styleId="RMTable">
    <w:name w:val="RM Table"/>
    <w:basedOn w:val="Normal"/>
    <w:uiPriority w:val="99"/>
    <w:rsid w:val="00377176"/>
    <w:pPr>
      <w:spacing w:line="240" w:lineRule="auto"/>
    </w:pPr>
    <w:rPr>
      <w:rFonts w:eastAsia="Times New Roman"/>
      <w:szCs w:val="20"/>
      <w:lang w:val="en-GB"/>
    </w:rPr>
  </w:style>
  <w:style w:type="character" w:styleId="PageNumber">
    <w:name w:val="page number"/>
    <w:basedOn w:val="DefaultParagraphFont"/>
    <w:rsid w:val="00377176"/>
    <w:rPr>
      <w:rFonts w:cs="Times New Roman"/>
    </w:rPr>
  </w:style>
  <w:style w:type="paragraph" w:styleId="DocumentMap">
    <w:name w:val="Document Map"/>
    <w:basedOn w:val="Normal"/>
    <w:link w:val="DocumentMapChar"/>
    <w:uiPriority w:val="99"/>
    <w:rsid w:val="00377176"/>
    <w:pPr>
      <w:shd w:val="clear" w:color="auto" w:fill="000080"/>
    </w:pPr>
    <w:rPr>
      <w:rFonts w:ascii="Tahoma" w:eastAsia="Times New Roman" w:hAnsi="Tahoma" w:cs="Tahoma"/>
      <w:szCs w:val="20"/>
      <w:lang w:val="en-GB"/>
    </w:rPr>
  </w:style>
  <w:style w:type="character" w:customStyle="1" w:styleId="DocumentMapChar">
    <w:name w:val="Document Map Char"/>
    <w:basedOn w:val="DefaultParagraphFont"/>
    <w:link w:val="DocumentMap"/>
    <w:uiPriority w:val="99"/>
    <w:rsid w:val="00377176"/>
    <w:rPr>
      <w:rFonts w:ascii="Tahoma" w:eastAsia="Times New Roman" w:hAnsi="Tahoma" w:cs="Tahoma"/>
      <w:shd w:val="clear" w:color="auto" w:fill="000080"/>
      <w:lang w:val="en-GB"/>
    </w:rPr>
  </w:style>
  <w:style w:type="paragraph" w:styleId="NoSpacing">
    <w:name w:val="No Spacing"/>
    <w:uiPriority w:val="1"/>
    <w:qFormat/>
    <w:rsid w:val="00377176"/>
    <w:rPr>
      <w:rFonts w:ascii="Times New Roman" w:eastAsiaTheme="minorHAnsi" w:hAnsi="Times New Roman"/>
      <w:sz w:val="24"/>
      <w:szCs w:val="24"/>
      <w:lang w:val="en-GB"/>
    </w:rPr>
  </w:style>
  <w:style w:type="paragraph" w:styleId="BodyTextIndent">
    <w:name w:val="Body Text Indent"/>
    <w:basedOn w:val="Normal"/>
    <w:link w:val="BodyTextIndentChar"/>
    <w:rsid w:val="00377176"/>
    <w:pPr>
      <w:spacing w:after="120" w:line="260" w:lineRule="exact"/>
      <w:ind w:left="360"/>
    </w:pPr>
    <w:rPr>
      <w:rFonts w:ascii="Times New Roman" w:eastAsia="Times New Roman" w:hAnsi="Times New Roman"/>
      <w:color w:val="000000"/>
      <w:sz w:val="24"/>
      <w:szCs w:val="20"/>
      <w:lang w:eastAsia="en-GB"/>
    </w:rPr>
  </w:style>
  <w:style w:type="character" w:customStyle="1" w:styleId="BodyTextIndentChar">
    <w:name w:val="Body Text Indent Char"/>
    <w:basedOn w:val="DefaultParagraphFont"/>
    <w:link w:val="BodyTextIndent"/>
    <w:rsid w:val="00377176"/>
    <w:rPr>
      <w:rFonts w:ascii="Times New Roman" w:eastAsia="Times New Roman" w:hAnsi="Times New Roman"/>
      <w:color w:val="000000"/>
      <w:sz w:val="24"/>
      <w:lang w:eastAsia="en-GB"/>
    </w:rPr>
  </w:style>
  <w:style w:type="paragraph" w:customStyle="1" w:styleId="Char3">
    <w:name w:val="Char3"/>
    <w:basedOn w:val="Normal"/>
    <w:rsid w:val="00377176"/>
    <w:pPr>
      <w:spacing w:after="160" w:line="240" w:lineRule="exact"/>
    </w:pPr>
    <w:rPr>
      <w:rFonts w:eastAsia="Times New Roman" w:cs="Arial"/>
      <w:szCs w:val="20"/>
      <w:lang w:val="en-GB"/>
    </w:rPr>
  </w:style>
  <w:style w:type="paragraph" w:customStyle="1" w:styleId="Char">
    <w:name w:val="Char"/>
    <w:basedOn w:val="Normal"/>
    <w:rsid w:val="00377176"/>
    <w:pPr>
      <w:spacing w:after="160" w:line="240" w:lineRule="exact"/>
    </w:pPr>
    <w:rPr>
      <w:rFonts w:eastAsia="Times New Roman" w:cs="Arial"/>
      <w:szCs w:val="20"/>
      <w:lang w:val="en-GB"/>
    </w:rPr>
  </w:style>
  <w:style w:type="paragraph" w:customStyle="1" w:styleId="MediumGrid1-Accent21">
    <w:name w:val="Medium Grid 1 - Accent 21"/>
    <w:basedOn w:val="Normal"/>
    <w:qFormat/>
    <w:rsid w:val="00377176"/>
    <w:pPr>
      <w:spacing w:line="240" w:lineRule="auto"/>
      <w:ind w:left="720"/>
    </w:pPr>
    <w:rPr>
      <w:rFonts w:ascii="Cambria" w:eastAsia="Times New Roman" w:hAnsi="Cambria"/>
      <w:sz w:val="24"/>
      <w:szCs w:val="24"/>
    </w:rPr>
  </w:style>
  <w:style w:type="character" w:customStyle="1" w:styleId="s1">
    <w:name w:val="s1"/>
    <w:basedOn w:val="DefaultParagraphFont"/>
    <w:rsid w:val="00377176"/>
    <w:rPr>
      <w:rFonts w:ascii="Verdana" w:hAnsi="Verdana" w:hint="default"/>
      <w:color w:val="000000"/>
      <w:sz w:val="19"/>
      <w:szCs w:val="19"/>
    </w:rPr>
  </w:style>
  <w:style w:type="character" w:styleId="UnresolvedMention">
    <w:name w:val="Unresolved Mention"/>
    <w:basedOn w:val="DefaultParagraphFont"/>
    <w:uiPriority w:val="99"/>
    <w:unhideWhenUsed/>
    <w:rsid w:val="00FA1FC9"/>
    <w:rPr>
      <w:color w:val="808080"/>
      <w:shd w:val="clear" w:color="auto" w:fill="E6E6E6"/>
    </w:rPr>
  </w:style>
  <w:style w:type="table" w:customStyle="1" w:styleId="IODPARCtable21">
    <w:name w:val="IOD PARC table 21"/>
    <w:basedOn w:val="TableNormal"/>
    <w:uiPriority w:val="99"/>
    <w:rsid w:val="00E90502"/>
    <w:rPr>
      <w:rFonts w:ascii="HelveticaNeueLT Std" w:eastAsiaTheme="minorHAnsi" w:hAnsi="HelveticaNeueLT Std" w:cstheme="minorBidi"/>
      <w:szCs w:val="22"/>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EEECE1" w:themeFill="background2"/>
      <w:vAlign w:val="center"/>
    </w:tcPr>
  </w:style>
  <w:style w:type="paragraph" w:customStyle="1" w:styleId="IODlistnumber">
    <w:name w:val="IOD list number"/>
    <w:basedOn w:val="ListNumber"/>
    <w:uiPriority w:val="6"/>
    <w:qFormat/>
    <w:rsid w:val="00D94103"/>
    <w:pPr>
      <w:numPr>
        <w:numId w:val="0"/>
      </w:numPr>
      <w:spacing w:after="120" w:line="240" w:lineRule="auto"/>
      <w:ind w:left="754" w:hanging="357"/>
      <w:contextualSpacing w:val="0"/>
    </w:pPr>
    <w:rPr>
      <w:rFonts w:ascii="HelveticaNeueLT Std" w:eastAsiaTheme="minorHAnsi" w:hAnsi="HelveticaNeueLT Std" w:cstheme="minorBidi"/>
      <w:sz w:val="22"/>
      <w:lang w:val="en-GB"/>
    </w:rPr>
  </w:style>
  <w:style w:type="paragraph" w:styleId="ListNumber">
    <w:name w:val="List Number"/>
    <w:basedOn w:val="Normal"/>
    <w:uiPriority w:val="99"/>
    <w:qFormat/>
    <w:rsid w:val="00D94103"/>
    <w:pPr>
      <w:numPr>
        <w:numId w:val="2"/>
      </w:numPr>
      <w:contextualSpacing/>
    </w:pPr>
  </w:style>
  <w:style w:type="paragraph" w:customStyle="1" w:styleId="Maintitle">
    <w:name w:val="Main title"/>
    <w:basedOn w:val="Normal"/>
    <w:link w:val="MaintitleChar"/>
    <w:uiPriority w:val="7"/>
    <w:qFormat/>
    <w:rsid w:val="00FB75D9"/>
    <w:pPr>
      <w:spacing w:before="360" w:after="240" w:line="240" w:lineRule="auto"/>
      <w:jc w:val="both"/>
    </w:pPr>
    <w:rPr>
      <w:rFonts w:ascii="HelveticaNeueLT Std" w:eastAsiaTheme="minorHAnsi" w:hAnsi="HelveticaNeueLT Std" w:cstheme="minorBidi"/>
      <w:color w:val="1F497D" w:themeColor="text2"/>
      <w:sz w:val="48"/>
    </w:rPr>
  </w:style>
  <w:style w:type="paragraph" w:customStyle="1" w:styleId="Frontpagedetails">
    <w:name w:val="Front page details"/>
    <w:basedOn w:val="Normal"/>
    <w:link w:val="FrontpagedetailsChar"/>
    <w:uiPriority w:val="9"/>
    <w:qFormat/>
    <w:rsid w:val="00FB75D9"/>
    <w:pPr>
      <w:spacing w:after="120" w:line="240" w:lineRule="auto"/>
    </w:pPr>
    <w:rPr>
      <w:rFonts w:ascii="HelveticaNeueLT Std" w:eastAsiaTheme="minorHAnsi" w:hAnsi="HelveticaNeueLT Std" w:cstheme="minorBidi"/>
      <w:color w:val="878787"/>
      <w:sz w:val="22"/>
    </w:rPr>
  </w:style>
  <w:style w:type="paragraph" w:styleId="List">
    <w:name w:val="List"/>
    <w:basedOn w:val="Normal"/>
    <w:uiPriority w:val="9"/>
    <w:unhideWhenUsed/>
    <w:rsid w:val="00FB75D9"/>
    <w:pPr>
      <w:spacing w:after="120" w:line="240" w:lineRule="auto"/>
      <w:ind w:left="283" w:hanging="283"/>
      <w:contextualSpacing/>
      <w:jc w:val="both"/>
    </w:pPr>
    <w:rPr>
      <w:rFonts w:ascii="HelveticaNeueLT Std" w:eastAsiaTheme="minorHAnsi" w:hAnsi="HelveticaNeueLT Std" w:cstheme="minorBidi"/>
      <w:sz w:val="22"/>
    </w:rPr>
  </w:style>
  <w:style w:type="character" w:customStyle="1" w:styleId="MaintitleChar">
    <w:name w:val="Main title Char"/>
    <w:basedOn w:val="DefaultParagraphFont"/>
    <w:link w:val="Maintitle"/>
    <w:uiPriority w:val="7"/>
    <w:rsid w:val="00FB75D9"/>
    <w:rPr>
      <w:rFonts w:ascii="HelveticaNeueLT Std" w:eastAsiaTheme="minorHAnsi" w:hAnsi="HelveticaNeueLT Std" w:cstheme="minorBidi"/>
      <w:color w:val="1F497D" w:themeColor="text2"/>
      <w:sz w:val="48"/>
      <w:szCs w:val="22"/>
    </w:rPr>
  </w:style>
  <w:style w:type="table" w:styleId="TableGridLight">
    <w:name w:val="Grid Table Light"/>
    <w:aliases w:val="IOD PARC table 1"/>
    <w:basedOn w:val="TableNormal"/>
    <w:uiPriority w:val="40"/>
    <w:rsid w:val="00FB75D9"/>
    <w:rPr>
      <w:rFonts w:ascii="HelveticaNeueLT Std" w:eastAsiaTheme="minorHAnsi" w:hAnsi="HelveticaNeueLT Std" w:cstheme="minorBidi"/>
      <w:szCs w:val="22"/>
    </w:rPr>
    <w:tblPr>
      <w:tblBorders>
        <w:top w:val="single" w:sz="24" w:space="0" w:color="878787"/>
        <w:left w:val="single" w:sz="24" w:space="0" w:color="878787"/>
        <w:bottom w:val="single" w:sz="24" w:space="0" w:color="878787"/>
        <w:right w:val="single" w:sz="24" w:space="0" w:color="878787"/>
        <w:insideH w:val="single" w:sz="24" w:space="0" w:color="878787"/>
        <w:insideV w:val="single" w:sz="24" w:space="0" w:color="878787"/>
      </w:tblBorders>
    </w:tblPr>
    <w:tcPr>
      <w:vAlign w:val="center"/>
    </w:tcPr>
  </w:style>
  <w:style w:type="character" w:customStyle="1" w:styleId="FrontpagedetailsChar">
    <w:name w:val="Front page details Char"/>
    <w:basedOn w:val="DefaultParagraphFont"/>
    <w:link w:val="Frontpagedetails"/>
    <w:uiPriority w:val="9"/>
    <w:rsid w:val="00FB75D9"/>
    <w:rPr>
      <w:rFonts w:ascii="HelveticaNeueLT Std" w:eastAsiaTheme="minorHAnsi" w:hAnsi="HelveticaNeueLT Std" w:cstheme="minorBidi"/>
      <w:color w:val="878787"/>
      <w:sz w:val="22"/>
      <w:szCs w:val="22"/>
    </w:rPr>
  </w:style>
  <w:style w:type="table" w:styleId="PlainTable1">
    <w:name w:val="Plain Table 1"/>
    <w:basedOn w:val="TableNormal"/>
    <w:uiPriority w:val="41"/>
    <w:rsid w:val="00FB75D9"/>
    <w:rPr>
      <w:rFonts w:ascii="HelveticaNeueLT Std" w:eastAsiaTheme="minorHAnsi" w:hAnsi="HelveticaNeueLT Std" w:cstheme="minorBidi"/>
      <w:sz w:val="22"/>
      <w:szCs w:val="22"/>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insideH w:val="single" w:sz="24" w:space="0" w:color="4F81BD" w:themeColor="accent1"/>
        <w:insideV w:val="single" w:sz="24" w:space="0" w:color="4F81BD" w:themeColor="accent1"/>
      </w:tblBorders>
    </w:tblPr>
    <w:tcPr>
      <w:shd w:val="clear" w:color="auto" w:fill="EEECE1" w:themeFill="background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B75D9"/>
    <w:rPr>
      <w:rFonts w:ascii="HelveticaNeueLT Std" w:eastAsiaTheme="minorHAnsi" w:hAnsi="HelveticaNeueLT Std" w:cstheme="minorBidi"/>
      <w:sz w:val="22"/>
      <w:szCs w:val="22"/>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insideH w:val="single" w:sz="24" w:space="0" w:color="4F81BD" w:themeColor="accent1"/>
        <w:insideV w:val="single" w:sz="24" w:space="0" w:color="4F81BD" w:themeColor="accent1"/>
      </w:tblBorders>
    </w:tblPr>
    <w:tcPr>
      <w:shd w:val="clear" w:color="auto" w:fill="EEECE1" w:themeFill="background2"/>
      <w:vAlign w:val="center"/>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FB75D9"/>
    <w:rPr>
      <w:rFonts w:asciiTheme="minorHAnsi" w:eastAsiaTheme="minorHAnsi" w:hAnsiTheme="minorHAnsi" w:cstheme="minorBidi"/>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B75D9"/>
    <w:rPr>
      <w:rFonts w:asciiTheme="minorHAnsi" w:eastAsiaTheme="minorHAnsi" w:hAnsiTheme="minorHAnsi" w:cstheme="minorBidi"/>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IODPARCtable2">
    <w:name w:val="IOD PARC table 2"/>
    <w:basedOn w:val="TableNormal"/>
    <w:uiPriority w:val="99"/>
    <w:rsid w:val="00FB75D9"/>
    <w:rPr>
      <w:rFonts w:ascii="HelveticaNeueLT Std" w:eastAsiaTheme="minorHAnsi" w:hAnsi="HelveticaNeueLT Std" w:cstheme="minorBidi"/>
      <w:szCs w:val="22"/>
    </w:rPr>
    <w:tblPr>
      <w:tblBorders>
        <w:top w:val="single" w:sz="24" w:space="0" w:color="4F81BD" w:themeColor="accent1"/>
        <w:left w:val="single" w:sz="24" w:space="0" w:color="4F81BD" w:themeColor="accent1"/>
        <w:bottom w:val="single" w:sz="24" w:space="0" w:color="4F81BD" w:themeColor="accent1"/>
        <w:right w:val="single" w:sz="24" w:space="0" w:color="4F81BD" w:themeColor="accent1"/>
        <w:insideH w:val="single" w:sz="24" w:space="0" w:color="4F81BD" w:themeColor="accent1"/>
        <w:insideV w:val="single" w:sz="24" w:space="0" w:color="4F81BD" w:themeColor="accent1"/>
      </w:tblBorders>
    </w:tblPr>
    <w:tcPr>
      <w:shd w:val="clear" w:color="auto" w:fill="EEECE1" w:themeFill="background2"/>
      <w:vAlign w:val="center"/>
    </w:tcPr>
  </w:style>
  <w:style w:type="table" w:styleId="ListTable7Colorful-Accent5">
    <w:name w:val="List Table 7 Colorful Accent 5"/>
    <w:basedOn w:val="TableNormal"/>
    <w:uiPriority w:val="52"/>
    <w:rsid w:val="00FB75D9"/>
    <w:rPr>
      <w:rFonts w:asciiTheme="minorHAnsi" w:eastAsiaTheme="minorHAnsi" w:hAnsiTheme="minorHAnsi" w:cstheme="minorBidi"/>
      <w:color w:val="31849B" w:themeColor="accent5" w:themeShade="BF"/>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Text">
    <w:name w:val="Table Text"/>
    <w:basedOn w:val="Normal"/>
    <w:uiPriority w:val="9"/>
    <w:qFormat/>
    <w:rsid w:val="00FB75D9"/>
    <w:pPr>
      <w:spacing w:line="240" w:lineRule="auto"/>
      <w:jc w:val="both"/>
    </w:pPr>
    <w:rPr>
      <w:rFonts w:ascii="HelveticaNeueLT Std" w:hAnsi="HelveticaNeueLT Std"/>
      <w:szCs w:val="20"/>
      <w:lang w:val="en-GB" w:eastAsia="en-GB"/>
    </w:rPr>
  </w:style>
  <w:style w:type="paragraph" w:customStyle="1" w:styleId="IODPARCbullets">
    <w:name w:val="IOD PARC bullets"/>
    <w:basedOn w:val="ListBullet"/>
    <w:next w:val="Normal"/>
    <w:link w:val="IODPARCbulletsChar"/>
    <w:uiPriority w:val="6"/>
    <w:qFormat/>
    <w:rsid w:val="00FB75D9"/>
    <w:pPr>
      <w:numPr>
        <w:numId w:val="3"/>
      </w:numPr>
      <w:spacing w:before="120"/>
      <w:contextualSpacing w:val="0"/>
      <w:jc w:val="left"/>
    </w:pPr>
    <w:rPr>
      <w:rFonts w:ascii="Arial" w:hAnsi="Arial"/>
    </w:rPr>
  </w:style>
  <w:style w:type="paragraph" w:customStyle="1" w:styleId="IODPARClistnumber">
    <w:name w:val="IOD PARC list number"/>
    <w:basedOn w:val="ListNumber"/>
    <w:link w:val="IODPARClistnumberChar"/>
    <w:uiPriority w:val="6"/>
    <w:qFormat/>
    <w:rsid w:val="00FB75D9"/>
    <w:pPr>
      <w:numPr>
        <w:numId w:val="4"/>
      </w:numPr>
      <w:spacing w:after="120" w:line="240" w:lineRule="auto"/>
      <w:contextualSpacing w:val="0"/>
    </w:pPr>
    <w:rPr>
      <w:rFonts w:eastAsiaTheme="minorHAnsi" w:cstheme="minorBidi"/>
      <w:sz w:val="22"/>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basedOn w:val="DefaultParagraphFont"/>
    <w:link w:val="ListParagraph"/>
    <w:uiPriority w:val="34"/>
    <w:qFormat/>
    <w:rsid w:val="00FB75D9"/>
    <w:rPr>
      <w:rFonts w:ascii="Arial" w:hAnsi="Arial"/>
      <w:szCs w:val="22"/>
    </w:rPr>
  </w:style>
  <w:style w:type="character" w:customStyle="1" w:styleId="IODPARCbulletsChar">
    <w:name w:val="IOD PARC bullets Char"/>
    <w:basedOn w:val="ListParagraphChar"/>
    <w:link w:val="IODPARCbullets"/>
    <w:uiPriority w:val="6"/>
    <w:rsid w:val="00FB75D9"/>
    <w:rPr>
      <w:rFonts w:ascii="Arial" w:eastAsiaTheme="minorHAnsi" w:hAnsi="Arial" w:cstheme="minorBidi"/>
      <w:sz w:val="22"/>
      <w:szCs w:val="22"/>
    </w:rPr>
  </w:style>
  <w:style w:type="character" w:customStyle="1" w:styleId="IODPARClistnumberChar">
    <w:name w:val="IOD PARC list number Char"/>
    <w:basedOn w:val="IODPARCbulletsChar"/>
    <w:link w:val="IODPARClistnumber"/>
    <w:uiPriority w:val="6"/>
    <w:rsid w:val="00FB75D9"/>
    <w:rPr>
      <w:rFonts w:ascii="Arial" w:eastAsiaTheme="minorHAnsi" w:hAnsi="Arial" w:cstheme="minorBidi"/>
      <w:sz w:val="22"/>
      <w:szCs w:val="22"/>
    </w:rPr>
  </w:style>
  <w:style w:type="paragraph" w:styleId="ListBullet">
    <w:name w:val="List Bullet"/>
    <w:basedOn w:val="Normal"/>
    <w:uiPriority w:val="99"/>
    <w:semiHidden/>
    <w:unhideWhenUsed/>
    <w:qFormat/>
    <w:rsid w:val="00FB75D9"/>
    <w:pPr>
      <w:numPr>
        <w:numId w:val="2"/>
      </w:numPr>
      <w:spacing w:after="120" w:line="240" w:lineRule="auto"/>
      <w:contextualSpacing/>
      <w:jc w:val="both"/>
    </w:pPr>
    <w:rPr>
      <w:rFonts w:ascii="HelveticaNeueLT Std" w:eastAsiaTheme="minorHAnsi" w:hAnsi="HelveticaNeueLT Std" w:cstheme="minorBidi"/>
      <w:sz w:val="22"/>
    </w:rPr>
  </w:style>
  <w:style w:type="paragraph" w:styleId="TOC5">
    <w:name w:val="toc 5"/>
    <w:basedOn w:val="Normal"/>
    <w:next w:val="Normal"/>
    <w:autoRedefine/>
    <w:uiPriority w:val="39"/>
    <w:semiHidden/>
    <w:unhideWhenUsed/>
    <w:rsid w:val="00FB75D9"/>
    <w:pPr>
      <w:spacing w:line="240" w:lineRule="auto"/>
      <w:ind w:left="880"/>
    </w:pPr>
    <w:rPr>
      <w:rFonts w:asciiTheme="minorHAnsi" w:eastAsiaTheme="minorHAnsi" w:hAnsiTheme="minorHAnsi" w:cstheme="minorHAnsi"/>
      <w:szCs w:val="20"/>
    </w:rPr>
  </w:style>
  <w:style w:type="paragraph" w:styleId="TOC6">
    <w:name w:val="toc 6"/>
    <w:basedOn w:val="Normal"/>
    <w:next w:val="Normal"/>
    <w:autoRedefine/>
    <w:uiPriority w:val="39"/>
    <w:semiHidden/>
    <w:unhideWhenUsed/>
    <w:rsid w:val="00FB75D9"/>
    <w:pPr>
      <w:spacing w:line="240" w:lineRule="auto"/>
      <w:ind w:left="1100"/>
    </w:pPr>
    <w:rPr>
      <w:rFonts w:asciiTheme="minorHAnsi" w:eastAsiaTheme="minorHAnsi" w:hAnsiTheme="minorHAnsi" w:cstheme="minorHAnsi"/>
      <w:szCs w:val="20"/>
    </w:rPr>
  </w:style>
  <w:style w:type="paragraph" w:styleId="TOC7">
    <w:name w:val="toc 7"/>
    <w:basedOn w:val="Normal"/>
    <w:next w:val="Normal"/>
    <w:autoRedefine/>
    <w:uiPriority w:val="39"/>
    <w:semiHidden/>
    <w:unhideWhenUsed/>
    <w:rsid w:val="00FB75D9"/>
    <w:pPr>
      <w:spacing w:line="240" w:lineRule="auto"/>
      <w:ind w:left="1320"/>
    </w:pPr>
    <w:rPr>
      <w:rFonts w:asciiTheme="minorHAnsi" w:eastAsiaTheme="minorHAnsi" w:hAnsiTheme="minorHAnsi" w:cstheme="minorHAnsi"/>
      <w:szCs w:val="20"/>
    </w:rPr>
  </w:style>
  <w:style w:type="paragraph" w:styleId="TOC8">
    <w:name w:val="toc 8"/>
    <w:basedOn w:val="Normal"/>
    <w:next w:val="Normal"/>
    <w:autoRedefine/>
    <w:uiPriority w:val="39"/>
    <w:semiHidden/>
    <w:unhideWhenUsed/>
    <w:rsid w:val="00FB75D9"/>
    <w:pPr>
      <w:spacing w:line="240" w:lineRule="auto"/>
      <w:ind w:left="1540"/>
    </w:pPr>
    <w:rPr>
      <w:rFonts w:asciiTheme="minorHAnsi" w:eastAsiaTheme="minorHAnsi" w:hAnsiTheme="minorHAnsi" w:cstheme="minorHAnsi"/>
      <w:szCs w:val="20"/>
    </w:rPr>
  </w:style>
  <w:style w:type="paragraph" w:styleId="TOC9">
    <w:name w:val="toc 9"/>
    <w:basedOn w:val="Normal"/>
    <w:next w:val="Normal"/>
    <w:autoRedefine/>
    <w:uiPriority w:val="39"/>
    <w:semiHidden/>
    <w:unhideWhenUsed/>
    <w:rsid w:val="00FB75D9"/>
    <w:pPr>
      <w:spacing w:line="240" w:lineRule="auto"/>
      <w:ind w:left="1760"/>
    </w:pPr>
    <w:rPr>
      <w:rFonts w:asciiTheme="minorHAnsi" w:eastAsiaTheme="minorHAnsi" w:hAnsiTheme="minorHAnsi" w:cstheme="minorHAnsi"/>
      <w:szCs w:val="20"/>
    </w:rPr>
  </w:style>
  <w:style w:type="character" w:styleId="PlaceholderText">
    <w:name w:val="Placeholder Text"/>
    <w:basedOn w:val="DefaultParagraphFont"/>
    <w:uiPriority w:val="99"/>
    <w:semiHidden/>
    <w:rsid w:val="00FB75D9"/>
    <w:rPr>
      <w:color w:val="808080"/>
    </w:rPr>
  </w:style>
  <w:style w:type="character" w:customStyle="1" w:styleId="fontstyle01">
    <w:name w:val="fontstyle01"/>
    <w:basedOn w:val="DefaultParagraphFont"/>
    <w:rsid w:val="00FB75D9"/>
    <w:rPr>
      <w:rFonts w:ascii="HelveticaNeueLTStd" w:hAnsi="HelveticaNeueLTStd" w:hint="default"/>
      <w:b w:val="0"/>
      <w:bCs w:val="0"/>
      <w:i w:val="0"/>
      <w:iCs w:val="0"/>
      <w:color w:val="000000"/>
      <w:sz w:val="22"/>
      <w:szCs w:val="22"/>
    </w:rPr>
  </w:style>
  <w:style w:type="paragraph" w:customStyle="1" w:styleId="ftrefCharChar">
    <w:name w:val="ftref Char Char"/>
    <w:aliases w:val="Carattere Char Carattere Carattere Char Carattere Char Carattere Char Char Char Char Char Char Char,Footnote Reference Char Char Char Char Char Char Char Char Char Char Char Char Char Char Char Char Char Char Char Char"/>
    <w:basedOn w:val="Normal"/>
    <w:next w:val="FootnoteText"/>
    <w:link w:val="FootnoteReference"/>
    <w:uiPriority w:val="99"/>
    <w:rsid w:val="00FB75D9"/>
    <w:pPr>
      <w:spacing w:after="160" w:line="240" w:lineRule="exact"/>
    </w:pPr>
    <w:rPr>
      <w:rFonts w:ascii="Calibri" w:hAnsi="Calibri"/>
      <w:szCs w:val="20"/>
      <w:vertAlign w:val="superscript"/>
    </w:rPr>
  </w:style>
  <w:style w:type="table" w:customStyle="1" w:styleId="PlainTable11">
    <w:name w:val="Plain Table 11"/>
    <w:basedOn w:val="TableNormal"/>
    <w:uiPriority w:val="41"/>
    <w:locked/>
    <w:rsid w:val="00FB75D9"/>
    <w:rPr>
      <w:rFonts w:ascii="HelveticaNeueLT Std" w:eastAsiaTheme="minorHAnsi" w:hAnsi="HelveticaNeueLT Std" w:cstheme="minorBidi"/>
      <w:sz w:val="22"/>
      <w:szCs w:val="22"/>
    </w:rPr>
    <w:tblPr>
      <w:tblStyleRowBandSize w:val="1"/>
      <w:tblStyleColBandSize w:val="1"/>
      <w:tblInd w:w="0" w:type="nil"/>
      <w:tblBorders>
        <w:top w:val="single" w:sz="24" w:space="0" w:color="4F81BD" w:themeColor="accent1"/>
        <w:left w:val="single" w:sz="24" w:space="0" w:color="4F81BD" w:themeColor="accent1"/>
        <w:bottom w:val="single" w:sz="24" w:space="0" w:color="4F81BD" w:themeColor="accent1"/>
        <w:right w:val="single" w:sz="24" w:space="0" w:color="4F81BD" w:themeColor="accent1"/>
        <w:insideH w:val="single" w:sz="24" w:space="0" w:color="4F81BD" w:themeColor="accent1"/>
        <w:insideV w:val="single" w:sz="24" w:space="0" w:color="4F81BD" w:themeColor="accent1"/>
      </w:tblBorders>
    </w:tblPr>
    <w:tcPr>
      <w:shd w:val="clear" w:color="auto" w:fill="EEECE1" w:themeFill="background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tion">
    <w:name w:val="Mention"/>
    <w:basedOn w:val="DefaultParagraphFont"/>
    <w:uiPriority w:val="99"/>
    <w:unhideWhenUsed/>
    <w:rsid w:val="00FB75D9"/>
    <w:rPr>
      <w:color w:val="2B579A"/>
      <w:shd w:val="clear" w:color="auto" w:fill="E1DFDD"/>
    </w:rPr>
  </w:style>
  <w:style w:type="table" w:customStyle="1" w:styleId="IODPARCtable22">
    <w:name w:val="IOD PARC table 22"/>
    <w:basedOn w:val="TableNormal"/>
    <w:uiPriority w:val="99"/>
    <w:rsid w:val="00FB75D9"/>
    <w:rPr>
      <w:rFonts w:ascii="HelveticaNeueLT Std" w:eastAsiaTheme="minorHAnsi" w:hAnsi="HelveticaNeueLT Std" w:cstheme="minorBidi"/>
      <w:szCs w:val="22"/>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EEECE1" w:themeFill="background2"/>
      <w:vAlign w:val="center"/>
    </w:tcPr>
  </w:style>
  <w:style w:type="table" w:customStyle="1" w:styleId="IODPARCtable23">
    <w:name w:val="IOD PARC table 23"/>
    <w:basedOn w:val="TableNormal"/>
    <w:uiPriority w:val="99"/>
    <w:rsid w:val="00FB75D9"/>
    <w:rPr>
      <w:rFonts w:ascii="HelveticaNeueLT Std" w:eastAsiaTheme="minorHAnsi" w:hAnsi="HelveticaNeueLT Std" w:cstheme="minorBidi"/>
      <w:szCs w:val="22"/>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EEECE1" w:themeFill="background2"/>
      <w:vAlign w:val="center"/>
    </w:tcPr>
  </w:style>
  <w:style w:type="paragraph" w:customStyle="1" w:styleId="paragraph">
    <w:name w:val="paragraph"/>
    <w:basedOn w:val="Normal"/>
    <w:rsid w:val="00FB75D9"/>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textrun">
    <w:name w:val="normaltextrun"/>
    <w:basedOn w:val="DefaultParagraphFont"/>
    <w:rsid w:val="00FB75D9"/>
  </w:style>
  <w:style w:type="character" w:customStyle="1" w:styleId="eop">
    <w:name w:val="eop"/>
    <w:basedOn w:val="DefaultParagraphFont"/>
    <w:rsid w:val="00FB75D9"/>
  </w:style>
  <w:style w:type="table" w:customStyle="1" w:styleId="IODPARCtable24">
    <w:name w:val="IOD PARC table 24"/>
    <w:basedOn w:val="TableNormal"/>
    <w:uiPriority w:val="99"/>
    <w:rsid w:val="00FB75D9"/>
    <w:rPr>
      <w:rFonts w:ascii="HelveticaNeueLT Std" w:eastAsiaTheme="minorHAnsi" w:hAnsi="HelveticaNeueLT Std" w:cstheme="minorBidi"/>
      <w:szCs w:val="22"/>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EEECE1" w:themeFill="background2"/>
      <w:vAlign w:val="center"/>
    </w:tcPr>
  </w:style>
  <w:style w:type="paragraph" w:customStyle="1" w:styleId="IODbullets">
    <w:name w:val="IOD bullets"/>
    <w:basedOn w:val="ListBullet"/>
    <w:link w:val="IODbulletsChar"/>
    <w:uiPriority w:val="6"/>
    <w:qFormat/>
    <w:rsid w:val="00FB75D9"/>
    <w:pPr>
      <w:numPr>
        <w:numId w:val="0"/>
      </w:numPr>
      <w:spacing w:before="120"/>
      <w:ind w:left="757" w:hanging="360"/>
      <w:contextualSpacing w:val="0"/>
      <w:jc w:val="left"/>
    </w:pPr>
    <w:rPr>
      <w:lang w:val="en-GB"/>
    </w:rPr>
  </w:style>
  <w:style w:type="character" w:customStyle="1" w:styleId="IODbulletsChar">
    <w:name w:val="IOD bullets Char"/>
    <w:basedOn w:val="DefaultParagraphFont"/>
    <w:link w:val="IODbullets"/>
    <w:uiPriority w:val="6"/>
    <w:rsid w:val="00FB75D9"/>
    <w:rPr>
      <w:rFonts w:ascii="HelveticaNeueLT Std" w:eastAsiaTheme="minorHAnsi" w:hAnsi="HelveticaNeueLT Std" w:cstheme="minorBidi"/>
      <w:sz w:val="22"/>
      <w:szCs w:val="22"/>
      <w:lang w:val="en-GB"/>
    </w:rPr>
  </w:style>
  <w:style w:type="table" w:customStyle="1" w:styleId="ListTable3-Accent11">
    <w:name w:val="List Table 3 - Accent 11"/>
    <w:basedOn w:val="TableNormal"/>
    <w:uiPriority w:val="48"/>
    <w:rsid w:val="00FB75D9"/>
    <w:rPr>
      <w:rFonts w:asciiTheme="minorHAnsi" w:eastAsiaTheme="minorHAnsi" w:hAnsiTheme="minorHAnsi" w:cstheme="minorBidi"/>
      <w:sz w:val="22"/>
      <w:szCs w:val="22"/>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BVIfnrCarCharCharCharChar">
    <w:name w:val="BVI fnr Car Char Char Char Char"/>
    <w:aliases w:val="BVI fnr Car Car Car Char Char Char Char,BVI fnr Car Car Char Char Char Char,BVI fnr Car Car Car Car Car Char Char Char Char,BVI fnr Char Char Char Char,BVI fnr Car Car Car Car Char Char Char1 Char"/>
    <w:basedOn w:val="Normal"/>
    <w:uiPriority w:val="99"/>
    <w:rsid w:val="00FB75D9"/>
    <w:pPr>
      <w:spacing w:after="160" w:line="240" w:lineRule="exact"/>
      <w:jc w:val="both"/>
    </w:pPr>
    <w:rPr>
      <w:rFonts w:asciiTheme="minorHAnsi" w:eastAsiaTheme="minorHAnsi" w:hAnsiTheme="minorHAnsi" w:cstheme="minorBidi"/>
      <w:sz w:val="22"/>
      <w:vertAlign w:val="superscript"/>
    </w:rPr>
  </w:style>
  <w:style w:type="paragraph" w:customStyle="1" w:styleId="IODPARCBullets0">
    <w:name w:val="IOD PARC Bullets"/>
    <w:basedOn w:val="Normal"/>
    <w:link w:val="IODPARCBulletsChar0"/>
    <w:uiPriority w:val="1"/>
    <w:qFormat/>
    <w:rsid w:val="00FB75D9"/>
    <w:pPr>
      <w:tabs>
        <w:tab w:val="left" w:pos="567"/>
        <w:tab w:val="left" w:pos="992"/>
      </w:tabs>
      <w:spacing w:after="120"/>
      <w:ind w:right="454"/>
    </w:pPr>
    <w:rPr>
      <w:rFonts w:ascii="HelveticaNeueLT Std" w:eastAsia="Times New Roman" w:hAnsi="HelveticaNeueLT Std" w:cs="Arial"/>
      <w:sz w:val="22"/>
      <w:szCs w:val="24"/>
      <w:lang w:val="en-GB" w:eastAsia="en-GB"/>
    </w:rPr>
  </w:style>
  <w:style w:type="character" w:customStyle="1" w:styleId="IODPARCBulletsChar0">
    <w:name w:val="IOD PARC Bullets Char"/>
    <w:basedOn w:val="DefaultParagraphFont"/>
    <w:link w:val="IODPARCBullets0"/>
    <w:uiPriority w:val="1"/>
    <w:rsid w:val="00FB75D9"/>
    <w:rPr>
      <w:rFonts w:ascii="HelveticaNeueLT Std" w:eastAsia="Times New Roman" w:hAnsi="HelveticaNeueLT Std" w:cs="Arial"/>
      <w:sz w:val="22"/>
      <w:szCs w:val="24"/>
      <w:lang w:val="en-GB" w:eastAsia="en-GB"/>
    </w:rPr>
  </w:style>
  <w:style w:type="paragraph" w:customStyle="1" w:styleId="EndNoteBibliography">
    <w:name w:val="EndNote Bibliography"/>
    <w:basedOn w:val="Normal"/>
    <w:link w:val="EndNoteBibliographyChar"/>
    <w:rsid w:val="00FB75D9"/>
    <w:pPr>
      <w:spacing w:after="240" w:line="240" w:lineRule="auto"/>
    </w:pPr>
    <w:rPr>
      <w:rFonts w:ascii="HelveticaNeueLT Std" w:eastAsia="Georgia" w:hAnsi="HelveticaNeueLT Std"/>
      <w:noProof/>
      <w:sz w:val="22"/>
    </w:rPr>
  </w:style>
  <w:style w:type="character" w:customStyle="1" w:styleId="EndNoteBibliographyChar">
    <w:name w:val="EndNote Bibliography Char"/>
    <w:basedOn w:val="DefaultParagraphFont"/>
    <w:link w:val="EndNoteBibliography"/>
    <w:rsid w:val="00FB75D9"/>
    <w:rPr>
      <w:rFonts w:ascii="HelveticaNeueLT Std" w:eastAsia="Georgia" w:hAnsi="HelveticaNeueLT Std"/>
      <w:noProof/>
      <w:sz w:val="22"/>
      <w:szCs w:val="22"/>
    </w:rPr>
  </w:style>
  <w:style w:type="table" w:customStyle="1" w:styleId="TableGrid1">
    <w:name w:val="Table Grid1"/>
    <w:basedOn w:val="TableNormal"/>
    <w:uiPriority w:val="39"/>
    <w:rsid w:val="00FB75D9"/>
    <w:rPr>
      <w:rFonts w:ascii="Georgia" w:eastAsiaTheme="minorHAnsi" w:hAnsi="Georgia" w:cs="Tahoma"/>
      <w:color w:val="000000"/>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ODPARCblanktable1">
    <w:name w:val="IOD PARC blank table1"/>
    <w:basedOn w:val="TableNormal"/>
    <w:next w:val="TableGrid"/>
    <w:uiPriority w:val="39"/>
    <w:rsid w:val="00FB75D9"/>
    <w:rPr>
      <w:rFonts w:ascii="HelveticaNeueLT Std" w:eastAsiaTheme="minorHAnsi" w:hAnsi="HelveticaNeueLT Std" w:cstheme="minorBidi"/>
      <w:szCs w:val="22"/>
    </w:rPr>
    <w:tblPr/>
  </w:style>
  <w:style w:type="paragraph" w:customStyle="1" w:styleId="IODMaintitle">
    <w:name w:val="IOD Main title"/>
    <w:basedOn w:val="Normal"/>
    <w:link w:val="IODMaintitleChar"/>
    <w:uiPriority w:val="7"/>
    <w:qFormat/>
    <w:rsid w:val="00FB75D9"/>
    <w:pPr>
      <w:spacing w:before="360" w:after="240" w:line="240" w:lineRule="auto"/>
    </w:pPr>
    <w:rPr>
      <w:rFonts w:ascii="HelveticaNeueLT Std" w:eastAsiaTheme="minorHAnsi" w:hAnsi="HelveticaNeueLT Std" w:cstheme="minorBidi"/>
      <w:color w:val="1F497D" w:themeColor="text2"/>
      <w:sz w:val="48"/>
      <w:lang w:val="en-GB"/>
    </w:rPr>
  </w:style>
  <w:style w:type="character" w:customStyle="1" w:styleId="IODMaintitleChar">
    <w:name w:val="IOD Main title Char"/>
    <w:basedOn w:val="DefaultParagraphFont"/>
    <w:link w:val="IODMaintitle"/>
    <w:uiPriority w:val="7"/>
    <w:rsid w:val="00FB75D9"/>
    <w:rPr>
      <w:rFonts w:ascii="HelveticaNeueLT Std" w:eastAsiaTheme="minorHAnsi" w:hAnsi="HelveticaNeueLT Std" w:cstheme="minorBidi"/>
      <w:color w:val="1F497D" w:themeColor="text2"/>
      <w:sz w:val="48"/>
      <w:szCs w:val="22"/>
      <w:lang w:val="en-GB"/>
    </w:rPr>
  </w:style>
  <w:style w:type="paragraph" w:customStyle="1" w:styleId="IODpagedetails">
    <w:name w:val="IOD page details"/>
    <w:basedOn w:val="Normal"/>
    <w:link w:val="IODpagedetailsChar"/>
    <w:uiPriority w:val="9"/>
    <w:qFormat/>
    <w:rsid w:val="00FB75D9"/>
    <w:pPr>
      <w:spacing w:after="120" w:line="240" w:lineRule="auto"/>
    </w:pPr>
    <w:rPr>
      <w:rFonts w:ascii="HelveticaNeueLT Std" w:eastAsiaTheme="minorHAnsi" w:hAnsi="HelveticaNeueLT Std" w:cstheme="minorBidi"/>
      <w:color w:val="878787"/>
      <w:sz w:val="22"/>
      <w:lang w:val="en-GB"/>
    </w:rPr>
  </w:style>
  <w:style w:type="character" w:customStyle="1" w:styleId="IODpagedetailsChar">
    <w:name w:val="IOD page details Char"/>
    <w:basedOn w:val="DefaultParagraphFont"/>
    <w:link w:val="IODpagedetails"/>
    <w:uiPriority w:val="9"/>
    <w:rsid w:val="00FB75D9"/>
    <w:rPr>
      <w:rFonts w:ascii="HelveticaNeueLT Std" w:eastAsiaTheme="minorHAnsi" w:hAnsi="HelveticaNeueLT Std" w:cstheme="minorBidi"/>
      <w:color w:val="878787"/>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223536">
      <w:bodyDiv w:val="1"/>
      <w:marLeft w:val="0"/>
      <w:marRight w:val="0"/>
      <w:marTop w:val="0"/>
      <w:marBottom w:val="0"/>
      <w:divBdr>
        <w:top w:val="none" w:sz="0" w:space="0" w:color="auto"/>
        <w:left w:val="none" w:sz="0" w:space="0" w:color="auto"/>
        <w:bottom w:val="none" w:sz="0" w:space="0" w:color="auto"/>
        <w:right w:val="none" w:sz="0" w:space="0" w:color="auto"/>
      </w:divBdr>
    </w:div>
    <w:div w:id="251207417">
      <w:bodyDiv w:val="1"/>
      <w:marLeft w:val="0"/>
      <w:marRight w:val="0"/>
      <w:marTop w:val="0"/>
      <w:marBottom w:val="0"/>
      <w:divBdr>
        <w:top w:val="none" w:sz="0" w:space="0" w:color="auto"/>
        <w:left w:val="none" w:sz="0" w:space="0" w:color="auto"/>
        <w:bottom w:val="none" w:sz="0" w:space="0" w:color="auto"/>
        <w:right w:val="none" w:sz="0" w:space="0" w:color="auto"/>
      </w:divBdr>
    </w:div>
    <w:div w:id="479200575">
      <w:bodyDiv w:val="1"/>
      <w:marLeft w:val="0"/>
      <w:marRight w:val="0"/>
      <w:marTop w:val="0"/>
      <w:marBottom w:val="0"/>
      <w:divBdr>
        <w:top w:val="none" w:sz="0" w:space="0" w:color="auto"/>
        <w:left w:val="none" w:sz="0" w:space="0" w:color="auto"/>
        <w:bottom w:val="none" w:sz="0" w:space="0" w:color="auto"/>
        <w:right w:val="none" w:sz="0" w:space="0" w:color="auto"/>
      </w:divBdr>
    </w:div>
    <w:div w:id="1042632604">
      <w:bodyDiv w:val="1"/>
      <w:marLeft w:val="0"/>
      <w:marRight w:val="0"/>
      <w:marTop w:val="0"/>
      <w:marBottom w:val="0"/>
      <w:divBdr>
        <w:top w:val="none" w:sz="0" w:space="0" w:color="auto"/>
        <w:left w:val="none" w:sz="0" w:space="0" w:color="auto"/>
        <w:bottom w:val="none" w:sz="0" w:space="0" w:color="auto"/>
        <w:right w:val="none" w:sz="0" w:space="0" w:color="auto"/>
      </w:divBdr>
    </w:div>
    <w:div w:id="1901210128">
      <w:bodyDiv w:val="1"/>
      <w:marLeft w:val="0"/>
      <w:marRight w:val="0"/>
      <w:marTop w:val="0"/>
      <w:marBottom w:val="0"/>
      <w:divBdr>
        <w:top w:val="none" w:sz="0" w:space="0" w:color="auto"/>
        <w:left w:val="none" w:sz="0" w:space="0" w:color="auto"/>
        <w:bottom w:val="none" w:sz="0" w:space="0" w:color="auto"/>
        <w:right w:val="none" w:sz="0" w:space="0" w:color="auto"/>
      </w:divBdr>
    </w:div>
    <w:div w:id="209285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2.png"/><Relationship Id="rId26" Type="http://schemas.openxmlformats.org/officeDocument/2006/relationships/hyperlink" Target="mailto:evalhelp@unicef.org" TargetMode="Externa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emf"/><Relationship Id="rId29" Type="http://schemas.openxmlformats.org/officeDocument/2006/relationships/hyperlink" Target="http://www.unicef.org/evaluatio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4.emf"/><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unicef.org/adolescence/cypguide/resourceguide_ethics.html" TargetMode="External"/><Relationship Id="rId28" Type="http://schemas.openxmlformats.org/officeDocument/2006/relationships/hyperlink" Target="mailto:evalhelp@unicef.org" TargetMode="External"/><Relationship Id="rId10" Type="http://schemas.openxmlformats.org/officeDocument/2006/relationships/settings" Target="settings.xml"/><Relationship Id="rId19" Type="http://schemas.openxmlformats.org/officeDocument/2006/relationships/hyperlink" Target="mailto:evalhelp@unicef.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s://www.researchgate.net/publication/299502072_Benchmarking_for_the_provision_of_water_supply_and_sanitation_services_to_the_urban_poor_An_assessment_framework" TargetMode="External"/><Relationship Id="rId27" Type="http://schemas.openxmlformats.org/officeDocument/2006/relationships/hyperlink" Target="http://www.unicef.org/evaluation"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eachwater.uk/research/a-risk-based-framewor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chu\OneDrive%20-%20UNICEF\PME\Evaluation\FinalReport_UNICEF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CAB4F83D28B8C04A9A0BAC7C33E0139B" ma:contentTypeVersion="51" ma:contentTypeDescription="Create a new document." ma:contentTypeScope="" ma:versionID="abdd6d52afaf64602e0d5f7a71da5498">
  <xsd:schema xmlns:xsd="http://www.w3.org/2001/XMLSchema" xmlns:xs="http://www.w3.org/2001/XMLSchema" xmlns:p="http://schemas.microsoft.com/office/2006/metadata/properties" xmlns:ns1="http://schemas.microsoft.com/sharepoint/v3" xmlns:ns2="ca283e0b-db31-4043-a2ef-b80661bf084a" xmlns:ns3="http://schemas.microsoft.com/sharepoint.v3" xmlns:ns4="84d440e9-82f0-4399-820f-83e988ca198e" xmlns:ns5="ab7f2a00-4987-410b-9212-c05efa21323a" xmlns:ns6="http://schemas.microsoft.com/sharepoint/v4" targetNamespace="http://schemas.microsoft.com/office/2006/metadata/properties" ma:root="true" ma:fieldsID="193525023e7dc17e98aee560bcc1d1f2" ns1:_="" ns2:_="" ns3:_="" ns4:_="" ns5:_="" ns6:_="">
    <xsd:import namespace="http://schemas.microsoft.com/sharepoint/v3"/>
    <xsd:import namespace="ca283e0b-db31-4043-a2ef-b80661bf084a"/>
    <xsd:import namespace="http://schemas.microsoft.com/sharepoint.v3"/>
    <xsd:import namespace="84d440e9-82f0-4399-820f-83e988ca198e"/>
    <xsd:import namespace="ab7f2a00-4987-410b-9212-c05efa21323a"/>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1:_vti_ItemDeclaredRecord" minOccurs="0"/>
                <xsd:element ref="ns4:TaxKeywordTaxHTField" minOccurs="0"/>
                <xsd:element ref="ns5:MediaServiceFastMetadata" minOccurs="0"/>
                <xsd:element ref="ns5:MediaServiceMetadata" minOccurs="0"/>
                <xsd:element ref="ns5:MediaServiceOCR" minOccurs="0"/>
                <xsd:element ref="ns5:MediaServiceGenerationTime" minOccurs="0"/>
                <xsd:element ref="ns5:MediaServiceEventHashCode" minOccurs="0"/>
                <xsd:element ref="ns5:Year" minOccurs="0"/>
                <xsd:element ref="ns5:Region" minOccurs="0"/>
                <xsd:element ref="ns5:EOTeams" minOccurs="0"/>
                <xsd:element ref="ns5:MediaServiceDateTaken" minOccurs="0"/>
                <xsd:element ref="ns5:MediaServiceAutoKeyPoints" minOccurs="0"/>
                <xsd:element ref="ns5:MediaServiceKeyPoints" minOccurs="0"/>
                <xsd:element ref="ns4:SharedWithUsers" minOccurs="0"/>
                <xsd:element ref="ns4:SharedWithDetails" minOccurs="0"/>
                <xsd:element ref="ns5:ForPublicationonSite" minOccurs="0"/>
                <xsd:element ref="ns1:_vti_ItemHoldRecordStatus" minOccurs="0"/>
                <xsd:element ref="ns6:IconOverlay" minOccurs="0"/>
                <xsd:element ref="ns4:SemaphoreItemMetadata"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0" nillable="true" ma:displayName="Declared Record" ma:hidden="true" ma:internalName="_vti_ItemDeclaredRecord" ma:readOnly="true">
      <xsd:simpleType>
        <xsd:restriction base="dms:DateTime"/>
      </xsd:simpleType>
    </xsd:element>
    <xsd:element name="_vti_ItemHoldRecordStatus" ma:index="4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67;#Evaluation Office-456O|09cb7cb7-c0a5-44db-95e3-6d128c033cb6"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bee5a94f-5029-414c-b599-c35ae046bf98}" ma:internalName="TaxCatchAllLabel" ma:readOnly="true" ma:showField="CatchAllDataLabel"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bee5a94f-5029-414c-b599-c35ae046bf98}" ma:internalName="TaxCatchAll" ma:showField="CatchAllData"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440e9-82f0-4399-820f-83e988ca198e" elementFormDefault="qualified">
    <xsd:import namespace="http://schemas.microsoft.com/office/2006/documentManagement/types"/>
    <xsd:import namespace="http://schemas.microsoft.com/office/infopath/2007/PartnerControls"/>
    <xsd:element name="TaxKeywordTaxHTField" ma:index="31"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4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4" nillable="true" ma:displayName="Shared With Details" ma:internalName="SharedWithDetails" ma:readOnly="true">
      <xsd:simpleType>
        <xsd:restriction base="dms:Note">
          <xsd:maxLength value="255"/>
        </xsd:restriction>
      </xsd:simpleType>
    </xsd:element>
    <xsd:element name="SemaphoreItemMetadata" ma:index="49"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7f2a00-4987-410b-9212-c05efa21323a" elementFormDefault="qualified">
    <xsd:import namespace="http://schemas.microsoft.com/office/2006/documentManagement/types"/>
    <xsd:import namespace="http://schemas.microsoft.com/office/infopath/2007/PartnerControls"/>
    <xsd:element name="MediaServiceFastMetadata" ma:index="32" nillable="true" ma:displayName="MediaServiceFastMetadata" ma:hidden="true" ma:internalName="MediaServiceFastMetadata" ma:readOnly="true">
      <xsd:simpleType>
        <xsd:restriction base="dms:Note"/>
      </xsd:simpleType>
    </xsd:element>
    <xsd:element name="MediaServiceMetadata" ma:index="33" nillable="true" ma:displayName="MediaServiceMetadata" ma:hidden="true" ma:internalName="MediaServiceMetadata" ma:readOnly="true">
      <xsd:simpleType>
        <xsd:restriction base="dms:Note"/>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Year" ma:index="37" nillable="true" ma:displayName="Year" ma:description="Year" ma:format="Dropdown" ma:internalName="Year">
      <xsd:simpleType>
        <xsd:restriction base="dms:Text">
          <xsd:maxLength value="255"/>
        </xsd:restriction>
      </xsd:simpleType>
    </xsd:element>
    <xsd:element name="Region" ma:index="38" nillable="true" ma:displayName="Region" ma:description="Region" ma:format="Dropdown" ma:internalName="Region">
      <xsd:simpleType>
        <xsd:restriction base="dms:Choice">
          <xsd:enumeration value="EAPR"/>
          <xsd:enumeration value="ECAR"/>
          <xsd:enumeration value="ESAR"/>
          <xsd:enumeration value="LACR"/>
          <xsd:enumeration value="MENA"/>
          <xsd:enumeration value="ROSA"/>
          <xsd:enumeration value="WCAR"/>
          <xsd:enumeration value="HQ"/>
          <xsd:enumeration value="Global"/>
        </xsd:restriction>
      </xsd:simpleType>
    </xsd:element>
    <xsd:element name="EOTeams" ma:index="39" nillable="true" ma:displayName="EO Teams" ma:description="Evaluation Office Teams/Units" ma:format="Dropdown" ma:internalName="EOTeams">
      <xsd:simpleType>
        <xsd:restriction base="dms:Choice">
          <xsd:enumeration value="ICE"/>
          <xsd:enumeration value="Partnerships and Coherence"/>
          <xsd:enumeration value="Humanitarian"/>
          <xsd:enumeration value="Evaluation Capacity Development"/>
          <xsd:enumeration value="ILU"/>
        </xsd:restriction>
      </xsd:simpleType>
    </xsd:element>
    <xsd:element name="MediaServiceDateTaken" ma:index="40" nillable="true" ma:displayName="MediaServiceDateTaken" ma:hidden="true" ma:internalName="MediaServiceDateTaken" ma:readOnly="true">
      <xsd:simpleType>
        <xsd:restriction base="dms:Text"/>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ForPublicationonSite" ma:index="45" nillable="true" ma:displayName="For Publication on Site" ma:default="No" ma:format="RadioButtons" ma:internalName="ForPublicationonSite">
      <xsd:simpleType>
        <xsd:restriction base="dms:Choice">
          <xsd:enumeration value="Yes"/>
          <xsd:enumeration value="No"/>
        </xsd:restriction>
      </xsd:simpleType>
    </xsd:element>
    <xsd:element name="lcf76f155ced4ddcb4097134ff3c332f" ma:index="51"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3f51738-d318-4883-9d64-4f0bd0ccc55e" ContentTypeId="0x0101009BA85F8052A6DA4FA3E31FF9F74C6970" PreviousValue="false"/>
</file>

<file path=customXml/item3.xml><?xml version="1.0" encoding="utf-8"?>
<p:properties xmlns:p="http://schemas.microsoft.com/office/2006/metadata/properties" xmlns:xsi="http://www.w3.org/2001/XMLSchema-instance" xmlns:pc="http://schemas.microsoft.com/office/infopath/2007/PartnerControls">
  <documentManagement>
    <mda26ace941f4791a7314a339fee829c xmlns="ca283e0b-db31-4043-a2ef-b80661bf084a">
      <Terms xmlns="http://schemas.microsoft.com/office/infopath/2007/PartnerControls"/>
    </mda26ace941f4791a7314a339fee829c>
    <RecipientsEmail xmlns="ca283e0b-db31-4043-a2ef-b80661bf084a" xsi:nil="true"/>
    <h6a71f3e574e4344bc34f3fc9dd20054 xmlns="ca283e0b-db31-4043-a2ef-b80661bf084a">
      <Terms xmlns="http://schemas.microsoft.com/office/infopath/2007/PartnerControls"/>
    </h6a71f3e574e4344bc34f3fc9dd20054>
    <CategoryDescription xmlns="http://schemas.microsoft.com/sharepoint.v3" xsi:nil="true"/>
    <ga975397408f43e4b84ec8e5a598e523 xmlns="ca283e0b-db31-4043-a2ef-b80661bf084a">
      <Terms xmlns="http://schemas.microsoft.com/office/infopath/2007/PartnerControls"/>
    </ga975397408f43e4b84ec8e5a598e523>
    <TaxCatchAll xmlns="ca283e0b-db31-4043-a2ef-b80661bf084a" xsi:nil="true"/>
    <WrittenBy xmlns="ca283e0b-db31-4043-a2ef-b80661bf084a">
      <UserInfo>
        <DisplayName/>
        <AccountId xsi:nil="true"/>
        <AccountType/>
      </UserInfo>
    </WrittenBy>
    <TaxKeywordTaxHTField xmlns="84d440e9-82f0-4399-820f-83e988ca198e">
      <Terms xmlns="http://schemas.microsoft.com/office/infopath/2007/PartnerControls"/>
    </TaxKeywordTaxHTField>
    <k8c968e8c72a4eda96b7e8fdbe192be2 xmlns="ca283e0b-db31-4043-a2ef-b80661bf084a">
      <Terms xmlns="http://schemas.microsoft.com/office/infopath/2007/PartnerControls"/>
    </k8c968e8c72a4eda96b7e8fdbe192be2>
    <ContentLanguage xmlns="ca283e0b-db31-4043-a2ef-b80661bf084a" xsi:nil="true"/>
    <DateTransmittedEmail xmlns="ca283e0b-db31-4043-a2ef-b80661bf084a" xsi:nil="true"/>
    <IconOverlay xmlns="http://schemas.microsoft.com/sharepoint/v4" xsi:nil="true"/>
    <ContentStatus xmlns="ca283e0b-db31-4043-a2ef-b80661bf084a" xsi:nil="true"/>
    <ForPublicationonSite xmlns="ab7f2a00-4987-410b-9212-c05efa21323a">No</ForPublicationonSite>
    <SenderEmail xmlns="ca283e0b-db31-4043-a2ef-b80661bf084a" xsi:nil="true"/>
    <Year xmlns="ab7f2a00-4987-410b-9212-c05efa21323a" xsi:nil="true"/>
    <Region xmlns="ab7f2a00-4987-410b-9212-c05efa21323a" xsi:nil="true"/>
    <EOTeams xmlns="ab7f2a00-4987-410b-9212-c05efa21323a" xsi:nil="true"/>
    <SemaphoreItemMetadata xmlns="84d440e9-82f0-4399-820f-83e988ca198e" xsi:nil="true"/>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lcf76f155ced4ddcb4097134ff3c332f xmlns="ab7f2a00-4987-410b-9212-c05efa21323a">
      <Terms xmlns="http://schemas.microsoft.com/office/infopath/2007/PartnerControls"/>
    </lcf76f155ced4ddcb4097134ff3c332f>
    <SharedWithUsers xmlns="84d440e9-82f0-4399-820f-83e988ca198e">
      <UserInfo>
        <DisplayName>Shereen Obaid</DisplayName>
        <AccountId>152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
  <cached>True</cached>
  <openByDefault>True</openByDefault>
  <xsnScope/>
</customXsn>
</file>

<file path=customXml/item6.xml><?xml version="1.0" encoding="utf-8"?>
<?mso-contentType ?>
<spe:Receivers xmlns:spe="http://schemas.microsoft.com/sharepoint/event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A676E-031A-4D5D-839E-49551B4FC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84d440e9-82f0-4399-820f-83e988ca198e"/>
    <ds:schemaRef ds:uri="ab7f2a00-4987-410b-9212-c05efa21323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2EEFB-013D-494F-9382-09887D45F651}">
  <ds:schemaRefs>
    <ds:schemaRef ds:uri="Microsoft.SharePoint.Taxonomy.ContentTypeSync"/>
  </ds:schemaRefs>
</ds:datastoreItem>
</file>

<file path=customXml/itemProps3.xml><?xml version="1.0" encoding="utf-8"?>
<ds:datastoreItem xmlns:ds="http://schemas.openxmlformats.org/officeDocument/2006/customXml" ds:itemID="{6218D936-836E-499C-A970-D661B6B7D549}">
  <ds:schemaRefs>
    <ds:schemaRef ds:uri="http://schemas.microsoft.com/office/2006/metadata/properties"/>
    <ds:schemaRef ds:uri="http://schemas.microsoft.com/office/infopath/2007/PartnerControls"/>
    <ds:schemaRef ds:uri="ca283e0b-db31-4043-a2ef-b80661bf084a"/>
    <ds:schemaRef ds:uri="http://schemas.microsoft.com/sharepoint.v3"/>
    <ds:schemaRef ds:uri="84d440e9-82f0-4399-820f-83e988ca198e"/>
    <ds:schemaRef ds:uri="http://schemas.microsoft.com/sharepoint/v4"/>
    <ds:schemaRef ds:uri="ab7f2a00-4987-410b-9212-c05efa21323a"/>
  </ds:schemaRefs>
</ds:datastoreItem>
</file>

<file path=customXml/itemProps4.xml><?xml version="1.0" encoding="utf-8"?>
<ds:datastoreItem xmlns:ds="http://schemas.openxmlformats.org/officeDocument/2006/customXml" ds:itemID="{239B3F16-DE27-45B0-BB5E-7C32C472F763}">
  <ds:schemaRefs>
    <ds:schemaRef ds:uri="http://schemas.microsoft.com/sharepoint/v3/contenttype/forms"/>
  </ds:schemaRefs>
</ds:datastoreItem>
</file>

<file path=customXml/itemProps5.xml><?xml version="1.0" encoding="utf-8"?>
<ds:datastoreItem xmlns:ds="http://schemas.openxmlformats.org/officeDocument/2006/customXml" ds:itemID="{434567D2-C338-4AB0-8441-7AE9AE170F3D}">
  <ds:schemaRefs>
    <ds:schemaRef ds:uri="http://schemas.microsoft.com/office/2006/metadata/customXsn"/>
  </ds:schemaRefs>
</ds:datastoreItem>
</file>

<file path=customXml/itemProps6.xml><?xml version="1.0" encoding="utf-8"?>
<ds:datastoreItem xmlns:ds="http://schemas.openxmlformats.org/officeDocument/2006/customXml" ds:itemID="{45900C62-7147-4663-B634-0CA0F2CD4C19}">
  <ds:schemaRefs>
    <ds:schemaRef ds:uri="http://schemas.microsoft.com/sharepoint/events"/>
  </ds:schemaRefs>
</ds:datastoreItem>
</file>

<file path=customXml/itemProps7.xml><?xml version="1.0" encoding="utf-8"?>
<ds:datastoreItem xmlns:ds="http://schemas.openxmlformats.org/officeDocument/2006/customXml" ds:itemID="{1CB21CD4-DAFF-4180-A323-B9924DAE4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FinalReport_UNICEFTemplate</Template>
  <TotalTime>118</TotalTime>
  <Pages>85</Pages>
  <Words>21887</Words>
  <Characters>124762</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Columbia University</Company>
  <LinksUpToDate>false</LinksUpToDate>
  <CharactersWithSpaces>146357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Winnie Chu</cp:lastModifiedBy>
  <cp:revision>92</cp:revision>
  <cp:lastPrinted>2011-03-17T17:04:00Z</cp:lastPrinted>
  <dcterms:created xsi:type="dcterms:W3CDTF">2022-08-09T01:14:00Z</dcterms:created>
  <dcterms:modified xsi:type="dcterms:W3CDTF">2022-08-09T03:36:00Z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ContentTypeId">
    <vt:lpwstr>0x0101009BA85F8052A6DA4FA3E31FF9F74C697000CAB4F83D28B8C04A9A0BAC7C33E0139B</vt:lpwstr>
  </property>
  <property fmtid="{D5CDD505-2E9C-101B-9397-08002B2CF9AE}" pid="4" name="Topic">
    <vt:lpwstr/>
  </property>
  <property fmtid="{D5CDD505-2E9C-101B-9397-08002B2CF9AE}" pid="5" name="OfficeDivision">
    <vt:lpwstr/>
  </property>
  <property fmtid="{D5CDD505-2E9C-101B-9397-08002B2CF9AE}" pid="6" name="DocumentType">
    <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y fmtid="{D5CDD505-2E9C-101B-9397-08002B2CF9AE}" pid="10" name="MediaServiceImageTags">
    <vt:lpwstr/>
  </property>
</Properties>
</file>